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8E0E" w14:textId="77777777" w:rsidR="00FC162C" w:rsidRDefault="00FC162C">
      <w:pPr>
        <w:rPr>
          <w:sz w:val="14"/>
        </w:rPr>
      </w:pPr>
    </w:p>
    <w:p w14:paraId="64224552" w14:textId="47E1F16C" w:rsidR="00B22FFB" w:rsidRDefault="00B22FFB">
      <w:pPr>
        <w:rPr>
          <w:sz w:val="14"/>
        </w:rPr>
      </w:pPr>
      <w:r>
        <w:rPr>
          <w:sz w:val="14"/>
        </w:rPr>
        <w:t>Aanwezig</w:t>
      </w:r>
      <w:r w:rsidR="004009E8">
        <w:rPr>
          <w:sz w:val="14"/>
        </w:rPr>
        <w:tab/>
      </w:r>
      <w:r w:rsidR="004009E8">
        <w:rPr>
          <w:sz w:val="14"/>
        </w:rPr>
        <w:tab/>
      </w:r>
      <w:r w:rsidR="004009E8">
        <w:rPr>
          <w:sz w:val="14"/>
        </w:rPr>
        <w:tab/>
      </w:r>
    </w:p>
    <w:p w14:paraId="5F6FE3C4" w14:textId="2B319B65" w:rsidR="00314CB1" w:rsidRPr="004B7D2C" w:rsidRDefault="00CE6E6C" w:rsidP="008B4E88">
      <w:pPr>
        <w:widowControl w:val="0"/>
        <w:autoSpaceDE w:val="0"/>
        <w:autoSpaceDN w:val="0"/>
        <w:adjustRightInd w:val="0"/>
        <w:spacing w:before="5" w:line="251" w:lineRule="auto"/>
        <w:ind w:left="15"/>
        <w:rPr>
          <w:rFonts w:cs="Verdana"/>
          <w:color w:val="000000"/>
          <w:sz w:val="16"/>
          <w:szCs w:val="16"/>
        </w:rPr>
      </w:pPr>
      <w:r w:rsidRPr="004B7D2C">
        <w:rPr>
          <w:rFonts w:cs="Verdana"/>
          <w:color w:val="000000"/>
          <w:sz w:val="16"/>
          <w:szCs w:val="16"/>
        </w:rPr>
        <w:t xml:space="preserve">Dhr. </w:t>
      </w:r>
      <w:r w:rsidR="00C97592">
        <w:rPr>
          <w:rFonts w:cs="Verdana"/>
          <w:color w:val="000000"/>
          <w:sz w:val="16"/>
          <w:szCs w:val="16"/>
        </w:rPr>
        <w:t>Harm Tjaarda</w:t>
      </w:r>
      <w:r w:rsidRPr="004B7D2C">
        <w:rPr>
          <w:rFonts w:cs="Verdana"/>
          <w:color w:val="000000"/>
          <w:sz w:val="16"/>
          <w:szCs w:val="16"/>
        </w:rPr>
        <w:tab/>
      </w:r>
      <w:r w:rsidRPr="004B7D2C">
        <w:rPr>
          <w:rFonts w:cs="Verdana"/>
          <w:color w:val="000000"/>
          <w:sz w:val="16"/>
          <w:szCs w:val="16"/>
        </w:rPr>
        <w:tab/>
        <w:t>(</w:t>
      </w:r>
      <w:r w:rsidR="00C97592">
        <w:rPr>
          <w:rFonts w:cs="Verdana"/>
          <w:color w:val="000000"/>
          <w:sz w:val="16"/>
          <w:szCs w:val="16"/>
        </w:rPr>
        <w:t>HT</w:t>
      </w:r>
      <w:r w:rsidRPr="004B7D2C">
        <w:rPr>
          <w:rFonts w:cs="Verdana"/>
          <w:color w:val="000000"/>
          <w:sz w:val="16"/>
          <w:szCs w:val="16"/>
        </w:rPr>
        <w:t>)</w:t>
      </w:r>
      <w:r w:rsidRPr="004B7D2C">
        <w:rPr>
          <w:rFonts w:cs="Verdana"/>
          <w:color w:val="000000"/>
          <w:sz w:val="16"/>
          <w:szCs w:val="16"/>
        </w:rPr>
        <w:tab/>
      </w:r>
      <w:r w:rsidRPr="004B7D2C">
        <w:rPr>
          <w:rFonts w:cs="Verdana"/>
          <w:color w:val="000000"/>
          <w:sz w:val="16"/>
          <w:szCs w:val="16"/>
        </w:rPr>
        <w:tab/>
      </w:r>
      <w:r w:rsidR="00C97592">
        <w:rPr>
          <w:rFonts w:cs="Verdana"/>
          <w:color w:val="000000"/>
          <w:sz w:val="16"/>
          <w:szCs w:val="16"/>
        </w:rPr>
        <w:t>Rijksvastgoedbedrijf</w:t>
      </w:r>
      <w:r w:rsidR="00314CB1" w:rsidRPr="004B7D2C">
        <w:rPr>
          <w:rFonts w:cs="Verdana"/>
          <w:color w:val="000000"/>
          <w:sz w:val="16"/>
          <w:szCs w:val="16"/>
        </w:rPr>
        <w:tab/>
      </w:r>
      <w:r w:rsidR="00314CB1" w:rsidRPr="004B7D2C">
        <w:rPr>
          <w:rFonts w:cs="Verdana"/>
          <w:color w:val="000000"/>
          <w:sz w:val="16"/>
          <w:szCs w:val="16"/>
        </w:rPr>
        <w:tab/>
      </w:r>
    </w:p>
    <w:p w14:paraId="69BADD5A" w14:textId="20831FCE" w:rsidR="00CE6E6C" w:rsidRPr="004B7D2C" w:rsidRDefault="00E74184" w:rsidP="00D12190">
      <w:pPr>
        <w:widowControl w:val="0"/>
        <w:autoSpaceDE w:val="0"/>
        <w:autoSpaceDN w:val="0"/>
        <w:adjustRightInd w:val="0"/>
        <w:spacing w:before="5" w:line="251" w:lineRule="auto"/>
        <w:ind w:left="15"/>
        <w:rPr>
          <w:rFonts w:cs="Verdana"/>
          <w:color w:val="000000"/>
          <w:sz w:val="16"/>
          <w:szCs w:val="16"/>
        </w:rPr>
      </w:pPr>
      <w:r w:rsidRPr="004B7D2C">
        <w:rPr>
          <w:rFonts w:cs="Verdana"/>
          <w:color w:val="000000"/>
          <w:sz w:val="16"/>
          <w:szCs w:val="16"/>
        </w:rPr>
        <w:t xml:space="preserve">Dhr. </w:t>
      </w:r>
      <w:r w:rsidR="00C97592">
        <w:rPr>
          <w:rFonts w:cs="Verdana"/>
          <w:color w:val="000000"/>
          <w:sz w:val="16"/>
          <w:szCs w:val="16"/>
        </w:rPr>
        <w:t>Bert Veen</w:t>
      </w:r>
      <w:r w:rsidRPr="004B7D2C">
        <w:rPr>
          <w:rFonts w:cs="Verdana"/>
          <w:color w:val="000000"/>
          <w:sz w:val="16"/>
          <w:szCs w:val="16"/>
        </w:rPr>
        <w:t xml:space="preserve"> </w:t>
      </w:r>
      <w:r w:rsidRPr="004B7D2C">
        <w:rPr>
          <w:rFonts w:cs="Verdana"/>
          <w:color w:val="000000"/>
          <w:sz w:val="16"/>
          <w:szCs w:val="16"/>
        </w:rPr>
        <w:tab/>
      </w:r>
      <w:r w:rsidRPr="004B7D2C">
        <w:rPr>
          <w:rFonts w:cs="Verdana"/>
          <w:color w:val="000000"/>
          <w:sz w:val="16"/>
          <w:szCs w:val="16"/>
        </w:rPr>
        <w:tab/>
      </w:r>
      <w:r w:rsidRPr="004B7D2C">
        <w:rPr>
          <w:rFonts w:cs="Verdana"/>
          <w:color w:val="000000"/>
          <w:sz w:val="16"/>
          <w:szCs w:val="16"/>
        </w:rPr>
        <w:tab/>
        <w:t>(</w:t>
      </w:r>
      <w:r w:rsidR="00C97592">
        <w:rPr>
          <w:rFonts w:cs="Verdana"/>
          <w:color w:val="000000"/>
          <w:sz w:val="16"/>
          <w:szCs w:val="16"/>
        </w:rPr>
        <w:t>BV</w:t>
      </w:r>
      <w:r w:rsidRPr="004B7D2C">
        <w:rPr>
          <w:rFonts w:cs="Verdana"/>
          <w:color w:val="000000"/>
          <w:sz w:val="16"/>
          <w:szCs w:val="16"/>
        </w:rPr>
        <w:t>)</w:t>
      </w:r>
      <w:r w:rsidR="00CE6E6C" w:rsidRPr="004B7D2C">
        <w:rPr>
          <w:rFonts w:cs="Verdana"/>
          <w:color w:val="000000"/>
          <w:sz w:val="16"/>
          <w:szCs w:val="16"/>
        </w:rPr>
        <w:tab/>
      </w:r>
      <w:r w:rsidR="00CE6E6C" w:rsidRPr="004B7D2C">
        <w:rPr>
          <w:rFonts w:cs="Verdana"/>
          <w:color w:val="000000"/>
          <w:sz w:val="16"/>
          <w:szCs w:val="16"/>
        </w:rPr>
        <w:tab/>
      </w:r>
      <w:r w:rsidR="00C97592">
        <w:rPr>
          <w:rFonts w:cs="Verdana"/>
          <w:color w:val="000000"/>
          <w:sz w:val="16"/>
          <w:szCs w:val="16"/>
        </w:rPr>
        <w:t>Rijksvastgoedbedrijf</w:t>
      </w:r>
    </w:p>
    <w:p w14:paraId="6281AE78" w14:textId="6167E69E" w:rsidR="00E74184" w:rsidRPr="004B7D2C" w:rsidRDefault="00CE6E6C" w:rsidP="00D12190">
      <w:pPr>
        <w:widowControl w:val="0"/>
        <w:autoSpaceDE w:val="0"/>
        <w:autoSpaceDN w:val="0"/>
        <w:adjustRightInd w:val="0"/>
        <w:spacing w:before="5" w:line="251" w:lineRule="auto"/>
        <w:ind w:left="15"/>
        <w:rPr>
          <w:rFonts w:cs="Verdana"/>
          <w:color w:val="000000"/>
          <w:sz w:val="16"/>
          <w:szCs w:val="16"/>
        </w:rPr>
      </w:pPr>
      <w:r w:rsidRPr="004B7D2C">
        <w:rPr>
          <w:rFonts w:cs="Verdana"/>
          <w:color w:val="000000"/>
          <w:sz w:val="16"/>
          <w:szCs w:val="16"/>
        </w:rPr>
        <w:t xml:space="preserve">Dhr. </w:t>
      </w:r>
      <w:r w:rsidR="00C97592">
        <w:rPr>
          <w:rFonts w:cs="Verdana"/>
          <w:color w:val="000000"/>
          <w:sz w:val="16"/>
          <w:szCs w:val="16"/>
        </w:rPr>
        <w:t xml:space="preserve">Nico </w:t>
      </w:r>
      <w:r w:rsidR="00C97592" w:rsidRPr="00C97592">
        <w:rPr>
          <w:rFonts w:cs="Verdana"/>
          <w:color w:val="000000"/>
          <w:sz w:val="16"/>
          <w:szCs w:val="16"/>
        </w:rPr>
        <w:t>Koetzier</w:t>
      </w:r>
      <w:r w:rsidRPr="004B7D2C">
        <w:rPr>
          <w:rFonts w:cs="Verdana"/>
          <w:color w:val="000000"/>
          <w:sz w:val="16"/>
          <w:szCs w:val="16"/>
        </w:rPr>
        <w:tab/>
      </w:r>
      <w:r w:rsidRPr="004B7D2C">
        <w:rPr>
          <w:rFonts w:cs="Verdana"/>
          <w:color w:val="000000"/>
          <w:sz w:val="16"/>
          <w:szCs w:val="16"/>
        </w:rPr>
        <w:tab/>
        <w:t>(</w:t>
      </w:r>
      <w:r w:rsidR="00C97592">
        <w:rPr>
          <w:rFonts w:cs="Verdana"/>
          <w:color w:val="000000"/>
          <w:sz w:val="16"/>
          <w:szCs w:val="16"/>
        </w:rPr>
        <w:t>NK</w:t>
      </w:r>
      <w:r w:rsidRPr="004B7D2C">
        <w:rPr>
          <w:rFonts w:cs="Verdana"/>
          <w:color w:val="000000"/>
          <w:sz w:val="16"/>
          <w:szCs w:val="16"/>
        </w:rPr>
        <w:t>)</w:t>
      </w:r>
      <w:r w:rsidRPr="004B7D2C">
        <w:rPr>
          <w:rFonts w:cs="Verdana"/>
          <w:color w:val="000000"/>
          <w:sz w:val="16"/>
          <w:szCs w:val="16"/>
        </w:rPr>
        <w:tab/>
      </w:r>
      <w:r w:rsidRPr="004B7D2C">
        <w:rPr>
          <w:rFonts w:cs="Verdana"/>
          <w:color w:val="000000"/>
          <w:sz w:val="16"/>
          <w:szCs w:val="16"/>
        </w:rPr>
        <w:tab/>
      </w:r>
      <w:r w:rsidR="00C97592">
        <w:rPr>
          <w:rFonts w:cs="Verdana"/>
          <w:color w:val="000000"/>
          <w:sz w:val="16"/>
          <w:szCs w:val="16"/>
        </w:rPr>
        <w:t>Rijksvastgoedbedrijf</w:t>
      </w:r>
      <w:r w:rsidR="00E74184" w:rsidRPr="004B7D2C">
        <w:rPr>
          <w:rFonts w:cs="Verdana"/>
          <w:color w:val="000000"/>
          <w:sz w:val="16"/>
          <w:szCs w:val="16"/>
        </w:rPr>
        <w:tab/>
      </w:r>
      <w:r w:rsidR="00E74184" w:rsidRPr="004B7D2C">
        <w:rPr>
          <w:rFonts w:cs="Verdana"/>
          <w:color w:val="000000"/>
          <w:sz w:val="16"/>
          <w:szCs w:val="16"/>
        </w:rPr>
        <w:tab/>
      </w:r>
    </w:p>
    <w:p w14:paraId="5610C750" w14:textId="6A0731DC" w:rsidR="00822483" w:rsidRDefault="008B4E88" w:rsidP="008B4E88">
      <w:pPr>
        <w:widowControl w:val="0"/>
        <w:autoSpaceDE w:val="0"/>
        <w:autoSpaceDN w:val="0"/>
        <w:adjustRightInd w:val="0"/>
        <w:spacing w:before="5" w:line="251" w:lineRule="auto"/>
        <w:ind w:left="15"/>
        <w:rPr>
          <w:rFonts w:cs="Verdana"/>
          <w:color w:val="000000"/>
          <w:sz w:val="16"/>
          <w:szCs w:val="16"/>
        </w:rPr>
      </w:pPr>
      <w:r w:rsidRPr="004B7D2C">
        <w:rPr>
          <w:rFonts w:cs="Verdana"/>
          <w:color w:val="000000"/>
          <w:sz w:val="16"/>
          <w:szCs w:val="16"/>
        </w:rPr>
        <w:t xml:space="preserve">Dhr. </w:t>
      </w:r>
      <w:r w:rsidR="00C97592">
        <w:rPr>
          <w:rFonts w:cs="Verdana"/>
          <w:color w:val="000000"/>
          <w:sz w:val="16"/>
          <w:szCs w:val="16"/>
        </w:rPr>
        <w:t>Robert van Hout</w:t>
      </w:r>
      <w:r w:rsidRPr="004B7D2C">
        <w:rPr>
          <w:rFonts w:cs="Verdana"/>
          <w:color w:val="000000"/>
          <w:sz w:val="16"/>
          <w:szCs w:val="16"/>
        </w:rPr>
        <w:tab/>
      </w:r>
      <w:r w:rsidRPr="004B7D2C">
        <w:rPr>
          <w:rFonts w:cs="Verdana"/>
          <w:color w:val="000000"/>
          <w:sz w:val="16"/>
          <w:szCs w:val="16"/>
        </w:rPr>
        <w:tab/>
        <w:t>(</w:t>
      </w:r>
      <w:r w:rsidR="00C97592">
        <w:rPr>
          <w:rFonts w:cs="Verdana"/>
          <w:color w:val="000000"/>
          <w:sz w:val="16"/>
          <w:szCs w:val="16"/>
        </w:rPr>
        <w:t>RvH</w:t>
      </w:r>
      <w:r w:rsidRPr="004B7D2C">
        <w:rPr>
          <w:rFonts w:cs="Verdana"/>
          <w:color w:val="000000"/>
          <w:sz w:val="16"/>
          <w:szCs w:val="16"/>
        </w:rPr>
        <w:t>)</w:t>
      </w:r>
      <w:r w:rsidRPr="004B7D2C">
        <w:rPr>
          <w:rFonts w:cs="Verdana"/>
          <w:color w:val="000000"/>
          <w:sz w:val="16"/>
          <w:szCs w:val="16"/>
        </w:rPr>
        <w:tab/>
      </w:r>
      <w:r w:rsidRPr="004B7D2C">
        <w:rPr>
          <w:rFonts w:cs="Verdana"/>
          <w:color w:val="000000"/>
          <w:sz w:val="16"/>
          <w:szCs w:val="16"/>
        </w:rPr>
        <w:tab/>
      </w:r>
      <w:r w:rsidR="00C97592">
        <w:rPr>
          <w:rFonts w:cs="Verdana"/>
          <w:color w:val="000000"/>
          <w:sz w:val="16"/>
          <w:szCs w:val="16"/>
        </w:rPr>
        <w:t>Rijksvastgoedbedrijf</w:t>
      </w:r>
    </w:p>
    <w:p w14:paraId="0865BE3E" w14:textId="79E7CA4C" w:rsidR="00980923" w:rsidRDefault="00980923"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Dhr. R</w:t>
      </w:r>
      <w:r w:rsidR="00C97592">
        <w:rPr>
          <w:rFonts w:cs="Verdana"/>
          <w:color w:val="000000"/>
          <w:sz w:val="16"/>
          <w:szCs w:val="16"/>
        </w:rPr>
        <w:t>amiz Hasic</w:t>
      </w:r>
      <w:r w:rsidR="00C97592">
        <w:rPr>
          <w:rFonts w:cs="Verdana"/>
          <w:color w:val="000000"/>
          <w:sz w:val="16"/>
          <w:szCs w:val="16"/>
        </w:rPr>
        <w:tab/>
      </w:r>
      <w:r>
        <w:rPr>
          <w:rFonts w:cs="Verdana"/>
          <w:color w:val="000000"/>
          <w:sz w:val="16"/>
          <w:szCs w:val="16"/>
        </w:rPr>
        <w:tab/>
      </w:r>
      <w:r>
        <w:rPr>
          <w:rFonts w:cs="Verdana"/>
          <w:color w:val="000000"/>
          <w:sz w:val="16"/>
          <w:szCs w:val="16"/>
        </w:rPr>
        <w:tab/>
        <w:t>(</w:t>
      </w:r>
      <w:r w:rsidR="00C97592">
        <w:rPr>
          <w:rFonts w:cs="Verdana"/>
          <w:color w:val="000000"/>
          <w:sz w:val="16"/>
          <w:szCs w:val="16"/>
        </w:rPr>
        <w:t>RH</w:t>
      </w:r>
      <w:r>
        <w:rPr>
          <w:rFonts w:cs="Verdana"/>
          <w:color w:val="000000"/>
          <w:sz w:val="16"/>
          <w:szCs w:val="16"/>
        </w:rPr>
        <w:t>)</w:t>
      </w:r>
      <w:r>
        <w:rPr>
          <w:rFonts w:cs="Verdana"/>
          <w:color w:val="000000"/>
          <w:sz w:val="16"/>
          <w:szCs w:val="16"/>
        </w:rPr>
        <w:tab/>
      </w:r>
      <w:r>
        <w:rPr>
          <w:rFonts w:cs="Verdana"/>
          <w:color w:val="000000"/>
          <w:sz w:val="16"/>
          <w:szCs w:val="16"/>
        </w:rPr>
        <w:tab/>
      </w:r>
      <w:r w:rsidR="00C97592">
        <w:rPr>
          <w:rFonts w:cs="Verdana"/>
          <w:color w:val="000000"/>
          <w:sz w:val="16"/>
          <w:szCs w:val="16"/>
        </w:rPr>
        <w:t>Rijksvastgoedbedrijf</w:t>
      </w:r>
    </w:p>
    <w:p w14:paraId="4C48CC1B" w14:textId="7701D72A" w:rsidR="001A06BB" w:rsidRDefault="00D6013F"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Namen</w:t>
      </w:r>
      <w:r w:rsidR="001A06BB">
        <w:rPr>
          <w:rFonts w:cs="Verdana"/>
          <w:color w:val="000000"/>
          <w:sz w:val="16"/>
          <w:szCs w:val="16"/>
        </w:rPr>
        <w:tab/>
      </w:r>
      <w:r w:rsidR="001A06BB">
        <w:rPr>
          <w:rFonts w:cs="Verdana"/>
          <w:color w:val="000000"/>
          <w:sz w:val="16"/>
          <w:szCs w:val="16"/>
        </w:rPr>
        <w:tab/>
      </w:r>
      <w:r w:rsidR="001A06BB">
        <w:rPr>
          <w:rFonts w:cs="Verdana"/>
          <w:color w:val="000000"/>
          <w:sz w:val="16"/>
          <w:szCs w:val="16"/>
        </w:rPr>
        <w:tab/>
      </w:r>
      <w:r w:rsidR="001A06BB">
        <w:rPr>
          <w:rFonts w:cs="Verdana"/>
          <w:color w:val="000000"/>
          <w:sz w:val="16"/>
          <w:szCs w:val="16"/>
        </w:rPr>
        <w:tab/>
        <w:t>()</w:t>
      </w:r>
      <w:r w:rsidR="001A06BB">
        <w:rPr>
          <w:rFonts w:cs="Verdana"/>
          <w:color w:val="000000"/>
          <w:sz w:val="16"/>
          <w:szCs w:val="16"/>
        </w:rPr>
        <w:tab/>
      </w:r>
      <w:r w:rsidR="001A06BB">
        <w:rPr>
          <w:rFonts w:cs="Verdana"/>
          <w:color w:val="000000"/>
          <w:sz w:val="16"/>
          <w:szCs w:val="16"/>
        </w:rPr>
        <w:tab/>
        <w:t>Locatiebeheer Defensie</w:t>
      </w:r>
    </w:p>
    <w:p w14:paraId="4A500BDF" w14:textId="326B45C5" w:rsidR="001A06BB" w:rsidRDefault="00D6013F"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Namen</w:t>
      </w:r>
      <w:r w:rsidR="001A06BB">
        <w:rPr>
          <w:rFonts w:cs="Verdana"/>
          <w:color w:val="000000"/>
          <w:sz w:val="16"/>
          <w:szCs w:val="16"/>
        </w:rPr>
        <w:tab/>
      </w:r>
      <w:r w:rsidR="001A06BB">
        <w:rPr>
          <w:rFonts w:cs="Verdana"/>
          <w:color w:val="000000"/>
          <w:sz w:val="16"/>
          <w:szCs w:val="16"/>
        </w:rPr>
        <w:tab/>
      </w:r>
      <w:r w:rsidR="001A06BB">
        <w:rPr>
          <w:rFonts w:cs="Verdana"/>
          <w:color w:val="000000"/>
          <w:sz w:val="16"/>
          <w:szCs w:val="16"/>
        </w:rPr>
        <w:tab/>
      </w:r>
      <w:r w:rsidR="001A06BB">
        <w:rPr>
          <w:rFonts w:cs="Verdana"/>
          <w:color w:val="000000"/>
          <w:sz w:val="16"/>
          <w:szCs w:val="16"/>
        </w:rPr>
        <w:tab/>
        <w:t>()</w:t>
      </w:r>
      <w:r w:rsidR="001A06BB">
        <w:rPr>
          <w:rFonts w:cs="Verdana"/>
          <w:color w:val="000000"/>
          <w:sz w:val="16"/>
          <w:szCs w:val="16"/>
        </w:rPr>
        <w:tab/>
      </w:r>
      <w:r w:rsidR="001A06BB">
        <w:rPr>
          <w:rFonts w:cs="Verdana"/>
          <w:color w:val="000000"/>
          <w:sz w:val="16"/>
          <w:szCs w:val="16"/>
        </w:rPr>
        <w:tab/>
        <w:t>Locatiebeheer Defensie</w:t>
      </w:r>
    </w:p>
    <w:p w14:paraId="20F6C70A" w14:textId="751EB614" w:rsidR="00C97592" w:rsidRDefault="00C97592"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Dhr. </w:t>
      </w:r>
      <w:r w:rsidRPr="00C97592">
        <w:rPr>
          <w:rFonts w:cs="Verdana"/>
          <w:color w:val="000000"/>
          <w:sz w:val="16"/>
          <w:szCs w:val="16"/>
        </w:rPr>
        <w:t>Wilko Kuijsten</w:t>
      </w:r>
      <w:r>
        <w:rPr>
          <w:rFonts w:cs="Verdana"/>
          <w:color w:val="000000"/>
          <w:sz w:val="16"/>
          <w:szCs w:val="16"/>
        </w:rPr>
        <w:tab/>
      </w:r>
      <w:r>
        <w:rPr>
          <w:rFonts w:cs="Verdana"/>
          <w:color w:val="000000"/>
          <w:sz w:val="16"/>
          <w:szCs w:val="16"/>
        </w:rPr>
        <w:tab/>
        <w:t>(WK)</w:t>
      </w:r>
      <w:r>
        <w:rPr>
          <w:rFonts w:cs="Verdana"/>
          <w:color w:val="000000"/>
          <w:sz w:val="16"/>
          <w:szCs w:val="16"/>
        </w:rPr>
        <w:tab/>
      </w:r>
      <w:r>
        <w:rPr>
          <w:rFonts w:cs="Verdana"/>
          <w:color w:val="000000"/>
          <w:sz w:val="16"/>
          <w:szCs w:val="16"/>
        </w:rPr>
        <w:tab/>
      </w:r>
      <w:r w:rsidRPr="00C97592">
        <w:rPr>
          <w:rFonts w:cs="Verdana"/>
          <w:color w:val="000000"/>
          <w:sz w:val="16"/>
          <w:szCs w:val="16"/>
        </w:rPr>
        <w:t>Croonwolter&amp;dros B.V</w:t>
      </w:r>
      <w:r>
        <w:rPr>
          <w:rFonts w:cs="Verdana"/>
          <w:color w:val="000000"/>
          <w:sz w:val="16"/>
          <w:szCs w:val="16"/>
        </w:rPr>
        <w:t>.</w:t>
      </w:r>
    </w:p>
    <w:p w14:paraId="4E6E61E9" w14:textId="744A3854" w:rsidR="00C97592" w:rsidRDefault="00C97592"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Dhr. </w:t>
      </w:r>
      <w:r w:rsidRPr="00C97592">
        <w:rPr>
          <w:rFonts w:cs="Verdana"/>
          <w:color w:val="000000"/>
          <w:sz w:val="16"/>
          <w:szCs w:val="16"/>
        </w:rPr>
        <w:t>John Oost</w:t>
      </w:r>
      <w:r>
        <w:rPr>
          <w:rFonts w:cs="Verdana"/>
          <w:color w:val="000000"/>
          <w:sz w:val="16"/>
          <w:szCs w:val="16"/>
        </w:rPr>
        <w:tab/>
      </w:r>
      <w:r>
        <w:rPr>
          <w:rFonts w:cs="Verdana"/>
          <w:color w:val="000000"/>
          <w:sz w:val="16"/>
          <w:szCs w:val="16"/>
        </w:rPr>
        <w:tab/>
      </w:r>
      <w:r>
        <w:rPr>
          <w:rFonts w:cs="Verdana"/>
          <w:color w:val="000000"/>
          <w:sz w:val="16"/>
          <w:szCs w:val="16"/>
        </w:rPr>
        <w:tab/>
        <w:t>(JO)</w:t>
      </w:r>
      <w:r>
        <w:rPr>
          <w:rFonts w:cs="Verdana"/>
          <w:color w:val="000000"/>
          <w:sz w:val="16"/>
          <w:szCs w:val="16"/>
        </w:rPr>
        <w:tab/>
      </w:r>
      <w:r>
        <w:rPr>
          <w:rFonts w:cs="Verdana"/>
          <w:color w:val="000000"/>
          <w:sz w:val="16"/>
          <w:szCs w:val="16"/>
        </w:rPr>
        <w:tab/>
      </w:r>
      <w:r w:rsidRPr="00C97592">
        <w:rPr>
          <w:rFonts w:cs="Verdana"/>
          <w:color w:val="000000"/>
          <w:sz w:val="16"/>
          <w:szCs w:val="16"/>
        </w:rPr>
        <w:t>Unica Installatietechniek B.V.</w:t>
      </w:r>
    </w:p>
    <w:p w14:paraId="53A09D01" w14:textId="5F8DE7FF" w:rsidR="00310172" w:rsidRDefault="00310172"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Dhr. </w:t>
      </w:r>
      <w:r w:rsidRPr="00310172">
        <w:rPr>
          <w:rFonts w:cs="Verdana"/>
          <w:color w:val="000000"/>
          <w:sz w:val="16"/>
          <w:szCs w:val="16"/>
        </w:rPr>
        <w:t>Ruben van Ardenne</w:t>
      </w:r>
      <w:r>
        <w:rPr>
          <w:rFonts w:cs="Verdana"/>
          <w:color w:val="000000"/>
          <w:sz w:val="16"/>
          <w:szCs w:val="16"/>
        </w:rPr>
        <w:tab/>
      </w:r>
      <w:r>
        <w:rPr>
          <w:rFonts w:cs="Verdana"/>
          <w:color w:val="000000"/>
          <w:sz w:val="16"/>
          <w:szCs w:val="16"/>
        </w:rPr>
        <w:tab/>
        <w:t>(RA)</w:t>
      </w:r>
      <w:r>
        <w:rPr>
          <w:rFonts w:cs="Verdana"/>
          <w:color w:val="000000"/>
          <w:sz w:val="16"/>
          <w:szCs w:val="16"/>
        </w:rPr>
        <w:tab/>
      </w:r>
      <w:r>
        <w:rPr>
          <w:rFonts w:cs="Verdana"/>
          <w:color w:val="000000"/>
          <w:sz w:val="16"/>
          <w:szCs w:val="16"/>
        </w:rPr>
        <w:tab/>
      </w:r>
      <w:r w:rsidRPr="00310172">
        <w:rPr>
          <w:rFonts w:cs="Verdana"/>
          <w:color w:val="000000"/>
          <w:sz w:val="16"/>
          <w:szCs w:val="16"/>
        </w:rPr>
        <w:t>Compass Infrastructuur Nederland</w:t>
      </w:r>
      <w:r>
        <w:rPr>
          <w:rFonts w:cs="Verdana"/>
          <w:color w:val="000000"/>
          <w:sz w:val="16"/>
          <w:szCs w:val="16"/>
        </w:rPr>
        <w:t xml:space="preserve"> </w:t>
      </w:r>
      <w:r w:rsidRPr="00310172">
        <w:rPr>
          <w:rFonts w:cs="Verdana"/>
          <w:color w:val="000000"/>
          <w:sz w:val="16"/>
          <w:szCs w:val="16"/>
        </w:rPr>
        <w:t>B.V.</w:t>
      </w:r>
    </w:p>
    <w:p w14:paraId="620A183F" w14:textId="24E65022" w:rsidR="00310172" w:rsidRDefault="00310172"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Dhr. </w:t>
      </w:r>
      <w:r w:rsidRPr="00310172">
        <w:rPr>
          <w:rFonts w:cs="Verdana"/>
          <w:color w:val="000000"/>
          <w:sz w:val="16"/>
          <w:szCs w:val="16"/>
        </w:rPr>
        <w:t>Xander van Rootselaar</w:t>
      </w:r>
      <w:r>
        <w:rPr>
          <w:rFonts w:cs="Verdana"/>
          <w:color w:val="000000"/>
          <w:sz w:val="16"/>
          <w:szCs w:val="16"/>
        </w:rPr>
        <w:tab/>
        <w:t>(XR)</w:t>
      </w:r>
      <w:r>
        <w:rPr>
          <w:rFonts w:cs="Verdana"/>
          <w:color w:val="000000"/>
          <w:sz w:val="16"/>
          <w:szCs w:val="16"/>
        </w:rPr>
        <w:tab/>
      </w:r>
      <w:r>
        <w:rPr>
          <w:rFonts w:cs="Verdana"/>
          <w:color w:val="000000"/>
          <w:sz w:val="16"/>
          <w:szCs w:val="16"/>
        </w:rPr>
        <w:tab/>
      </w:r>
      <w:r w:rsidRPr="00310172">
        <w:rPr>
          <w:rFonts w:cs="Verdana"/>
          <w:color w:val="000000"/>
          <w:sz w:val="16"/>
          <w:szCs w:val="16"/>
        </w:rPr>
        <w:t>Elinex Power Solutions B.V.</w:t>
      </w:r>
    </w:p>
    <w:p w14:paraId="329CE3EC" w14:textId="3BE224AE" w:rsidR="00310172" w:rsidRPr="0016596D" w:rsidRDefault="00310172" w:rsidP="008B4E88">
      <w:pPr>
        <w:widowControl w:val="0"/>
        <w:autoSpaceDE w:val="0"/>
        <w:autoSpaceDN w:val="0"/>
        <w:adjustRightInd w:val="0"/>
        <w:spacing w:before="5" w:line="251" w:lineRule="auto"/>
        <w:ind w:left="15"/>
        <w:rPr>
          <w:rFonts w:cs="Verdana"/>
          <w:color w:val="000000"/>
          <w:sz w:val="16"/>
          <w:szCs w:val="16"/>
          <w:lang w:val="en-US"/>
        </w:rPr>
      </w:pPr>
      <w:r w:rsidRPr="0016596D">
        <w:rPr>
          <w:rFonts w:cs="Verdana"/>
          <w:color w:val="000000"/>
          <w:sz w:val="16"/>
          <w:szCs w:val="16"/>
          <w:lang w:val="en-US"/>
        </w:rPr>
        <w:t>Dhr. Jan Dirk Visser</w:t>
      </w:r>
      <w:r w:rsidRPr="0016596D">
        <w:rPr>
          <w:rFonts w:cs="Verdana"/>
          <w:color w:val="000000"/>
          <w:sz w:val="16"/>
          <w:szCs w:val="16"/>
          <w:lang w:val="en-US"/>
        </w:rPr>
        <w:tab/>
      </w:r>
      <w:r w:rsidRPr="0016596D">
        <w:rPr>
          <w:rFonts w:cs="Verdana"/>
          <w:color w:val="000000"/>
          <w:sz w:val="16"/>
          <w:szCs w:val="16"/>
          <w:lang w:val="en-US"/>
        </w:rPr>
        <w:tab/>
        <w:t>(JV)</w:t>
      </w:r>
      <w:r w:rsidRPr="0016596D">
        <w:rPr>
          <w:rFonts w:cs="Verdana"/>
          <w:color w:val="000000"/>
          <w:sz w:val="16"/>
          <w:szCs w:val="16"/>
          <w:lang w:val="en-US"/>
        </w:rPr>
        <w:tab/>
      </w:r>
      <w:r w:rsidRPr="0016596D">
        <w:rPr>
          <w:rFonts w:cs="Verdana"/>
          <w:color w:val="000000"/>
          <w:sz w:val="16"/>
          <w:szCs w:val="16"/>
          <w:lang w:val="en-US"/>
        </w:rPr>
        <w:tab/>
        <w:t>Elinex Power Solutions B.V.</w:t>
      </w:r>
    </w:p>
    <w:p w14:paraId="0AD2AB72" w14:textId="6ADE6206" w:rsidR="00310172" w:rsidRDefault="00310172"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Dhr. </w:t>
      </w:r>
      <w:r w:rsidRPr="00310172">
        <w:rPr>
          <w:rFonts w:cs="Verdana"/>
          <w:color w:val="000000"/>
          <w:sz w:val="16"/>
          <w:szCs w:val="16"/>
        </w:rPr>
        <w:t>Dick Neven</w:t>
      </w:r>
      <w:r>
        <w:rPr>
          <w:rFonts w:cs="Verdana"/>
          <w:color w:val="000000"/>
          <w:sz w:val="16"/>
          <w:szCs w:val="16"/>
        </w:rPr>
        <w:tab/>
      </w:r>
      <w:r>
        <w:rPr>
          <w:rFonts w:cs="Verdana"/>
          <w:color w:val="000000"/>
          <w:sz w:val="16"/>
          <w:szCs w:val="16"/>
        </w:rPr>
        <w:tab/>
      </w:r>
      <w:r>
        <w:rPr>
          <w:rFonts w:cs="Verdana"/>
          <w:color w:val="000000"/>
          <w:sz w:val="16"/>
          <w:szCs w:val="16"/>
        </w:rPr>
        <w:tab/>
        <w:t>(DN)</w:t>
      </w:r>
      <w:r>
        <w:rPr>
          <w:rFonts w:cs="Verdana"/>
          <w:color w:val="000000"/>
          <w:sz w:val="16"/>
          <w:szCs w:val="16"/>
        </w:rPr>
        <w:tab/>
      </w:r>
      <w:r>
        <w:rPr>
          <w:rFonts w:cs="Verdana"/>
          <w:color w:val="000000"/>
          <w:sz w:val="16"/>
          <w:szCs w:val="16"/>
        </w:rPr>
        <w:tab/>
      </w:r>
      <w:r w:rsidRPr="00310172">
        <w:rPr>
          <w:rFonts w:cs="Verdana"/>
          <w:color w:val="000000"/>
          <w:sz w:val="16"/>
          <w:szCs w:val="16"/>
        </w:rPr>
        <w:t>SPIE Nederland B.V</w:t>
      </w:r>
      <w:r>
        <w:rPr>
          <w:rFonts w:cs="Verdana"/>
          <w:color w:val="000000"/>
          <w:sz w:val="16"/>
          <w:szCs w:val="16"/>
        </w:rPr>
        <w:t>.</w:t>
      </w:r>
    </w:p>
    <w:p w14:paraId="70635D50" w14:textId="1955099C" w:rsidR="00633877" w:rsidRDefault="00633877" w:rsidP="008B4E88">
      <w:pPr>
        <w:widowControl w:val="0"/>
        <w:autoSpaceDE w:val="0"/>
        <w:autoSpaceDN w:val="0"/>
        <w:adjustRightInd w:val="0"/>
        <w:spacing w:before="5" w:line="251" w:lineRule="auto"/>
        <w:ind w:left="15"/>
        <w:rPr>
          <w:rFonts w:cs="Verdana"/>
          <w:color w:val="000000"/>
          <w:sz w:val="16"/>
          <w:szCs w:val="16"/>
        </w:rPr>
      </w:pPr>
      <w:r>
        <w:rPr>
          <w:rFonts w:cs="Verdana"/>
          <w:color w:val="000000"/>
          <w:sz w:val="16"/>
          <w:szCs w:val="16"/>
        </w:rPr>
        <w:t xml:space="preserve">Mvr. Bianca </w:t>
      </w:r>
      <w:proofErr w:type="spellStart"/>
      <w:r>
        <w:rPr>
          <w:rFonts w:cs="Verdana"/>
          <w:color w:val="000000"/>
          <w:sz w:val="16"/>
          <w:szCs w:val="16"/>
        </w:rPr>
        <w:t>Polt</w:t>
      </w:r>
      <w:proofErr w:type="spellEnd"/>
      <w:r>
        <w:rPr>
          <w:rFonts w:cs="Verdana"/>
          <w:color w:val="000000"/>
          <w:sz w:val="16"/>
          <w:szCs w:val="16"/>
        </w:rPr>
        <w:tab/>
      </w:r>
      <w:r>
        <w:rPr>
          <w:rFonts w:cs="Verdana"/>
          <w:color w:val="000000"/>
          <w:sz w:val="16"/>
          <w:szCs w:val="16"/>
        </w:rPr>
        <w:tab/>
      </w:r>
      <w:r>
        <w:rPr>
          <w:rFonts w:cs="Verdana"/>
          <w:color w:val="000000"/>
          <w:sz w:val="16"/>
          <w:szCs w:val="16"/>
        </w:rPr>
        <w:tab/>
        <w:t>(BP)</w:t>
      </w:r>
      <w:r>
        <w:rPr>
          <w:rFonts w:cs="Verdana"/>
          <w:color w:val="000000"/>
          <w:sz w:val="16"/>
          <w:szCs w:val="16"/>
        </w:rPr>
        <w:tab/>
      </w:r>
      <w:r>
        <w:rPr>
          <w:rFonts w:cs="Verdana"/>
          <w:color w:val="000000"/>
          <w:sz w:val="16"/>
          <w:szCs w:val="16"/>
        </w:rPr>
        <w:tab/>
      </w:r>
      <w:r w:rsidRPr="00310172">
        <w:rPr>
          <w:rFonts w:cs="Verdana"/>
          <w:color w:val="000000"/>
          <w:sz w:val="16"/>
          <w:szCs w:val="16"/>
        </w:rPr>
        <w:t>SPIE Nederland B.V</w:t>
      </w:r>
      <w:r>
        <w:rPr>
          <w:rFonts w:cs="Verdana"/>
          <w:color w:val="000000"/>
          <w:sz w:val="16"/>
          <w:szCs w:val="16"/>
        </w:rPr>
        <w:t>.</w:t>
      </w:r>
    </w:p>
    <w:p w14:paraId="3DB7CA01" w14:textId="77777777" w:rsidR="008B4E88" w:rsidRPr="00674DD0" w:rsidRDefault="008B4E88" w:rsidP="00D12190">
      <w:pPr>
        <w:widowControl w:val="0"/>
        <w:autoSpaceDE w:val="0"/>
        <w:autoSpaceDN w:val="0"/>
        <w:adjustRightInd w:val="0"/>
        <w:spacing w:before="5" w:line="251" w:lineRule="auto"/>
        <w:ind w:left="15"/>
        <w:rPr>
          <w:rFonts w:cs="Verdana"/>
          <w:color w:val="000000"/>
          <w:sz w:val="16"/>
          <w:szCs w:val="16"/>
        </w:rPr>
      </w:pPr>
    </w:p>
    <w:p w14:paraId="17262AE3" w14:textId="77777777" w:rsidR="004F3A61" w:rsidRDefault="004F3A61" w:rsidP="00D12190">
      <w:pPr>
        <w:widowControl w:val="0"/>
        <w:autoSpaceDE w:val="0"/>
        <w:autoSpaceDN w:val="0"/>
        <w:adjustRightInd w:val="0"/>
        <w:spacing w:before="5" w:line="251" w:lineRule="auto"/>
        <w:ind w:left="15"/>
        <w:rPr>
          <w:rFonts w:cs="Verdana"/>
          <w:color w:val="000000"/>
          <w:sz w:val="14"/>
          <w:szCs w:val="16"/>
        </w:rPr>
      </w:pPr>
    </w:p>
    <w:p w14:paraId="2B04149E" w14:textId="77777777" w:rsidR="00B22FFB" w:rsidRDefault="00B22FFB"/>
    <w:p w14:paraId="6360DA43" w14:textId="77777777" w:rsidR="00952753" w:rsidRPr="004009E8" w:rsidRDefault="00952753" w:rsidP="00952753">
      <w:pPr>
        <w:rPr>
          <w:sz w:val="17"/>
          <w:szCs w:val="17"/>
        </w:rPr>
      </w:pPr>
      <w:r w:rsidRPr="00A30D45">
        <w:rPr>
          <w:b/>
          <w:sz w:val="17"/>
          <w:szCs w:val="17"/>
        </w:rPr>
        <w:tab/>
      </w:r>
      <w:r w:rsidRPr="00A30D45">
        <w:rPr>
          <w:b/>
          <w:sz w:val="17"/>
          <w:szCs w:val="17"/>
        </w:rPr>
        <w:tab/>
      </w:r>
      <w:r w:rsidRPr="00A30D45">
        <w:rPr>
          <w:b/>
          <w:sz w:val="17"/>
          <w:szCs w:val="17"/>
        </w:rPr>
        <w:tab/>
      </w:r>
    </w:p>
    <w:tbl>
      <w:tblPr>
        <w:tblW w:w="7725" w:type="dxa"/>
        <w:tblLayout w:type="fixed"/>
        <w:tblCellMar>
          <w:left w:w="70" w:type="dxa"/>
          <w:right w:w="70" w:type="dxa"/>
        </w:tblCellMar>
        <w:tblLook w:val="0000" w:firstRow="0" w:lastRow="0" w:firstColumn="0" w:lastColumn="0" w:noHBand="0" w:noVBand="0"/>
      </w:tblPr>
      <w:tblGrid>
        <w:gridCol w:w="1063"/>
        <w:gridCol w:w="567"/>
        <w:gridCol w:w="6095"/>
      </w:tblGrid>
      <w:tr w:rsidR="00952753" w:rsidRPr="004009E8" w14:paraId="6C8C73A4" w14:textId="77777777" w:rsidTr="00D571FC">
        <w:tc>
          <w:tcPr>
            <w:tcW w:w="1063" w:type="dxa"/>
          </w:tcPr>
          <w:p w14:paraId="15A21F79" w14:textId="5B90B528" w:rsidR="00952753" w:rsidRPr="004009E8" w:rsidRDefault="00952753" w:rsidP="00C658C5">
            <w:pPr>
              <w:pStyle w:val="plattetekst0"/>
              <w:rPr>
                <w:rFonts w:ascii="Verdana" w:hAnsi="Verdana"/>
                <w:sz w:val="17"/>
                <w:szCs w:val="17"/>
              </w:rPr>
            </w:pPr>
          </w:p>
        </w:tc>
        <w:tc>
          <w:tcPr>
            <w:tcW w:w="567" w:type="dxa"/>
          </w:tcPr>
          <w:p w14:paraId="079E245A" w14:textId="5982983F" w:rsidR="00952753" w:rsidRPr="004009E8" w:rsidRDefault="00952753" w:rsidP="00C658C5">
            <w:pPr>
              <w:pStyle w:val="plattetekst0"/>
              <w:rPr>
                <w:rFonts w:ascii="Verdana" w:hAnsi="Verdana"/>
                <w:b/>
                <w:bCs/>
                <w:sz w:val="17"/>
                <w:szCs w:val="17"/>
              </w:rPr>
            </w:pPr>
          </w:p>
        </w:tc>
        <w:tc>
          <w:tcPr>
            <w:tcW w:w="6095" w:type="dxa"/>
          </w:tcPr>
          <w:p w14:paraId="58E5376F" w14:textId="77777777" w:rsidR="00952753" w:rsidRPr="004009E8" w:rsidRDefault="00952753" w:rsidP="00C658C5">
            <w:pPr>
              <w:pStyle w:val="plattetekst0"/>
              <w:rPr>
                <w:rFonts w:ascii="Verdana" w:hAnsi="Verdana"/>
                <w:sz w:val="17"/>
                <w:szCs w:val="17"/>
              </w:rPr>
            </w:pPr>
            <w:r w:rsidRPr="004009E8">
              <w:rPr>
                <w:rFonts w:ascii="Verdana" w:hAnsi="Verdana"/>
                <w:b/>
                <w:bCs/>
                <w:sz w:val="17"/>
                <w:szCs w:val="17"/>
              </w:rPr>
              <w:t>Onderwerp</w:t>
            </w:r>
          </w:p>
        </w:tc>
      </w:tr>
      <w:tr w:rsidR="00952753" w:rsidRPr="004009E8" w14:paraId="038FA8FD" w14:textId="77777777" w:rsidTr="00D571FC">
        <w:tc>
          <w:tcPr>
            <w:tcW w:w="1063" w:type="dxa"/>
          </w:tcPr>
          <w:p w14:paraId="633D3E02" w14:textId="77777777" w:rsidR="00952753" w:rsidRPr="004009E8" w:rsidRDefault="00952753" w:rsidP="00C658C5">
            <w:pPr>
              <w:pStyle w:val="plattetekst0"/>
              <w:rPr>
                <w:rFonts w:ascii="Verdana" w:hAnsi="Verdana"/>
                <w:sz w:val="17"/>
                <w:szCs w:val="17"/>
              </w:rPr>
            </w:pPr>
          </w:p>
        </w:tc>
        <w:tc>
          <w:tcPr>
            <w:tcW w:w="567" w:type="dxa"/>
          </w:tcPr>
          <w:p w14:paraId="3F80AE11" w14:textId="02179097" w:rsidR="00952753" w:rsidRPr="004009E8" w:rsidRDefault="00952753" w:rsidP="00C658C5">
            <w:pPr>
              <w:pStyle w:val="plattetekst0"/>
              <w:rPr>
                <w:rFonts w:ascii="Verdana" w:hAnsi="Verdana"/>
                <w:b/>
                <w:bCs/>
                <w:sz w:val="17"/>
                <w:szCs w:val="17"/>
              </w:rPr>
            </w:pPr>
          </w:p>
        </w:tc>
        <w:tc>
          <w:tcPr>
            <w:tcW w:w="6095" w:type="dxa"/>
          </w:tcPr>
          <w:p w14:paraId="46A285C3" w14:textId="77777777" w:rsidR="00952753" w:rsidRDefault="00952753" w:rsidP="00C658C5">
            <w:pPr>
              <w:tabs>
                <w:tab w:val="left" w:pos="6379"/>
              </w:tabs>
              <w:rPr>
                <w:b/>
                <w:sz w:val="17"/>
                <w:szCs w:val="17"/>
              </w:rPr>
            </w:pPr>
            <w:r w:rsidRPr="004009E8">
              <w:rPr>
                <w:b/>
                <w:sz w:val="17"/>
                <w:szCs w:val="17"/>
              </w:rPr>
              <w:t>Opening en mededelingen</w:t>
            </w:r>
          </w:p>
          <w:p w14:paraId="39261F31" w14:textId="63192C33" w:rsidR="00980923" w:rsidRPr="00625364" w:rsidRDefault="00D6013F" w:rsidP="00980923">
            <w:pPr>
              <w:pStyle w:val="plattetekst0"/>
              <w:tabs>
                <w:tab w:val="left" w:pos="1905"/>
              </w:tabs>
              <w:spacing w:line="240" w:lineRule="auto"/>
              <w:rPr>
                <w:rFonts w:ascii="Verdana" w:hAnsi="Verdana"/>
                <w:strike/>
                <w:sz w:val="17"/>
                <w:szCs w:val="17"/>
              </w:rPr>
            </w:pPr>
            <w:r>
              <w:rPr>
                <w:rFonts w:ascii="Verdana" w:hAnsi="Verdana"/>
                <w:sz w:val="17"/>
                <w:szCs w:val="17"/>
              </w:rPr>
              <w:t xml:space="preserve">Harm opent de vergadering. </w:t>
            </w:r>
          </w:p>
          <w:p w14:paraId="643C9792" w14:textId="047FE2A2" w:rsidR="00310172" w:rsidRPr="00980923" w:rsidRDefault="00310172" w:rsidP="00980923">
            <w:pPr>
              <w:pStyle w:val="plattetekst0"/>
              <w:tabs>
                <w:tab w:val="left" w:pos="1905"/>
              </w:tabs>
              <w:spacing w:line="240" w:lineRule="auto"/>
              <w:rPr>
                <w:rFonts w:ascii="Verdana" w:hAnsi="Verdana"/>
                <w:sz w:val="17"/>
                <w:szCs w:val="17"/>
              </w:rPr>
            </w:pPr>
          </w:p>
        </w:tc>
      </w:tr>
      <w:tr w:rsidR="00952753" w:rsidRPr="004009E8" w14:paraId="39259799" w14:textId="77777777" w:rsidTr="00D571FC">
        <w:tc>
          <w:tcPr>
            <w:tcW w:w="1063" w:type="dxa"/>
          </w:tcPr>
          <w:p w14:paraId="3952A96F" w14:textId="77777777" w:rsidR="00952753" w:rsidRPr="004009E8" w:rsidRDefault="00952753" w:rsidP="00C658C5">
            <w:pPr>
              <w:pStyle w:val="plattetekst0"/>
              <w:rPr>
                <w:rFonts w:ascii="Verdana" w:hAnsi="Verdana"/>
                <w:sz w:val="17"/>
                <w:szCs w:val="17"/>
              </w:rPr>
            </w:pPr>
          </w:p>
        </w:tc>
        <w:tc>
          <w:tcPr>
            <w:tcW w:w="567" w:type="dxa"/>
          </w:tcPr>
          <w:p w14:paraId="333AD1A7" w14:textId="183825C0" w:rsidR="00952753" w:rsidRPr="004009E8" w:rsidRDefault="00952753" w:rsidP="00C658C5">
            <w:pPr>
              <w:pStyle w:val="plattetekst0"/>
              <w:rPr>
                <w:rFonts w:ascii="Verdana" w:hAnsi="Verdana"/>
                <w:b/>
                <w:bCs/>
                <w:sz w:val="17"/>
                <w:szCs w:val="17"/>
              </w:rPr>
            </w:pPr>
          </w:p>
        </w:tc>
        <w:tc>
          <w:tcPr>
            <w:tcW w:w="6095" w:type="dxa"/>
          </w:tcPr>
          <w:p w14:paraId="1B98E31B" w14:textId="77777777" w:rsidR="00952753" w:rsidRDefault="00310172" w:rsidP="008B4E88">
            <w:pPr>
              <w:rPr>
                <w:rFonts w:cs="Arial"/>
                <w:b/>
                <w:bCs/>
                <w:iCs/>
                <w:sz w:val="17"/>
                <w:szCs w:val="17"/>
              </w:rPr>
            </w:pPr>
            <w:r w:rsidRPr="00310172">
              <w:rPr>
                <w:rFonts w:cs="Arial"/>
                <w:b/>
                <w:bCs/>
                <w:iCs/>
                <w:sz w:val="17"/>
                <w:szCs w:val="17"/>
              </w:rPr>
              <w:t>Aanbesteding 202</w:t>
            </w:r>
            <w:r>
              <w:rPr>
                <w:rFonts w:cs="Arial"/>
                <w:b/>
                <w:bCs/>
                <w:iCs/>
                <w:sz w:val="17"/>
                <w:szCs w:val="17"/>
              </w:rPr>
              <w:t>2</w:t>
            </w:r>
          </w:p>
          <w:p w14:paraId="54D4D86E" w14:textId="137A20DD" w:rsidR="00310172" w:rsidRDefault="00D6013F" w:rsidP="008B4E88">
            <w:pPr>
              <w:rPr>
                <w:rFonts w:cs="Arial"/>
                <w:iCs/>
                <w:sz w:val="17"/>
                <w:szCs w:val="17"/>
              </w:rPr>
            </w:pPr>
            <w:r>
              <w:rPr>
                <w:rFonts w:cs="Arial"/>
                <w:iCs/>
                <w:sz w:val="17"/>
                <w:szCs w:val="17"/>
              </w:rPr>
              <w:t xml:space="preserve">Vorig jaar ook op de markt gekomen helaas mislukt. Oorzaak de werkomschrijving was niet duidelijk, de screening was niet makkelijk doorheen te krijgen. Administratie werk is veel nu zal dit ook zo zijn, dit is helaas niet veel gewijzigd. </w:t>
            </w:r>
          </w:p>
          <w:p w14:paraId="5E769597" w14:textId="77777777" w:rsidR="00937FF1" w:rsidRDefault="00937FF1" w:rsidP="008B4E88">
            <w:pPr>
              <w:rPr>
                <w:rFonts w:cs="Arial"/>
                <w:iCs/>
                <w:sz w:val="17"/>
                <w:szCs w:val="17"/>
              </w:rPr>
            </w:pPr>
          </w:p>
          <w:p w14:paraId="2A175C56" w14:textId="49AF204A" w:rsidR="00D6013F" w:rsidRDefault="00D6013F" w:rsidP="008B4E88">
            <w:pPr>
              <w:rPr>
                <w:rFonts w:cs="Arial"/>
                <w:iCs/>
                <w:sz w:val="17"/>
                <w:szCs w:val="17"/>
              </w:rPr>
            </w:pPr>
            <w:r>
              <w:rPr>
                <w:rFonts w:cs="Arial"/>
                <w:iCs/>
                <w:sz w:val="17"/>
                <w:szCs w:val="17"/>
              </w:rPr>
              <w:t xml:space="preserve">Positieve is de looptijd van 8 jaar en de prijzenboek. </w:t>
            </w:r>
          </w:p>
          <w:p w14:paraId="7D5AFCE5" w14:textId="3AFBB3D1" w:rsidR="00D6013F" w:rsidRDefault="00D6013F" w:rsidP="008B4E88">
            <w:pPr>
              <w:rPr>
                <w:rFonts w:cs="Arial"/>
                <w:iCs/>
                <w:sz w:val="17"/>
                <w:szCs w:val="17"/>
              </w:rPr>
            </w:pPr>
            <w:r>
              <w:rPr>
                <w:rFonts w:cs="Arial"/>
                <w:iCs/>
                <w:sz w:val="17"/>
                <w:szCs w:val="17"/>
              </w:rPr>
              <w:t>Doel met dit contract is infomeren, installatie gegevens verzamelen, tijdelijk uitvoeren van onderhoud, documenteren van alle informatie, klant tevredenheid bij klanten en werkvoorzieningen creëren.</w:t>
            </w:r>
          </w:p>
          <w:p w14:paraId="3D987AD4" w14:textId="1DACFC3F" w:rsidR="00D6013F" w:rsidRDefault="00D6013F" w:rsidP="008B4E88">
            <w:pPr>
              <w:rPr>
                <w:rFonts w:cs="Arial"/>
                <w:iCs/>
                <w:sz w:val="17"/>
                <w:szCs w:val="17"/>
              </w:rPr>
            </w:pPr>
          </w:p>
          <w:p w14:paraId="1055BF93" w14:textId="449516E6" w:rsidR="00D6013F" w:rsidRDefault="00D6013F" w:rsidP="008B4E88">
            <w:pPr>
              <w:rPr>
                <w:rFonts w:cs="Arial"/>
                <w:iCs/>
                <w:sz w:val="17"/>
                <w:szCs w:val="17"/>
              </w:rPr>
            </w:pPr>
            <w:r>
              <w:rPr>
                <w:rFonts w:cs="Arial"/>
                <w:iCs/>
                <w:sz w:val="17"/>
                <w:szCs w:val="17"/>
              </w:rPr>
              <w:t>Presentatie en het verslag zal op TenderNed gedeeld worden, alle inhoudelijke vragen schriftelijk stellen en die op TenderNed indienen.</w:t>
            </w:r>
          </w:p>
          <w:p w14:paraId="32EA85F2" w14:textId="0655B27A" w:rsidR="00937FF1" w:rsidRDefault="00937FF1" w:rsidP="008B4E88">
            <w:pPr>
              <w:rPr>
                <w:rFonts w:cs="Arial"/>
                <w:iCs/>
                <w:sz w:val="17"/>
                <w:szCs w:val="17"/>
              </w:rPr>
            </w:pPr>
            <w:r>
              <w:rPr>
                <w:rFonts w:cs="Arial"/>
                <w:iCs/>
                <w:sz w:val="17"/>
                <w:szCs w:val="17"/>
              </w:rPr>
              <w:lastRenderedPageBreak/>
              <w:t>Leidend blijft het gene wat in de aanbestedingsdocumenten staat.</w:t>
            </w:r>
          </w:p>
          <w:p w14:paraId="20ACA606" w14:textId="1A69F465" w:rsidR="00937FF1" w:rsidRDefault="00937FF1" w:rsidP="008B4E88">
            <w:pPr>
              <w:rPr>
                <w:rFonts w:cs="Arial"/>
                <w:iCs/>
                <w:sz w:val="17"/>
                <w:szCs w:val="17"/>
              </w:rPr>
            </w:pPr>
          </w:p>
          <w:p w14:paraId="6DD193B7" w14:textId="626E6E8C" w:rsidR="00937FF1" w:rsidRDefault="00937FF1" w:rsidP="008B4E88">
            <w:pPr>
              <w:rPr>
                <w:rFonts w:cs="Arial"/>
                <w:iCs/>
                <w:sz w:val="17"/>
                <w:szCs w:val="17"/>
              </w:rPr>
            </w:pPr>
            <w:r>
              <w:rPr>
                <w:rFonts w:cs="Arial"/>
                <w:iCs/>
                <w:sz w:val="17"/>
                <w:szCs w:val="17"/>
              </w:rPr>
              <w:t xml:space="preserve">Controleer u inschrijving zorgvuldig, onvolledige/incorrecte inschrijving is ongeldig. Wees op tijd met inschrijven wij hebben geen invloed op de openstaande tijd op TenderNed. </w:t>
            </w:r>
          </w:p>
          <w:p w14:paraId="2CB1B97C" w14:textId="534D3AC7" w:rsidR="00310172" w:rsidRPr="004009E8" w:rsidRDefault="00310172" w:rsidP="008B4E88">
            <w:pPr>
              <w:rPr>
                <w:sz w:val="17"/>
                <w:szCs w:val="17"/>
              </w:rPr>
            </w:pPr>
          </w:p>
        </w:tc>
      </w:tr>
      <w:tr w:rsidR="004009E8" w:rsidRPr="004009E8" w14:paraId="502F4443" w14:textId="77777777" w:rsidTr="00D571FC">
        <w:tc>
          <w:tcPr>
            <w:tcW w:w="1063" w:type="dxa"/>
          </w:tcPr>
          <w:p w14:paraId="0898B04A" w14:textId="77777777" w:rsidR="004009E8" w:rsidRPr="004009E8" w:rsidRDefault="004009E8" w:rsidP="00C658C5">
            <w:pPr>
              <w:pStyle w:val="plattetekst0"/>
              <w:rPr>
                <w:rFonts w:ascii="Verdana" w:hAnsi="Verdana"/>
                <w:sz w:val="17"/>
                <w:szCs w:val="17"/>
              </w:rPr>
            </w:pPr>
          </w:p>
        </w:tc>
        <w:tc>
          <w:tcPr>
            <w:tcW w:w="567" w:type="dxa"/>
          </w:tcPr>
          <w:p w14:paraId="64AFBC28" w14:textId="1F6B89B9" w:rsidR="004009E8" w:rsidRPr="004009E8" w:rsidRDefault="004009E8" w:rsidP="00C658C5">
            <w:pPr>
              <w:pStyle w:val="plattetekst0"/>
              <w:rPr>
                <w:rFonts w:ascii="Verdana" w:hAnsi="Verdana"/>
                <w:b/>
                <w:bCs/>
                <w:sz w:val="17"/>
                <w:szCs w:val="17"/>
              </w:rPr>
            </w:pPr>
          </w:p>
        </w:tc>
        <w:tc>
          <w:tcPr>
            <w:tcW w:w="6095" w:type="dxa"/>
          </w:tcPr>
          <w:p w14:paraId="7503BA3E" w14:textId="77777777" w:rsidR="00310172" w:rsidRDefault="00310172" w:rsidP="003301F3">
            <w:pPr>
              <w:rPr>
                <w:rFonts w:cs="Arial"/>
                <w:b/>
                <w:bCs/>
                <w:iCs/>
                <w:sz w:val="17"/>
                <w:szCs w:val="17"/>
              </w:rPr>
            </w:pPr>
            <w:r w:rsidRPr="00310172">
              <w:rPr>
                <w:rFonts w:cs="Arial"/>
                <w:b/>
                <w:bCs/>
                <w:iCs/>
                <w:sz w:val="17"/>
                <w:szCs w:val="17"/>
              </w:rPr>
              <w:t xml:space="preserve">Contractmanagement </w:t>
            </w:r>
          </w:p>
          <w:p w14:paraId="2606EE22" w14:textId="6026CED9" w:rsidR="00310172" w:rsidRDefault="00937FF1" w:rsidP="003301F3">
            <w:pPr>
              <w:rPr>
                <w:rFonts w:cs="Arial"/>
                <w:iCs/>
                <w:sz w:val="17"/>
                <w:szCs w:val="17"/>
              </w:rPr>
            </w:pPr>
            <w:r>
              <w:rPr>
                <w:rFonts w:cs="Arial"/>
                <w:iCs/>
                <w:sz w:val="17"/>
                <w:szCs w:val="17"/>
              </w:rPr>
              <w:t>Nadat de ABDO screening is afgerond</w:t>
            </w:r>
            <w:r w:rsidR="00CE5EE9">
              <w:rPr>
                <w:rFonts w:cs="Arial"/>
                <w:iCs/>
                <w:sz w:val="17"/>
                <w:szCs w:val="17"/>
              </w:rPr>
              <w:t xml:space="preserve"> zullen de processen gaan beginnen. Eerder kan helaas niet. </w:t>
            </w:r>
          </w:p>
          <w:p w14:paraId="4BDA38DE" w14:textId="0DC474EB" w:rsidR="00CE5EE9" w:rsidRDefault="00CE5EE9" w:rsidP="003301F3">
            <w:pPr>
              <w:rPr>
                <w:rFonts w:cs="Arial"/>
                <w:iCs/>
                <w:sz w:val="17"/>
                <w:szCs w:val="17"/>
              </w:rPr>
            </w:pPr>
          </w:p>
          <w:p w14:paraId="44C60DCC" w14:textId="1097231A" w:rsidR="00CE5EE9" w:rsidRDefault="00CE5EE9" w:rsidP="003301F3">
            <w:pPr>
              <w:rPr>
                <w:rFonts w:cs="Arial"/>
                <w:iCs/>
                <w:sz w:val="17"/>
                <w:szCs w:val="17"/>
              </w:rPr>
            </w:pPr>
            <w:r>
              <w:rPr>
                <w:rFonts w:cs="Arial"/>
                <w:iCs/>
                <w:sz w:val="17"/>
                <w:szCs w:val="17"/>
              </w:rPr>
              <w:t>Keuringen jaarlijks 100% gekeurd, geïnspecteerd en of onderhouden, waarvan 90% goedgekeurd is een eis. Indien er door ons geen begeleiding geregeld kan worden en daardoor de keuringen niet uitgevoerd kunnen worden dan zal dit niet meetellen in de percentage.</w:t>
            </w:r>
          </w:p>
          <w:p w14:paraId="112A66DA" w14:textId="22B87AD6" w:rsidR="00CE5EE9" w:rsidRDefault="00CE5EE9" w:rsidP="003301F3">
            <w:pPr>
              <w:rPr>
                <w:rFonts w:cs="Arial"/>
                <w:iCs/>
                <w:sz w:val="17"/>
                <w:szCs w:val="17"/>
              </w:rPr>
            </w:pPr>
          </w:p>
          <w:p w14:paraId="1A4D1BB7" w14:textId="5C21E65D" w:rsidR="00CE5EE9" w:rsidRPr="00310172" w:rsidRDefault="00CE5EE9" w:rsidP="003301F3">
            <w:pPr>
              <w:rPr>
                <w:rFonts w:cs="Arial"/>
                <w:iCs/>
                <w:sz w:val="17"/>
                <w:szCs w:val="17"/>
              </w:rPr>
            </w:pPr>
            <w:r>
              <w:rPr>
                <w:rFonts w:cs="Arial"/>
                <w:iCs/>
                <w:sz w:val="17"/>
                <w:szCs w:val="17"/>
              </w:rPr>
              <w:t>Planningsoverleg met DMO over uitvoeringsdata is belangrijk hou hier rekening mee!</w:t>
            </w:r>
          </w:p>
          <w:p w14:paraId="4DA1B87C" w14:textId="2EF9C75D" w:rsidR="00937E41" w:rsidRPr="00310172" w:rsidRDefault="00937E41" w:rsidP="00310172">
            <w:pPr>
              <w:rPr>
                <w:bCs/>
                <w:sz w:val="17"/>
                <w:szCs w:val="17"/>
              </w:rPr>
            </w:pPr>
          </w:p>
        </w:tc>
      </w:tr>
      <w:tr w:rsidR="004009E8" w:rsidRPr="004009E8" w14:paraId="63946E87" w14:textId="77777777" w:rsidTr="00D571FC">
        <w:tc>
          <w:tcPr>
            <w:tcW w:w="1063" w:type="dxa"/>
          </w:tcPr>
          <w:p w14:paraId="405AA8AA" w14:textId="77777777" w:rsidR="004009E8" w:rsidRPr="004009E8" w:rsidRDefault="004009E8" w:rsidP="00C658C5">
            <w:pPr>
              <w:pStyle w:val="plattetekst0"/>
              <w:rPr>
                <w:rFonts w:ascii="Verdana" w:hAnsi="Verdana"/>
                <w:sz w:val="17"/>
                <w:szCs w:val="17"/>
              </w:rPr>
            </w:pPr>
          </w:p>
        </w:tc>
        <w:tc>
          <w:tcPr>
            <w:tcW w:w="567" w:type="dxa"/>
          </w:tcPr>
          <w:p w14:paraId="710551EE" w14:textId="72EA46FF" w:rsidR="004009E8" w:rsidRPr="004009E8" w:rsidRDefault="004009E8" w:rsidP="00C658C5">
            <w:pPr>
              <w:pStyle w:val="plattetekst0"/>
              <w:rPr>
                <w:rFonts w:ascii="Verdana" w:hAnsi="Verdana"/>
                <w:b/>
                <w:sz w:val="17"/>
                <w:szCs w:val="17"/>
              </w:rPr>
            </w:pPr>
          </w:p>
        </w:tc>
        <w:tc>
          <w:tcPr>
            <w:tcW w:w="6095" w:type="dxa"/>
          </w:tcPr>
          <w:p w14:paraId="41CBEBFB" w14:textId="77777777" w:rsidR="00310172" w:rsidRDefault="00310172" w:rsidP="00822483">
            <w:pPr>
              <w:ind w:right="-28"/>
              <w:rPr>
                <w:b/>
                <w:sz w:val="17"/>
                <w:szCs w:val="17"/>
              </w:rPr>
            </w:pPr>
            <w:r w:rsidRPr="00310172">
              <w:rPr>
                <w:b/>
                <w:sz w:val="17"/>
                <w:szCs w:val="17"/>
              </w:rPr>
              <w:t xml:space="preserve">ABDO </w:t>
            </w:r>
          </w:p>
          <w:p w14:paraId="55D11AB1" w14:textId="4EEAD8BC" w:rsidR="00EB6F1E" w:rsidRDefault="00CE5EE9" w:rsidP="00310172">
            <w:pPr>
              <w:ind w:right="-28"/>
              <w:rPr>
                <w:bCs/>
                <w:sz w:val="17"/>
                <w:szCs w:val="17"/>
              </w:rPr>
            </w:pPr>
            <w:r>
              <w:rPr>
                <w:bCs/>
                <w:sz w:val="17"/>
                <w:szCs w:val="17"/>
              </w:rPr>
              <w:t>Te Beschermen Belangen (TBB)</w:t>
            </w:r>
          </w:p>
          <w:p w14:paraId="2289943E" w14:textId="583A64AD" w:rsidR="00CE5EE9" w:rsidRDefault="00CE5EE9" w:rsidP="00310172">
            <w:pPr>
              <w:ind w:right="-28"/>
              <w:rPr>
                <w:bCs/>
                <w:sz w:val="17"/>
                <w:szCs w:val="17"/>
              </w:rPr>
            </w:pPr>
            <w:r>
              <w:rPr>
                <w:bCs/>
                <w:sz w:val="17"/>
                <w:szCs w:val="17"/>
              </w:rPr>
              <w:t xml:space="preserve">Op dit contract hebben we te maken met TBB 1,2 en 3(kleine ruimtes). De gebouwnamen zullen niet op papier komen vanwege de veiligheid, defensie wilt niet dat het bekend kan worden waar de netwerkruimtes zich bevinden. </w:t>
            </w:r>
          </w:p>
          <w:p w14:paraId="533526C0" w14:textId="391C6ECA" w:rsidR="00C75BC2" w:rsidRDefault="00C75BC2" w:rsidP="00310172">
            <w:pPr>
              <w:ind w:right="-28"/>
              <w:rPr>
                <w:bCs/>
                <w:sz w:val="17"/>
                <w:szCs w:val="17"/>
              </w:rPr>
            </w:pPr>
          </w:p>
          <w:p w14:paraId="12D30976" w14:textId="69CD1E5B" w:rsidR="00C75BC2" w:rsidRDefault="00C75BC2" w:rsidP="00310172">
            <w:pPr>
              <w:ind w:right="-28"/>
              <w:rPr>
                <w:bCs/>
                <w:sz w:val="17"/>
                <w:szCs w:val="17"/>
              </w:rPr>
            </w:pPr>
            <w:r>
              <w:rPr>
                <w:bCs/>
                <w:sz w:val="17"/>
                <w:szCs w:val="17"/>
              </w:rPr>
              <w:t>Het is van belang dat een organisatie een beveiligingsbeleid en beveiligingsplan zal hebben. Het contract is wel zo opgericht om dit zo veel mogelijk te beperken.</w:t>
            </w:r>
          </w:p>
          <w:p w14:paraId="7D128AFB" w14:textId="4B6ABE09" w:rsidR="00C75BC2" w:rsidRDefault="00C75BC2" w:rsidP="00310172">
            <w:pPr>
              <w:ind w:right="-28"/>
              <w:rPr>
                <w:bCs/>
                <w:sz w:val="17"/>
                <w:szCs w:val="17"/>
              </w:rPr>
            </w:pPr>
          </w:p>
          <w:p w14:paraId="59094D0A" w14:textId="6BC3C703" w:rsidR="00C75BC2" w:rsidRDefault="00C75BC2" w:rsidP="00310172">
            <w:pPr>
              <w:ind w:right="-28"/>
              <w:rPr>
                <w:bCs/>
                <w:sz w:val="17"/>
                <w:szCs w:val="17"/>
              </w:rPr>
            </w:pPr>
            <w:r>
              <w:rPr>
                <w:bCs/>
                <w:sz w:val="17"/>
                <w:szCs w:val="17"/>
              </w:rPr>
              <w:t xml:space="preserve">Het is handig als de medewerken beschikt over een Nederlandse nationaliteit dit maakt de screening veel eenvoudiger. </w:t>
            </w:r>
          </w:p>
          <w:p w14:paraId="50B6A437" w14:textId="09C6C200" w:rsidR="00C75BC2" w:rsidRDefault="00C75BC2" w:rsidP="00310172">
            <w:pPr>
              <w:ind w:right="-28"/>
              <w:rPr>
                <w:bCs/>
                <w:sz w:val="17"/>
                <w:szCs w:val="17"/>
              </w:rPr>
            </w:pPr>
          </w:p>
          <w:p w14:paraId="290D42AF" w14:textId="711EAD0F" w:rsidR="00C75BC2" w:rsidRDefault="00C75BC2" w:rsidP="00310172">
            <w:pPr>
              <w:ind w:right="-28"/>
              <w:rPr>
                <w:bCs/>
                <w:sz w:val="17"/>
                <w:szCs w:val="17"/>
              </w:rPr>
            </w:pPr>
            <w:r>
              <w:rPr>
                <w:bCs/>
                <w:sz w:val="17"/>
                <w:szCs w:val="17"/>
              </w:rPr>
              <w:t>Nadat de MIVD screening succesvol is verlopen zal er een bericht volgen met de officiële gunning.</w:t>
            </w:r>
          </w:p>
          <w:p w14:paraId="40E21F65" w14:textId="3DDB44C7" w:rsidR="00C75BC2" w:rsidRDefault="00C75BC2" w:rsidP="00310172">
            <w:pPr>
              <w:ind w:right="-28"/>
              <w:rPr>
                <w:bCs/>
                <w:sz w:val="17"/>
                <w:szCs w:val="17"/>
              </w:rPr>
            </w:pPr>
          </w:p>
          <w:p w14:paraId="1FEA4D07" w14:textId="20F50EBC" w:rsidR="00C75BC2" w:rsidRDefault="00C75BC2" w:rsidP="00310172">
            <w:pPr>
              <w:ind w:right="-28"/>
              <w:rPr>
                <w:bCs/>
                <w:sz w:val="17"/>
                <w:szCs w:val="17"/>
              </w:rPr>
            </w:pPr>
            <w:r>
              <w:rPr>
                <w:bCs/>
                <w:sz w:val="17"/>
                <w:szCs w:val="17"/>
              </w:rPr>
              <w:t>Om toegang tot defensie objecten te krijgen dient een medewerker altijd een VOG te hebben!</w:t>
            </w:r>
          </w:p>
          <w:p w14:paraId="7443044E" w14:textId="4A092583" w:rsidR="00C75BC2" w:rsidRDefault="00C75BC2" w:rsidP="00310172">
            <w:pPr>
              <w:ind w:right="-28"/>
              <w:rPr>
                <w:bCs/>
                <w:sz w:val="17"/>
                <w:szCs w:val="17"/>
              </w:rPr>
            </w:pPr>
          </w:p>
          <w:p w14:paraId="5BF0F21F" w14:textId="76FF98AD" w:rsidR="00C75BC2" w:rsidRDefault="00C75BC2" w:rsidP="00310172">
            <w:pPr>
              <w:ind w:right="-28"/>
              <w:rPr>
                <w:bCs/>
                <w:sz w:val="17"/>
                <w:szCs w:val="17"/>
              </w:rPr>
            </w:pPr>
            <w:r>
              <w:rPr>
                <w:bCs/>
                <w:sz w:val="17"/>
                <w:szCs w:val="17"/>
              </w:rPr>
              <w:t>Vraag altijd het actuele formulier voor het aanvragen van een defensie pas! De formulieren wijzigen namelijk vaak, defensie let hier heel erg op.</w:t>
            </w:r>
          </w:p>
          <w:p w14:paraId="46911637" w14:textId="470E0F13" w:rsidR="00C75BC2" w:rsidRDefault="00C75BC2" w:rsidP="00310172">
            <w:pPr>
              <w:ind w:right="-28"/>
              <w:rPr>
                <w:bCs/>
                <w:sz w:val="17"/>
                <w:szCs w:val="17"/>
              </w:rPr>
            </w:pPr>
          </w:p>
          <w:p w14:paraId="0165369B" w14:textId="42962863" w:rsidR="00C75BC2" w:rsidRDefault="00C75BC2" w:rsidP="00310172">
            <w:pPr>
              <w:ind w:right="-28"/>
              <w:rPr>
                <w:bCs/>
                <w:sz w:val="17"/>
                <w:szCs w:val="17"/>
              </w:rPr>
            </w:pPr>
            <w:r>
              <w:rPr>
                <w:bCs/>
                <w:sz w:val="17"/>
                <w:szCs w:val="17"/>
              </w:rPr>
              <w:t xml:space="preserve">Werkzaamheden zullen vaak vanaf 09:00 tot 16:30 plaats kunnen vinden. </w:t>
            </w:r>
          </w:p>
          <w:p w14:paraId="159832B6" w14:textId="0ADE344E" w:rsidR="00C75BC2" w:rsidRDefault="00C75BC2" w:rsidP="00310172">
            <w:pPr>
              <w:ind w:right="-28"/>
              <w:rPr>
                <w:bCs/>
                <w:sz w:val="17"/>
                <w:szCs w:val="17"/>
              </w:rPr>
            </w:pPr>
          </w:p>
          <w:p w14:paraId="0989530E" w14:textId="47BD339C" w:rsidR="00C75BC2" w:rsidRDefault="00C75BC2" w:rsidP="00310172">
            <w:pPr>
              <w:ind w:right="-28"/>
              <w:rPr>
                <w:bCs/>
                <w:sz w:val="17"/>
                <w:szCs w:val="17"/>
              </w:rPr>
            </w:pPr>
            <w:r>
              <w:rPr>
                <w:bCs/>
                <w:sz w:val="17"/>
                <w:szCs w:val="17"/>
              </w:rPr>
              <w:t>Bezoekers aanmelden</w:t>
            </w:r>
            <w:r w:rsidR="008709AC">
              <w:rPr>
                <w:bCs/>
                <w:sz w:val="17"/>
                <w:szCs w:val="17"/>
              </w:rPr>
              <w:t xml:space="preserve"> kunnen defensiemedewerkers doen via selfservice portaal. Hou er rekening mee dat elk medewerker zich aanmeld met zijn eigen emailadres. Hij krijg een mail om zijn persoonsgegevens in te vullen, dit kan dus een werkvoorbereider niet doen voor de medewerker! </w:t>
            </w:r>
          </w:p>
          <w:p w14:paraId="1045DF4E" w14:textId="0B4AF622" w:rsidR="00310172" w:rsidRPr="00310172" w:rsidRDefault="00310172" w:rsidP="00310172">
            <w:pPr>
              <w:ind w:right="-28"/>
              <w:rPr>
                <w:iCs/>
                <w:sz w:val="17"/>
                <w:szCs w:val="17"/>
                <w:highlight w:val="yellow"/>
              </w:rPr>
            </w:pPr>
          </w:p>
        </w:tc>
      </w:tr>
      <w:tr w:rsidR="004009E8" w:rsidRPr="004009E8" w14:paraId="5BC4CEEE" w14:textId="77777777" w:rsidTr="00D571FC">
        <w:tc>
          <w:tcPr>
            <w:tcW w:w="1063" w:type="dxa"/>
          </w:tcPr>
          <w:p w14:paraId="50611DEA" w14:textId="77777777" w:rsidR="004009E8" w:rsidRPr="004009E8" w:rsidRDefault="004009E8" w:rsidP="00C658C5">
            <w:pPr>
              <w:pStyle w:val="plattetekst0"/>
              <w:rPr>
                <w:rFonts w:ascii="Verdana" w:hAnsi="Verdana"/>
                <w:sz w:val="17"/>
                <w:szCs w:val="17"/>
              </w:rPr>
            </w:pPr>
          </w:p>
        </w:tc>
        <w:tc>
          <w:tcPr>
            <w:tcW w:w="567" w:type="dxa"/>
          </w:tcPr>
          <w:p w14:paraId="38C570ED" w14:textId="51F9D5CF" w:rsidR="004009E8" w:rsidRPr="004009E8" w:rsidRDefault="004009E8" w:rsidP="00C658C5">
            <w:pPr>
              <w:pStyle w:val="plattetekst0"/>
              <w:rPr>
                <w:rFonts w:ascii="Verdana" w:hAnsi="Verdana"/>
                <w:b/>
                <w:sz w:val="17"/>
                <w:szCs w:val="17"/>
              </w:rPr>
            </w:pPr>
          </w:p>
        </w:tc>
        <w:tc>
          <w:tcPr>
            <w:tcW w:w="6095" w:type="dxa"/>
          </w:tcPr>
          <w:p w14:paraId="0C2452EA" w14:textId="0FBC2CCA" w:rsidR="00A4755A" w:rsidRDefault="008709AC" w:rsidP="00310172">
            <w:pPr>
              <w:ind w:right="-28"/>
              <w:rPr>
                <w:b/>
                <w:sz w:val="17"/>
                <w:szCs w:val="17"/>
              </w:rPr>
            </w:pPr>
            <w:r>
              <w:rPr>
                <w:b/>
                <w:sz w:val="17"/>
                <w:szCs w:val="17"/>
              </w:rPr>
              <w:t>Techniek</w:t>
            </w:r>
          </w:p>
          <w:p w14:paraId="1A3B35BD" w14:textId="55E1EEAA" w:rsidR="00310172" w:rsidRDefault="008709AC" w:rsidP="00310172">
            <w:pPr>
              <w:ind w:right="-28"/>
              <w:rPr>
                <w:bCs/>
                <w:sz w:val="17"/>
                <w:szCs w:val="17"/>
              </w:rPr>
            </w:pPr>
            <w:r>
              <w:rPr>
                <w:bCs/>
                <w:sz w:val="17"/>
                <w:szCs w:val="17"/>
              </w:rPr>
              <w:t xml:space="preserve">Veel gegevens zijn verzameld maar dit zijn nog niet alle gegevens. Het zal van belang zijn om 0 metingen uit te voeren en ons te helpen om technische gegevens nog beter op kaart te krijgen. </w:t>
            </w:r>
          </w:p>
          <w:p w14:paraId="578DDC7A" w14:textId="785023A9" w:rsidR="008709AC" w:rsidRDefault="008709AC" w:rsidP="00310172">
            <w:pPr>
              <w:ind w:right="-28"/>
              <w:rPr>
                <w:bCs/>
                <w:sz w:val="17"/>
                <w:szCs w:val="17"/>
              </w:rPr>
            </w:pPr>
          </w:p>
          <w:p w14:paraId="35750773" w14:textId="76A1AC59" w:rsidR="008709AC" w:rsidRDefault="008709AC" w:rsidP="00310172">
            <w:pPr>
              <w:ind w:right="-28"/>
              <w:rPr>
                <w:bCs/>
                <w:sz w:val="17"/>
                <w:szCs w:val="17"/>
              </w:rPr>
            </w:pPr>
            <w:r>
              <w:rPr>
                <w:bCs/>
                <w:sz w:val="17"/>
                <w:szCs w:val="17"/>
              </w:rPr>
              <w:t xml:space="preserve">Aangepaste projecten moeten op basis van </w:t>
            </w:r>
            <w:r w:rsidRPr="008709AC">
              <w:rPr>
                <w:bCs/>
                <w:sz w:val="17"/>
                <w:szCs w:val="17"/>
              </w:rPr>
              <w:t xml:space="preserve">marktconform prijzen </w:t>
            </w:r>
            <w:r>
              <w:rPr>
                <w:bCs/>
                <w:sz w:val="17"/>
                <w:szCs w:val="17"/>
              </w:rPr>
              <w:t>worden berekend.</w:t>
            </w:r>
          </w:p>
          <w:p w14:paraId="335DCA38" w14:textId="302391CC" w:rsidR="008709AC" w:rsidRDefault="008709AC" w:rsidP="00310172">
            <w:pPr>
              <w:ind w:right="-28"/>
              <w:rPr>
                <w:bCs/>
                <w:sz w:val="17"/>
                <w:szCs w:val="17"/>
              </w:rPr>
            </w:pPr>
          </w:p>
          <w:p w14:paraId="5F9D1593" w14:textId="2A898A27" w:rsidR="008709AC" w:rsidRDefault="008709AC" w:rsidP="00310172">
            <w:pPr>
              <w:ind w:right="-28"/>
              <w:rPr>
                <w:bCs/>
                <w:sz w:val="17"/>
                <w:szCs w:val="17"/>
              </w:rPr>
            </w:pPr>
            <w:r>
              <w:rPr>
                <w:bCs/>
                <w:sz w:val="17"/>
                <w:szCs w:val="17"/>
              </w:rPr>
              <w:t>Voor spoedeisende storingen wordt nu 4 uur voor gehanteerd</w:t>
            </w:r>
            <w:r w:rsidR="0016596D">
              <w:rPr>
                <w:bCs/>
                <w:sz w:val="17"/>
                <w:szCs w:val="17"/>
              </w:rPr>
              <w:t xml:space="preserve"> na werktijd</w:t>
            </w:r>
            <w:r>
              <w:rPr>
                <w:bCs/>
                <w:sz w:val="17"/>
                <w:szCs w:val="17"/>
              </w:rPr>
              <w:t>.</w:t>
            </w:r>
            <w:r w:rsidR="0016596D">
              <w:rPr>
                <w:bCs/>
                <w:sz w:val="17"/>
                <w:szCs w:val="17"/>
              </w:rPr>
              <w:t xml:space="preserve"> </w:t>
            </w:r>
            <w:r w:rsidR="00625364">
              <w:rPr>
                <w:bCs/>
                <w:sz w:val="17"/>
                <w:szCs w:val="17"/>
              </w:rPr>
              <w:t>Tijdens</w:t>
            </w:r>
            <w:r w:rsidR="0016596D">
              <w:rPr>
                <w:bCs/>
                <w:sz w:val="17"/>
                <w:szCs w:val="17"/>
              </w:rPr>
              <w:t xml:space="preserve"> werktijd 2 uur</w:t>
            </w:r>
            <w:r>
              <w:rPr>
                <w:bCs/>
                <w:sz w:val="17"/>
                <w:szCs w:val="17"/>
              </w:rPr>
              <w:t xml:space="preserve"> </w:t>
            </w:r>
            <w:r w:rsidR="0016596D">
              <w:rPr>
                <w:bCs/>
                <w:sz w:val="17"/>
                <w:szCs w:val="17"/>
              </w:rPr>
              <w:t>Zie paragraaf 4.6.7 van de werkomschrijving</w:t>
            </w:r>
          </w:p>
          <w:p w14:paraId="591E288B" w14:textId="75063D27" w:rsidR="008709AC" w:rsidRDefault="008709AC" w:rsidP="00310172">
            <w:pPr>
              <w:ind w:right="-28"/>
              <w:rPr>
                <w:bCs/>
                <w:sz w:val="17"/>
                <w:szCs w:val="17"/>
              </w:rPr>
            </w:pPr>
          </w:p>
          <w:p w14:paraId="0B64E726" w14:textId="7610E6E1" w:rsidR="008709AC" w:rsidRDefault="008709AC" w:rsidP="00310172">
            <w:pPr>
              <w:ind w:right="-28"/>
              <w:rPr>
                <w:bCs/>
                <w:sz w:val="17"/>
                <w:szCs w:val="17"/>
              </w:rPr>
            </w:pPr>
            <w:r>
              <w:rPr>
                <w:bCs/>
                <w:sz w:val="17"/>
                <w:szCs w:val="17"/>
              </w:rPr>
              <w:t>Scope is niet veel veranderd, kijkend naar de bouwjaren van de installaties zal er komende jaren veel vervangen moeten worden. Wij zijn niet de eigenaren van de installaties dus ook afhankelijk van wat defensie(klant) wilt en financieel kan.</w:t>
            </w:r>
          </w:p>
          <w:p w14:paraId="017633E3" w14:textId="26BCFD42" w:rsidR="0042002D" w:rsidRDefault="0042002D" w:rsidP="00310172">
            <w:pPr>
              <w:ind w:right="-28"/>
              <w:rPr>
                <w:bCs/>
                <w:sz w:val="17"/>
                <w:szCs w:val="17"/>
              </w:rPr>
            </w:pPr>
          </w:p>
          <w:p w14:paraId="06262C62" w14:textId="4C98576F" w:rsidR="000811F4" w:rsidRDefault="000811F4" w:rsidP="00310172">
            <w:pPr>
              <w:ind w:right="-28"/>
              <w:rPr>
                <w:bCs/>
                <w:sz w:val="17"/>
                <w:szCs w:val="17"/>
              </w:rPr>
            </w:pPr>
            <w:r>
              <w:rPr>
                <w:bCs/>
                <w:sz w:val="17"/>
                <w:szCs w:val="17"/>
              </w:rPr>
              <w:t>Prijzenboek bevat</w:t>
            </w:r>
            <w:r w:rsidR="00625364">
              <w:rPr>
                <w:bCs/>
                <w:sz w:val="17"/>
                <w:szCs w:val="17"/>
              </w:rPr>
              <w:t xml:space="preserve"> </w:t>
            </w:r>
            <w:r>
              <w:rPr>
                <w:bCs/>
                <w:sz w:val="17"/>
                <w:szCs w:val="17"/>
              </w:rPr>
              <w:t>prijsregels, in de blauwe vak</w:t>
            </w:r>
            <w:r w:rsidR="00625364">
              <w:rPr>
                <w:bCs/>
                <w:sz w:val="17"/>
                <w:szCs w:val="17"/>
              </w:rPr>
              <w:t>ken</w:t>
            </w:r>
            <w:r>
              <w:rPr>
                <w:bCs/>
                <w:sz w:val="17"/>
                <w:szCs w:val="17"/>
              </w:rPr>
              <w:t xml:space="preserve"> zet de aannemer zijn stukprijs neer. Hou er rekening mee dat de prijs alleen 1x per jaar geïndexeerd zal gaan worden. </w:t>
            </w:r>
          </w:p>
          <w:p w14:paraId="63019B9E" w14:textId="77777777" w:rsidR="0042002D" w:rsidRDefault="0042002D" w:rsidP="00310172">
            <w:pPr>
              <w:ind w:right="-28"/>
              <w:rPr>
                <w:bCs/>
                <w:sz w:val="17"/>
                <w:szCs w:val="17"/>
              </w:rPr>
            </w:pPr>
          </w:p>
          <w:p w14:paraId="0E909585" w14:textId="688D9287" w:rsidR="00310172" w:rsidRPr="00310172" w:rsidRDefault="00310172" w:rsidP="00310172">
            <w:pPr>
              <w:ind w:right="-28"/>
              <w:rPr>
                <w:sz w:val="17"/>
                <w:szCs w:val="17"/>
              </w:rPr>
            </w:pPr>
          </w:p>
        </w:tc>
      </w:tr>
      <w:tr w:rsidR="004009E8" w:rsidRPr="004009E8" w14:paraId="1341B5C9" w14:textId="77777777" w:rsidTr="00D571FC">
        <w:tc>
          <w:tcPr>
            <w:tcW w:w="1063" w:type="dxa"/>
          </w:tcPr>
          <w:p w14:paraId="28436278" w14:textId="77777777" w:rsidR="004009E8" w:rsidRPr="004009E8" w:rsidRDefault="004009E8" w:rsidP="00C658C5">
            <w:pPr>
              <w:pStyle w:val="plattetekst0"/>
              <w:rPr>
                <w:rFonts w:ascii="Verdana" w:hAnsi="Verdana"/>
                <w:sz w:val="17"/>
                <w:szCs w:val="17"/>
              </w:rPr>
            </w:pPr>
          </w:p>
        </w:tc>
        <w:tc>
          <w:tcPr>
            <w:tcW w:w="567" w:type="dxa"/>
          </w:tcPr>
          <w:p w14:paraId="3C255F8C" w14:textId="68605D72" w:rsidR="004009E8" w:rsidRPr="004009E8" w:rsidRDefault="004009E8" w:rsidP="00C658C5">
            <w:pPr>
              <w:pStyle w:val="plattetekst0"/>
              <w:rPr>
                <w:rFonts w:ascii="Verdana" w:hAnsi="Verdana"/>
                <w:b/>
                <w:sz w:val="17"/>
                <w:szCs w:val="17"/>
              </w:rPr>
            </w:pPr>
          </w:p>
        </w:tc>
        <w:tc>
          <w:tcPr>
            <w:tcW w:w="6095" w:type="dxa"/>
          </w:tcPr>
          <w:p w14:paraId="308A6722" w14:textId="77777777" w:rsidR="002114DF" w:rsidRDefault="00310172" w:rsidP="00310172">
            <w:pPr>
              <w:pStyle w:val="Lijstalinea"/>
              <w:ind w:left="0" w:right="-28"/>
              <w:rPr>
                <w:b/>
                <w:bCs/>
                <w:sz w:val="17"/>
                <w:szCs w:val="17"/>
              </w:rPr>
            </w:pPr>
            <w:r w:rsidRPr="00310172">
              <w:rPr>
                <w:b/>
                <w:bCs/>
                <w:sz w:val="17"/>
                <w:szCs w:val="17"/>
              </w:rPr>
              <w:t>Werkomschrijving</w:t>
            </w:r>
          </w:p>
          <w:p w14:paraId="68FBCCBC" w14:textId="77777777" w:rsidR="00B21F1F" w:rsidRDefault="00B21F1F" w:rsidP="00310172">
            <w:pPr>
              <w:pStyle w:val="Lijstalinea"/>
              <w:ind w:left="0" w:right="-28"/>
              <w:rPr>
                <w:sz w:val="17"/>
                <w:szCs w:val="17"/>
              </w:rPr>
            </w:pPr>
            <w:r>
              <w:rPr>
                <w:sz w:val="17"/>
                <w:szCs w:val="17"/>
              </w:rPr>
              <w:t xml:space="preserve">Noodstroom aggregaat zit niet in het contract. </w:t>
            </w:r>
          </w:p>
          <w:p w14:paraId="19FDE9EE" w14:textId="77777777" w:rsidR="00B21F1F" w:rsidRDefault="00B21F1F" w:rsidP="00310172">
            <w:pPr>
              <w:pStyle w:val="Lijstalinea"/>
              <w:ind w:left="0" w:right="-28"/>
              <w:rPr>
                <w:sz w:val="17"/>
                <w:szCs w:val="17"/>
              </w:rPr>
            </w:pPr>
          </w:p>
          <w:p w14:paraId="39F9837D" w14:textId="3D0403E9" w:rsidR="00310172" w:rsidRDefault="00B21F1F" w:rsidP="00310172">
            <w:pPr>
              <w:pStyle w:val="Lijstalinea"/>
              <w:ind w:left="0" w:right="-28"/>
              <w:rPr>
                <w:sz w:val="17"/>
                <w:szCs w:val="17"/>
              </w:rPr>
            </w:pPr>
            <w:r>
              <w:rPr>
                <w:sz w:val="17"/>
                <w:szCs w:val="17"/>
              </w:rPr>
              <w:t xml:space="preserve">NEN3140 zit in dit contract 1x in de 4 jaar, in de scope wordt uitgelegd wat van belang is. Het is belangrijk om alles van de NEN3140 uit te voeren, in het verleden werd dit door toegang beperkt. </w:t>
            </w:r>
          </w:p>
          <w:p w14:paraId="5E16E12D" w14:textId="2EC96BE4" w:rsidR="00B21F1F" w:rsidRDefault="00B21F1F" w:rsidP="00310172">
            <w:pPr>
              <w:pStyle w:val="Lijstalinea"/>
              <w:ind w:left="0" w:right="-28"/>
              <w:rPr>
                <w:sz w:val="17"/>
                <w:szCs w:val="17"/>
              </w:rPr>
            </w:pPr>
          </w:p>
          <w:p w14:paraId="003CDCEE" w14:textId="0B5F2D58" w:rsidR="00B21F1F" w:rsidRPr="00625364" w:rsidRDefault="00B21F1F" w:rsidP="00310172">
            <w:pPr>
              <w:pStyle w:val="Lijstalinea"/>
              <w:ind w:left="0" w:right="-28"/>
              <w:rPr>
                <w:strike/>
                <w:sz w:val="17"/>
                <w:szCs w:val="17"/>
              </w:rPr>
            </w:pPr>
            <w:r>
              <w:rPr>
                <w:sz w:val="17"/>
                <w:szCs w:val="17"/>
              </w:rPr>
              <w:t xml:space="preserve">COVO’s bij luchtmacht is AIV’s, </w:t>
            </w:r>
          </w:p>
          <w:p w14:paraId="1C2AD6F9" w14:textId="3285BEA3" w:rsidR="00B21F1F" w:rsidRDefault="00B21F1F" w:rsidP="00310172">
            <w:pPr>
              <w:pStyle w:val="Lijstalinea"/>
              <w:ind w:left="0" w:right="-28"/>
              <w:rPr>
                <w:sz w:val="17"/>
                <w:szCs w:val="17"/>
              </w:rPr>
            </w:pPr>
          </w:p>
          <w:p w14:paraId="4FEF4530" w14:textId="58309B31" w:rsidR="00B21F1F" w:rsidRDefault="00B21F1F" w:rsidP="00310172">
            <w:pPr>
              <w:pStyle w:val="Lijstalinea"/>
              <w:ind w:left="0" w:right="-28"/>
              <w:rPr>
                <w:sz w:val="17"/>
                <w:szCs w:val="17"/>
              </w:rPr>
            </w:pPr>
            <w:r>
              <w:rPr>
                <w:sz w:val="17"/>
                <w:szCs w:val="17"/>
              </w:rPr>
              <w:t xml:space="preserve">Foto’s maken op locaties is mogelijk met een fotovergunning, hou er rekening mee dat de </w:t>
            </w:r>
            <w:r w:rsidR="00625364">
              <w:rPr>
                <w:sz w:val="17"/>
                <w:szCs w:val="17"/>
              </w:rPr>
              <w:t>camera</w:t>
            </w:r>
            <w:r w:rsidR="0016596D">
              <w:rPr>
                <w:sz w:val="17"/>
                <w:szCs w:val="17"/>
              </w:rPr>
              <w:t xml:space="preserve"> niet voorzien is van GBS</w:t>
            </w:r>
            <w:r>
              <w:rPr>
                <w:sz w:val="17"/>
                <w:szCs w:val="17"/>
              </w:rPr>
              <w:t xml:space="preserve"> </w:t>
            </w:r>
            <w:r w:rsidR="0016596D">
              <w:rPr>
                <w:sz w:val="17"/>
                <w:szCs w:val="17"/>
              </w:rPr>
              <w:t>en ge</w:t>
            </w:r>
            <w:r w:rsidR="00625364">
              <w:rPr>
                <w:sz w:val="17"/>
                <w:szCs w:val="17"/>
              </w:rPr>
              <w:t>ge</w:t>
            </w:r>
            <w:r w:rsidR="0016596D">
              <w:rPr>
                <w:sz w:val="17"/>
                <w:szCs w:val="17"/>
              </w:rPr>
              <w:t xml:space="preserve">vens overzetten alleen kan via een kabel of wisselen </w:t>
            </w:r>
            <w:r w:rsidR="00107760">
              <w:rPr>
                <w:sz w:val="17"/>
                <w:szCs w:val="17"/>
              </w:rPr>
              <w:t>geheugen kaart.</w:t>
            </w:r>
          </w:p>
          <w:p w14:paraId="77D86E6E" w14:textId="45117C21" w:rsidR="00B21F1F" w:rsidRDefault="00B21F1F" w:rsidP="00310172">
            <w:pPr>
              <w:pStyle w:val="Lijstalinea"/>
              <w:ind w:left="0" w:right="-28"/>
              <w:rPr>
                <w:sz w:val="17"/>
                <w:szCs w:val="17"/>
              </w:rPr>
            </w:pPr>
          </w:p>
          <w:p w14:paraId="4AD3D5BB" w14:textId="5257B8D8" w:rsidR="00B21F1F" w:rsidRDefault="00B21F1F" w:rsidP="00310172">
            <w:pPr>
              <w:pStyle w:val="Lijstalinea"/>
              <w:ind w:left="0" w:right="-28"/>
              <w:rPr>
                <w:sz w:val="17"/>
                <w:szCs w:val="17"/>
              </w:rPr>
            </w:pPr>
            <w:r>
              <w:rPr>
                <w:sz w:val="17"/>
                <w:szCs w:val="17"/>
              </w:rPr>
              <w:t xml:space="preserve">Tekeningen van alle ruimtes zijn zo goed als allemaal in ons bezit. Wij zijn nog wel bezig om alle installaties zo compleet mogelijk op tekeningen te krijgen. </w:t>
            </w:r>
          </w:p>
          <w:p w14:paraId="0A5B164E" w14:textId="63736E06" w:rsidR="001A5602" w:rsidRDefault="001A5602" w:rsidP="00310172">
            <w:pPr>
              <w:pStyle w:val="Lijstalinea"/>
              <w:ind w:left="0" w:right="-28"/>
              <w:rPr>
                <w:sz w:val="17"/>
                <w:szCs w:val="17"/>
              </w:rPr>
            </w:pPr>
          </w:p>
          <w:p w14:paraId="5E50C527" w14:textId="488778EB" w:rsidR="001A5602" w:rsidRDefault="001A5602" w:rsidP="00310172">
            <w:pPr>
              <w:pStyle w:val="Lijstalinea"/>
              <w:ind w:left="0" w:right="-28"/>
              <w:rPr>
                <w:sz w:val="17"/>
                <w:szCs w:val="17"/>
              </w:rPr>
            </w:pPr>
            <w:r>
              <w:rPr>
                <w:sz w:val="17"/>
                <w:szCs w:val="17"/>
              </w:rPr>
              <w:t xml:space="preserve">Implementatie planning is opgesteld om te proberen om alle voorbereidende werk af te ronden voordat het contract echt zal gaan beginnen. </w:t>
            </w:r>
          </w:p>
          <w:p w14:paraId="2EFF4D35" w14:textId="48A340CB" w:rsidR="00310172" w:rsidRPr="00310172" w:rsidRDefault="00310172" w:rsidP="00310172">
            <w:pPr>
              <w:pStyle w:val="Lijstalinea"/>
              <w:ind w:left="0" w:right="-28"/>
              <w:rPr>
                <w:sz w:val="17"/>
                <w:szCs w:val="17"/>
              </w:rPr>
            </w:pPr>
          </w:p>
        </w:tc>
      </w:tr>
      <w:tr w:rsidR="004009E8" w:rsidRPr="004009E8" w14:paraId="78DF581C" w14:textId="77777777" w:rsidTr="00D571FC">
        <w:tc>
          <w:tcPr>
            <w:tcW w:w="1063" w:type="dxa"/>
          </w:tcPr>
          <w:p w14:paraId="6632C9D5" w14:textId="323669CE" w:rsidR="004009E8" w:rsidRPr="004009E8" w:rsidRDefault="004009E8" w:rsidP="00C658C5">
            <w:pPr>
              <w:pStyle w:val="plattetekst0"/>
              <w:rPr>
                <w:rFonts w:ascii="Verdana" w:hAnsi="Verdana"/>
                <w:sz w:val="17"/>
                <w:szCs w:val="17"/>
              </w:rPr>
            </w:pPr>
          </w:p>
        </w:tc>
        <w:tc>
          <w:tcPr>
            <w:tcW w:w="567" w:type="dxa"/>
          </w:tcPr>
          <w:p w14:paraId="4575CD84" w14:textId="530A6B0F" w:rsidR="004009E8" w:rsidRPr="004009E8" w:rsidRDefault="004009E8" w:rsidP="00C658C5">
            <w:pPr>
              <w:pStyle w:val="plattetekst0"/>
              <w:rPr>
                <w:rFonts w:ascii="Verdana" w:hAnsi="Verdana"/>
                <w:b/>
                <w:sz w:val="17"/>
                <w:szCs w:val="17"/>
              </w:rPr>
            </w:pPr>
          </w:p>
        </w:tc>
        <w:tc>
          <w:tcPr>
            <w:tcW w:w="6095" w:type="dxa"/>
          </w:tcPr>
          <w:p w14:paraId="535A1253" w14:textId="1D36361E" w:rsidR="002114DF" w:rsidRDefault="00310172" w:rsidP="00C658C5">
            <w:pPr>
              <w:tabs>
                <w:tab w:val="left" w:pos="6379"/>
              </w:tabs>
              <w:rPr>
                <w:bCs/>
                <w:sz w:val="17"/>
                <w:szCs w:val="17"/>
              </w:rPr>
            </w:pPr>
            <w:r>
              <w:rPr>
                <w:b/>
                <w:sz w:val="17"/>
                <w:szCs w:val="17"/>
              </w:rPr>
              <w:t>Rondvraag</w:t>
            </w:r>
          </w:p>
          <w:p w14:paraId="43C6EDF9" w14:textId="13D99324" w:rsidR="00310172" w:rsidRPr="00310172" w:rsidRDefault="001A5602" w:rsidP="00C658C5">
            <w:pPr>
              <w:tabs>
                <w:tab w:val="left" w:pos="6379"/>
              </w:tabs>
              <w:rPr>
                <w:bCs/>
                <w:sz w:val="17"/>
                <w:szCs w:val="17"/>
              </w:rPr>
            </w:pPr>
            <w:r>
              <w:rPr>
                <w:bCs/>
                <w:sz w:val="17"/>
                <w:szCs w:val="17"/>
              </w:rPr>
              <w:t xml:space="preserve">Hou er rekening mee dat de device ’s die gebruikt moeten worden op locatie ook door de MIVD gekeurd dienen te worden. Zonder certificaat is het ook niet mogelijk om ze te gebruiken. </w:t>
            </w:r>
          </w:p>
          <w:p w14:paraId="0CFD9F92" w14:textId="77777777" w:rsidR="00E267FC" w:rsidRPr="00F55CB2" w:rsidRDefault="00E267FC" w:rsidP="00CE6E6C">
            <w:pPr>
              <w:pStyle w:val="Lijstalinea"/>
              <w:ind w:left="0" w:right="-28"/>
              <w:rPr>
                <w:sz w:val="17"/>
                <w:szCs w:val="17"/>
              </w:rPr>
            </w:pPr>
          </w:p>
        </w:tc>
      </w:tr>
    </w:tbl>
    <w:p w14:paraId="4AC852F5" w14:textId="2BD42774" w:rsidR="003A56F0" w:rsidRDefault="003A56F0" w:rsidP="003A56F0"/>
    <w:sectPr w:rsidR="003A56F0" w:rsidSect="00641CEB">
      <w:headerReference w:type="default" r:id="rId9"/>
      <w:footerReference w:type="default" r:id="rId10"/>
      <w:headerReference w:type="first" r:id="rId11"/>
      <w:footerReference w:type="first" r:id="rId12"/>
      <w:pgSz w:w="11906" w:h="16838" w:code="9"/>
      <w:pgMar w:top="2875"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NHSVERSLAGPROJECT.VERSLAG.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3C95" w14:textId="77777777" w:rsidR="00CB399A" w:rsidRDefault="00CB399A">
      <w:r>
        <w:separator/>
      </w:r>
    </w:p>
  </w:endnote>
  <w:endnote w:type="continuationSeparator" w:id="0">
    <w:p w14:paraId="69B35F2D" w14:textId="77777777" w:rsidR="00CB399A" w:rsidRDefault="00CB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963C" w14:textId="77777777" w:rsidR="00B22FFB" w:rsidRDefault="00B22FFB">
    <w:pPr>
      <w:pStyle w:val="Voettekst"/>
    </w:pPr>
    <w:bookmarkStart w:id="10" w:name="Rubricering_4"/>
    <w:bookmarkEnd w:id="10"/>
    <w:r>
      <w:tab/>
      <w:t xml:space="preserve">Pagina </w:t>
    </w:r>
    <w:r w:rsidR="004844AF">
      <w:fldChar w:fldCharType="begin"/>
    </w:r>
    <w:r w:rsidR="004844AF">
      <w:instrText xml:space="preserve"> PAGE </w:instrText>
    </w:r>
    <w:r w:rsidR="004844AF">
      <w:fldChar w:fldCharType="separate"/>
    </w:r>
    <w:r w:rsidR="001B265E">
      <w:rPr>
        <w:noProof/>
      </w:rPr>
      <w:t>5</w:t>
    </w:r>
    <w:r w:rsidR="004844AF">
      <w:rPr>
        <w:noProof/>
      </w:rPr>
      <w:fldChar w:fldCharType="end"/>
    </w:r>
    <w:r>
      <w:t xml:space="preserve"> van </w:t>
    </w:r>
    <w:r w:rsidR="00830EEA">
      <w:fldChar w:fldCharType="begin"/>
    </w:r>
    <w:r w:rsidR="00830EEA">
      <w:instrText xml:space="preserve"> NUMPAGES </w:instrText>
    </w:r>
    <w:r w:rsidR="00830EEA">
      <w:fldChar w:fldCharType="separate"/>
    </w:r>
    <w:r w:rsidR="001B265E">
      <w:rPr>
        <w:noProof/>
      </w:rPr>
      <w:t>5</w:t>
    </w:r>
    <w:r w:rsidR="00830EE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B109" w14:textId="77777777" w:rsidR="00B22FFB" w:rsidRDefault="00B22FFB">
    <w:pPr>
      <w:pStyle w:val="Voettekst"/>
    </w:pPr>
    <w:bookmarkStart w:id="39" w:name="Rubricering_2"/>
    <w:bookmarkEnd w:id="39"/>
    <w:r>
      <w:tab/>
      <w:t xml:space="preserve">Pagina </w:t>
    </w:r>
    <w:r w:rsidR="004844AF">
      <w:fldChar w:fldCharType="begin"/>
    </w:r>
    <w:r w:rsidR="004844AF">
      <w:instrText xml:space="preserve"> PAGE </w:instrText>
    </w:r>
    <w:r w:rsidR="004844AF">
      <w:fldChar w:fldCharType="separate"/>
    </w:r>
    <w:r w:rsidR="001B265E">
      <w:rPr>
        <w:noProof/>
      </w:rPr>
      <w:t>1</w:t>
    </w:r>
    <w:r w:rsidR="004844AF">
      <w:rPr>
        <w:noProof/>
      </w:rPr>
      <w:fldChar w:fldCharType="end"/>
    </w:r>
    <w:r>
      <w:t xml:space="preserve"> van </w:t>
    </w:r>
    <w:r w:rsidR="00830EEA">
      <w:fldChar w:fldCharType="begin"/>
    </w:r>
    <w:r w:rsidR="00830EEA">
      <w:instrText xml:space="preserve"> NUMPAGES </w:instrText>
    </w:r>
    <w:r w:rsidR="00830EEA">
      <w:fldChar w:fldCharType="separate"/>
    </w:r>
    <w:r w:rsidR="001B265E">
      <w:rPr>
        <w:noProof/>
      </w:rPr>
      <w:t>5</w:t>
    </w:r>
    <w:r w:rsidR="00830E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1D01" w14:textId="77777777" w:rsidR="00CB399A" w:rsidRDefault="00CB399A">
      <w:r>
        <w:separator/>
      </w:r>
    </w:p>
  </w:footnote>
  <w:footnote w:type="continuationSeparator" w:id="0">
    <w:p w14:paraId="54B3287D" w14:textId="77777777" w:rsidR="00CB399A" w:rsidRDefault="00CB3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00CF" w14:textId="77777777" w:rsidR="00B22FFB" w:rsidRPr="00AD5326" w:rsidRDefault="00B22FFB">
    <w:pPr>
      <w:pStyle w:val="opmKoptekst"/>
      <w:rPr>
        <w:vanish/>
      </w:rPr>
    </w:pPr>
    <w:bookmarkStart w:id="0" w:name="Rubricering_3_weg"/>
  </w:p>
  <w:p w14:paraId="1A27C20B" w14:textId="77777777" w:rsidR="00B22FFB" w:rsidRPr="00AD5326" w:rsidRDefault="00B22FFB">
    <w:pPr>
      <w:pStyle w:val="opmKoptekst"/>
      <w:rPr>
        <w:vanish/>
      </w:rPr>
    </w:pPr>
  </w:p>
  <w:p w14:paraId="024BE65C" w14:textId="77777777" w:rsidR="00B22FFB" w:rsidRPr="00AD5326" w:rsidRDefault="00B22FFB">
    <w:pPr>
      <w:pStyle w:val="opmKoptekst"/>
      <w:rPr>
        <w:vanish/>
      </w:rPr>
    </w:pPr>
  </w:p>
  <w:p w14:paraId="34D0FA0A" w14:textId="77777777" w:rsidR="00B22FFB" w:rsidRPr="00AD5326" w:rsidRDefault="00B22FFB">
    <w:pPr>
      <w:pStyle w:val="opmKoptekst"/>
      <w:rPr>
        <w:vanish/>
      </w:rPr>
    </w:pPr>
  </w:p>
  <w:bookmarkEnd w:id="0"/>
  <w:p w14:paraId="50152854" w14:textId="77777777" w:rsidR="00B22FFB" w:rsidRDefault="00B22FFB">
    <w:pPr>
      <w:pStyle w:val="opmKoptekst"/>
    </w:pPr>
  </w:p>
  <w:p w14:paraId="56B8EF10" w14:textId="77777777" w:rsidR="00B22FFB" w:rsidRDefault="00B22FFB">
    <w:pPr>
      <w:pStyle w:val="opmKoptekst"/>
    </w:pPr>
  </w:p>
  <w:p w14:paraId="0FB81CC5" w14:textId="77777777" w:rsidR="00B22FFB" w:rsidRDefault="00B22FFB">
    <w:pPr>
      <w:pStyle w:val="opmKoptekst"/>
    </w:pPr>
  </w:p>
  <w:p w14:paraId="253470E2" w14:textId="77777777" w:rsidR="00B22FFB" w:rsidRDefault="00B22FFB">
    <w:pPr>
      <w:pStyle w:val="opmKoptekst"/>
    </w:pPr>
  </w:p>
  <w:p w14:paraId="67DB543B" w14:textId="77777777" w:rsidR="00B22FFB" w:rsidRDefault="00B22FFB">
    <w:pPr>
      <w:pStyle w:val="opmKoptekst"/>
    </w:pPr>
  </w:p>
  <w:p w14:paraId="643B5C3C" w14:textId="77777777" w:rsidR="00B22FFB" w:rsidRDefault="00B22FFB">
    <w:pPr>
      <w:pStyle w:val="opmKoptekst"/>
    </w:pPr>
  </w:p>
  <w:p w14:paraId="544E4CDA" w14:textId="77777777" w:rsidR="00B22FFB" w:rsidRPr="00AD5326" w:rsidRDefault="00B22FFB">
    <w:pPr>
      <w:pStyle w:val="opmRubricering"/>
    </w:pPr>
    <w:bookmarkStart w:id="1" w:name="Rubricering_3"/>
    <w:bookmarkEnd w:id="1"/>
  </w:p>
  <w:p w14:paraId="5AE725FA" w14:textId="77777777" w:rsidR="00B22FFB" w:rsidRDefault="00B22FFB">
    <w:pPr>
      <w:pStyle w:val="opmKoptekst"/>
    </w:pPr>
  </w:p>
  <w:p w14:paraId="70A8DF67" w14:textId="77777777" w:rsidR="00B22FFB" w:rsidRDefault="00F34816">
    <w:pPr>
      <w:pStyle w:val="opmKoptekst"/>
    </w:pPr>
    <w:r>
      <w:rPr>
        <w:noProof/>
        <w:lang w:val="nl-NL"/>
      </w:rPr>
      <mc:AlternateContent>
        <mc:Choice Requires="wps">
          <w:drawing>
            <wp:anchor distT="0" distB="0" distL="114300" distR="114300" simplePos="0" relativeHeight="251660288" behindDoc="0" locked="1" layoutInCell="1" allowOverlap="1" wp14:anchorId="0D1AB426" wp14:editId="547DE0F5">
              <wp:simplePos x="0" y="0"/>
              <wp:positionH relativeFrom="column">
                <wp:posOffset>4800600</wp:posOffset>
              </wp:positionH>
              <wp:positionV relativeFrom="page">
                <wp:posOffset>1821815</wp:posOffset>
              </wp:positionV>
              <wp:extent cx="1371600" cy="2540000"/>
              <wp:effectExtent l="0" t="2540" r="0" b="63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A0991" w14:textId="77777777" w:rsidR="00B22FFB" w:rsidRDefault="00B22FFB">
                          <w:pPr>
                            <w:pStyle w:val="Koptekst"/>
                            <w:rPr>
                              <w:sz w:val="12"/>
                            </w:rPr>
                          </w:pPr>
                        </w:p>
                        <w:tbl>
                          <w:tblPr>
                            <w:tblW w:w="2088" w:type="dxa"/>
                            <w:tblLook w:val="01E0" w:firstRow="1" w:lastRow="1" w:firstColumn="1" w:lastColumn="1" w:noHBand="0" w:noVBand="0"/>
                          </w:tblPr>
                          <w:tblGrid>
                            <w:gridCol w:w="2088"/>
                          </w:tblGrid>
                          <w:tr w:rsidR="00B22FFB" w:rsidRPr="00AD5326" w14:paraId="3943611F" w14:textId="77777777">
                            <w:trPr>
                              <w:hidden/>
                            </w:trPr>
                            <w:tc>
                              <w:tcPr>
                                <w:tcW w:w="2088" w:type="dxa"/>
                              </w:tcPr>
                              <w:p w14:paraId="768DCECC" w14:textId="77777777" w:rsidR="00B22FFB" w:rsidRPr="00AD5326" w:rsidRDefault="00B22FFB">
                                <w:pPr>
                                  <w:pStyle w:val="opmReferentie"/>
                                  <w:rPr>
                                    <w:vanish/>
                                  </w:rPr>
                                </w:pPr>
                                <w:bookmarkStart w:id="2" w:name="K2Referentie1"/>
                                <w:bookmarkEnd w:id="2"/>
                              </w:p>
                            </w:tc>
                          </w:tr>
                          <w:tr w:rsidR="00B22FFB" w:rsidRPr="00AD5326" w14:paraId="190FAE0E" w14:textId="77777777">
                            <w:trPr>
                              <w:hidden/>
                            </w:trPr>
                            <w:tc>
                              <w:tcPr>
                                <w:tcW w:w="2088" w:type="dxa"/>
                              </w:tcPr>
                              <w:p w14:paraId="68F1A339" w14:textId="77777777" w:rsidR="00B22FFB" w:rsidRPr="00AD5326" w:rsidRDefault="00B22FFB">
                                <w:pPr>
                                  <w:pStyle w:val="opmInvulgegeven"/>
                                  <w:rPr>
                                    <w:vanish/>
                                  </w:rPr>
                                </w:pPr>
                                <w:bookmarkStart w:id="3" w:name="K2Invulgegeven1"/>
                                <w:bookmarkEnd w:id="3"/>
                              </w:p>
                            </w:tc>
                          </w:tr>
                          <w:tr w:rsidR="00B22FFB" w:rsidRPr="00AD5326" w14:paraId="385034CA" w14:textId="77777777">
                            <w:trPr>
                              <w:hidden/>
                            </w:trPr>
                            <w:tc>
                              <w:tcPr>
                                <w:tcW w:w="2088" w:type="dxa"/>
                              </w:tcPr>
                              <w:p w14:paraId="09951B97" w14:textId="77777777" w:rsidR="00B22FFB" w:rsidRPr="00AD5326" w:rsidRDefault="00B22FFB">
                                <w:pPr>
                                  <w:pStyle w:val="opmReferentie"/>
                                  <w:rPr>
                                    <w:vanish/>
                                  </w:rPr>
                                </w:pPr>
                                <w:bookmarkStart w:id="4" w:name="K2Referentie2"/>
                                <w:bookmarkEnd w:id="4"/>
                              </w:p>
                            </w:tc>
                          </w:tr>
                          <w:tr w:rsidR="00B22FFB" w:rsidRPr="00AD5326" w14:paraId="1A576C24" w14:textId="77777777">
                            <w:trPr>
                              <w:hidden/>
                            </w:trPr>
                            <w:tc>
                              <w:tcPr>
                                <w:tcW w:w="2088" w:type="dxa"/>
                              </w:tcPr>
                              <w:p w14:paraId="7806076A" w14:textId="77777777" w:rsidR="00B22FFB" w:rsidRPr="00AD5326" w:rsidRDefault="00B22FFB">
                                <w:pPr>
                                  <w:pStyle w:val="opmInvulgegeven"/>
                                  <w:rPr>
                                    <w:vanish/>
                                  </w:rPr>
                                </w:pPr>
                                <w:bookmarkStart w:id="5" w:name="K2Invulgegeven2"/>
                                <w:bookmarkEnd w:id="5"/>
                              </w:p>
                            </w:tc>
                          </w:tr>
                        </w:tbl>
                        <w:p w14:paraId="26DC53A8" w14:textId="77777777" w:rsidR="00B22FFB" w:rsidRDefault="00B22FFB">
                          <w:pPr>
                            <w:rPr>
                              <w:iCs/>
                              <w:sz w:val="9"/>
                              <w:szCs w:val="13"/>
                            </w:rPr>
                          </w:pPr>
                        </w:p>
                        <w:p w14:paraId="6D821ECF" w14:textId="77777777" w:rsidR="00B22FFB" w:rsidRDefault="00B22FFB">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AB426" id="Rectangle 12" o:spid="_x0000_s1026" style="position:absolute;margin-left:378pt;margin-top:143.45pt;width:108pt;height:20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p w14:paraId="3D3A0991" w14:textId="77777777" w:rsidR="00B22FFB" w:rsidRDefault="00B22FFB">
                    <w:pPr>
                      <w:pStyle w:val="Koptekst"/>
                      <w:rPr>
                        <w:sz w:val="12"/>
                      </w:rPr>
                    </w:pPr>
                  </w:p>
                  <w:tbl>
                    <w:tblPr>
                      <w:tblW w:w="2088" w:type="dxa"/>
                      <w:tblLook w:val="01E0" w:firstRow="1" w:lastRow="1" w:firstColumn="1" w:lastColumn="1" w:noHBand="0" w:noVBand="0"/>
                    </w:tblPr>
                    <w:tblGrid>
                      <w:gridCol w:w="2088"/>
                    </w:tblGrid>
                    <w:tr w:rsidR="00B22FFB" w:rsidRPr="00AD5326" w14:paraId="3943611F" w14:textId="77777777">
                      <w:trPr>
                        <w:hidden/>
                      </w:trPr>
                      <w:tc>
                        <w:tcPr>
                          <w:tcW w:w="2088" w:type="dxa"/>
                        </w:tcPr>
                        <w:p w14:paraId="768DCECC" w14:textId="77777777" w:rsidR="00B22FFB" w:rsidRPr="00AD5326" w:rsidRDefault="00B22FFB">
                          <w:pPr>
                            <w:pStyle w:val="opmReferentie"/>
                            <w:rPr>
                              <w:vanish/>
                            </w:rPr>
                          </w:pPr>
                          <w:bookmarkStart w:id="6" w:name="K2Referentie1"/>
                          <w:bookmarkEnd w:id="6"/>
                        </w:p>
                      </w:tc>
                    </w:tr>
                    <w:tr w:rsidR="00B22FFB" w:rsidRPr="00AD5326" w14:paraId="190FAE0E" w14:textId="77777777">
                      <w:trPr>
                        <w:hidden/>
                      </w:trPr>
                      <w:tc>
                        <w:tcPr>
                          <w:tcW w:w="2088" w:type="dxa"/>
                        </w:tcPr>
                        <w:p w14:paraId="68F1A339" w14:textId="77777777" w:rsidR="00B22FFB" w:rsidRPr="00AD5326" w:rsidRDefault="00B22FFB">
                          <w:pPr>
                            <w:pStyle w:val="opmInvulgegeven"/>
                            <w:rPr>
                              <w:vanish/>
                            </w:rPr>
                          </w:pPr>
                          <w:bookmarkStart w:id="7" w:name="K2Invulgegeven1"/>
                          <w:bookmarkEnd w:id="7"/>
                        </w:p>
                      </w:tc>
                    </w:tr>
                    <w:tr w:rsidR="00B22FFB" w:rsidRPr="00AD5326" w14:paraId="385034CA" w14:textId="77777777">
                      <w:trPr>
                        <w:hidden/>
                      </w:trPr>
                      <w:tc>
                        <w:tcPr>
                          <w:tcW w:w="2088" w:type="dxa"/>
                        </w:tcPr>
                        <w:p w14:paraId="09951B97" w14:textId="77777777" w:rsidR="00B22FFB" w:rsidRPr="00AD5326" w:rsidRDefault="00B22FFB">
                          <w:pPr>
                            <w:pStyle w:val="opmReferentie"/>
                            <w:rPr>
                              <w:vanish/>
                            </w:rPr>
                          </w:pPr>
                          <w:bookmarkStart w:id="8" w:name="K2Referentie2"/>
                          <w:bookmarkEnd w:id="8"/>
                        </w:p>
                      </w:tc>
                    </w:tr>
                    <w:tr w:rsidR="00B22FFB" w:rsidRPr="00AD5326" w14:paraId="1A576C24" w14:textId="77777777">
                      <w:trPr>
                        <w:hidden/>
                      </w:trPr>
                      <w:tc>
                        <w:tcPr>
                          <w:tcW w:w="2088" w:type="dxa"/>
                        </w:tcPr>
                        <w:p w14:paraId="7806076A" w14:textId="77777777" w:rsidR="00B22FFB" w:rsidRPr="00AD5326" w:rsidRDefault="00B22FFB">
                          <w:pPr>
                            <w:pStyle w:val="opmInvulgegeven"/>
                            <w:rPr>
                              <w:vanish/>
                            </w:rPr>
                          </w:pPr>
                          <w:bookmarkStart w:id="9" w:name="K2Invulgegeven2"/>
                          <w:bookmarkEnd w:id="9"/>
                        </w:p>
                      </w:tc>
                    </w:tr>
                  </w:tbl>
                  <w:p w14:paraId="26DC53A8" w14:textId="77777777" w:rsidR="00B22FFB" w:rsidRDefault="00B22FFB">
                    <w:pPr>
                      <w:rPr>
                        <w:iCs/>
                        <w:sz w:val="9"/>
                        <w:szCs w:val="13"/>
                      </w:rPr>
                    </w:pPr>
                  </w:p>
                  <w:p w14:paraId="6D821ECF" w14:textId="77777777" w:rsidR="00B22FFB" w:rsidRDefault="00B22FFB">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D00E" w14:textId="11F4A4E3" w:rsidR="00B22FFB" w:rsidRPr="008C67BF" w:rsidRDefault="00952753">
    <w:pPr>
      <w:pStyle w:val="opmKoptekst"/>
      <w:rPr>
        <w:lang w:val="nl-NL"/>
      </w:rPr>
    </w:pPr>
    <w:r>
      <w:rPr>
        <w:noProof/>
        <w:lang w:val="nl-NL"/>
      </w:rPr>
      <w:drawing>
        <wp:anchor distT="0" distB="0" distL="114300" distR="114300" simplePos="0" relativeHeight="251654144" behindDoc="0" locked="0" layoutInCell="1" allowOverlap="1" wp14:anchorId="7C2BF7F5" wp14:editId="3DD473DB">
          <wp:simplePos x="0" y="0"/>
          <wp:positionH relativeFrom="column">
            <wp:posOffset>3018790</wp:posOffset>
          </wp:positionH>
          <wp:positionV relativeFrom="paragraph">
            <wp:posOffset>-516890</wp:posOffset>
          </wp:positionV>
          <wp:extent cx="2344420" cy="1577340"/>
          <wp:effectExtent l="19050" t="0" r="0" b="0"/>
          <wp:wrapNone/>
          <wp:docPr id="3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1"/>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7216" behindDoc="0" locked="0" layoutInCell="1" allowOverlap="1" wp14:anchorId="1A6D6A28" wp14:editId="728E52F3">
          <wp:simplePos x="0" y="0"/>
          <wp:positionH relativeFrom="column">
            <wp:posOffset>3016250</wp:posOffset>
          </wp:positionH>
          <wp:positionV relativeFrom="paragraph">
            <wp:posOffset>-513715</wp:posOffset>
          </wp:positionV>
          <wp:extent cx="2333625" cy="1581150"/>
          <wp:effectExtent l="19050" t="0" r="9525" b="0"/>
          <wp:wrapNone/>
          <wp:docPr id="31"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8240" behindDoc="0" locked="0" layoutInCell="1" allowOverlap="1" wp14:anchorId="59112CFC" wp14:editId="02F7B15E">
          <wp:simplePos x="0" y="0"/>
          <wp:positionH relativeFrom="column">
            <wp:posOffset>3016885</wp:posOffset>
          </wp:positionH>
          <wp:positionV relativeFrom="paragraph">
            <wp:posOffset>-513715</wp:posOffset>
          </wp:positionV>
          <wp:extent cx="2341245" cy="1581150"/>
          <wp:effectExtent l="19050" t="0" r="1905" b="0"/>
          <wp:wrapNone/>
          <wp:docPr id="32"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5168" behindDoc="1" locked="0" layoutInCell="1" allowOverlap="1" wp14:anchorId="735C1340" wp14:editId="2E5B6F9F">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6B8F6C85" w14:textId="77777777" w:rsidR="00B22FFB" w:rsidRPr="008C67BF" w:rsidRDefault="00B22FFB">
    <w:pPr>
      <w:pStyle w:val="opmKoptekst"/>
      <w:rPr>
        <w:lang w:val="nl-NL"/>
      </w:rPr>
    </w:pPr>
  </w:p>
  <w:p w14:paraId="7843166F" w14:textId="77777777" w:rsidR="00B22FFB" w:rsidRPr="008C67BF" w:rsidRDefault="00952753">
    <w:pPr>
      <w:pStyle w:val="opmKoptekst"/>
      <w:rPr>
        <w:lang w:val="nl-NL"/>
      </w:rPr>
    </w:pPr>
    <w:r>
      <w:rPr>
        <w:noProof/>
        <w:lang w:val="nl-NL"/>
      </w:rPr>
      <w:drawing>
        <wp:anchor distT="0" distB="0" distL="114300" distR="114300" simplePos="0" relativeHeight="251659264" behindDoc="1" locked="0" layoutInCell="1" allowOverlap="1" wp14:anchorId="04D5EA6D" wp14:editId="1D8F0BE6">
          <wp:simplePos x="0" y="0"/>
          <wp:positionH relativeFrom="column">
            <wp:posOffset>3103880</wp:posOffset>
          </wp:positionH>
          <wp:positionV relativeFrom="paragraph">
            <wp:posOffset>75565</wp:posOffset>
          </wp:positionV>
          <wp:extent cx="1885950" cy="533400"/>
          <wp:effectExtent l="19050" t="0" r="0" b="0"/>
          <wp:wrapNone/>
          <wp:docPr id="35"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40C0A4B9" w14:textId="77777777" w:rsidR="00B22FFB" w:rsidRPr="008C67BF" w:rsidRDefault="00B22FFB">
    <w:pPr>
      <w:pStyle w:val="opmKoptekst"/>
      <w:rPr>
        <w:lang w:val="nl-NL"/>
      </w:rPr>
    </w:pPr>
  </w:p>
  <w:p w14:paraId="397C258C" w14:textId="77777777" w:rsidR="00B22FFB" w:rsidRPr="008C67BF" w:rsidRDefault="00B22FFB">
    <w:pPr>
      <w:pStyle w:val="opmKoptekst"/>
      <w:rPr>
        <w:lang w:val="nl-NL"/>
      </w:rPr>
    </w:pPr>
  </w:p>
  <w:p w14:paraId="6AB94B9E" w14:textId="77777777" w:rsidR="00B22FFB" w:rsidRPr="008C67BF" w:rsidRDefault="00B22FFB">
    <w:pPr>
      <w:pStyle w:val="opmKoptekst"/>
      <w:rPr>
        <w:lang w:val="nl-NL"/>
      </w:rPr>
    </w:pPr>
  </w:p>
  <w:p w14:paraId="6196CB7B" w14:textId="77777777" w:rsidR="00B22FFB" w:rsidRPr="008C67BF" w:rsidRDefault="00B22FFB">
    <w:pPr>
      <w:pStyle w:val="opmKoptekst"/>
      <w:rPr>
        <w:sz w:val="20"/>
        <w:lang w:val="nl-NL"/>
      </w:rPr>
    </w:pPr>
  </w:p>
  <w:p w14:paraId="71091AC7" w14:textId="77777777" w:rsidR="00B22FFB" w:rsidRPr="008C67BF" w:rsidRDefault="00B22FFB">
    <w:pPr>
      <w:pStyle w:val="opmKoptekst"/>
      <w:rPr>
        <w:sz w:val="22"/>
        <w:lang w:val="nl-NL"/>
      </w:rPr>
    </w:pPr>
  </w:p>
  <w:tbl>
    <w:tblPr>
      <w:tblW w:w="0" w:type="auto"/>
      <w:tblLook w:val="01E0" w:firstRow="1" w:lastRow="1" w:firstColumn="1" w:lastColumn="1" w:noHBand="0" w:noVBand="0"/>
    </w:tblPr>
    <w:tblGrid>
      <w:gridCol w:w="1111"/>
      <w:gridCol w:w="983"/>
      <w:gridCol w:w="2638"/>
      <w:gridCol w:w="236"/>
      <w:gridCol w:w="2541"/>
    </w:tblGrid>
    <w:tr w:rsidR="00B22FFB" w:rsidRPr="008C67BF" w14:paraId="644C7532" w14:textId="77777777">
      <w:tc>
        <w:tcPr>
          <w:tcW w:w="1111" w:type="dxa"/>
        </w:tcPr>
        <w:p w14:paraId="0555301E" w14:textId="77777777" w:rsidR="00B22FFB" w:rsidRPr="008C67BF" w:rsidRDefault="00B22FFB">
          <w:pPr>
            <w:spacing w:before="60" w:line="240" w:lineRule="auto"/>
            <w:rPr>
              <w:sz w:val="13"/>
              <w:szCs w:val="18"/>
            </w:rPr>
          </w:pPr>
        </w:p>
      </w:tc>
      <w:tc>
        <w:tcPr>
          <w:tcW w:w="6398" w:type="dxa"/>
          <w:gridSpan w:val="4"/>
        </w:tcPr>
        <w:p w14:paraId="3023B110" w14:textId="77777777" w:rsidR="00B22FFB" w:rsidRPr="008C67BF" w:rsidRDefault="00B22FFB">
          <w:pPr>
            <w:spacing w:before="60" w:line="240" w:lineRule="auto"/>
            <w:rPr>
              <w:sz w:val="13"/>
              <w:szCs w:val="18"/>
            </w:rPr>
          </w:pPr>
        </w:p>
      </w:tc>
    </w:tr>
    <w:tr w:rsidR="00B22FFB" w:rsidRPr="008C67BF" w14:paraId="7947CF37" w14:textId="77777777">
      <w:tc>
        <w:tcPr>
          <w:tcW w:w="7509" w:type="dxa"/>
          <w:gridSpan w:val="5"/>
        </w:tcPr>
        <w:p w14:paraId="6438FCD1" w14:textId="77777777" w:rsidR="00B22FFB" w:rsidRPr="008C67BF" w:rsidRDefault="00F34816">
          <w:pPr>
            <w:spacing w:line="240" w:lineRule="auto"/>
            <w:rPr>
              <w:sz w:val="14"/>
              <w:szCs w:val="18"/>
            </w:rPr>
          </w:pPr>
          <w:r>
            <w:rPr>
              <w:noProof/>
              <w:sz w:val="14"/>
            </w:rPr>
            <mc:AlternateContent>
              <mc:Choice Requires="wps">
                <w:drawing>
                  <wp:anchor distT="0" distB="0" distL="114300" distR="114300" simplePos="0" relativeHeight="251661312" behindDoc="0" locked="0" layoutInCell="1" allowOverlap="1" wp14:anchorId="13C84828" wp14:editId="0584D298">
                    <wp:simplePos x="0" y="0"/>
                    <wp:positionH relativeFrom="column">
                      <wp:posOffset>4775200</wp:posOffset>
                    </wp:positionH>
                    <wp:positionV relativeFrom="paragraph">
                      <wp:posOffset>82550</wp:posOffset>
                    </wp:positionV>
                    <wp:extent cx="1459230" cy="8017510"/>
                    <wp:effectExtent l="3175" t="0" r="4445" b="0"/>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801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B22FFB" w:rsidRPr="00AD5326" w14:paraId="59734012" w14:textId="77777777">
                                  <w:trPr>
                                    <w:hidden/>
                                  </w:trPr>
                                  <w:tc>
                                    <w:tcPr>
                                      <w:tcW w:w="2088" w:type="dxa"/>
                                    </w:tcPr>
                                    <w:p w14:paraId="6C001003" w14:textId="77777777" w:rsidR="00B22FFB" w:rsidRPr="00AD5326" w:rsidRDefault="00B22FFB" w:rsidP="002114DF">
                                      <w:pPr>
                                        <w:spacing w:line="240" w:lineRule="auto"/>
                                        <w:rPr>
                                          <w:vanish/>
                                        </w:rPr>
                                      </w:pPr>
                                      <w:bookmarkStart w:id="11" w:name="Contact2"/>
                                      <w:bookmarkEnd w:id="11"/>
                                    </w:p>
                                  </w:tc>
                                </w:tr>
                                <w:tr w:rsidR="00B22FFB" w:rsidRPr="00AD5326" w14:paraId="5023F876" w14:textId="77777777">
                                  <w:trPr>
                                    <w:hidden/>
                                  </w:trPr>
                                  <w:tc>
                                    <w:tcPr>
                                      <w:tcW w:w="2088" w:type="dxa"/>
                                    </w:tcPr>
                                    <w:p w14:paraId="356DCB7B" w14:textId="77777777" w:rsidR="00B22FFB" w:rsidRPr="00AD5326" w:rsidRDefault="00B22FFB">
                                      <w:pPr>
                                        <w:pStyle w:val="opmContactpersoon"/>
                                        <w:rPr>
                                          <w:vanish/>
                                        </w:rPr>
                                      </w:pPr>
                                      <w:bookmarkStart w:id="12" w:name="Contact3"/>
                                      <w:bookmarkEnd w:id="12"/>
                                    </w:p>
                                  </w:tc>
                                </w:tr>
                                <w:tr w:rsidR="00B22FFB" w:rsidRPr="00AD5326" w14:paraId="015D3F11" w14:textId="77777777">
                                  <w:trPr>
                                    <w:hidden/>
                                  </w:trPr>
                                  <w:tc>
                                    <w:tcPr>
                                      <w:tcW w:w="2088" w:type="dxa"/>
                                    </w:tcPr>
                                    <w:p w14:paraId="0EFFAB59" w14:textId="77777777" w:rsidR="00B22FFB" w:rsidRPr="00AD5326" w:rsidRDefault="00B22FFB">
                                      <w:pPr>
                                        <w:pStyle w:val="opmContactpersoon"/>
                                        <w:rPr>
                                          <w:vanish/>
                                        </w:rPr>
                                      </w:pPr>
                                      <w:bookmarkStart w:id="13" w:name="Contact4"/>
                                      <w:bookmarkEnd w:id="13"/>
                                    </w:p>
                                  </w:tc>
                                </w:tr>
                                <w:tr w:rsidR="00B22FFB" w:rsidRPr="00AD5326" w14:paraId="1C3C43EF" w14:textId="77777777">
                                  <w:trPr>
                                    <w:hidden/>
                                  </w:trPr>
                                  <w:tc>
                                    <w:tcPr>
                                      <w:tcW w:w="2088" w:type="dxa"/>
                                    </w:tcPr>
                                    <w:p w14:paraId="71491875" w14:textId="77777777" w:rsidR="00B22FFB" w:rsidRPr="00AD5326" w:rsidRDefault="00B22FFB">
                                      <w:pPr>
                                        <w:pStyle w:val="opmContactpersoon"/>
                                        <w:rPr>
                                          <w:vanish/>
                                        </w:rPr>
                                      </w:pPr>
                                      <w:bookmarkStart w:id="14" w:name="Contact5"/>
                                      <w:bookmarkEnd w:id="14"/>
                                    </w:p>
                                  </w:tc>
                                </w:tr>
                                <w:tr w:rsidR="00B22FFB" w:rsidRPr="00AD5326" w14:paraId="5482715E" w14:textId="77777777">
                                  <w:trPr>
                                    <w:hidden/>
                                  </w:trPr>
                                  <w:tc>
                                    <w:tcPr>
                                      <w:tcW w:w="2088" w:type="dxa"/>
                                    </w:tcPr>
                                    <w:p w14:paraId="4F06D767" w14:textId="77777777" w:rsidR="00B22FFB" w:rsidRPr="00AD5326" w:rsidRDefault="00B22FFB">
                                      <w:pPr>
                                        <w:pStyle w:val="opmContactpersoon"/>
                                        <w:rPr>
                                          <w:vanish/>
                                        </w:rPr>
                                      </w:pPr>
                                      <w:bookmarkStart w:id="15" w:name="Contact6"/>
                                      <w:bookmarkEnd w:id="15"/>
                                    </w:p>
                                  </w:tc>
                                </w:tr>
                                <w:tr w:rsidR="00B22FFB" w:rsidRPr="00AD5326" w14:paraId="6D9A618F" w14:textId="77777777">
                                  <w:trPr>
                                    <w:hidden/>
                                  </w:trPr>
                                  <w:tc>
                                    <w:tcPr>
                                      <w:tcW w:w="2088" w:type="dxa"/>
                                    </w:tcPr>
                                    <w:p w14:paraId="2B441305" w14:textId="77777777" w:rsidR="00B22FFB" w:rsidRPr="00AD5326" w:rsidRDefault="00B22FFB">
                                      <w:pPr>
                                        <w:pStyle w:val="opmContactpersoon"/>
                                        <w:rPr>
                                          <w:vanish/>
                                        </w:rPr>
                                      </w:pPr>
                                      <w:bookmarkStart w:id="16" w:name="Contact7"/>
                                      <w:bookmarkEnd w:id="16"/>
                                    </w:p>
                                  </w:tc>
                                </w:tr>
                              </w:tbl>
                              <w:p w14:paraId="569D945F" w14:textId="77777777" w:rsidR="00B22FFB" w:rsidRPr="008C67BF" w:rsidRDefault="00B22FFB">
                                <w:pPr>
                                  <w:pStyle w:val="Koptekst"/>
                                  <w:rPr>
                                    <w:sz w:val="12"/>
                                  </w:rPr>
                                </w:pPr>
                              </w:p>
                              <w:tbl>
                                <w:tblPr>
                                  <w:tblW w:w="2088" w:type="dxa"/>
                                  <w:tblLook w:val="01E0" w:firstRow="1" w:lastRow="1" w:firstColumn="1" w:lastColumn="1" w:noHBand="0" w:noVBand="0"/>
                                </w:tblPr>
                                <w:tblGrid>
                                  <w:gridCol w:w="2088"/>
                                </w:tblGrid>
                                <w:tr w:rsidR="00B22FFB" w:rsidRPr="00AD5326" w14:paraId="4079DA9B" w14:textId="77777777">
                                  <w:trPr>
                                    <w:hidden/>
                                  </w:trPr>
                                  <w:tc>
                                    <w:tcPr>
                                      <w:tcW w:w="2088" w:type="dxa"/>
                                    </w:tcPr>
                                    <w:p w14:paraId="7651F03A" w14:textId="77777777" w:rsidR="00B22FFB" w:rsidRPr="00AD5326" w:rsidRDefault="00B22FFB">
                                      <w:pPr>
                                        <w:pStyle w:val="opmReferentie"/>
                                        <w:rPr>
                                          <w:vanish/>
                                        </w:rPr>
                                      </w:pPr>
                                      <w:bookmarkStart w:id="17" w:name="Referentie1"/>
                                      <w:bookmarkEnd w:id="17"/>
                                    </w:p>
                                  </w:tc>
                                </w:tr>
                                <w:tr w:rsidR="00B22FFB" w:rsidRPr="00AD5326" w14:paraId="0B9C0A50" w14:textId="77777777">
                                  <w:trPr>
                                    <w:hidden/>
                                  </w:trPr>
                                  <w:tc>
                                    <w:tcPr>
                                      <w:tcW w:w="2088" w:type="dxa"/>
                                    </w:tcPr>
                                    <w:p w14:paraId="1DC437C4" w14:textId="77777777" w:rsidR="00B22FFB" w:rsidRPr="00AD5326" w:rsidRDefault="00B22FFB">
                                      <w:pPr>
                                        <w:pStyle w:val="opmInvulgegeven"/>
                                        <w:rPr>
                                          <w:vanish/>
                                        </w:rPr>
                                      </w:pPr>
                                      <w:bookmarkStart w:id="18" w:name="Invulgegeven1"/>
                                      <w:bookmarkEnd w:id="18"/>
                                    </w:p>
                                  </w:tc>
                                </w:tr>
                                <w:tr w:rsidR="00B22FFB" w:rsidRPr="00AD5326" w14:paraId="61E62369" w14:textId="77777777">
                                  <w:trPr>
                                    <w:hidden/>
                                  </w:trPr>
                                  <w:tc>
                                    <w:tcPr>
                                      <w:tcW w:w="2088" w:type="dxa"/>
                                    </w:tcPr>
                                    <w:p w14:paraId="7C4443B3" w14:textId="77777777" w:rsidR="00B22FFB" w:rsidRPr="00AD5326" w:rsidRDefault="00B22FFB">
                                      <w:pPr>
                                        <w:pStyle w:val="opmReferentie"/>
                                        <w:rPr>
                                          <w:vanish/>
                                        </w:rPr>
                                      </w:pPr>
                                      <w:bookmarkStart w:id="19" w:name="Referentie2"/>
                                      <w:bookmarkEnd w:id="19"/>
                                    </w:p>
                                  </w:tc>
                                </w:tr>
                                <w:tr w:rsidR="00B22FFB" w:rsidRPr="00AD5326" w14:paraId="16B6A027" w14:textId="77777777">
                                  <w:trPr>
                                    <w:hidden/>
                                  </w:trPr>
                                  <w:tc>
                                    <w:tcPr>
                                      <w:tcW w:w="2088" w:type="dxa"/>
                                    </w:tcPr>
                                    <w:p w14:paraId="54E956E0" w14:textId="77777777" w:rsidR="00B22FFB" w:rsidRPr="00AD5326" w:rsidRDefault="00B22FFB">
                                      <w:pPr>
                                        <w:pStyle w:val="opmInvulgegeven"/>
                                        <w:rPr>
                                          <w:vanish/>
                                        </w:rPr>
                                      </w:pPr>
                                      <w:bookmarkStart w:id="20" w:name="Invulgegeven2"/>
                                      <w:bookmarkEnd w:id="20"/>
                                    </w:p>
                                  </w:tc>
                                </w:tr>
                                <w:tr w:rsidR="00B22FFB" w:rsidRPr="00AD5326" w14:paraId="39EDF74A" w14:textId="77777777">
                                  <w:trPr>
                                    <w:hidden/>
                                  </w:trPr>
                                  <w:tc>
                                    <w:tcPr>
                                      <w:tcW w:w="2088" w:type="dxa"/>
                                    </w:tcPr>
                                    <w:p w14:paraId="772AA44C" w14:textId="77777777" w:rsidR="00B22FFB" w:rsidRPr="00AD5326" w:rsidRDefault="00B22FFB">
                                      <w:pPr>
                                        <w:pStyle w:val="opmReferentie"/>
                                        <w:rPr>
                                          <w:vanish/>
                                        </w:rPr>
                                      </w:pPr>
                                      <w:bookmarkStart w:id="21" w:name="Referentie3"/>
                                      <w:bookmarkEnd w:id="21"/>
                                    </w:p>
                                  </w:tc>
                                </w:tr>
                                <w:tr w:rsidR="00B22FFB" w:rsidRPr="00AD5326" w14:paraId="71E3C9F3" w14:textId="77777777">
                                  <w:trPr>
                                    <w:hidden/>
                                  </w:trPr>
                                  <w:tc>
                                    <w:tcPr>
                                      <w:tcW w:w="2088" w:type="dxa"/>
                                    </w:tcPr>
                                    <w:p w14:paraId="79349923" w14:textId="77777777" w:rsidR="00B22FFB" w:rsidRPr="00AD5326" w:rsidRDefault="00B22FFB">
                                      <w:pPr>
                                        <w:pStyle w:val="opmInvulgegeven"/>
                                        <w:rPr>
                                          <w:vanish/>
                                        </w:rPr>
                                      </w:pPr>
                                      <w:bookmarkStart w:id="22" w:name="Invulgegeven3"/>
                                      <w:bookmarkEnd w:id="22"/>
                                    </w:p>
                                  </w:tc>
                                </w:tr>
                              </w:tbl>
                              <w:p w14:paraId="4AC76165" w14:textId="77777777" w:rsidR="002114DF" w:rsidRPr="002114DF" w:rsidRDefault="002114DF" w:rsidP="002114DF">
                                <w:pPr>
                                  <w:rPr>
                                    <w:b/>
                                    <w:sz w:val="13"/>
                                    <w:szCs w:val="13"/>
                                  </w:rPr>
                                </w:pPr>
                                <w:r w:rsidRPr="002114DF">
                                  <w:rPr>
                                    <w:b/>
                                    <w:sz w:val="13"/>
                                    <w:szCs w:val="13"/>
                                  </w:rPr>
                                  <w:t>Rijksvastgoedbedrijf</w:t>
                                </w:r>
                              </w:p>
                              <w:p w14:paraId="5DF02BBE" w14:textId="77777777" w:rsidR="002114DF" w:rsidRPr="002114DF" w:rsidRDefault="002114DF" w:rsidP="002114DF">
                                <w:pPr>
                                  <w:rPr>
                                    <w:b/>
                                    <w:sz w:val="13"/>
                                    <w:szCs w:val="13"/>
                                  </w:rPr>
                                </w:pPr>
                                <w:r w:rsidRPr="002114DF">
                                  <w:rPr>
                                    <w:b/>
                                    <w:sz w:val="13"/>
                                    <w:szCs w:val="13"/>
                                  </w:rPr>
                                  <w:t xml:space="preserve">Directie Vastgoedbeheer  </w:t>
                                </w:r>
                              </w:p>
                              <w:p w14:paraId="6F3A7851" w14:textId="77777777" w:rsidR="00C97592" w:rsidRDefault="00C97592" w:rsidP="002114DF">
                                <w:pPr>
                                  <w:rPr>
                                    <w:sz w:val="13"/>
                                    <w:szCs w:val="13"/>
                                  </w:rPr>
                                </w:pPr>
                                <w:r w:rsidRPr="00C97592">
                                  <w:rPr>
                                    <w:sz w:val="13"/>
                                    <w:szCs w:val="13"/>
                                  </w:rPr>
                                  <w:t>Stationsplein-West 30</w:t>
                                </w:r>
                              </w:p>
                              <w:p w14:paraId="43C704C6" w14:textId="261733C9" w:rsidR="002114DF" w:rsidRPr="002114DF" w:rsidRDefault="00C97592" w:rsidP="002114DF">
                                <w:pPr>
                                  <w:rPr>
                                    <w:sz w:val="13"/>
                                    <w:szCs w:val="13"/>
                                  </w:rPr>
                                </w:pPr>
                                <w:r w:rsidRPr="00C97592">
                                  <w:rPr>
                                    <w:sz w:val="13"/>
                                    <w:szCs w:val="13"/>
                                  </w:rPr>
                                  <w:t xml:space="preserve">6811 </w:t>
                                </w:r>
                                <w:r>
                                  <w:rPr>
                                    <w:sz w:val="13"/>
                                    <w:szCs w:val="13"/>
                                  </w:rPr>
                                  <w:t>KM</w:t>
                                </w:r>
                                <w:r w:rsidR="002114DF" w:rsidRPr="002114DF">
                                  <w:rPr>
                                    <w:sz w:val="13"/>
                                    <w:szCs w:val="13"/>
                                  </w:rPr>
                                  <w:t xml:space="preserve">  </w:t>
                                </w:r>
                                <w:r>
                                  <w:rPr>
                                    <w:sz w:val="13"/>
                                    <w:szCs w:val="13"/>
                                  </w:rPr>
                                  <w:t>Arnhem</w:t>
                                </w:r>
                                <w:r w:rsidR="002114DF" w:rsidRPr="002114DF">
                                  <w:rPr>
                                    <w:sz w:val="13"/>
                                    <w:szCs w:val="13"/>
                                  </w:rPr>
                                  <w:t xml:space="preserve">  </w:t>
                                </w:r>
                              </w:p>
                              <w:p w14:paraId="450EF5F3" w14:textId="77777777" w:rsidR="00B22FFB" w:rsidRDefault="00830EEA" w:rsidP="002114DF">
                                <w:pPr>
                                  <w:rPr>
                                    <w:sz w:val="13"/>
                                    <w:szCs w:val="13"/>
                                  </w:rPr>
                                </w:pPr>
                                <w:hyperlink r:id="rId6" w:history="1">
                                  <w:r w:rsidR="009F0435" w:rsidRPr="006A5C50">
                                    <w:rPr>
                                      <w:rStyle w:val="Hyperlink"/>
                                      <w:sz w:val="13"/>
                                      <w:szCs w:val="13"/>
                                    </w:rPr>
                                    <w:t>www.rijksvastgoedbedrijf.nl</w:t>
                                  </w:r>
                                </w:hyperlink>
                              </w:p>
                              <w:p w14:paraId="69FE32D5" w14:textId="77777777" w:rsidR="009F0435" w:rsidRDefault="009F0435" w:rsidP="002114DF">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4828" id="Rectangle 29" o:spid="_x0000_s1027" style="position:absolute;margin-left:376pt;margin-top:6.5pt;width:114.9pt;height:63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" stroked="f">
                    <v:textbox>
                      <w:txbxContent>
                        <w:tbl>
                          <w:tblPr>
                            <w:tblW w:w="2088" w:type="dxa"/>
                            <w:tblLook w:val="01E0" w:firstRow="1" w:lastRow="1" w:firstColumn="1" w:lastColumn="1" w:noHBand="0" w:noVBand="0"/>
                          </w:tblPr>
                          <w:tblGrid>
                            <w:gridCol w:w="2088"/>
                          </w:tblGrid>
                          <w:tr w:rsidR="00B22FFB" w:rsidRPr="00AD5326" w14:paraId="59734012" w14:textId="77777777">
                            <w:trPr>
                              <w:hidden/>
                            </w:trPr>
                            <w:tc>
                              <w:tcPr>
                                <w:tcW w:w="2088" w:type="dxa"/>
                              </w:tcPr>
                              <w:p w14:paraId="6C001003" w14:textId="77777777" w:rsidR="00B22FFB" w:rsidRPr="00AD5326" w:rsidRDefault="00B22FFB" w:rsidP="002114DF">
                                <w:pPr>
                                  <w:spacing w:line="240" w:lineRule="auto"/>
                                  <w:rPr>
                                    <w:vanish/>
                                  </w:rPr>
                                </w:pPr>
                                <w:bookmarkStart w:id="23" w:name="Contact2"/>
                                <w:bookmarkEnd w:id="23"/>
                              </w:p>
                            </w:tc>
                          </w:tr>
                          <w:tr w:rsidR="00B22FFB" w:rsidRPr="00AD5326" w14:paraId="5023F876" w14:textId="77777777">
                            <w:trPr>
                              <w:hidden/>
                            </w:trPr>
                            <w:tc>
                              <w:tcPr>
                                <w:tcW w:w="2088" w:type="dxa"/>
                              </w:tcPr>
                              <w:p w14:paraId="356DCB7B" w14:textId="77777777" w:rsidR="00B22FFB" w:rsidRPr="00AD5326" w:rsidRDefault="00B22FFB">
                                <w:pPr>
                                  <w:pStyle w:val="opmContactpersoon"/>
                                  <w:rPr>
                                    <w:vanish/>
                                  </w:rPr>
                                </w:pPr>
                                <w:bookmarkStart w:id="24" w:name="Contact3"/>
                                <w:bookmarkEnd w:id="24"/>
                              </w:p>
                            </w:tc>
                          </w:tr>
                          <w:tr w:rsidR="00B22FFB" w:rsidRPr="00AD5326" w14:paraId="015D3F11" w14:textId="77777777">
                            <w:trPr>
                              <w:hidden/>
                            </w:trPr>
                            <w:tc>
                              <w:tcPr>
                                <w:tcW w:w="2088" w:type="dxa"/>
                              </w:tcPr>
                              <w:p w14:paraId="0EFFAB59" w14:textId="77777777" w:rsidR="00B22FFB" w:rsidRPr="00AD5326" w:rsidRDefault="00B22FFB">
                                <w:pPr>
                                  <w:pStyle w:val="opmContactpersoon"/>
                                  <w:rPr>
                                    <w:vanish/>
                                  </w:rPr>
                                </w:pPr>
                                <w:bookmarkStart w:id="25" w:name="Contact4"/>
                                <w:bookmarkEnd w:id="25"/>
                              </w:p>
                            </w:tc>
                          </w:tr>
                          <w:tr w:rsidR="00B22FFB" w:rsidRPr="00AD5326" w14:paraId="1C3C43EF" w14:textId="77777777">
                            <w:trPr>
                              <w:hidden/>
                            </w:trPr>
                            <w:tc>
                              <w:tcPr>
                                <w:tcW w:w="2088" w:type="dxa"/>
                              </w:tcPr>
                              <w:p w14:paraId="71491875" w14:textId="77777777" w:rsidR="00B22FFB" w:rsidRPr="00AD5326" w:rsidRDefault="00B22FFB">
                                <w:pPr>
                                  <w:pStyle w:val="opmContactpersoon"/>
                                  <w:rPr>
                                    <w:vanish/>
                                  </w:rPr>
                                </w:pPr>
                                <w:bookmarkStart w:id="26" w:name="Contact5"/>
                                <w:bookmarkEnd w:id="26"/>
                              </w:p>
                            </w:tc>
                          </w:tr>
                          <w:tr w:rsidR="00B22FFB" w:rsidRPr="00AD5326" w14:paraId="5482715E" w14:textId="77777777">
                            <w:trPr>
                              <w:hidden/>
                            </w:trPr>
                            <w:tc>
                              <w:tcPr>
                                <w:tcW w:w="2088" w:type="dxa"/>
                              </w:tcPr>
                              <w:p w14:paraId="4F06D767" w14:textId="77777777" w:rsidR="00B22FFB" w:rsidRPr="00AD5326" w:rsidRDefault="00B22FFB">
                                <w:pPr>
                                  <w:pStyle w:val="opmContactpersoon"/>
                                  <w:rPr>
                                    <w:vanish/>
                                  </w:rPr>
                                </w:pPr>
                                <w:bookmarkStart w:id="27" w:name="Contact6"/>
                                <w:bookmarkEnd w:id="27"/>
                              </w:p>
                            </w:tc>
                          </w:tr>
                          <w:tr w:rsidR="00B22FFB" w:rsidRPr="00AD5326" w14:paraId="6D9A618F" w14:textId="77777777">
                            <w:trPr>
                              <w:hidden/>
                            </w:trPr>
                            <w:tc>
                              <w:tcPr>
                                <w:tcW w:w="2088" w:type="dxa"/>
                              </w:tcPr>
                              <w:p w14:paraId="2B441305" w14:textId="77777777" w:rsidR="00B22FFB" w:rsidRPr="00AD5326" w:rsidRDefault="00B22FFB">
                                <w:pPr>
                                  <w:pStyle w:val="opmContactpersoon"/>
                                  <w:rPr>
                                    <w:vanish/>
                                  </w:rPr>
                                </w:pPr>
                                <w:bookmarkStart w:id="28" w:name="Contact7"/>
                                <w:bookmarkEnd w:id="28"/>
                              </w:p>
                            </w:tc>
                          </w:tr>
                        </w:tbl>
                        <w:p w14:paraId="569D945F" w14:textId="77777777" w:rsidR="00B22FFB" w:rsidRPr="008C67BF" w:rsidRDefault="00B22FFB">
                          <w:pPr>
                            <w:pStyle w:val="Koptekst"/>
                            <w:rPr>
                              <w:sz w:val="12"/>
                            </w:rPr>
                          </w:pPr>
                        </w:p>
                        <w:tbl>
                          <w:tblPr>
                            <w:tblW w:w="2088" w:type="dxa"/>
                            <w:tblLook w:val="01E0" w:firstRow="1" w:lastRow="1" w:firstColumn="1" w:lastColumn="1" w:noHBand="0" w:noVBand="0"/>
                          </w:tblPr>
                          <w:tblGrid>
                            <w:gridCol w:w="2088"/>
                          </w:tblGrid>
                          <w:tr w:rsidR="00B22FFB" w:rsidRPr="00AD5326" w14:paraId="4079DA9B" w14:textId="77777777">
                            <w:trPr>
                              <w:hidden/>
                            </w:trPr>
                            <w:tc>
                              <w:tcPr>
                                <w:tcW w:w="2088" w:type="dxa"/>
                              </w:tcPr>
                              <w:p w14:paraId="7651F03A" w14:textId="77777777" w:rsidR="00B22FFB" w:rsidRPr="00AD5326" w:rsidRDefault="00B22FFB">
                                <w:pPr>
                                  <w:pStyle w:val="opmReferentie"/>
                                  <w:rPr>
                                    <w:vanish/>
                                  </w:rPr>
                                </w:pPr>
                                <w:bookmarkStart w:id="29" w:name="Referentie1"/>
                                <w:bookmarkEnd w:id="29"/>
                              </w:p>
                            </w:tc>
                          </w:tr>
                          <w:tr w:rsidR="00B22FFB" w:rsidRPr="00AD5326" w14:paraId="0B9C0A50" w14:textId="77777777">
                            <w:trPr>
                              <w:hidden/>
                            </w:trPr>
                            <w:tc>
                              <w:tcPr>
                                <w:tcW w:w="2088" w:type="dxa"/>
                              </w:tcPr>
                              <w:p w14:paraId="1DC437C4" w14:textId="77777777" w:rsidR="00B22FFB" w:rsidRPr="00AD5326" w:rsidRDefault="00B22FFB">
                                <w:pPr>
                                  <w:pStyle w:val="opmInvulgegeven"/>
                                  <w:rPr>
                                    <w:vanish/>
                                  </w:rPr>
                                </w:pPr>
                                <w:bookmarkStart w:id="30" w:name="Invulgegeven1"/>
                                <w:bookmarkEnd w:id="30"/>
                              </w:p>
                            </w:tc>
                          </w:tr>
                          <w:tr w:rsidR="00B22FFB" w:rsidRPr="00AD5326" w14:paraId="61E62369" w14:textId="77777777">
                            <w:trPr>
                              <w:hidden/>
                            </w:trPr>
                            <w:tc>
                              <w:tcPr>
                                <w:tcW w:w="2088" w:type="dxa"/>
                              </w:tcPr>
                              <w:p w14:paraId="7C4443B3" w14:textId="77777777" w:rsidR="00B22FFB" w:rsidRPr="00AD5326" w:rsidRDefault="00B22FFB">
                                <w:pPr>
                                  <w:pStyle w:val="opmReferentie"/>
                                  <w:rPr>
                                    <w:vanish/>
                                  </w:rPr>
                                </w:pPr>
                                <w:bookmarkStart w:id="31" w:name="Referentie2"/>
                                <w:bookmarkEnd w:id="31"/>
                              </w:p>
                            </w:tc>
                          </w:tr>
                          <w:tr w:rsidR="00B22FFB" w:rsidRPr="00AD5326" w14:paraId="16B6A027" w14:textId="77777777">
                            <w:trPr>
                              <w:hidden/>
                            </w:trPr>
                            <w:tc>
                              <w:tcPr>
                                <w:tcW w:w="2088" w:type="dxa"/>
                              </w:tcPr>
                              <w:p w14:paraId="54E956E0" w14:textId="77777777" w:rsidR="00B22FFB" w:rsidRPr="00AD5326" w:rsidRDefault="00B22FFB">
                                <w:pPr>
                                  <w:pStyle w:val="opmInvulgegeven"/>
                                  <w:rPr>
                                    <w:vanish/>
                                  </w:rPr>
                                </w:pPr>
                                <w:bookmarkStart w:id="32" w:name="Invulgegeven2"/>
                                <w:bookmarkEnd w:id="32"/>
                              </w:p>
                            </w:tc>
                          </w:tr>
                          <w:tr w:rsidR="00B22FFB" w:rsidRPr="00AD5326" w14:paraId="39EDF74A" w14:textId="77777777">
                            <w:trPr>
                              <w:hidden/>
                            </w:trPr>
                            <w:tc>
                              <w:tcPr>
                                <w:tcW w:w="2088" w:type="dxa"/>
                              </w:tcPr>
                              <w:p w14:paraId="772AA44C" w14:textId="77777777" w:rsidR="00B22FFB" w:rsidRPr="00AD5326" w:rsidRDefault="00B22FFB">
                                <w:pPr>
                                  <w:pStyle w:val="opmReferentie"/>
                                  <w:rPr>
                                    <w:vanish/>
                                  </w:rPr>
                                </w:pPr>
                                <w:bookmarkStart w:id="33" w:name="Referentie3"/>
                                <w:bookmarkEnd w:id="33"/>
                              </w:p>
                            </w:tc>
                          </w:tr>
                          <w:tr w:rsidR="00B22FFB" w:rsidRPr="00AD5326" w14:paraId="71E3C9F3" w14:textId="77777777">
                            <w:trPr>
                              <w:hidden/>
                            </w:trPr>
                            <w:tc>
                              <w:tcPr>
                                <w:tcW w:w="2088" w:type="dxa"/>
                              </w:tcPr>
                              <w:p w14:paraId="79349923" w14:textId="77777777" w:rsidR="00B22FFB" w:rsidRPr="00AD5326" w:rsidRDefault="00B22FFB">
                                <w:pPr>
                                  <w:pStyle w:val="opmInvulgegeven"/>
                                  <w:rPr>
                                    <w:vanish/>
                                  </w:rPr>
                                </w:pPr>
                                <w:bookmarkStart w:id="34" w:name="Invulgegeven3"/>
                                <w:bookmarkEnd w:id="34"/>
                              </w:p>
                            </w:tc>
                          </w:tr>
                        </w:tbl>
                        <w:p w14:paraId="4AC76165" w14:textId="77777777" w:rsidR="002114DF" w:rsidRPr="002114DF" w:rsidRDefault="002114DF" w:rsidP="002114DF">
                          <w:pPr>
                            <w:rPr>
                              <w:b/>
                              <w:sz w:val="13"/>
                              <w:szCs w:val="13"/>
                            </w:rPr>
                          </w:pPr>
                          <w:r w:rsidRPr="002114DF">
                            <w:rPr>
                              <w:b/>
                              <w:sz w:val="13"/>
                              <w:szCs w:val="13"/>
                            </w:rPr>
                            <w:t>Rijksvastgoedbedrijf</w:t>
                          </w:r>
                        </w:p>
                        <w:p w14:paraId="5DF02BBE" w14:textId="77777777" w:rsidR="002114DF" w:rsidRPr="002114DF" w:rsidRDefault="002114DF" w:rsidP="002114DF">
                          <w:pPr>
                            <w:rPr>
                              <w:b/>
                              <w:sz w:val="13"/>
                              <w:szCs w:val="13"/>
                            </w:rPr>
                          </w:pPr>
                          <w:r w:rsidRPr="002114DF">
                            <w:rPr>
                              <w:b/>
                              <w:sz w:val="13"/>
                              <w:szCs w:val="13"/>
                            </w:rPr>
                            <w:t xml:space="preserve">Directie Vastgoedbeheer  </w:t>
                          </w:r>
                        </w:p>
                        <w:p w14:paraId="6F3A7851" w14:textId="77777777" w:rsidR="00C97592" w:rsidRDefault="00C97592" w:rsidP="002114DF">
                          <w:pPr>
                            <w:rPr>
                              <w:sz w:val="13"/>
                              <w:szCs w:val="13"/>
                            </w:rPr>
                          </w:pPr>
                          <w:r w:rsidRPr="00C97592">
                            <w:rPr>
                              <w:sz w:val="13"/>
                              <w:szCs w:val="13"/>
                            </w:rPr>
                            <w:t>Stationsplein-West 30</w:t>
                          </w:r>
                        </w:p>
                        <w:p w14:paraId="43C704C6" w14:textId="261733C9" w:rsidR="002114DF" w:rsidRPr="002114DF" w:rsidRDefault="00C97592" w:rsidP="002114DF">
                          <w:pPr>
                            <w:rPr>
                              <w:sz w:val="13"/>
                              <w:szCs w:val="13"/>
                            </w:rPr>
                          </w:pPr>
                          <w:r w:rsidRPr="00C97592">
                            <w:rPr>
                              <w:sz w:val="13"/>
                              <w:szCs w:val="13"/>
                            </w:rPr>
                            <w:t xml:space="preserve">6811 </w:t>
                          </w:r>
                          <w:r>
                            <w:rPr>
                              <w:sz w:val="13"/>
                              <w:szCs w:val="13"/>
                            </w:rPr>
                            <w:t>KM</w:t>
                          </w:r>
                          <w:r w:rsidR="002114DF" w:rsidRPr="002114DF">
                            <w:rPr>
                              <w:sz w:val="13"/>
                              <w:szCs w:val="13"/>
                            </w:rPr>
                            <w:t xml:space="preserve">  </w:t>
                          </w:r>
                          <w:r>
                            <w:rPr>
                              <w:sz w:val="13"/>
                              <w:szCs w:val="13"/>
                            </w:rPr>
                            <w:t>Arnhem</w:t>
                          </w:r>
                          <w:r w:rsidR="002114DF" w:rsidRPr="002114DF">
                            <w:rPr>
                              <w:sz w:val="13"/>
                              <w:szCs w:val="13"/>
                            </w:rPr>
                            <w:t xml:space="preserve">  </w:t>
                          </w:r>
                        </w:p>
                        <w:p w14:paraId="450EF5F3" w14:textId="77777777" w:rsidR="00B22FFB" w:rsidRDefault="00830EEA" w:rsidP="002114DF">
                          <w:pPr>
                            <w:rPr>
                              <w:sz w:val="13"/>
                              <w:szCs w:val="13"/>
                            </w:rPr>
                          </w:pPr>
                          <w:hyperlink r:id="rId7" w:history="1">
                            <w:r w:rsidR="009F0435" w:rsidRPr="006A5C50">
                              <w:rPr>
                                <w:rStyle w:val="Hyperlink"/>
                                <w:sz w:val="13"/>
                                <w:szCs w:val="13"/>
                              </w:rPr>
                              <w:t>www.rijksvastgoedbedrijf.nl</w:t>
                            </w:r>
                          </w:hyperlink>
                        </w:p>
                        <w:p w14:paraId="69FE32D5" w14:textId="77777777" w:rsidR="009F0435" w:rsidRDefault="009F0435" w:rsidP="002114DF">
                          <w:pPr>
                            <w:rPr>
                              <w:sz w:val="13"/>
                              <w:szCs w:val="13"/>
                            </w:rPr>
                          </w:pPr>
                        </w:p>
                      </w:txbxContent>
                    </v:textbox>
                  </v:rect>
                </w:pict>
              </mc:Fallback>
            </mc:AlternateContent>
          </w:r>
        </w:p>
      </w:tc>
    </w:tr>
    <w:tr w:rsidR="00B22FFB" w:rsidRPr="008C67BF" w14:paraId="4523019E" w14:textId="77777777">
      <w:tc>
        <w:tcPr>
          <w:tcW w:w="7509" w:type="dxa"/>
          <w:gridSpan w:val="5"/>
        </w:tcPr>
        <w:p w14:paraId="52E56365" w14:textId="77777777" w:rsidR="00B22FFB" w:rsidRPr="00AD5326" w:rsidRDefault="00B22FFB">
          <w:pPr>
            <w:pStyle w:val="opmRubricering"/>
          </w:pPr>
          <w:bookmarkStart w:id="35" w:name="Rubricering_1"/>
          <w:bookmarkEnd w:id="35"/>
        </w:p>
      </w:tc>
    </w:tr>
    <w:tr w:rsidR="00B22FFB" w:rsidRPr="008C67BF" w14:paraId="423EEE1A" w14:textId="77777777">
      <w:trPr>
        <w:cantSplit/>
        <w:hidden/>
      </w:trPr>
      <w:tc>
        <w:tcPr>
          <w:tcW w:w="7509" w:type="dxa"/>
          <w:gridSpan w:val="5"/>
          <w:vAlign w:val="center"/>
        </w:tcPr>
        <w:p w14:paraId="6B01E1C3" w14:textId="77777777" w:rsidR="00B22FFB" w:rsidRPr="008C67BF" w:rsidRDefault="00B22FFB">
          <w:pPr>
            <w:pStyle w:val="Voettekst"/>
            <w:tabs>
              <w:tab w:val="clear" w:pos="7711"/>
            </w:tabs>
            <w:spacing w:before="20"/>
            <w:rPr>
              <w:szCs w:val="18"/>
            </w:rPr>
          </w:pPr>
          <w:bookmarkStart w:id="36" w:name="AanDeLedenVan_Tekst"/>
          <w:r w:rsidRPr="00AD5326">
            <w:rPr>
              <w:vanish/>
              <w:szCs w:val="18"/>
            </w:rPr>
            <w:t>Aan de leden van</w:t>
          </w:r>
          <w:bookmarkEnd w:id="36"/>
        </w:p>
      </w:tc>
    </w:tr>
    <w:tr w:rsidR="00B22FFB" w:rsidRPr="008C67BF" w14:paraId="74F9E1F8" w14:textId="77777777">
      <w:trPr>
        <w:cantSplit/>
        <w:trHeight w:val="480"/>
      </w:trPr>
      <w:tc>
        <w:tcPr>
          <w:tcW w:w="7509" w:type="dxa"/>
          <w:gridSpan w:val="5"/>
          <w:tcBorders>
            <w:bottom w:val="nil"/>
          </w:tcBorders>
        </w:tcPr>
        <w:p w14:paraId="03412375" w14:textId="77777777" w:rsidR="00B22FFB" w:rsidRPr="008C67BF" w:rsidRDefault="00B22FFB">
          <w:pPr>
            <w:pStyle w:val="Adres"/>
            <w:rPr>
              <w:lang w:val="nl-NL"/>
            </w:rPr>
          </w:pPr>
          <w:bookmarkStart w:id="37" w:name="AanDeLedenVan"/>
          <w:bookmarkEnd w:id="37"/>
        </w:p>
      </w:tc>
    </w:tr>
    <w:tr w:rsidR="00B22FFB" w:rsidRPr="008C67BF" w14:paraId="73D8AE49" w14:textId="77777777">
      <w:tc>
        <w:tcPr>
          <w:tcW w:w="4732" w:type="dxa"/>
          <w:gridSpan w:val="3"/>
          <w:vAlign w:val="center"/>
        </w:tcPr>
        <w:p w14:paraId="315ED637" w14:textId="77777777" w:rsidR="00B22FFB" w:rsidRPr="008C67BF" w:rsidRDefault="00B22FFB">
          <w:pPr>
            <w:pStyle w:val="Adres"/>
            <w:rPr>
              <w:lang w:val="nl-NL"/>
            </w:rPr>
          </w:pPr>
        </w:p>
      </w:tc>
      <w:tc>
        <w:tcPr>
          <w:tcW w:w="236" w:type="dxa"/>
        </w:tcPr>
        <w:p w14:paraId="1E4CD4C6" w14:textId="77777777" w:rsidR="00B22FFB" w:rsidRPr="008C67BF" w:rsidRDefault="00B22FFB">
          <w:pPr>
            <w:pStyle w:val="Adres"/>
            <w:rPr>
              <w:lang w:val="nl-NL"/>
            </w:rPr>
          </w:pPr>
        </w:p>
      </w:tc>
      <w:tc>
        <w:tcPr>
          <w:tcW w:w="2541" w:type="dxa"/>
        </w:tcPr>
        <w:p w14:paraId="048B6CC7" w14:textId="77777777" w:rsidR="00B22FFB" w:rsidRPr="008C67BF" w:rsidRDefault="00B22FFB">
          <w:pPr>
            <w:pStyle w:val="Adres"/>
            <w:rPr>
              <w:lang w:val="nl-NL"/>
            </w:rPr>
          </w:pPr>
        </w:p>
      </w:tc>
    </w:tr>
    <w:tr w:rsidR="00B22FFB" w:rsidRPr="008C67BF" w14:paraId="1E92DB60" w14:textId="77777777">
      <w:tc>
        <w:tcPr>
          <w:tcW w:w="4732" w:type="dxa"/>
          <w:gridSpan w:val="3"/>
          <w:vAlign w:val="center"/>
        </w:tcPr>
        <w:p w14:paraId="5AA315DD" w14:textId="77777777" w:rsidR="00B22FFB" w:rsidRPr="008C67BF" w:rsidRDefault="00B22FFB">
          <w:pPr>
            <w:pStyle w:val="Adres"/>
            <w:rPr>
              <w:lang w:val="nl-NL"/>
            </w:rPr>
          </w:pPr>
        </w:p>
      </w:tc>
      <w:tc>
        <w:tcPr>
          <w:tcW w:w="236" w:type="dxa"/>
        </w:tcPr>
        <w:p w14:paraId="3D8A9621" w14:textId="77777777" w:rsidR="00B22FFB" w:rsidRPr="008C67BF" w:rsidRDefault="00B22FFB">
          <w:pPr>
            <w:pStyle w:val="Adres"/>
            <w:rPr>
              <w:lang w:val="nl-NL"/>
            </w:rPr>
          </w:pPr>
        </w:p>
      </w:tc>
      <w:tc>
        <w:tcPr>
          <w:tcW w:w="2541" w:type="dxa"/>
        </w:tcPr>
        <w:p w14:paraId="08AE3779" w14:textId="77777777" w:rsidR="00B22FFB" w:rsidRPr="008C67BF" w:rsidRDefault="00B22FFB">
          <w:pPr>
            <w:pStyle w:val="Adres"/>
            <w:rPr>
              <w:lang w:val="nl-NL"/>
            </w:rPr>
          </w:pPr>
        </w:p>
      </w:tc>
    </w:tr>
    <w:tr w:rsidR="00B22FFB" w:rsidRPr="008C67BF" w14:paraId="1D280D33" w14:textId="77777777">
      <w:tc>
        <w:tcPr>
          <w:tcW w:w="4732" w:type="dxa"/>
          <w:gridSpan w:val="3"/>
          <w:vAlign w:val="center"/>
        </w:tcPr>
        <w:p w14:paraId="02F6B11E" w14:textId="77777777" w:rsidR="00B22FFB" w:rsidRPr="008C67BF" w:rsidRDefault="00B22FFB">
          <w:pPr>
            <w:pStyle w:val="Adres"/>
            <w:rPr>
              <w:lang w:val="nl-NL"/>
            </w:rPr>
          </w:pPr>
        </w:p>
      </w:tc>
      <w:tc>
        <w:tcPr>
          <w:tcW w:w="236" w:type="dxa"/>
        </w:tcPr>
        <w:p w14:paraId="4CF58B10" w14:textId="77777777" w:rsidR="00B22FFB" w:rsidRPr="008C67BF" w:rsidRDefault="00B22FFB">
          <w:pPr>
            <w:pStyle w:val="Adres"/>
            <w:rPr>
              <w:lang w:val="nl-NL"/>
            </w:rPr>
          </w:pPr>
        </w:p>
      </w:tc>
      <w:tc>
        <w:tcPr>
          <w:tcW w:w="2541" w:type="dxa"/>
        </w:tcPr>
        <w:p w14:paraId="02E4C361" w14:textId="77777777" w:rsidR="00B22FFB" w:rsidRPr="008C67BF" w:rsidRDefault="00B22FFB">
          <w:pPr>
            <w:pStyle w:val="Adres"/>
            <w:rPr>
              <w:lang w:val="nl-NL"/>
            </w:rPr>
          </w:pPr>
        </w:p>
      </w:tc>
    </w:tr>
    <w:tr w:rsidR="00B22FFB" w:rsidRPr="008C67BF" w14:paraId="0622D36F" w14:textId="77777777">
      <w:tc>
        <w:tcPr>
          <w:tcW w:w="4732" w:type="dxa"/>
          <w:gridSpan w:val="3"/>
          <w:vAlign w:val="center"/>
        </w:tcPr>
        <w:p w14:paraId="248F1068" w14:textId="77777777" w:rsidR="00B22FFB" w:rsidRPr="008C67BF" w:rsidRDefault="00952753">
          <w:pPr>
            <w:spacing w:before="40"/>
            <w:rPr>
              <w:szCs w:val="18"/>
            </w:rPr>
          </w:pPr>
          <w:r>
            <w:rPr>
              <w:noProof/>
              <w:sz w:val="20"/>
            </w:rPr>
            <w:drawing>
              <wp:anchor distT="0" distB="0" distL="114300" distR="114300" simplePos="0" relativeHeight="251656192" behindDoc="0" locked="0" layoutInCell="1" allowOverlap="1" wp14:anchorId="538FBD33" wp14:editId="4C5A3F45">
                <wp:simplePos x="0" y="0"/>
                <wp:positionH relativeFrom="column">
                  <wp:posOffset>0</wp:posOffset>
                </wp:positionH>
                <wp:positionV relativeFrom="paragraph">
                  <wp:posOffset>127000</wp:posOffset>
                </wp:positionV>
                <wp:extent cx="1209675" cy="533400"/>
                <wp:effectExtent l="19050" t="0" r="9525" b="0"/>
                <wp:wrapNone/>
                <wp:docPr id="30" name="Afbeelding 30" descr="Ver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erslag"/>
                        <pic:cNvPicPr>
                          <a:picLocks noChangeAspect="1" noChangeArrowheads="1"/>
                        </pic:cNvPicPr>
                      </pic:nvPicPr>
                      <pic:blipFill>
                        <a:blip r:embed="rId8"/>
                        <a:srcRect/>
                        <a:stretch>
                          <a:fillRect/>
                        </a:stretch>
                      </pic:blipFill>
                      <pic:spPr bwMode="auto">
                        <a:xfrm>
                          <a:off x="0" y="0"/>
                          <a:ext cx="1209675" cy="533400"/>
                        </a:xfrm>
                        <a:prstGeom prst="rect">
                          <a:avLst/>
                        </a:prstGeom>
                        <a:noFill/>
                        <a:ln w="9525">
                          <a:noFill/>
                          <a:miter lim="800000"/>
                          <a:headEnd/>
                          <a:tailEnd/>
                        </a:ln>
                      </pic:spPr>
                    </pic:pic>
                  </a:graphicData>
                </a:graphic>
              </wp:anchor>
            </w:drawing>
          </w:r>
        </w:p>
      </w:tc>
      <w:tc>
        <w:tcPr>
          <w:tcW w:w="236" w:type="dxa"/>
        </w:tcPr>
        <w:p w14:paraId="1F753D13" w14:textId="77777777" w:rsidR="00B22FFB" w:rsidRPr="008C67BF" w:rsidRDefault="00B22FFB">
          <w:pPr>
            <w:spacing w:before="40"/>
            <w:rPr>
              <w:szCs w:val="18"/>
            </w:rPr>
          </w:pPr>
        </w:p>
      </w:tc>
      <w:tc>
        <w:tcPr>
          <w:tcW w:w="2541" w:type="dxa"/>
        </w:tcPr>
        <w:p w14:paraId="6FB4CCD4" w14:textId="77777777" w:rsidR="00B22FFB" w:rsidRPr="008C67BF" w:rsidRDefault="00B22FFB">
          <w:pPr>
            <w:spacing w:before="40"/>
            <w:rPr>
              <w:szCs w:val="18"/>
            </w:rPr>
          </w:pPr>
        </w:p>
      </w:tc>
    </w:tr>
    <w:tr w:rsidR="00B22FFB" w:rsidRPr="008C67BF" w14:paraId="05642648" w14:textId="77777777">
      <w:trPr>
        <w:cantSplit/>
      </w:trPr>
      <w:tc>
        <w:tcPr>
          <w:tcW w:w="2094" w:type="dxa"/>
          <w:gridSpan w:val="2"/>
        </w:tcPr>
        <w:p w14:paraId="01160AE4" w14:textId="77777777" w:rsidR="00B22FFB" w:rsidRPr="008C67BF" w:rsidRDefault="00B22FFB">
          <w:pPr>
            <w:spacing w:before="40"/>
            <w:rPr>
              <w:szCs w:val="18"/>
            </w:rPr>
          </w:pPr>
        </w:p>
      </w:tc>
      <w:tc>
        <w:tcPr>
          <w:tcW w:w="5415" w:type="dxa"/>
          <w:gridSpan w:val="3"/>
          <w:vMerge w:val="restart"/>
          <w:vAlign w:val="center"/>
        </w:tcPr>
        <w:p w14:paraId="45AC7DD5" w14:textId="309A3556" w:rsidR="00C97592" w:rsidRPr="008C67BF" w:rsidRDefault="00C97592" w:rsidP="002114DF">
          <w:pPr>
            <w:pStyle w:val="Koptekst"/>
            <w:tabs>
              <w:tab w:val="clear" w:pos="4536"/>
              <w:tab w:val="clear" w:pos="9072"/>
            </w:tabs>
            <w:spacing w:before="40" w:line="240" w:lineRule="atLeast"/>
            <w:rPr>
              <w:szCs w:val="18"/>
            </w:rPr>
          </w:pPr>
          <w:r>
            <w:rPr>
              <w:szCs w:val="18"/>
            </w:rPr>
            <w:t>Raamovereenkomst onderhoud installaties netwerkruimtes defensie 2023</w:t>
          </w:r>
        </w:p>
      </w:tc>
    </w:tr>
    <w:tr w:rsidR="00B22FFB" w:rsidRPr="008C67BF" w14:paraId="77E1F678" w14:textId="77777777">
      <w:trPr>
        <w:cantSplit/>
      </w:trPr>
      <w:tc>
        <w:tcPr>
          <w:tcW w:w="2094" w:type="dxa"/>
          <w:gridSpan w:val="2"/>
        </w:tcPr>
        <w:p w14:paraId="6E1D4530" w14:textId="77777777" w:rsidR="00B22FFB" w:rsidRPr="008C67BF" w:rsidRDefault="00B22FFB">
          <w:pPr>
            <w:spacing w:before="40"/>
            <w:rPr>
              <w:szCs w:val="18"/>
            </w:rPr>
          </w:pPr>
        </w:p>
      </w:tc>
      <w:tc>
        <w:tcPr>
          <w:tcW w:w="5415" w:type="dxa"/>
          <w:gridSpan w:val="3"/>
          <w:vMerge/>
          <w:vAlign w:val="center"/>
        </w:tcPr>
        <w:p w14:paraId="73F422A5" w14:textId="77777777" w:rsidR="00B22FFB" w:rsidRPr="008C67BF" w:rsidRDefault="00B22FFB">
          <w:pPr>
            <w:pStyle w:val="Koptekst"/>
            <w:tabs>
              <w:tab w:val="clear" w:pos="4536"/>
              <w:tab w:val="clear" w:pos="9072"/>
            </w:tabs>
            <w:spacing w:before="40"/>
            <w:rPr>
              <w:szCs w:val="18"/>
            </w:rPr>
          </w:pPr>
        </w:p>
      </w:tc>
    </w:tr>
    <w:tr w:rsidR="00B22FFB" w:rsidRPr="008C67BF" w14:paraId="7810C1C9" w14:textId="77777777">
      <w:trPr>
        <w:cantSplit/>
      </w:trPr>
      <w:tc>
        <w:tcPr>
          <w:tcW w:w="2094" w:type="dxa"/>
          <w:gridSpan w:val="2"/>
        </w:tcPr>
        <w:p w14:paraId="32B95467" w14:textId="77777777" w:rsidR="00B22FFB" w:rsidRPr="008C67BF" w:rsidRDefault="00B22FFB">
          <w:pPr>
            <w:spacing w:before="40"/>
            <w:rPr>
              <w:szCs w:val="18"/>
            </w:rPr>
          </w:pPr>
        </w:p>
      </w:tc>
      <w:tc>
        <w:tcPr>
          <w:tcW w:w="5415" w:type="dxa"/>
          <w:gridSpan w:val="3"/>
          <w:vMerge/>
        </w:tcPr>
        <w:p w14:paraId="0AE7C22C" w14:textId="77777777" w:rsidR="00B22FFB" w:rsidRPr="008C67BF" w:rsidRDefault="00B22FFB">
          <w:pPr>
            <w:spacing w:before="40"/>
            <w:rPr>
              <w:szCs w:val="18"/>
            </w:rPr>
          </w:pPr>
        </w:p>
      </w:tc>
    </w:tr>
  </w:tbl>
  <w:p w14:paraId="35E737E0" w14:textId="77777777" w:rsidR="00B22FFB" w:rsidRPr="008C67BF" w:rsidRDefault="00B22FFB">
    <w:pPr>
      <w:pStyle w:val="Normaalweb"/>
      <w:rPr>
        <w:sz w:val="32"/>
      </w:rPr>
    </w:pPr>
  </w:p>
  <w:tbl>
    <w:tblPr>
      <w:tblW w:w="0" w:type="auto"/>
      <w:tblInd w:w="108" w:type="dxa"/>
      <w:tblLook w:val="01E0" w:firstRow="1" w:lastRow="1" w:firstColumn="1" w:lastColumn="1" w:noHBand="0" w:noVBand="0"/>
    </w:tblPr>
    <w:tblGrid>
      <w:gridCol w:w="2110"/>
      <w:gridCol w:w="5293"/>
    </w:tblGrid>
    <w:tr w:rsidR="00B22FFB" w:rsidRPr="008C67BF" w14:paraId="08B52EDA" w14:textId="77777777" w:rsidTr="00C97592">
      <w:trPr>
        <w:cantSplit/>
        <w:trHeight w:hRule="exact" w:val="133"/>
      </w:trPr>
      <w:tc>
        <w:tcPr>
          <w:tcW w:w="2110" w:type="dxa"/>
          <w:tcBorders>
            <w:top w:val="dotted" w:sz="4" w:space="0" w:color="auto"/>
          </w:tcBorders>
          <w:vAlign w:val="center"/>
        </w:tcPr>
        <w:p w14:paraId="02576FF5" w14:textId="77777777" w:rsidR="00B22FFB" w:rsidRPr="008C67BF" w:rsidRDefault="00B22FFB">
          <w:pPr>
            <w:pStyle w:val="Adres"/>
            <w:spacing w:before="0"/>
            <w:ind w:left="-108"/>
            <w:rPr>
              <w:sz w:val="12"/>
              <w:lang w:val="nl-NL"/>
            </w:rPr>
          </w:pPr>
        </w:p>
      </w:tc>
      <w:tc>
        <w:tcPr>
          <w:tcW w:w="5293" w:type="dxa"/>
          <w:tcBorders>
            <w:top w:val="dotted" w:sz="4" w:space="0" w:color="auto"/>
          </w:tcBorders>
        </w:tcPr>
        <w:p w14:paraId="6F6ECCD6" w14:textId="77777777" w:rsidR="00B22FFB" w:rsidRPr="008C67BF" w:rsidRDefault="00B22FFB">
          <w:pPr>
            <w:pStyle w:val="Adres"/>
            <w:spacing w:before="0"/>
            <w:rPr>
              <w:sz w:val="12"/>
              <w:lang w:val="nl-NL"/>
            </w:rPr>
          </w:pPr>
        </w:p>
      </w:tc>
    </w:tr>
    <w:tr w:rsidR="00B22FFB" w:rsidRPr="008C67BF" w14:paraId="2A16F032" w14:textId="77777777" w:rsidTr="00C97592">
      <w:tc>
        <w:tcPr>
          <w:tcW w:w="2110" w:type="dxa"/>
        </w:tcPr>
        <w:p w14:paraId="29D3040A" w14:textId="77777777" w:rsidR="00B22FFB" w:rsidRPr="008C67BF" w:rsidRDefault="00B22FFB">
          <w:pPr>
            <w:pStyle w:val="Huisstijl-KopjeKlein"/>
            <w:ind w:left="-108"/>
            <w:rPr>
              <w:noProof w:val="0"/>
            </w:rPr>
          </w:pPr>
          <w:r w:rsidRPr="008C67BF">
            <w:rPr>
              <w:noProof w:val="0"/>
            </w:rPr>
            <w:t>Vergaderdatum en –tijd</w:t>
          </w:r>
        </w:p>
      </w:tc>
      <w:tc>
        <w:tcPr>
          <w:tcW w:w="5293" w:type="dxa"/>
        </w:tcPr>
        <w:p w14:paraId="1F4EB8DE" w14:textId="7BE98FDC" w:rsidR="00B22FFB" w:rsidRPr="008C67BF" w:rsidRDefault="00C97592" w:rsidP="004F5BDE">
          <w:pPr>
            <w:ind w:left="-57"/>
          </w:pPr>
          <w:bookmarkStart w:id="38" w:name="DatumTijdBijeenkomst"/>
          <w:bookmarkEnd w:id="38"/>
          <w:r>
            <w:t>07-07-2023</w:t>
          </w:r>
          <w:r w:rsidR="00830EEA">
            <w:t xml:space="preserve"> 10.00 uur</w:t>
          </w:r>
        </w:p>
      </w:tc>
    </w:tr>
    <w:tr w:rsidR="00B22FFB" w:rsidRPr="008C67BF" w14:paraId="092E6303" w14:textId="77777777" w:rsidTr="00C97592">
      <w:tc>
        <w:tcPr>
          <w:tcW w:w="2110" w:type="dxa"/>
        </w:tcPr>
        <w:p w14:paraId="4D0975F2" w14:textId="77777777" w:rsidR="00B22FFB" w:rsidRPr="008C67BF" w:rsidRDefault="00B22FFB">
          <w:pPr>
            <w:pStyle w:val="Huisstijl-KopjeKlein"/>
            <w:ind w:left="-108"/>
            <w:rPr>
              <w:noProof w:val="0"/>
            </w:rPr>
          </w:pPr>
          <w:r w:rsidRPr="008C67BF">
            <w:rPr>
              <w:noProof w:val="0"/>
            </w:rPr>
            <w:t>Vergaderplaats</w:t>
          </w:r>
        </w:p>
      </w:tc>
      <w:tc>
        <w:tcPr>
          <w:tcW w:w="5293" w:type="dxa"/>
        </w:tcPr>
        <w:p w14:paraId="7EFE9F33" w14:textId="054310CA" w:rsidR="00B22FFB" w:rsidRPr="008C67BF" w:rsidRDefault="00C97592">
          <w:pPr>
            <w:ind w:left="-57"/>
          </w:pPr>
          <w:r w:rsidRPr="00C97592">
            <w:t>Stationsplein-West 30</w:t>
          </w:r>
          <w:r>
            <w:t>, Arnhem</w:t>
          </w:r>
        </w:p>
      </w:tc>
    </w:tr>
  </w:tbl>
  <w:p w14:paraId="4465D697" w14:textId="77777777" w:rsidR="00B22FFB" w:rsidRPr="008C67BF" w:rsidRDefault="00B22F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51D6D"/>
    <w:multiLevelType w:val="multilevel"/>
    <w:tmpl w:val="CE0403A0"/>
    <w:lvl w:ilvl="0">
      <w:start w:val="1"/>
      <w:numFmt w:val="decimal"/>
      <w:pStyle w:val="agendapunt"/>
      <w:lvlText w:val="%1"/>
      <w:lvlJc w:val="left"/>
      <w:pPr>
        <w:tabs>
          <w:tab w:val="num" w:pos="680"/>
        </w:tabs>
        <w:ind w:left="680" w:hanging="680"/>
      </w:pPr>
      <w:rPr>
        <w:rFonts w:ascii="Verdana" w:hAnsi="Verdana" w:hint="default"/>
        <w:b/>
        <w:i w:val="0"/>
        <w:sz w:val="17"/>
      </w:rPr>
    </w:lvl>
    <w:lvl w:ilvl="1">
      <w:start w:val="1"/>
      <w:numFmt w:val="decimal"/>
      <w:pStyle w:val="subagendapunt"/>
      <w:lvlText w:val="%1.%2"/>
      <w:lvlJc w:val="left"/>
      <w:pPr>
        <w:tabs>
          <w:tab w:val="num" w:pos="576"/>
        </w:tabs>
        <w:ind w:left="576" w:hanging="576"/>
      </w:pPr>
      <w:rPr>
        <w:rFonts w:hint="default"/>
      </w:rPr>
    </w:lvl>
    <w:lvl w:ilvl="2">
      <w:start w:val="1"/>
      <w:numFmt w:val="decimal"/>
      <w:lvlText w:val="%1.%2.%3"/>
      <w:lvlJc w:val="left"/>
      <w:pPr>
        <w:tabs>
          <w:tab w:val="num" w:pos="108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3AF4177"/>
    <w:multiLevelType w:val="hybridMultilevel"/>
    <w:tmpl w:val="8A869764"/>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124C4B"/>
    <w:multiLevelType w:val="hybridMultilevel"/>
    <w:tmpl w:val="57DAD176"/>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E62C18"/>
    <w:multiLevelType w:val="hybridMultilevel"/>
    <w:tmpl w:val="9A32F7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05034E"/>
    <w:multiLevelType w:val="hybridMultilevel"/>
    <w:tmpl w:val="D1DC7D6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22">
    <w:abstractNumId w:val="0"/>
  </w:num>
  <w:num w:numId="2" w16cid:durableId="1057509397">
    <w:abstractNumId w:val="4"/>
  </w:num>
  <w:num w:numId="3" w16cid:durableId="1230456903">
    <w:abstractNumId w:val="1"/>
  </w:num>
  <w:num w:numId="4" w16cid:durableId="343023203">
    <w:abstractNumId w:val="2"/>
  </w:num>
  <w:num w:numId="5" w16cid:durableId="1145245233">
    <w:abstractNumId w:val="1"/>
  </w:num>
  <w:num w:numId="6" w16cid:durableId="1590696629">
    <w:abstractNumId w:val="2"/>
  </w:num>
  <w:num w:numId="7" w16cid:durableId="1736665457">
    <w:abstractNumId w:val="5"/>
  </w:num>
  <w:num w:numId="8" w16cid:durableId="1379280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 "/>
    <w:docVar w:name="chkVanEmail" w:val="Waar"/>
    <w:docVar w:name="chkVanGebouw" w:val="Onwaar"/>
    <w:docVar w:name="chkVanLand" w:val="Onwaar"/>
    <w:docVar w:name="Huisstijl" w:val="5.2"/>
    <w:docVar w:name="Sjabloon" w:val="RHSVerslag"/>
    <w:docVar w:name="SjabloonVersie" w:val="5"/>
    <w:docVar w:name="txtAanDeLedenVan" w:val=" "/>
    <w:docVar w:name="txtBetreft" w:val="Beheerverslag 'Integraal'"/>
    <w:docVar w:name="txtBijlagen" w:val=" "/>
    <w:docVar w:name="txtDatum" w:val=" "/>
    <w:docVar w:name="txtDatumBijeenkomst" w:val=" "/>
    <w:docVar w:name="txtKenmerk" w:val=" "/>
    <w:docVar w:name="txtKopieAan" w:val="Zie verzendlijst"/>
    <w:docVar w:name="txtLokatie" w:val=" "/>
    <w:docVar w:name="txtVanAfdeling" w:val="Klant -en assetmanagement"/>
    <w:docVar w:name="txtVanBezoekAdres" w:val="Korte Voorhout 7"/>
    <w:docVar w:name="txtVanContactpersoon" w:val=" "/>
    <w:docVar w:name="txtVanDienst" w:val="Rijksvastgoedbedrijf"/>
    <w:docVar w:name="txtVanDirectie" w:val="Vastgoedbeheer"/>
    <w:docVar w:name="txtVanEmail" w:val="@Rijksoverheid.nl"/>
    <w:docVar w:name="txtVanFax" w:val=" "/>
    <w:docVar w:name="txtVanGebouw" w:val=" "/>
    <w:docVar w:name="txtVanIPC" w:val=" "/>
    <w:docVar w:name="txtVanKamer" w:val=" "/>
    <w:docVar w:name="txtVanLand" w:val="Nederland"/>
    <w:docVar w:name="txtVanMobiel" w:val=" "/>
    <w:docVar w:name="txtVanPostAdres" w:val="Postbus 20952"/>
    <w:docVar w:name="txtVanPostPcdWpl" w:val="2500 EZ  Den Haag"/>
    <w:docVar w:name="txtVanTelefoon" w:val=" "/>
    <w:docVar w:name="txtWebSite" w:val="www.rijksvastgoedbedrijf.nl"/>
  </w:docVars>
  <w:rsids>
    <w:rsidRoot w:val="00641CEB"/>
    <w:rsid w:val="000148A8"/>
    <w:rsid w:val="00031C5B"/>
    <w:rsid w:val="0004444A"/>
    <w:rsid w:val="00053B43"/>
    <w:rsid w:val="00064150"/>
    <w:rsid w:val="000811F4"/>
    <w:rsid w:val="00093F40"/>
    <w:rsid w:val="000A4A0A"/>
    <w:rsid w:val="000C376B"/>
    <w:rsid w:val="00107760"/>
    <w:rsid w:val="001244EF"/>
    <w:rsid w:val="001373EC"/>
    <w:rsid w:val="00142F1C"/>
    <w:rsid w:val="001564F0"/>
    <w:rsid w:val="0016596D"/>
    <w:rsid w:val="00167473"/>
    <w:rsid w:val="001A06BB"/>
    <w:rsid w:val="001A5602"/>
    <w:rsid w:val="001B265E"/>
    <w:rsid w:val="002114DF"/>
    <w:rsid w:val="002216C7"/>
    <w:rsid w:val="00255566"/>
    <w:rsid w:val="002635E6"/>
    <w:rsid w:val="00266447"/>
    <w:rsid w:val="002C610E"/>
    <w:rsid w:val="00301DE3"/>
    <w:rsid w:val="003059E1"/>
    <w:rsid w:val="00310172"/>
    <w:rsid w:val="00314CB1"/>
    <w:rsid w:val="003301F3"/>
    <w:rsid w:val="003639C3"/>
    <w:rsid w:val="00363B78"/>
    <w:rsid w:val="00374F3A"/>
    <w:rsid w:val="00382E60"/>
    <w:rsid w:val="00386E5F"/>
    <w:rsid w:val="00387F96"/>
    <w:rsid w:val="00397DAE"/>
    <w:rsid w:val="003A56F0"/>
    <w:rsid w:val="003B7AB5"/>
    <w:rsid w:val="003C2443"/>
    <w:rsid w:val="003C30D9"/>
    <w:rsid w:val="003C5DB0"/>
    <w:rsid w:val="003D21BF"/>
    <w:rsid w:val="003D25B6"/>
    <w:rsid w:val="003D392E"/>
    <w:rsid w:val="004009E8"/>
    <w:rsid w:val="0042002D"/>
    <w:rsid w:val="00440643"/>
    <w:rsid w:val="00463F71"/>
    <w:rsid w:val="00482C3E"/>
    <w:rsid w:val="004844AF"/>
    <w:rsid w:val="0048697F"/>
    <w:rsid w:val="00492018"/>
    <w:rsid w:val="004B53E2"/>
    <w:rsid w:val="004B7D2C"/>
    <w:rsid w:val="004C3769"/>
    <w:rsid w:val="004F3A61"/>
    <w:rsid w:val="004F5BDE"/>
    <w:rsid w:val="00506405"/>
    <w:rsid w:val="00520907"/>
    <w:rsid w:val="00524224"/>
    <w:rsid w:val="0054065D"/>
    <w:rsid w:val="005428CB"/>
    <w:rsid w:val="00547200"/>
    <w:rsid w:val="00563528"/>
    <w:rsid w:val="005A695C"/>
    <w:rsid w:val="006032E0"/>
    <w:rsid w:val="00607068"/>
    <w:rsid w:val="00625364"/>
    <w:rsid w:val="00627D19"/>
    <w:rsid w:val="00633877"/>
    <w:rsid w:val="00634883"/>
    <w:rsid w:val="00641CEB"/>
    <w:rsid w:val="00645F14"/>
    <w:rsid w:val="00661619"/>
    <w:rsid w:val="00674DD0"/>
    <w:rsid w:val="00690A3B"/>
    <w:rsid w:val="006D3825"/>
    <w:rsid w:val="00714DB0"/>
    <w:rsid w:val="00731C49"/>
    <w:rsid w:val="0074589D"/>
    <w:rsid w:val="007658C1"/>
    <w:rsid w:val="00770E8F"/>
    <w:rsid w:val="00775F89"/>
    <w:rsid w:val="00785A44"/>
    <w:rsid w:val="00795D02"/>
    <w:rsid w:val="007D162D"/>
    <w:rsid w:val="007F087C"/>
    <w:rsid w:val="0081025C"/>
    <w:rsid w:val="0081608F"/>
    <w:rsid w:val="00822483"/>
    <w:rsid w:val="00830EEA"/>
    <w:rsid w:val="00845566"/>
    <w:rsid w:val="008709AC"/>
    <w:rsid w:val="008A7D93"/>
    <w:rsid w:val="008B4E88"/>
    <w:rsid w:val="008B7243"/>
    <w:rsid w:val="008C0DBD"/>
    <w:rsid w:val="008C6304"/>
    <w:rsid w:val="008C67BF"/>
    <w:rsid w:val="008D3ACD"/>
    <w:rsid w:val="008D7826"/>
    <w:rsid w:val="0091298A"/>
    <w:rsid w:val="00934D86"/>
    <w:rsid w:val="00937E41"/>
    <w:rsid w:val="00937FF1"/>
    <w:rsid w:val="009454DF"/>
    <w:rsid w:val="00952753"/>
    <w:rsid w:val="00960458"/>
    <w:rsid w:val="00975420"/>
    <w:rsid w:val="00980923"/>
    <w:rsid w:val="00997C46"/>
    <w:rsid w:val="009A06A7"/>
    <w:rsid w:val="009C1C73"/>
    <w:rsid w:val="009D4EF7"/>
    <w:rsid w:val="009F0435"/>
    <w:rsid w:val="00A05A7D"/>
    <w:rsid w:val="00A30850"/>
    <w:rsid w:val="00A30D45"/>
    <w:rsid w:val="00A41640"/>
    <w:rsid w:val="00A4755A"/>
    <w:rsid w:val="00A5326C"/>
    <w:rsid w:val="00A705F3"/>
    <w:rsid w:val="00AD5326"/>
    <w:rsid w:val="00AE1846"/>
    <w:rsid w:val="00AF62D0"/>
    <w:rsid w:val="00B21F1F"/>
    <w:rsid w:val="00B22FFB"/>
    <w:rsid w:val="00B571C3"/>
    <w:rsid w:val="00B6054F"/>
    <w:rsid w:val="00B65E84"/>
    <w:rsid w:val="00B72146"/>
    <w:rsid w:val="00B744A3"/>
    <w:rsid w:val="00B92D79"/>
    <w:rsid w:val="00B94BDD"/>
    <w:rsid w:val="00BA3E84"/>
    <w:rsid w:val="00BB3359"/>
    <w:rsid w:val="00BB4D1A"/>
    <w:rsid w:val="00BB5A18"/>
    <w:rsid w:val="00BD5FDE"/>
    <w:rsid w:val="00C00221"/>
    <w:rsid w:val="00C3093A"/>
    <w:rsid w:val="00C4649C"/>
    <w:rsid w:val="00C75BC2"/>
    <w:rsid w:val="00C97592"/>
    <w:rsid w:val="00CA17BF"/>
    <w:rsid w:val="00CA5E8F"/>
    <w:rsid w:val="00CB399A"/>
    <w:rsid w:val="00CE5EE9"/>
    <w:rsid w:val="00CE6E6C"/>
    <w:rsid w:val="00CF34CF"/>
    <w:rsid w:val="00D025DD"/>
    <w:rsid w:val="00D11795"/>
    <w:rsid w:val="00D12190"/>
    <w:rsid w:val="00D25E6C"/>
    <w:rsid w:val="00D27B05"/>
    <w:rsid w:val="00D3764E"/>
    <w:rsid w:val="00D40E20"/>
    <w:rsid w:val="00D44898"/>
    <w:rsid w:val="00D571FC"/>
    <w:rsid w:val="00D6013F"/>
    <w:rsid w:val="00D73645"/>
    <w:rsid w:val="00D81432"/>
    <w:rsid w:val="00DB3280"/>
    <w:rsid w:val="00DC4DC4"/>
    <w:rsid w:val="00DE4CEA"/>
    <w:rsid w:val="00E06033"/>
    <w:rsid w:val="00E24C48"/>
    <w:rsid w:val="00E267FC"/>
    <w:rsid w:val="00E74184"/>
    <w:rsid w:val="00E850B7"/>
    <w:rsid w:val="00EA600F"/>
    <w:rsid w:val="00EB325B"/>
    <w:rsid w:val="00EB6F1E"/>
    <w:rsid w:val="00EC1599"/>
    <w:rsid w:val="00EF5F92"/>
    <w:rsid w:val="00F03F8E"/>
    <w:rsid w:val="00F14299"/>
    <w:rsid w:val="00F16FA6"/>
    <w:rsid w:val="00F20B1E"/>
    <w:rsid w:val="00F34816"/>
    <w:rsid w:val="00F55CB2"/>
    <w:rsid w:val="00F9590E"/>
    <w:rsid w:val="00FA5FE1"/>
    <w:rsid w:val="00FB3F36"/>
    <w:rsid w:val="00FC162C"/>
    <w:rsid w:val="00FF12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C8828"/>
  <w15:docId w15:val="{DB9BF5F7-BAF0-45BC-ACCA-468CE6F6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CEB"/>
    <w:pPr>
      <w:spacing w:line="240" w:lineRule="atLeast"/>
    </w:pPr>
    <w:rPr>
      <w:rFonts w:ascii="Verdana" w:hAnsi="Verdana"/>
      <w:sz w:val="18"/>
      <w:szCs w:val="24"/>
    </w:rPr>
  </w:style>
  <w:style w:type="paragraph" w:styleId="Kop1">
    <w:name w:val="heading 1"/>
    <w:basedOn w:val="Standaard"/>
    <w:next w:val="Standaard"/>
    <w:autoRedefine/>
    <w:qFormat/>
    <w:rsid w:val="00641CEB"/>
    <w:pPr>
      <w:keepNext/>
      <w:outlineLvl w:val="0"/>
    </w:pPr>
    <w:rPr>
      <w:b/>
      <w:iCs/>
      <w:sz w:val="17"/>
      <w:szCs w:val="18"/>
    </w:rPr>
  </w:style>
  <w:style w:type="paragraph" w:styleId="Kop2">
    <w:name w:val="heading 2"/>
    <w:basedOn w:val="Standaard"/>
    <w:next w:val="Standaard"/>
    <w:autoRedefine/>
    <w:qFormat/>
    <w:rsid w:val="00641CEB"/>
    <w:pPr>
      <w:keepNext/>
      <w:outlineLvl w:val="1"/>
    </w:pPr>
    <w:rPr>
      <w:b/>
      <w:bCs/>
      <w:sz w:val="17"/>
    </w:rPr>
  </w:style>
  <w:style w:type="paragraph" w:styleId="Kop3">
    <w:name w:val="heading 3"/>
    <w:basedOn w:val="Standaard"/>
    <w:next w:val="Standaard"/>
    <w:autoRedefine/>
    <w:qFormat/>
    <w:rsid w:val="00641CEB"/>
    <w:pPr>
      <w:keepNext/>
      <w:outlineLvl w:val="2"/>
    </w:pPr>
    <w:rPr>
      <w:b/>
      <w:bCs/>
      <w:sz w:val="17"/>
      <w:szCs w:val="18"/>
    </w:rPr>
  </w:style>
  <w:style w:type="paragraph" w:styleId="Kop4">
    <w:name w:val="heading 4"/>
    <w:basedOn w:val="Standaard"/>
    <w:next w:val="Standaard"/>
    <w:qFormat/>
    <w:rsid w:val="00641CEB"/>
    <w:pPr>
      <w:keepNext/>
      <w:spacing w:before="240" w:after="60"/>
      <w:outlineLvl w:val="3"/>
    </w:pPr>
    <w:rPr>
      <w:b/>
      <w:bCs/>
      <w:sz w:val="28"/>
      <w:szCs w:val="28"/>
    </w:rPr>
  </w:style>
  <w:style w:type="paragraph" w:styleId="Kop6">
    <w:name w:val="heading 6"/>
    <w:basedOn w:val="Standaard"/>
    <w:next w:val="Standaard"/>
    <w:qFormat/>
    <w:rsid w:val="00641CEB"/>
    <w:pPr>
      <w:spacing w:before="240" w:after="60"/>
      <w:outlineLvl w:val="5"/>
    </w:pPr>
    <w:rPr>
      <w:b/>
      <w:bCs/>
      <w:sz w:val="22"/>
      <w:szCs w:val="22"/>
    </w:rPr>
  </w:style>
  <w:style w:type="paragraph" w:styleId="Kop7">
    <w:name w:val="heading 7"/>
    <w:basedOn w:val="Standaard"/>
    <w:next w:val="Standaard"/>
    <w:qFormat/>
    <w:rsid w:val="00641CEB"/>
    <w:pPr>
      <w:spacing w:before="240" w:after="60"/>
      <w:outlineLvl w:val="6"/>
    </w:pPr>
    <w:rPr>
      <w:sz w:val="24"/>
    </w:rPr>
  </w:style>
  <w:style w:type="paragraph" w:styleId="Kop8">
    <w:name w:val="heading 8"/>
    <w:basedOn w:val="Standaard"/>
    <w:next w:val="Standaard"/>
    <w:qFormat/>
    <w:rsid w:val="00641CEB"/>
    <w:pPr>
      <w:spacing w:before="240" w:after="60"/>
      <w:outlineLvl w:val="7"/>
    </w:pPr>
    <w:rPr>
      <w:i/>
      <w:iCs/>
      <w:sz w:val="24"/>
    </w:rPr>
  </w:style>
  <w:style w:type="paragraph" w:styleId="Kop9">
    <w:name w:val="heading 9"/>
    <w:basedOn w:val="Standaard"/>
    <w:next w:val="Standaard"/>
    <w:qFormat/>
    <w:rsid w:val="00641CEB"/>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641CEB"/>
    <w:pPr>
      <w:tabs>
        <w:tab w:val="center" w:pos="4536"/>
        <w:tab w:val="right" w:pos="9072"/>
      </w:tabs>
      <w:spacing w:line="240" w:lineRule="auto"/>
    </w:pPr>
  </w:style>
  <w:style w:type="paragraph" w:styleId="Voettekst">
    <w:name w:val="footer"/>
    <w:basedOn w:val="Standaard"/>
    <w:autoRedefine/>
    <w:semiHidden/>
    <w:rsid w:val="00641CEB"/>
    <w:pPr>
      <w:tabs>
        <w:tab w:val="left" w:pos="7711"/>
      </w:tabs>
    </w:pPr>
    <w:rPr>
      <w:sz w:val="13"/>
    </w:rPr>
  </w:style>
  <w:style w:type="paragraph" w:customStyle="1" w:styleId="opmContactpersoon">
    <w:name w:val="opmContactpersoon"/>
    <w:basedOn w:val="Standaard"/>
    <w:autoRedefine/>
    <w:rsid w:val="00641CEB"/>
    <w:pPr>
      <w:spacing w:before="30" w:line="240" w:lineRule="auto"/>
    </w:pPr>
    <w:rPr>
      <w:bCs/>
      <w:sz w:val="13"/>
      <w:szCs w:val="13"/>
    </w:rPr>
  </w:style>
  <w:style w:type="character" w:styleId="Paginanummer">
    <w:name w:val="page number"/>
    <w:basedOn w:val="Standaardalinea-lettertype"/>
    <w:semiHidden/>
    <w:rsid w:val="00641CEB"/>
    <w:rPr>
      <w:rFonts w:ascii="Verdana" w:hAnsi="Verdana"/>
    </w:rPr>
  </w:style>
  <w:style w:type="paragraph" w:customStyle="1" w:styleId="opmReferentie">
    <w:name w:val="opmReferentie"/>
    <w:basedOn w:val="Standaard"/>
    <w:autoRedefine/>
    <w:rsid w:val="00641CEB"/>
    <w:pPr>
      <w:spacing w:before="140" w:line="240" w:lineRule="auto"/>
    </w:pPr>
    <w:rPr>
      <w:b/>
      <w:bCs/>
      <w:sz w:val="13"/>
    </w:rPr>
  </w:style>
  <w:style w:type="paragraph" w:customStyle="1" w:styleId="opmInvulgegeven">
    <w:name w:val="opmInvulgegeven"/>
    <w:basedOn w:val="Standaard"/>
    <w:autoRedefine/>
    <w:rsid w:val="00641CEB"/>
    <w:pPr>
      <w:spacing w:line="180" w:lineRule="atLeast"/>
    </w:pPr>
    <w:rPr>
      <w:sz w:val="13"/>
      <w:szCs w:val="13"/>
    </w:rPr>
  </w:style>
  <w:style w:type="paragraph" w:customStyle="1" w:styleId="Huisstijl-KopjeKlein">
    <w:name w:val="Huisstijl-KopjeKlein"/>
    <w:basedOn w:val="Standaard"/>
    <w:rsid w:val="00641CEB"/>
    <w:pPr>
      <w:adjustRightInd w:val="0"/>
    </w:pPr>
    <w:rPr>
      <w:noProof/>
      <w:sz w:val="13"/>
      <w:szCs w:val="18"/>
    </w:rPr>
  </w:style>
  <w:style w:type="paragraph" w:customStyle="1" w:styleId="agendapunt">
    <w:name w:val="agendapunt"/>
    <w:basedOn w:val="Kop1"/>
    <w:next w:val="Standaard"/>
    <w:autoRedefine/>
    <w:rsid w:val="00641CEB"/>
    <w:pPr>
      <w:keepNext w:val="0"/>
      <w:numPr>
        <w:numId w:val="1"/>
      </w:numPr>
      <w:spacing w:line="227" w:lineRule="exact"/>
    </w:pPr>
    <w:rPr>
      <w:rFonts w:cs="Arial"/>
      <w:bCs/>
      <w:iCs w:val="0"/>
      <w:szCs w:val="32"/>
    </w:rPr>
  </w:style>
  <w:style w:type="paragraph" w:customStyle="1" w:styleId="subagendapunt">
    <w:name w:val="subagendapunt"/>
    <w:basedOn w:val="Kop2"/>
    <w:next w:val="Standaard"/>
    <w:rsid w:val="00641CEB"/>
    <w:pPr>
      <w:keepNext w:val="0"/>
      <w:numPr>
        <w:ilvl w:val="1"/>
        <w:numId w:val="1"/>
      </w:numPr>
      <w:tabs>
        <w:tab w:val="clear" w:pos="576"/>
        <w:tab w:val="left" w:pos="680"/>
      </w:tabs>
      <w:spacing w:line="227" w:lineRule="exact"/>
      <w:ind w:left="680" w:hanging="680"/>
    </w:pPr>
    <w:rPr>
      <w:rFonts w:cs="Arial"/>
      <w:iCs/>
      <w:szCs w:val="28"/>
    </w:rPr>
  </w:style>
  <w:style w:type="paragraph" w:customStyle="1" w:styleId="opmAfzenderVet">
    <w:name w:val="opmAfzenderVet"/>
    <w:basedOn w:val="opmAfzender"/>
    <w:rsid w:val="00641CEB"/>
    <w:rPr>
      <w:b/>
      <w:bCs w:val="0"/>
    </w:rPr>
  </w:style>
  <w:style w:type="paragraph" w:customStyle="1" w:styleId="opmAfzender">
    <w:name w:val="opmAfzender"/>
    <w:basedOn w:val="opmContactpersoon"/>
    <w:autoRedefine/>
    <w:rsid w:val="00641CEB"/>
  </w:style>
  <w:style w:type="paragraph" w:styleId="Bijschrift">
    <w:name w:val="caption"/>
    <w:basedOn w:val="Standaard"/>
    <w:next w:val="Standaard"/>
    <w:qFormat/>
    <w:rsid w:val="00641CEB"/>
    <w:rPr>
      <w:b/>
      <w:bCs/>
    </w:rPr>
  </w:style>
  <w:style w:type="paragraph" w:customStyle="1" w:styleId="opmRubricering">
    <w:name w:val="opmRubricering"/>
    <w:basedOn w:val="Voettekst"/>
    <w:autoRedefine/>
    <w:rsid w:val="00641CEB"/>
    <w:pPr>
      <w:tabs>
        <w:tab w:val="clear" w:pos="7711"/>
      </w:tabs>
    </w:pPr>
    <w:rPr>
      <w:b/>
      <w:caps/>
    </w:rPr>
  </w:style>
  <w:style w:type="paragraph" w:customStyle="1" w:styleId="Adres">
    <w:name w:val="Adres"/>
    <w:basedOn w:val="Koptekst"/>
    <w:rsid w:val="00641CEB"/>
    <w:pPr>
      <w:tabs>
        <w:tab w:val="clear" w:pos="4536"/>
        <w:tab w:val="clear" w:pos="9072"/>
      </w:tabs>
      <w:spacing w:before="20"/>
    </w:pPr>
    <w:rPr>
      <w:szCs w:val="18"/>
      <w:lang w:val="fr-FR"/>
    </w:rPr>
  </w:style>
  <w:style w:type="paragraph" w:customStyle="1" w:styleId="opmBullit">
    <w:name w:val="opmBullit"/>
    <w:basedOn w:val="Standaard"/>
    <w:autoRedefine/>
    <w:rsid w:val="00641CEB"/>
    <w:pPr>
      <w:numPr>
        <w:numId w:val="5"/>
      </w:numPr>
      <w:tabs>
        <w:tab w:val="clear" w:pos="360"/>
        <w:tab w:val="left" w:pos="227"/>
      </w:tabs>
      <w:ind w:left="227" w:hanging="227"/>
    </w:pPr>
  </w:style>
  <w:style w:type="paragraph" w:customStyle="1" w:styleId="opmStreepje">
    <w:name w:val="opmStreepje"/>
    <w:basedOn w:val="opmBullit"/>
    <w:autoRedefine/>
    <w:rsid w:val="00641CEB"/>
    <w:pPr>
      <w:numPr>
        <w:ilvl w:val="1"/>
        <w:numId w:val="6"/>
      </w:numPr>
      <w:tabs>
        <w:tab w:val="clear" w:pos="227"/>
        <w:tab w:val="clear" w:pos="1440"/>
        <w:tab w:val="left" w:pos="454"/>
      </w:tabs>
      <w:ind w:left="454" w:hanging="227"/>
    </w:pPr>
  </w:style>
  <w:style w:type="paragraph" w:styleId="Voetnoottekst">
    <w:name w:val="footnote text"/>
    <w:basedOn w:val="Standaard"/>
    <w:autoRedefine/>
    <w:semiHidden/>
    <w:rsid w:val="00641CEB"/>
    <w:rPr>
      <w:sz w:val="13"/>
      <w:szCs w:val="20"/>
    </w:rPr>
  </w:style>
  <w:style w:type="character" w:styleId="Voetnootmarkering">
    <w:name w:val="footnote reference"/>
    <w:basedOn w:val="Standaardalinea-lettertype"/>
    <w:semiHidden/>
    <w:rsid w:val="00641CEB"/>
    <w:rPr>
      <w:rFonts w:ascii="Verdana" w:hAnsi="Verdana"/>
      <w:vertAlign w:val="superscript"/>
    </w:rPr>
  </w:style>
  <w:style w:type="character" w:styleId="HTMLCode">
    <w:name w:val="HTML Code"/>
    <w:basedOn w:val="Standaardalinea-lettertype"/>
    <w:semiHidden/>
    <w:rsid w:val="00641CEB"/>
    <w:rPr>
      <w:rFonts w:ascii="Courier New" w:hAnsi="Courier New"/>
      <w:sz w:val="20"/>
      <w:szCs w:val="20"/>
    </w:rPr>
  </w:style>
  <w:style w:type="character" w:styleId="Hyperlink">
    <w:name w:val="Hyperlink"/>
    <w:basedOn w:val="Standaardalinea-lettertype"/>
    <w:semiHidden/>
    <w:rsid w:val="00641CEB"/>
    <w:rPr>
      <w:rFonts w:ascii="Verdana" w:hAnsi="Verdana"/>
      <w:color w:val="0000FF"/>
      <w:u w:val="single"/>
    </w:rPr>
  </w:style>
  <w:style w:type="paragraph" w:styleId="Index1">
    <w:name w:val="index 1"/>
    <w:basedOn w:val="Standaard"/>
    <w:next w:val="Standaard"/>
    <w:autoRedefine/>
    <w:semiHidden/>
    <w:rsid w:val="00641CEB"/>
    <w:pPr>
      <w:ind w:left="180" w:hanging="180"/>
    </w:pPr>
  </w:style>
  <w:style w:type="paragraph" w:styleId="Indexkop">
    <w:name w:val="index heading"/>
    <w:basedOn w:val="Standaard"/>
    <w:next w:val="Index1"/>
    <w:semiHidden/>
    <w:rsid w:val="00641CEB"/>
    <w:rPr>
      <w:rFonts w:cs="Arial"/>
      <w:b/>
      <w:bCs/>
    </w:rPr>
  </w:style>
  <w:style w:type="paragraph" w:styleId="Kopbronvermelding">
    <w:name w:val="toa heading"/>
    <w:basedOn w:val="Standaard"/>
    <w:next w:val="Standaard"/>
    <w:semiHidden/>
    <w:rsid w:val="00641CEB"/>
    <w:pPr>
      <w:spacing w:before="120"/>
    </w:pPr>
    <w:rPr>
      <w:rFonts w:cs="Arial"/>
      <w:b/>
      <w:bCs/>
      <w:sz w:val="24"/>
    </w:rPr>
  </w:style>
  <w:style w:type="character" w:styleId="Nadruk">
    <w:name w:val="Emphasis"/>
    <w:basedOn w:val="Standaardalinea-lettertype"/>
    <w:qFormat/>
    <w:rsid w:val="00641CEB"/>
    <w:rPr>
      <w:rFonts w:ascii="Verdana" w:hAnsi="Verdana"/>
      <w:iCs/>
    </w:rPr>
  </w:style>
  <w:style w:type="paragraph" w:styleId="Normaalweb">
    <w:name w:val="Normal (Web)"/>
    <w:basedOn w:val="Standaard"/>
    <w:semiHidden/>
    <w:rsid w:val="00641CEB"/>
    <w:rPr>
      <w:sz w:val="24"/>
    </w:rPr>
  </w:style>
  <w:style w:type="paragraph" w:customStyle="1" w:styleId="opmEmbargo">
    <w:name w:val="opmEmbargo"/>
    <w:basedOn w:val="opmRubricering"/>
    <w:rsid w:val="00641CEB"/>
    <w:pPr>
      <w:ind w:left="-28"/>
    </w:pPr>
  </w:style>
  <w:style w:type="paragraph" w:customStyle="1" w:styleId="opmInvulgegevenKop">
    <w:name w:val="opmInvulgegevenKop"/>
    <w:basedOn w:val="Standaard"/>
    <w:autoRedefine/>
    <w:rsid w:val="00641CEB"/>
    <w:pPr>
      <w:spacing w:after="40"/>
      <w:ind w:left="-113"/>
    </w:pPr>
    <w:rPr>
      <w:sz w:val="13"/>
    </w:rPr>
  </w:style>
  <w:style w:type="paragraph" w:customStyle="1" w:styleId="opmKoptekst">
    <w:name w:val="opmKoptekst"/>
    <w:basedOn w:val="Standaard"/>
    <w:rsid w:val="00641CEB"/>
    <w:pPr>
      <w:spacing w:line="240" w:lineRule="auto"/>
    </w:pPr>
    <w:rPr>
      <w:lang w:val="fr-FR"/>
    </w:rPr>
  </w:style>
  <w:style w:type="paragraph" w:customStyle="1" w:styleId="opmReferentieKop">
    <w:name w:val="opmReferentieKop"/>
    <w:basedOn w:val="Standaard"/>
    <w:autoRedefine/>
    <w:rsid w:val="00641CEB"/>
    <w:pPr>
      <w:spacing w:after="20"/>
      <w:ind w:left="-113"/>
    </w:pPr>
    <w:rPr>
      <w:sz w:val="13"/>
    </w:rPr>
  </w:style>
  <w:style w:type="paragraph" w:customStyle="1" w:styleId="opmToelichting">
    <w:name w:val="opmToelichting"/>
    <w:basedOn w:val="Standaard"/>
    <w:autoRedefine/>
    <w:rsid w:val="00641CEB"/>
    <w:pPr>
      <w:spacing w:line="180" w:lineRule="atLeast"/>
    </w:pPr>
    <w:rPr>
      <w:i/>
      <w:iCs/>
      <w:sz w:val="13"/>
    </w:rPr>
  </w:style>
  <w:style w:type="paragraph" w:customStyle="1" w:styleId="opmWit1">
    <w:name w:val="opmWit1"/>
    <w:basedOn w:val="Standaard"/>
    <w:autoRedefine/>
    <w:rsid w:val="00641CEB"/>
    <w:pPr>
      <w:spacing w:line="240" w:lineRule="auto"/>
    </w:pPr>
    <w:rPr>
      <w:sz w:val="8"/>
    </w:rPr>
  </w:style>
  <w:style w:type="paragraph" w:styleId="Plattetekst">
    <w:name w:val="Body Text"/>
    <w:basedOn w:val="Standaard"/>
    <w:semiHidden/>
    <w:rsid w:val="00641CEB"/>
    <w:pPr>
      <w:spacing w:line="240" w:lineRule="auto"/>
    </w:pPr>
    <w:rPr>
      <w:i/>
      <w:iCs/>
      <w:sz w:val="13"/>
    </w:rPr>
  </w:style>
  <w:style w:type="character" w:styleId="Regelnummer">
    <w:name w:val="line number"/>
    <w:basedOn w:val="Standaardalinea-lettertype"/>
    <w:semiHidden/>
    <w:rsid w:val="00641CEB"/>
    <w:rPr>
      <w:rFonts w:ascii="Verdana" w:hAnsi="Verdana"/>
    </w:rPr>
  </w:style>
  <w:style w:type="paragraph" w:styleId="Ondertitel">
    <w:name w:val="Subtitle"/>
    <w:basedOn w:val="Standaard"/>
    <w:autoRedefine/>
    <w:qFormat/>
    <w:rsid w:val="00641CEB"/>
    <w:pPr>
      <w:spacing w:line="320" w:lineRule="atLeast"/>
      <w:outlineLvl w:val="1"/>
    </w:pPr>
    <w:rPr>
      <w:rFonts w:cs="Arial"/>
      <w:sz w:val="24"/>
    </w:rPr>
  </w:style>
  <w:style w:type="paragraph" w:styleId="Titel">
    <w:name w:val="Title"/>
    <w:basedOn w:val="Standaard"/>
    <w:autoRedefine/>
    <w:qFormat/>
    <w:rsid w:val="00641CEB"/>
    <w:pPr>
      <w:spacing w:line="320" w:lineRule="atLeast"/>
      <w:outlineLvl w:val="0"/>
    </w:pPr>
    <w:rPr>
      <w:rFonts w:cs="Arial"/>
      <w:b/>
      <w:bCs/>
      <w:kern w:val="28"/>
      <w:sz w:val="24"/>
      <w:szCs w:val="32"/>
    </w:rPr>
  </w:style>
  <w:style w:type="character" w:styleId="Verwijzingopmerking">
    <w:name w:val="annotation reference"/>
    <w:basedOn w:val="Standaardalinea-lettertype"/>
    <w:semiHidden/>
    <w:rsid w:val="00641CEB"/>
    <w:rPr>
      <w:rFonts w:ascii="Verdana" w:hAnsi="Verdana"/>
      <w:sz w:val="16"/>
      <w:szCs w:val="16"/>
    </w:rPr>
  </w:style>
  <w:style w:type="character" w:styleId="Zwaar">
    <w:name w:val="Strong"/>
    <w:basedOn w:val="Standaardalinea-lettertype"/>
    <w:qFormat/>
    <w:rsid w:val="00641CEB"/>
    <w:rPr>
      <w:rFonts w:ascii="Verdana" w:hAnsi="Verdana"/>
      <w:b/>
      <w:bCs/>
    </w:rPr>
  </w:style>
  <w:style w:type="paragraph" w:customStyle="1" w:styleId="plattetekst0">
    <w:name w:val="platte tekst"/>
    <w:basedOn w:val="Standaard"/>
    <w:rsid w:val="00952753"/>
    <w:pPr>
      <w:spacing w:line="295" w:lineRule="auto"/>
    </w:pPr>
    <w:rPr>
      <w:rFonts w:ascii="Arial" w:hAnsi="Arial" w:cs="Arial"/>
      <w:sz w:val="20"/>
      <w:szCs w:val="20"/>
    </w:rPr>
  </w:style>
  <w:style w:type="table" w:styleId="Tabelraster">
    <w:name w:val="Table Grid"/>
    <w:basedOn w:val="Standaardtabel"/>
    <w:uiPriority w:val="59"/>
    <w:rsid w:val="009527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952753"/>
    <w:pPr>
      <w:ind w:left="720"/>
      <w:contextualSpacing/>
    </w:pPr>
  </w:style>
  <w:style w:type="paragraph" w:styleId="Geenafstand">
    <w:name w:val="No Spacing"/>
    <w:uiPriority w:val="1"/>
    <w:qFormat/>
    <w:rsid w:val="00D44898"/>
    <w:rPr>
      <w:rFonts w:ascii="Verdana" w:hAnsi="Verdana"/>
      <w:sz w:val="18"/>
      <w:szCs w:val="24"/>
    </w:rPr>
  </w:style>
  <w:style w:type="character" w:styleId="Onopgelostemelding">
    <w:name w:val="Unresolved Mention"/>
    <w:basedOn w:val="Standaardalinea-lettertype"/>
    <w:uiPriority w:val="99"/>
    <w:semiHidden/>
    <w:unhideWhenUsed/>
    <w:rsid w:val="00CA5E8F"/>
    <w:rPr>
      <w:color w:val="605E5C"/>
      <w:shd w:val="clear" w:color="auto" w:fill="E1DFDD"/>
    </w:rPr>
  </w:style>
  <w:style w:type="paragraph" w:styleId="Revisie">
    <w:name w:val="Revision"/>
    <w:hidden/>
    <w:uiPriority w:val="99"/>
    <w:semiHidden/>
    <w:rsid w:val="0016596D"/>
    <w:rPr>
      <w:rFonts w:ascii="Verdana" w:hAnsi="Verdana"/>
      <w:sz w:val="18"/>
      <w:szCs w:val="24"/>
    </w:rPr>
  </w:style>
  <w:style w:type="paragraph" w:styleId="Tekstopmerking">
    <w:name w:val="annotation text"/>
    <w:basedOn w:val="Standaard"/>
    <w:link w:val="TekstopmerkingChar"/>
    <w:uiPriority w:val="99"/>
    <w:semiHidden/>
    <w:unhideWhenUsed/>
    <w:rsid w:val="001659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596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6596D"/>
    <w:rPr>
      <w:b/>
      <w:bCs/>
    </w:rPr>
  </w:style>
  <w:style w:type="character" w:customStyle="1" w:styleId="OnderwerpvanopmerkingChar">
    <w:name w:val="Onderwerp van opmerking Char"/>
    <w:basedOn w:val="TekstopmerkingChar"/>
    <w:link w:val="Onderwerpvanopmerking"/>
    <w:uiPriority w:val="99"/>
    <w:semiHidden/>
    <w:rsid w:val="0016596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410546">
      <w:bodyDiv w:val="1"/>
      <w:marLeft w:val="0"/>
      <w:marRight w:val="0"/>
      <w:marTop w:val="0"/>
      <w:marBottom w:val="0"/>
      <w:divBdr>
        <w:top w:val="none" w:sz="0" w:space="0" w:color="auto"/>
        <w:left w:val="none" w:sz="0" w:space="0" w:color="auto"/>
        <w:bottom w:val="none" w:sz="0" w:space="0" w:color="auto"/>
        <w:right w:val="none" w:sz="0" w:space="0" w:color="auto"/>
      </w:divBdr>
    </w:div>
    <w:div w:id="1653870560">
      <w:bodyDiv w:val="1"/>
      <w:marLeft w:val="0"/>
      <w:marRight w:val="0"/>
      <w:marTop w:val="0"/>
      <w:marBottom w:val="0"/>
      <w:divBdr>
        <w:top w:val="none" w:sz="0" w:space="0" w:color="auto"/>
        <w:left w:val="none" w:sz="0" w:space="0" w:color="auto"/>
        <w:bottom w:val="none" w:sz="0" w:space="0" w:color="auto"/>
        <w:right w:val="none" w:sz="0" w:space="0" w:color="auto"/>
      </w:divBdr>
    </w:div>
    <w:div w:id="1697777223">
      <w:bodyDiv w:val="1"/>
      <w:marLeft w:val="0"/>
      <w:marRight w:val="0"/>
      <w:marTop w:val="0"/>
      <w:marBottom w:val="0"/>
      <w:divBdr>
        <w:top w:val="none" w:sz="0" w:space="0" w:color="auto"/>
        <w:left w:val="none" w:sz="0" w:space="0" w:color="auto"/>
        <w:bottom w:val="none" w:sz="0" w:space="0" w:color="auto"/>
        <w:right w:val="none" w:sz="0" w:space="0" w:color="auto"/>
      </w:divBdr>
    </w:div>
    <w:div w:id="201025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hyperlink" Target="http://www.rijksvastgoedbedrijf.nl"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rijksvastgoedbedrijf.nl" TargetMode="External"/><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Verslag.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60E05-5D75-4C51-A3CF-EDBECF81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RHSVerslag</Template>
  <TotalTime>0</TotalTime>
  <Pages>3</Pages>
  <Words>777</Words>
  <Characters>4426</Characters>
  <Application>Microsoft Office Word</Application>
  <DocSecurity>4</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Verslag</vt:lpstr>
      <vt:lpstr>Verslag</vt:lpstr>
    </vt:vector>
  </TitlesOfParts>
  <Company>Ministerie VROM</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dc:title>
  <dc:subject>Beheerverslag 'Integraal'</dc:subject>
  <dc:creator>Hasic, Ramiz</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Veen, Bert</cp:lastModifiedBy>
  <cp:revision>2</cp:revision>
  <cp:lastPrinted>2022-12-06T13:32:00Z</cp:lastPrinted>
  <dcterms:created xsi:type="dcterms:W3CDTF">2023-07-13T08:11:00Z</dcterms:created>
  <dcterms:modified xsi:type="dcterms:W3CDTF">2023-07-13T08:11:00Z</dcterms:modified>
  <cp:contentStatus>versie 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ies>
</file>