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7BBB" w14:textId="7003C14C" w:rsidR="00596FF9" w:rsidRDefault="00596FF9" w:rsidP="00596FF9">
      <w:pPr>
        <w:pStyle w:val="ZRIKop"/>
        <w:numPr>
          <w:ilvl w:val="0"/>
          <w:numId w:val="0"/>
        </w:numPr>
      </w:pPr>
      <w:bookmarkStart w:id="0" w:name="ZRiOndertekening"/>
      <w:bookmarkStart w:id="1" w:name="_Toc485732829"/>
      <w:bookmarkStart w:id="2" w:name="_Toc175063349"/>
      <w:bookmarkEnd w:id="0"/>
      <w:r>
        <w:t xml:space="preserve">Bijlage </w:t>
      </w:r>
      <w:r w:rsidR="00B12837">
        <w:t>2</w:t>
      </w:r>
      <w:r>
        <w:t>: Model projectgegevens</w:t>
      </w:r>
      <w:bookmarkEnd w:id="1"/>
      <w:bookmarkEnd w:id="2"/>
    </w:p>
    <w:p w14:paraId="0DE559A7" w14:textId="77777777" w:rsidR="00596FF9" w:rsidRPr="00D96349" w:rsidRDefault="00596FF9" w:rsidP="00596FF9"/>
    <w:p w14:paraId="32AD0F4C" w14:textId="34EE5C03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</w:t>
      </w:r>
      <w:r w:rsidR="005D655D">
        <w:t xml:space="preserve">in </w:t>
      </w:r>
      <w:r>
        <w:t>te dienen referentie. Gebruik van het model als zodanig is facultatief.</w:t>
      </w:r>
    </w:p>
    <w:p w14:paraId="34309B5B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575954B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4B38DF1" w14:textId="77777777" w:rsidR="00596FF9" w:rsidRDefault="00596FF9" w:rsidP="00804AAE"/>
        </w:tc>
      </w:tr>
      <w:tr w:rsidR="00596FF9" w14:paraId="0AB93FE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3D97FC5D" w14:textId="77777777" w:rsidR="00596FF9" w:rsidRDefault="00596FF9" w:rsidP="00804AAE"/>
        </w:tc>
      </w:tr>
      <w:tr w:rsidR="00596FF9" w14:paraId="2D1E0D0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D5124C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2C2BF335" w14:textId="77777777" w:rsidR="00596FF9" w:rsidRDefault="00596FF9" w:rsidP="00804AAE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596FF9" w14:paraId="5B72671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005928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4F73F9F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E8F97A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5AB7924A" w14:textId="77777777" w:rsidR="00596FF9" w:rsidRDefault="00596FF9" w:rsidP="00804AAE"/>
        </w:tc>
      </w:tr>
      <w:tr w:rsidR="00596FF9" w14:paraId="30D1873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3645DA39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092A52C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69A5136" w14:textId="77777777" w:rsidR="00596FF9" w:rsidRDefault="00596FF9" w:rsidP="00804AAE"/>
        </w:tc>
      </w:tr>
      <w:tr w:rsidR="00596FF9" w14:paraId="71BA9C4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5F3790CB" w14:textId="77777777" w:rsidR="00596FF9" w:rsidRDefault="00596FF9" w:rsidP="00804AAE"/>
        </w:tc>
      </w:tr>
      <w:tr w:rsidR="00596FF9" w14:paraId="4BDC197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0941A8" w14:textId="6B343814" w:rsidR="00596FF9" w:rsidRDefault="00596FF9" w:rsidP="00804AAE">
            <w:r>
              <w:t xml:space="preserve">Adres en </w:t>
            </w:r>
            <w:r w:rsidR="00D314FD">
              <w:t>contactgegevens</w:t>
            </w:r>
            <w:r>
              <w:t xml:space="preserve"> opdrachtgever:</w:t>
            </w:r>
          </w:p>
        </w:tc>
        <w:tc>
          <w:tcPr>
            <w:tcW w:w="7533" w:type="dxa"/>
            <w:gridSpan w:val="2"/>
          </w:tcPr>
          <w:p w14:paraId="41288DFE" w14:textId="77777777" w:rsidR="00596FF9" w:rsidRDefault="00596FF9" w:rsidP="00804AAE"/>
        </w:tc>
      </w:tr>
      <w:tr w:rsidR="00596FF9" w14:paraId="705B2902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55C911E4" w14:textId="77777777" w:rsidR="00596FF9" w:rsidRDefault="00596FF9" w:rsidP="00804AAE"/>
          <w:p w14:paraId="1DC02BC0" w14:textId="77777777" w:rsidR="00596FF9" w:rsidRDefault="00596FF9" w:rsidP="00804AAE">
            <w:r>
              <w:t>Beknopte beschrijving:</w:t>
            </w:r>
          </w:p>
        </w:tc>
      </w:tr>
      <w:tr w:rsidR="00596FF9" w14:paraId="6E64B5DA" w14:textId="77777777" w:rsidTr="00804AAE">
        <w:tc>
          <w:tcPr>
            <w:tcW w:w="9905" w:type="dxa"/>
            <w:gridSpan w:val="3"/>
          </w:tcPr>
          <w:p w14:paraId="74411DC5" w14:textId="77777777" w:rsidR="00596FF9" w:rsidRDefault="00596FF9" w:rsidP="00804AAE"/>
          <w:p w14:paraId="01200C13" w14:textId="77777777" w:rsidR="00596FF9" w:rsidRDefault="00596FF9" w:rsidP="00804AAE"/>
          <w:p w14:paraId="457BF1F8" w14:textId="77777777" w:rsidR="00596FF9" w:rsidRDefault="00596FF9" w:rsidP="00804AAE"/>
          <w:p w14:paraId="3EFE925C" w14:textId="77777777" w:rsidR="00596FF9" w:rsidRDefault="00596FF9" w:rsidP="00804AAE"/>
          <w:p w14:paraId="47419B81" w14:textId="00FB8DFE" w:rsidR="00596FF9" w:rsidRDefault="00596FF9" w:rsidP="00804AAE"/>
          <w:p w14:paraId="4D82EB84" w14:textId="7839791F" w:rsidR="005A5469" w:rsidRDefault="005A5469" w:rsidP="00804AAE"/>
          <w:p w14:paraId="4FE8A028" w14:textId="77777777" w:rsidR="005A5469" w:rsidRDefault="005A5469" w:rsidP="00804AAE"/>
          <w:p w14:paraId="26AA9552" w14:textId="7E1E354B" w:rsidR="005A5469" w:rsidRDefault="005A5469" w:rsidP="00804AAE"/>
          <w:p w14:paraId="6269847D" w14:textId="32D86106" w:rsidR="005A5469" w:rsidRDefault="005A5469" w:rsidP="00804AAE"/>
          <w:p w14:paraId="320EF7A0" w14:textId="77777777" w:rsidR="005A5469" w:rsidRDefault="005A5469" w:rsidP="00804AAE"/>
          <w:p w14:paraId="3AF773AA" w14:textId="77777777" w:rsidR="00596FF9" w:rsidRDefault="00596FF9" w:rsidP="00804AAE"/>
          <w:p w14:paraId="421D0564" w14:textId="77777777" w:rsidR="00596FF9" w:rsidRDefault="00596FF9" w:rsidP="00804AAE"/>
        </w:tc>
      </w:tr>
      <w:tr w:rsidR="00596FF9" w14:paraId="73A23EE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28A154F2" w14:textId="77777777" w:rsidR="00596FF9" w:rsidRDefault="00596FF9" w:rsidP="00804AAE"/>
          <w:p w14:paraId="50449F5B" w14:textId="086C8176" w:rsidR="00596FF9" w:rsidRDefault="00596FF9" w:rsidP="005D655D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2"/>
            </w:r>
            <w:r>
              <w:t>: (bij uitvoering in combinatie het eigen aandeel)</w:t>
            </w:r>
          </w:p>
        </w:tc>
      </w:tr>
      <w:tr w:rsidR="00596FF9" w14:paraId="5C5218DB" w14:textId="77777777" w:rsidTr="00804AAE">
        <w:tc>
          <w:tcPr>
            <w:tcW w:w="9905" w:type="dxa"/>
            <w:gridSpan w:val="3"/>
          </w:tcPr>
          <w:p w14:paraId="3254CDE9" w14:textId="77777777" w:rsidR="00596FF9" w:rsidRDefault="00596FF9" w:rsidP="00804AAE"/>
          <w:p w14:paraId="7A6C25F4" w14:textId="77777777" w:rsidR="00596FF9" w:rsidRDefault="00596FF9" w:rsidP="00804AAE"/>
          <w:p w14:paraId="21F8F854" w14:textId="77777777" w:rsidR="00596FF9" w:rsidRDefault="00596FF9" w:rsidP="00804AAE"/>
          <w:p w14:paraId="675B7D90" w14:textId="39EF259B" w:rsidR="00596FF9" w:rsidRDefault="00596FF9" w:rsidP="00804AAE"/>
          <w:p w14:paraId="0EB662AC" w14:textId="003FED6A" w:rsidR="005A5469" w:rsidRDefault="005A5469" w:rsidP="00804AAE"/>
          <w:p w14:paraId="2F83A7CB" w14:textId="4F1A40B0" w:rsidR="005A5469" w:rsidRDefault="005A5469" w:rsidP="00804AAE"/>
          <w:p w14:paraId="3D307FC5" w14:textId="77777777" w:rsidR="005A5469" w:rsidRDefault="005A5469" w:rsidP="00804AAE"/>
          <w:p w14:paraId="31B1EC35" w14:textId="77777777" w:rsidR="005A5469" w:rsidRDefault="005A5469" w:rsidP="00804AAE"/>
          <w:p w14:paraId="0BA73B12" w14:textId="01DEA02A" w:rsidR="00596FF9" w:rsidRDefault="00596FF9" w:rsidP="00804AAE"/>
          <w:p w14:paraId="54B31E95" w14:textId="77777777" w:rsidR="005A5469" w:rsidRDefault="005A5469" w:rsidP="00804AAE"/>
          <w:p w14:paraId="2991E02E" w14:textId="77777777" w:rsidR="00596FF9" w:rsidRDefault="00596FF9" w:rsidP="00804AAE"/>
        </w:tc>
      </w:tr>
    </w:tbl>
    <w:p w14:paraId="27F7C0B2" w14:textId="77777777" w:rsidR="008D4CA2" w:rsidRDefault="008D4CA2" w:rsidP="005A5469"/>
    <w:sectPr w:rsidR="008D4CA2" w:rsidSect="005D278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49" w:right="851" w:bottom="964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D733" w14:textId="77777777" w:rsidR="00E258D8" w:rsidRDefault="00E258D8">
      <w:r>
        <w:separator/>
      </w:r>
    </w:p>
  </w:endnote>
  <w:endnote w:type="continuationSeparator" w:id="0">
    <w:p w14:paraId="60D4DE2F" w14:textId="77777777" w:rsidR="00E258D8" w:rsidRDefault="00E258D8">
      <w:r>
        <w:continuationSeparator/>
      </w:r>
    </w:p>
  </w:endnote>
  <w:endnote w:type="continuationNotice" w:id="1">
    <w:p w14:paraId="3A54D61F" w14:textId="77777777" w:rsidR="00E258D8" w:rsidRDefault="00E258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14ED8" w14:textId="77777777" w:rsidR="00D83311" w:rsidRDefault="00D8331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2B083F2F" w:rsidR="00D83311" w:rsidRPr="0023238C" w:rsidRDefault="00D8331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F3C2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" filled="f" stroked="f">
              <v:textbox inset="0,0,0,0">
                <w:txbxContent>
                  <w:p w14:paraId="5CC7AE5F" w14:textId="2B083F2F" w:rsidR="00D83311" w:rsidRPr="0023238C" w:rsidRDefault="00D8331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1F3C27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989CD" w14:textId="77777777" w:rsidR="00D83311" w:rsidRDefault="00D8331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427E18E0" w:rsidR="00D83311" w:rsidRPr="0023238C" w:rsidRDefault="00D8331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F3C2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" filled="f" stroked="f">
              <v:textbox inset="0,0,0,0">
                <w:txbxContent>
                  <w:p w14:paraId="0FE30554" w14:textId="427E18E0" w:rsidR="00D83311" w:rsidRPr="0023238C" w:rsidRDefault="00D8331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1F3C27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25BE3" w14:textId="77777777" w:rsidR="00E258D8" w:rsidRDefault="00E258D8">
      <w:r>
        <w:separator/>
      </w:r>
    </w:p>
  </w:footnote>
  <w:footnote w:type="continuationSeparator" w:id="0">
    <w:p w14:paraId="5297A76C" w14:textId="77777777" w:rsidR="00E258D8" w:rsidRDefault="00E258D8">
      <w:r>
        <w:continuationSeparator/>
      </w:r>
    </w:p>
  </w:footnote>
  <w:footnote w:type="continuationNotice" w:id="1">
    <w:p w14:paraId="2E09BAA9" w14:textId="77777777" w:rsidR="00E258D8" w:rsidRDefault="00E258D8">
      <w:pPr>
        <w:spacing w:line="240" w:lineRule="auto"/>
      </w:pPr>
    </w:p>
  </w:footnote>
  <w:footnote w:id="2">
    <w:p w14:paraId="07231CA2" w14:textId="12D0B6D4" w:rsidR="00D83311" w:rsidRPr="008B565C" w:rsidRDefault="00D83311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D83311" w:rsidRPr="00415DC8" w14:paraId="1BB5E886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A2CA85F" w14:textId="77777777" w:rsidR="00D83311" w:rsidRPr="00415DC8" w:rsidRDefault="00D83311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E442637" w14:textId="27F42854" w:rsidR="00D83311" w:rsidRPr="00BE6E41" w:rsidRDefault="00D83311" w:rsidP="003402F9">
          <w:pPr>
            <w:rPr>
              <w:rFonts w:cs="Arial"/>
              <w:b/>
              <w:sz w:val="16"/>
              <w:szCs w:val="16"/>
            </w:rPr>
          </w:pPr>
        </w:p>
      </w:tc>
      <w:tc>
        <w:tcPr>
          <w:tcW w:w="2868" w:type="dxa"/>
          <w:vAlign w:val="bottom"/>
        </w:tcPr>
        <w:p w14:paraId="177B06CA" w14:textId="77777777" w:rsidR="00D83311" w:rsidRPr="00415DC8" w:rsidRDefault="00D8331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65C04221" w14:textId="77777777" w:rsidR="00D83311" w:rsidRPr="00415DC8" w:rsidRDefault="00D8331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D83311" w:rsidRPr="00AB57AB" w14:paraId="3CF9ABD3" w14:textId="77777777" w:rsidTr="00C53112">
      <w:trPr>
        <w:trHeight w:hRule="exact" w:val="567"/>
      </w:trPr>
      <w:tc>
        <w:tcPr>
          <w:tcW w:w="2869" w:type="dxa"/>
        </w:tcPr>
        <w:p w14:paraId="2CA60BD0" w14:textId="77777777" w:rsidR="00D83311" w:rsidRPr="000F6A0D" w:rsidRDefault="00D83311" w:rsidP="003402F9"/>
      </w:tc>
      <w:tc>
        <w:tcPr>
          <w:tcW w:w="2868" w:type="dxa"/>
          <w:shd w:val="clear" w:color="auto" w:fill="auto"/>
        </w:tcPr>
        <w:p w14:paraId="791FE7B3" w14:textId="7DCB62B8" w:rsidR="00D83311" w:rsidRPr="002A1984" w:rsidRDefault="00D83311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5808C69F" w14:textId="08ECF402" w:rsidR="00D83311" w:rsidRPr="002A1984" w:rsidRDefault="00C34B68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1F3C27">
            <w:t>VSI2102R005</w:t>
          </w:r>
          <w:r>
            <w:fldChar w:fldCharType="end"/>
          </w:r>
        </w:p>
      </w:tc>
      <w:tc>
        <w:tcPr>
          <w:tcW w:w="2622" w:type="dxa"/>
        </w:tcPr>
        <w:p w14:paraId="63B8A0B2" w14:textId="7EB3EE61" w:rsidR="00D83311" w:rsidRPr="00AB57AB" w:rsidRDefault="00D83311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F07C5">
            <w:rPr>
              <w:noProof/>
            </w:rPr>
            <w:t>17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2F07C5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  <w:tr w:rsidR="00D83311" w:rsidRPr="00415DC8" w14:paraId="27CC64C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1418B5A" w14:textId="77777777" w:rsidR="00D83311" w:rsidRPr="00415DC8" w:rsidRDefault="00D8331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8BE365" w14:textId="77777777" w:rsidR="00D83311" w:rsidRPr="00415DC8" w:rsidRDefault="00D8331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39F8284" w14:textId="77777777" w:rsidR="00D83311" w:rsidRPr="00415DC8" w:rsidRDefault="00D8331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595EE036" w14:textId="77777777" w:rsidR="00D83311" w:rsidRPr="00415DC8" w:rsidRDefault="00D8331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D83311" w:rsidRPr="00415DC8" w14:paraId="4AEAB82F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74365CF" w14:textId="77777777" w:rsidR="00D83311" w:rsidRPr="00415DC8" w:rsidRDefault="00D8331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FA59A88" w14:textId="77777777" w:rsidR="00D83311" w:rsidRPr="00415DC8" w:rsidRDefault="00D8331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2F260F33" w14:textId="653A31AA" w:rsidR="00D83311" w:rsidRDefault="00D8331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1F3C27">
            <w:t>21-08-2024</w:t>
          </w:r>
          <w:r>
            <w:fldChar w:fldCharType="end"/>
          </w:r>
        </w:p>
      </w:tc>
      <w:tc>
        <w:tcPr>
          <w:tcW w:w="2622" w:type="dxa"/>
        </w:tcPr>
        <w:p w14:paraId="6221EF6B" w14:textId="77777777" w:rsidR="00D83311" w:rsidRPr="00415DC8" w:rsidRDefault="00D8331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9A8B486" w14:textId="77777777" w:rsidR="00D83311" w:rsidRPr="0018200E" w:rsidRDefault="00D83311" w:rsidP="0018200E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8F12C7B" wp14:editId="27441D43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171398410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A7669" w14:textId="77777777" w:rsidR="00D83311" w:rsidRDefault="00D83311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49180A" wp14:editId="792C349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621599706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A82562B"/>
    <w:multiLevelType w:val="multilevel"/>
    <w:tmpl w:val="5F26AA94"/>
    <w:numStyleLink w:val="ZRIOpsommingstekens"/>
  </w:abstractNum>
  <w:abstractNum w:abstractNumId="2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8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9" w15:restartNumberingAfterBreak="0">
    <w:nsid w:val="36D71852"/>
    <w:multiLevelType w:val="multilevel"/>
    <w:tmpl w:val="5F26AA94"/>
    <w:numStyleLink w:val="ZRIOpsommingstekens"/>
  </w:abstractNum>
  <w:abstractNum w:abstractNumId="10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420C0"/>
    <w:multiLevelType w:val="hybridMultilevel"/>
    <w:tmpl w:val="5F6C09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D17B5"/>
    <w:multiLevelType w:val="hybridMultilevel"/>
    <w:tmpl w:val="4990B05A"/>
    <w:lvl w:ilvl="0" w:tplc="71EC03D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B26F79"/>
    <w:multiLevelType w:val="multilevel"/>
    <w:tmpl w:val="A2D683B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5" w15:restartNumberingAfterBreak="0">
    <w:nsid w:val="61F24A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18"/>
      </w:rPr>
    </w:lvl>
  </w:abstractNum>
  <w:abstractNum w:abstractNumId="16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7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8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7CFB0D62"/>
    <w:multiLevelType w:val="multilevel"/>
    <w:tmpl w:val="5F26AA94"/>
    <w:numStyleLink w:val="ZRIOpsommingstekens"/>
  </w:abstractNum>
  <w:abstractNum w:abstractNumId="20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 w16cid:durableId="1678389213">
    <w:abstractNumId w:val="4"/>
  </w:num>
  <w:num w:numId="2" w16cid:durableId="848718011">
    <w:abstractNumId w:val="7"/>
  </w:num>
  <w:num w:numId="3" w16cid:durableId="1568999431">
    <w:abstractNumId w:val="4"/>
  </w:num>
  <w:num w:numId="4" w16cid:durableId="1542009900">
    <w:abstractNumId w:val="2"/>
  </w:num>
  <w:num w:numId="5" w16cid:durableId="859658914">
    <w:abstractNumId w:val="5"/>
  </w:num>
  <w:num w:numId="6" w16cid:durableId="1007974801">
    <w:abstractNumId w:val="8"/>
  </w:num>
  <w:num w:numId="7" w16cid:durableId="575827134">
    <w:abstractNumId w:val="18"/>
  </w:num>
  <w:num w:numId="8" w16cid:durableId="499348487">
    <w:abstractNumId w:val="6"/>
  </w:num>
  <w:num w:numId="9" w16cid:durableId="1793594839">
    <w:abstractNumId w:val="14"/>
  </w:num>
  <w:num w:numId="10" w16cid:durableId="763307840">
    <w:abstractNumId w:val="16"/>
  </w:num>
  <w:num w:numId="11" w16cid:durableId="485903459">
    <w:abstractNumId w:val="17"/>
  </w:num>
  <w:num w:numId="12" w16cid:durableId="1935622453">
    <w:abstractNumId w:val="19"/>
  </w:num>
  <w:num w:numId="13" w16cid:durableId="366025532">
    <w:abstractNumId w:val="9"/>
  </w:num>
  <w:num w:numId="14" w16cid:durableId="897858241">
    <w:abstractNumId w:val="20"/>
  </w:num>
  <w:num w:numId="15" w16cid:durableId="1615359760">
    <w:abstractNumId w:val="0"/>
  </w:num>
  <w:num w:numId="16" w16cid:durableId="2044868307">
    <w:abstractNumId w:val="12"/>
  </w:num>
  <w:num w:numId="17" w16cid:durableId="46800713">
    <w:abstractNumId w:val="1"/>
  </w:num>
  <w:num w:numId="18" w16cid:durableId="383262061">
    <w:abstractNumId w:val="10"/>
  </w:num>
  <w:num w:numId="19" w16cid:durableId="476193216">
    <w:abstractNumId w:val="3"/>
  </w:num>
  <w:num w:numId="20" w16cid:durableId="180168181">
    <w:abstractNumId w:val="4"/>
  </w:num>
  <w:num w:numId="21" w16cid:durableId="1446654595">
    <w:abstractNumId w:val="4"/>
  </w:num>
  <w:num w:numId="22" w16cid:durableId="556165822">
    <w:abstractNumId w:val="13"/>
  </w:num>
  <w:num w:numId="23" w16cid:durableId="326321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6982126">
    <w:abstractNumId w:val="1"/>
  </w:num>
  <w:num w:numId="25" w16cid:durableId="727802271">
    <w:abstractNumId w:val="15"/>
    <w:lvlOverride w:ilvl="0">
      <w:startOverride w:val="1"/>
    </w:lvlOverride>
  </w:num>
  <w:num w:numId="26" w16cid:durableId="331226926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2536"/>
    <w:rsid w:val="000042DF"/>
    <w:rsid w:val="00010318"/>
    <w:rsid w:val="00021F86"/>
    <w:rsid w:val="00021FA4"/>
    <w:rsid w:val="000345BF"/>
    <w:rsid w:val="000432B1"/>
    <w:rsid w:val="000445E9"/>
    <w:rsid w:val="00046621"/>
    <w:rsid w:val="00047D7D"/>
    <w:rsid w:val="00047F1D"/>
    <w:rsid w:val="00051C01"/>
    <w:rsid w:val="0005645A"/>
    <w:rsid w:val="00060CDC"/>
    <w:rsid w:val="00064FD4"/>
    <w:rsid w:val="0007059A"/>
    <w:rsid w:val="00075E42"/>
    <w:rsid w:val="000764E4"/>
    <w:rsid w:val="00084FF1"/>
    <w:rsid w:val="000863D2"/>
    <w:rsid w:val="000A08F9"/>
    <w:rsid w:val="000A19D8"/>
    <w:rsid w:val="000A6E47"/>
    <w:rsid w:val="000B0964"/>
    <w:rsid w:val="000B1267"/>
    <w:rsid w:val="000B2120"/>
    <w:rsid w:val="000C66EF"/>
    <w:rsid w:val="000D0F7F"/>
    <w:rsid w:val="000D5895"/>
    <w:rsid w:val="000D68BD"/>
    <w:rsid w:val="000E6358"/>
    <w:rsid w:val="000E63DA"/>
    <w:rsid w:val="000F20D3"/>
    <w:rsid w:val="000F5663"/>
    <w:rsid w:val="000F6A0D"/>
    <w:rsid w:val="000F6A44"/>
    <w:rsid w:val="000F7932"/>
    <w:rsid w:val="0011027E"/>
    <w:rsid w:val="00111FAB"/>
    <w:rsid w:val="00115EC1"/>
    <w:rsid w:val="00123612"/>
    <w:rsid w:val="00124339"/>
    <w:rsid w:val="001250FB"/>
    <w:rsid w:val="001312C6"/>
    <w:rsid w:val="00132D43"/>
    <w:rsid w:val="0013486A"/>
    <w:rsid w:val="00140D56"/>
    <w:rsid w:val="00141DE3"/>
    <w:rsid w:val="00141EA7"/>
    <w:rsid w:val="00144720"/>
    <w:rsid w:val="0014577C"/>
    <w:rsid w:val="001466B3"/>
    <w:rsid w:val="00147F70"/>
    <w:rsid w:val="00154F5C"/>
    <w:rsid w:val="0016214A"/>
    <w:rsid w:val="00162B6A"/>
    <w:rsid w:val="00173890"/>
    <w:rsid w:val="00174064"/>
    <w:rsid w:val="001818B3"/>
    <w:rsid w:val="0018200E"/>
    <w:rsid w:val="0018667B"/>
    <w:rsid w:val="00193C74"/>
    <w:rsid w:val="0019737B"/>
    <w:rsid w:val="001A130F"/>
    <w:rsid w:val="001A1E55"/>
    <w:rsid w:val="001A5CB6"/>
    <w:rsid w:val="001A716C"/>
    <w:rsid w:val="001B1B59"/>
    <w:rsid w:val="001B2EB8"/>
    <w:rsid w:val="001B357F"/>
    <w:rsid w:val="001C0A3F"/>
    <w:rsid w:val="001C0EBB"/>
    <w:rsid w:val="001C13B0"/>
    <w:rsid w:val="001C754F"/>
    <w:rsid w:val="001C7986"/>
    <w:rsid w:val="001D035F"/>
    <w:rsid w:val="001D0D8C"/>
    <w:rsid w:val="001D6842"/>
    <w:rsid w:val="001E248C"/>
    <w:rsid w:val="001F3482"/>
    <w:rsid w:val="001F3C27"/>
    <w:rsid w:val="001F77D1"/>
    <w:rsid w:val="00205692"/>
    <w:rsid w:val="00217471"/>
    <w:rsid w:val="00222A3E"/>
    <w:rsid w:val="0023238C"/>
    <w:rsid w:val="002366E8"/>
    <w:rsid w:val="00237E41"/>
    <w:rsid w:val="002412B7"/>
    <w:rsid w:val="00244EEF"/>
    <w:rsid w:val="00246A9E"/>
    <w:rsid w:val="00254F18"/>
    <w:rsid w:val="0026094D"/>
    <w:rsid w:val="00261CF8"/>
    <w:rsid w:val="00262CEA"/>
    <w:rsid w:val="00270EB0"/>
    <w:rsid w:val="00284D0E"/>
    <w:rsid w:val="00287C7B"/>
    <w:rsid w:val="00292BEA"/>
    <w:rsid w:val="002A13D1"/>
    <w:rsid w:val="002A347B"/>
    <w:rsid w:val="002A3D44"/>
    <w:rsid w:val="002B200F"/>
    <w:rsid w:val="002B2976"/>
    <w:rsid w:val="002C05F1"/>
    <w:rsid w:val="002C1567"/>
    <w:rsid w:val="002C5F2A"/>
    <w:rsid w:val="002D08B8"/>
    <w:rsid w:val="002D2503"/>
    <w:rsid w:val="002E6D3F"/>
    <w:rsid w:val="002F07C5"/>
    <w:rsid w:val="002F13D9"/>
    <w:rsid w:val="002F7D60"/>
    <w:rsid w:val="00302B40"/>
    <w:rsid w:val="00303EEE"/>
    <w:rsid w:val="0031563A"/>
    <w:rsid w:val="00326044"/>
    <w:rsid w:val="00327020"/>
    <w:rsid w:val="00332C58"/>
    <w:rsid w:val="003365CE"/>
    <w:rsid w:val="003402F9"/>
    <w:rsid w:val="0034044E"/>
    <w:rsid w:val="00340B5B"/>
    <w:rsid w:val="003557F8"/>
    <w:rsid w:val="003618C5"/>
    <w:rsid w:val="00363DDC"/>
    <w:rsid w:val="00371974"/>
    <w:rsid w:val="00377A86"/>
    <w:rsid w:val="00384BE2"/>
    <w:rsid w:val="00385113"/>
    <w:rsid w:val="00386D5B"/>
    <w:rsid w:val="00392646"/>
    <w:rsid w:val="003937EC"/>
    <w:rsid w:val="003A0D88"/>
    <w:rsid w:val="003A2940"/>
    <w:rsid w:val="003A2E71"/>
    <w:rsid w:val="003A5210"/>
    <w:rsid w:val="003A522E"/>
    <w:rsid w:val="003A5ED3"/>
    <w:rsid w:val="003A6FC2"/>
    <w:rsid w:val="003B0BDE"/>
    <w:rsid w:val="003C3305"/>
    <w:rsid w:val="003C344E"/>
    <w:rsid w:val="003D08F0"/>
    <w:rsid w:val="003E1894"/>
    <w:rsid w:val="003F3294"/>
    <w:rsid w:val="003F67EB"/>
    <w:rsid w:val="00401E46"/>
    <w:rsid w:val="00404C80"/>
    <w:rsid w:val="004056A5"/>
    <w:rsid w:val="0040715E"/>
    <w:rsid w:val="004126F8"/>
    <w:rsid w:val="00415DC8"/>
    <w:rsid w:val="0042084F"/>
    <w:rsid w:val="0042152B"/>
    <w:rsid w:val="004250C9"/>
    <w:rsid w:val="00425223"/>
    <w:rsid w:val="00425260"/>
    <w:rsid w:val="0042760B"/>
    <w:rsid w:val="00430953"/>
    <w:rsid w:val="00435A18"/>
    <w:rsid w:val="00435ED3"/>
    <w:rsid w:val="0044412D"/>
    <w:rsid w:val="00456F9D"/>
    <w:rsid w:val="0046509D"/>
    <w:rsid w:val="00466190"/>
    <w:rsid w:val="00470A58"/>
    <w:rsid w:val="00472ED7"/>
    <w:rsid w:val="00485A01"/>
    <w:rsid w:val="00490730"/>
    <w:rsid w:val="004976DF"/>
    <w:rsid w:val="004A02BA"/>
    <w:rsid w:val="004B579B"/>
    <w:rsid w:val="004B5AC1"/>
    <w:rsid w:val="004B715D"/>
    <w:rsid w:val="004C0382"/>
    <w:rsid w:val="004C03F7"/>
    <w:rsid w:val="004C3036"/>
    <w:rsid w:val="004C60C2"/>
    <w:rsid w:val="004D54C7"/>
    <w:rsid w:val="004D7A00"/>
    <w:rsid w:val="004E047B"/>
    <w:rsid w:val="004E1F92"/>
    <w:rsid w:val="004E4CCF"/>
    <w:rsid w:val="004E7C3D"/>
    <w:rsid w:val="004F08BD"/>
    <w:rsid w:val="004F0A5A"/>
    <w:rsid w:val="004F1166"/>
    <w:rsid w:val="004F65CF"/>
    <w:rsid w:val="00506CC9"/>
    <w:rsid w:val="00514A37"/>
    <w:rsid w:val="00515D34"/>
    <w:rsid w:val="00524BDA"/>
    <w:rsid w:val="0052742C"/>
    <w:rsid w:val="00530485"/>
    <w:rsid w:val="00531011"/>
    <w:rsid w:val="00533989"/>
    <w:rsid w:val="005342BC"/>
    <w:rsid w:val="00547745"/>
    <w:rsid w:val="00547C31"/>
    <w:rsid w:val="00552668"/>
    <w:rsid w:val="00556D11"/>
    <w:rsid w:val="00561339"/>
    <w:rsid w:val="00562557"/>
    <w:rsid w:val="00565497"/>
    <w:rsid w:val="00565512"/>
    <w:rsid w:val="005723F8"/>
    <w:rsid w:val="00577D4D"/>
    <w:rsid w:val="00586566"/>
    <w:rsid w:val="00595886"/>
    <w:rsid w:val="00596FF9"/>
    <w:rsid w:val="005A5469"/>
    <w:rsid w:val="005B0174"/>
    <w:rsid w:val="005B5DCE"/>
    <w:rsid w:val="005C1C7A"/>
    <w:rsid w:val="005C2464"/>
    <w:rsid w:val="005C4BF5"/>
    <w:rsid w:val="005C5409"/>
    <w:rsid w:val="005C6194"/>
    <w:rsid w:val="005C674D"/>
    <w:rsid w:val="005D278A"/>
    <w:rsid w:val="005D4402"/>
    <w:rsid w:val="005D655D"/>
    <w:rsid w:val="005E563F"/>
    <w:rsid w:val="005F1FE3"/>
    <w:rsid w:val="005F4235"/>
    <w:rsid w:val="00601D2C"/>
    <w:rsid w:val="00605AC3"/>
    <w:rsid w:val="00605F54"/>
    <w:rsid w:val="006072DC"/>
    <w:rsid w:val="0061292F"/>
    <w:rsid w:val="006162D5"/>
    <w:rsid w:val="00617DEE"/>
    <w:rsid w:val="00623FC4"/>
    <w:rsid w:val="00633B08"/>
    <w:rsid w:val="00633E85"/>
    <w:rsid w:val="00634FAE"/>
    <w:rsid w:val="00640287"/>
    <w:rsid w:val="00653591"/>
    <w:rsid w:val="00655C4B"/>
    <w:rsid w:val="006578A6"/>
    <w:rsid w:val="0066072B"/>
    <w:rsid w:val="0066262D"/>
    <w:rsid w:val="00665720"/>
    <w:rsid w:val="0067187C"/>
    <w:rsid w:val="0067566B"/>
    <w:rsid w:val="00683707"/>
    <w:rsid w:val="00687AB2"/>
    <w:rsid w:val="006A1580"/>
    <w:rsid w:val="006A5365"/>
    <w:rsid w:val="006C7421"/>
    <w:rsid w:val="006D5995"/>
    <w:rsid w:val="006D72FD"/>
    <w:rsid w:val="006E3F7A"/>
    <w:rsid w:val="006E6B97"/>
    <w:rsid w:val="006F0E44"/>
    <w:rsid w:val="006F1410"/>
    <w:rsid w:val="006F3BF2"/>
    <w:rsid w:val="006F3F6A"/>
    <w:rsid w:val="006F43AD"/>
    <w:rsid w:val="006F6ACF"/>
    <w:rsid w:val="00701D5D"/>
    <w:rsid w:val="00703B67"/>
    <w:rsid w:val="00721DE7"/>
    <w:rsid w:val="007230CC"/>
    <w:rsid w:val="00732DEE"/>
    <w:rsid w:val="0074176F"/>
    <w:rsid w:val="00743651"/>
    <w:rsid w:val="00747495"/>
    <w:rsid w:val="00750218"/>
    <w:rsid w:val="007514FA"/>
    <w:rsid w:val="007557CA"/>
    <w:rsid w:val="00756BFD"/>
    <w:rsid w:val="00760379"/>
    <w:rsid w:val="00763C3C"/>
    <w:rsid w:val="00766388"/>
    <w:rsid w:val="00767492"/>
    <w:rsid w:val="00771EE3"/>
    <w:rsid w:val="007734E1"/>
    <w:rsid w:val="00783247"/>
    <w:rsid w:val="007838DA"/>
    <w:rsid w:val="00783E8A"/>
    <w:rsid w:val="00784256"/>
    <w:rsid w:val="00793437"/>
    <w:rsid w:val="00793E44"/>
    <w:rsid w:val="007A05A8"/>
    <w:rsid w:val="007A5864"/>
    <w:rsid w:val="007A624A"/>
    <w:rsid w:val="007B1C98"/>
    <w:rsid w:val="007B2B74"/>
    <w:rsid w:val="007B4276"/>
    <w:rsid w:val="007B4F52"/>
    <w:rsid w:val="007B6A5D"/>
    <w:rsid w:val="007B6D9A"/>
    <w:rsid w:val="007B7B8B"/>
    <w:rsid w:val="007C1129"/>
    <w:rsid w:val="007C1818"/>
    <w:rsid w:val="007C76D5"/>
    <w:rsid w:val="007D6705"/>
    <w:rsid w:val="007E00F3"/>
    <w:rsid w:val="007E64E9"/>
    <w:rsid w:val="007F3087"/>
    <w:rsid w:val="00804AAE"/>
    <w:rsid w:val="00812B35"/>
    <w:rsid w:val="0081391A"/>
    <w:rsid w:val="00817D97"/>
    <w:rsid w:val="0082028D"/>
    <w:rsid w:val="0082376F"/>
    <w:rsid w:val="00823A64"/>
    <w:rsid w:val="0082732A"/>
    <w:rsid w:val="008349B4"/>
    <w:rsid w:val="00835511"/>
    <w:rsid w:val="00842098"/>
    <w:rsid w:val="00843C49"/>
    <w:rsid w:val="0084467E"/>
    <w:rsid w:val="00845340"/>
    <w:rsid w:val="00845347"/>
    <w:rsid w:val="008460E3"/>
    <w:rsid w:val="00851BFE"/>
    <w:rsid w:val="00853E17"/>
    <w:rsid w:val="00854223"/>
    <w:rsid w:val="008546F4"/>
    <w:rsid w:val="008555C3"/>
    <w:rsid w:val="00864034"/>
    <w:rsid w:val="00864098"/>
    <w:rsid w:val="00870D80"/>
    <w:rsid w:val="0088195A"/>
    <w:rsid w:val="008844CE"/>
    <w:rsid w:val="0089745A"/>
    <w:rsid w:val="008A06FD"/>
    <w:rsid w:val="008A1D8B"/>
    <w:rsid w:val="008A48E1"/>
    <w:rsid w:val="008B0966"/>
    <w:rsid w:val="008B1CE2"/>
    <w:rsid w:val="008C4238"/>
    <w:rsid w:val="008D054C"/>
    <w:rsid w:val="008D4620"/>
    <w:rsid w:val="008D4CA2"/>
    <w:rsid w:val="008E4602"/>
    <w:rsid w:val="008E647B"/>
    <w:rsid w:val="008F17AF"/>
    <w:rsid w:val="008F5655"/>
    <w:rsid w:val="00903682"/>
    <w:rsid w:val="00903F6D"/>
    <w:rsid w:val="009070FD"/>
    <w:rsid w:val="009111E0"/>
    <w:rsid w:val="009135EA"/>
    <w:rsid w:val="00920D95"/>
    <w:rsid w:val="009227A5"/>
    <w:rsid w:val="00937A93"/>
    <w:rsid w:val="00944025"/>
    <w:rsid w:val="00945A7C"/>
    <w:rsid w:val="00953081"/>
    <w:rsid w:val="00956D9F"/>
    <w:rsid w:val="00974D17"/>
    <w:rsid w:val="00976AD5"/>
    <w:rsid w:val="00977A7D"/>
    <w:rsid w:val="00983477"/>
    <w:rsid w:val="009A2107"/>
    <w:rsid w:val="009A6AD8"/>
    <w:rsid w:val="009C133F"/>
    <w:rsid w:val="009C4792"/>
    <w:rsid w:val="009C6B4A"/>
    <w:rsid w:val="009D76ED"/>
    <w:rsid w:val="009E28A0"/>
    <w:rsid w:val="009E3753"/>
    <w:rsid w:val="009E3D5D"/>
    <w:rsid w:val="009F3725"/>
    <w:rsid w:val="00A02F02"/>
    <w:rsid w:val="00A04CCD"/>
    <w:rsid w:val="00A05570"/>
    <w:rsid w:val="00A10DF5"/>
    <w:rsid w:val="00A17B80"/>
    <w:rsid w:val="00A21499"/>
    <w:rsid w:val="00A26B8F"/>
    <w:rsid w:val="00A26B9A"/>
    <w:rsid w:val="00A303DF"/>
    <w:rsid w:val="00A33C7A"/>
    <w:rsid w:val="00A34A62"/>
    <w:rsid w:val="00A3542C"/>
    <w:rsid w:val="00A35892"/>
    <w:rsid w:val="00A35FBE"/>
    <w:rsid w:val="00A479D3"/>
    <w:rsid w:val="00A50A8B"/>
    <w:rsid w:val="00A50AA3"/>
    <w:rsid w:val="00A61960"/>
    <w:rsid w:val="00A66448"/>
    <w:rsid w:val="00A76A5F"/>
    <w:rsid w:val="00A80A1C"/>
    <w:rsid w:val="00A83368"/>
    <w:rsid w:val="00A84CA2"/>
    <w:rsid w:val="00A87D5D"/>
    <w:rsid w:val="00A91F04"/>
    <w:rsid w:val="00AA7EAD"/>
    <w:rsid w:val="00AB050B"/>
    <w:rsid w:val="00AB0758"/>
    <w:rsid w:val="00AB0F4A"/>
    <w:rsid w:val="00AC0A48"/>
    <w:rsid w:val="00AC49CB"/>
    <w:rsid w:val="00AD56D5"/>
    <w:rsid w:val="00AE0854"/>
    <w:rsid w:val="00AE1432"/>
    <w:rsid w:val="00AE2ABF"/>
    <w:rsid w:val="00AE2B3C"/>
    <w:rsid w:val="00AE4737"/>
    <w:rsid w:val="00AE79D7"/>
    <w:rsid w:val="00AF573F"/>
    <w:rsid w:val="00AF73CD"/>
    <w:rsid w:val="00B05382"/>
    <w:rsid w:val="00B06618"/>
    <w:rsid w:val="00B12837"/>
    <w:rsid w:val="00B17FCD"/>
    <w:rsid w:val="00B20EEC"/>
    <w:rsid w:val="00B25CD5"/>
    <w:rsid w:val="00B37DD2"/>
    <w:rsid w:val="00B43AF7"/>
    <w:rsid w:val="00B453D9"/>
    <w:rsid w:val="00B468E5"/>
    <w:rsid w:val="00B47F1D"/>
    <w:rsid w:val="00B50391"/>
    <w:rsid w:val="00B5765D"/>
    <w:rsid w:val="00B57715"/>
    <w:rsid w:val="00B6083B"/>
    <w:rsid w:val="00B6646B"/>
    <w:rsid w:val="00B70528"/>
    <w:rsid w:val="00B72E43"/>
    <w:rsid w:val="00B7304B"/>
    <w:rsid w:val="00B736CD"/>
    <w:rsid w:val="00B75F41"/>
    <w:rsid w:val="00B807FB"/>
    <w:rsid w:val="00B8233A"/>
    <w:rsid w:val="00B827B4"/>
    <w:rsid w:val="00B871E5"/>
    <w:rsid w:val="00B90F42"/>
    <w:rsid w:val="00B91E11"/>
    <w:rsid w:val="00B943E3"/>
    <w:rsid w:val="00BA0C49"/>
    <w:rsid w:val="00BA49F1"/>
    <w:rsid w:val="00BA65B6"/>
    <w:rsid w:val="00BA6C9E"/>
    <w:rsid w:val="00BC4DBE"/>
    <w:rsid w:val="00BE0030"/>
    <w:rsid w:val="00BE21C4"/>
    <w:rsid w:val="00BE6E41"/>
    <w:rsid w:val="00BF5B52"/>
    <w:rsid w:val="00C11E77"/>
    <w:rsid w:val="00C1362A"/>
    <w:rsid w:val="00C148F1"/>
    <w:rsid w:val="00C14BBA"/>
    <w:rsid w:val="00C17DC4"/>
    <w:rsid w:val="00C204D3"/>
    <w:rsid w:val="00C2374D"/>
    <w:rsid w:val="00C34B68"/>
    <w:rsid w:val="00C3578C"/>
    <w:rsid w:val="00C377AD"/>
    <w:rsid w:val="00C41555"/>
    <w:rsid w:val="00C4165D"/>
    <w:rsid w:val="00C422F3"/>
    <w:rsid w:val="00C4535F"/>
    <w:rsid w:val="00C50A3A"/>
    <w:rsid w:val="00C528BF"/>
    <w:rsid w:val="00C53112"/>
    <w:rsid w:val="00C53D2E"/>
    <w:rsid w:val="00C60F03"/>
    <w:rsid w:val="00C62552"/>
    <w:rsid w:val="00C65894"/>
    <w:rsid w:val="00C71250"/>
    <w:rsid w:val="00C72B5F"/>
    <w:rsid w:val="00C8005E"/>
    <w:rsid w:val="00C91B4D"/>
    <w:rsid w:val="00CA158E"/>
    <w:rsid w:val="00CA5D64"/>
    <w:rsid w:val="00CB1792"/>
    <w:rsid w:val="00CC0839"/>
    <w:rsid w:val="00CD6802"/>
    <w:rsid w:val="00CE009C"/>
    <w:rsid w:val="00CF3078"/>
    <w:rsid w:val="00CF5128"/>
    <w:rsid w:val="00CF57E7"/>
    <w:rsid w:val="00D01A29"/>
    <w:rsid w:val="00D10AAF"/>
    <w:rsid w:val="00D2120C"/>
    <w:rsid w:val="00D314FD"/>
    <w:rsid w:val="00D34C38"/>
    <w:rsid w:val="00D51B08"/>
    <w:rsid w:val="00D70CE8"/>
    <w:rsid w:val="00D83311"/>
    <w:rsid w:val="00D926C2"/>
    <w:rsid w:val="00DB12FC"/>
    <w:rsid w:val="00DB2734"/>
    <w:rsid w:val="00DB6876"/>
    <w:rsid w:val="00DC316E"/>
    <w:rsid w:val="00DC3DAA"/>
    <w:rsid w:val="00DC6075"/>
    <w:rsid w:val="00DC7D72"/>
    <w:rsid w:val="00DD55E6"/>
    <w:rsid w:val="00DD59EF"/>
    <w:rsid w:val="00DE18D4"/>
    <w:rsid w:val="00DE3B6E"/>
    <w:rsid w:val="00DF0899"/>
    <w:rsid w:val="00DF63DF"/>
    <w:rsid w:val="00DF7A75"/>
    <w:rsid w:val="00E02D66"/>
    <w:rsid w:val="00E03C4B"/>
    <w:rsid w:val="00E04B8E"/>
    <w:rsid w:val="00E11775"/>
    <w:rsid w:val="00E13983"/>
    <w:rsid w:val="00E1422F"/>
    <w:rsid w:val="00E20F82"/>
    <w:rsid w:val="00E21250"/>
    <w:rsid w:val="00E22A8C"/>
    <w:rsid w:val="00E24E59"/>
    <w:rsid w:val="00E258D8"/>
    <w:rsid w:val="00E26351"/>
    <w:rsid w:val="00E26FF4"/>
    <w:rsid w:val="00E33AB4"/>
    <w:rsid w:val="00E35138"/>
    <w:rsid w:val="00E37097"/>
    <w:rsid w:val="00E44554"/>
    <w:rsid w:val="00E449EC"/>
    <w:rsid w:val="00E4585D"/>
    <w:rsid w:val="00E54092"/>
    <w:rsid w:val="00E6211F"/>
    <w:rsid w:val="00E63D18"/>
    <w:rsid w:val="00E752A0"/>
    <w:rsid w:val="00E761BF"/>
    <w:rsid w:val="00E9363B"/>
    <w:rsid w:val="00E93CB7"/>
    <w:rsid w:val="00EB4816"/>
    <w:rsid w:val="00EB6955"/>
    <w:rsid w:val="00EB6B2E"/>
    <w:rsid w:val="00EC1578"/>
    <w:rsid w:val="00EC4B82"/>
    <w:rsid w:val="00EC5ADE"/>
    <w:rsid w:val="00ED15D3"/>
    <w:rsid w:val="00ED214D"/>
    <w:rsid w:val="00ED5858"/>
    <w:rsid w:val="00ED5C85"/>
    <w:rsid w:val="00EE2C12"/>
    <w:rsid w:val="00EE3041"/>
    <w:rsid w:val="00EE5C2B"/>
    <w:rsid w:val="00EF1C5A"/>
    <w:rsid w:val="00EF2F12"/>
    <w:rsid w:val="00EF3C58"/>
    <w:rsid w:val="00EF4518"/>
    <w:rsid w:val="00F06CC7"/>
    <w:rsid w:val="00F15D43"/>
    <w:rsid w:val="00F161EF"/>
    <w:rsid w:val="00F1709E"/>
    <w:rsid w:val="00F171C8"/>
    <w:rsid w:val="00F17C89"/>
    <w:rsid w:val="00F23519"/>
    <w:rsid w:val="00F27F7C"/>
    <w:rsid w:val="00F3079F"/>
    <w:rsid w:val="00F3211A"/>
    <w:rsid w:val="00F419CB"/>
    <w:rsid w:val="00F5118F"/>
    <w:rsid w:val="00F53087"/>
    <w:rsid w:val="00F53612"/>
    <w:rsid w:val="00F542D5"/>
    <w:rsid w:val="00F65616"/>
    <w:rsid w:val="00F67225"/>
    <w:rsid w:val="00F7304B"/>
    <w:rsid w:val="00F732C2"/>
    <w:rsid w:val="00F85C55"/>
    <w:rsid w:val="00F908F5"/>
    <w:rsid w:val="00F96279"/>
    <w:rsid w:val="00F97B28"/>
    <w:rsid w:val="00FA6EFD"/>
    <w:rsid w:val="00FB0B15"/>
    <w:rsid w:val="00FB53A5"/>
    <w:rsid w:val="00FB6E3B"/>
    <w:rsid w:val="00FC710A"/>
    <w:rsid w:val="00FE06A7"/>
    <w:rsid w:val="00FF5264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21DA6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4056A5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table" w:styleId="Rastertabel1licht-Accent1">
    <w:name w:val="Grid Table 1 Light Accent 1"/>
    <w:basedOn w:val="Standaardtabel"/>
    <w:uiPriority w:val="46"/>
    <w:rsid w:val="00F171C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962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C14BBA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4" ma:contentTypeDescription="Een nieuw document maken." ma:contentTypeScope="" ma:versionID="b31397b161d81099caeb0ff9a7b801e8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385be3be7bafeb05306ccc1414d08775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A3F4A-6F66-4E49-9936-F9FA6A8E0549}"/>
</file>

<file path=customXml/itemProps2.xml><?xml version="1.0" encoding="utf-8"?>
<ds:datastoreItem xmlns:ds="http://schemas.openxmlformats.org/officeDocument/2006/customXml" ds:itemID="{CEFD67AD-1A5A-4B18-A244-0ABAE4213A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E30F8-BA6A-461B-BF68-1DAE42696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D894F4-F7E0-448E-8762-EBB8FC116A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148</TotalTime>
  <Pages>1</Pages>
  <Words>66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VSI2202R005</vt:lpstr>
    </vt:vector>
  </TitlesOfParts>
  <Manager/>
  <Company>van Zanten Raadgevende ingenieurs bv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VSI2102R005</dc:title>
  <dc:subject>VSI2102</dc:subject>
  <dc:creator>CN</dc:creator>
  <cp:keywords/>
  <dc:description>R005</dc:description>
  <cp:lastModifiedBy>Chantal Noteboom</cp:lastModifiedBy>
  <cp:revision>58</cp:revision>
  <cp:lastPrinted>2024-08-21T14:42:00Z</cp:lastPrinted>
  <dcterms:created xsi:type="dcterms:W3CDTF">2024-07-02T08:06:00Z</dcterms:created>
  <dcterms:modified xsi:type="dcterms:W3CDTF">2024-08-22T07:25:00Z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ContentTypeId">
    <vt:lpwstr>0x01010008154170E5633240B8798DD00425EE59</vt:lpwstr>
  </property>
  <property fmtid="{D5CDD505-2E9C-101B-9397-08002B2CF9AE}" pid="4" name="Order">
    <vt:r8>219000</vt:r8>
  </property>
  <property fmtid="{D5CDD505-2E9C-101B-9397-08002B2CF9AE}" pid="5" name="ZRI Documentdatum">
    <vt:lpwstr>21-08-2024</vt:lpwstr>
  </property>
  <property fmtid="{D5CDD505-2E9C-101B-9397-08002B2CF9AE}" pid="6" name="ZRI ConceptText">
    <vt:lpwstr/>
  </property>
</Properties>
</file>