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E078A2" w14:textId="77777777" w:rsidR="00A91E84" w:rsidRPr="00121EB2" w:rsidRDefault="00A91E84"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5E80B491" w14:textId="77777777" w:rsidR="00A91E84" w:rsidRPr="00121EB2" w:rsidRDefault="00A91E84"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0A9C1717" w14:textId="77777777" w:rsidR="00A91E84" w:rsidRPr="002146DC" w:rsidRDefault="00A91E84" w:rsidP="00895F3A">
      <w:pPr>
        <w:rPr>
          <w:rFonts w:asciiTheme="minorHAnsi" w:hAnsiTheme="minorHAnsi" w:cstheme="minorHAnsi"/>
          <w:b/>
          <w:sz w:val="22"/>
          <w:szCs w:val="22"/>
        </w:rPr>
      </w:pPr>
    </w:p>
    <w:p w14:paraId="212E7CDD" w14:textId="1083BCC3" w:rsidR="00A91E84" w:rsidRDefault="00A91E84" w:rsidP="00121EB2">
      <w:pPr>
        <w:rPr>
          <w:rFonts w:asciiTheme="minorHAnsi" w:hAnsiTheme="minorHAnsi" w:cstheme="minorHAnsi"/>
          <w:sz w:val="22"/>
          <w:szCs w:val="22"/>
        </w:rPr>
      </w:pPr>
      <w:r w:rsidRPr="00E3638B">
        <w:rPr>
          <w:rFonts w:ascii="Calibri" w:hAnsi="Calibri" w:cs="Arial"/>
          <w:b/>
          <w:sz w:val="24"/>
          <w:szCs w:val="24"/>
        </w:rPr>
        <w:t>Verklaring voldaan aan geschiktheidseisen met betrekking tot de Europese</w:t>
      </w:r>
      <w:r w:rsidR="00E3638B" w:rsidRPr="00E3638B">
        <w:rPr>
          <w:rFonts w:ascii="Calibri" w:hAnsi="Calibri" w:cs="Arial"/>
          <w:b/>
          <w:sz w:val="24"/>
          <w:szCs w:val="24"/>
        </w:rPr>
        <w:t xml:space="preserve"> </w:t>
      </w:r>
      <w:r w:rsidRPr="00E3638B">
        <w:rPr>
          <w:rFonts w:ascii="Calibri" w:hAnsi="Calibri" w:cs="Arial"/>
          <w:b/>
          <w:sz w:val="24"/>
          <w:szCs w:val="24"/>
        </w:rPr>
        <w:t xml:space="preserve">Aanbesteding </w:t>
      </w:r>
      <w:r w:rsidR="00E3638B" w:rsidRPr="00E3638B">
        <w:rPr>
          <w:rFonts w:ascii="Calibri" w:hAnsi="Calibri" w:cs="Arial"/>
          <w:b/>
          <w:sz w:val="24"/>
          <w:szCs w:val="24"/>
        </w:rPr>
        <w:t>2024-LE1605</w:t>
      </w:r>
      <w:r w:rsidRPr="00E3638B">
        <w:rPr>
          <w:rFonts w:ascii="Calibri" w:hAnsi="Calibri" w:cs="Arial"/>
          <w:b/>
          <w:sz w:val="24"/>
          <w:szCs w:val="24"/>
        </w:rPr>
        <w:t xml:space="preserve"> ten behoeve van</w:t>
      </w:r>
      <w:r w:rsidR="00E3638B" w:rsidRPr="00E3638B">
        <w:rPr>
          <w:rFonts w:ascii="Calibri" w:hAnsi="Calibri" w:cs="Arial"/>
          <w:b/>
          <w:sz w:val="24"/>
          <w:szCs w:val="24"/>
        </w:rPr>
        <w:t xml:space="preserve"> Stichting Goud</w:t>
      </w:r>
      <w:r w:rsidRPr="00E3638B">
        <w:rPr>
          <w:rFonts w:ascii="Calibri" w:hAnsi="Calibri" w:cs="Arial"/>
          <w:b/>
          <w:sz w:val="24"/>
          <w:szCs w:val="24"/>
        </w:rPr>
        <w:t>.</w:t>
      </w:r>
      <w:r w:rsidRPr="00BF5D75">
        <w:rPr>
          <w:rFonts w:ascii="Calibri" w:hAnsi="Calibri" w:cs="Arial"/>
          <w:b/>
          <w:sz w:val="24"/>
          <w:szCs w:val="24"/>
        </w:rPr>
        <w:br/>
      </w:r>
    </w:p>
    <w:p w14:paraId="0F78E3E9" w14:textId="77777777" w:rsidR="00A91E84" w:rsidRPr="002146DC" w:rsidRDefault="00A91E84"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2BCC08E9" w14:textId="77777777" w:rsidR="00A91E84" w:rsidRPr="002146DC" w:rsidRDefault="00A91E84" w:rsidP="00895F3A">
      <w:pPr>
        <w:rPr>
          <w:rFonts w:asciiTheme="minorHAnsi" w:hAnsiTheme="minorHAnsi" w:cstheme="minorHAnsi"/>
          <w:sz w:val="22"/>
          <w:szCs w:val="22"/>
        </w:rPr>
      </w:pPr>
    </w:p>
    <w:p w14:paraId="4D7E8D03" w14:textId="77777777" w:rsidR="00A91E84" w:rsidRPr="002146DC" w:rsidRDefault="00A91E84"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0AF4990A" w14:textId="77777777" w:rsidR="00A91E84" w:rsidRPr="002146DC" w:rsidRDefault="00A91E84" w:rsidP="00895F3A">
      <w:pPr>
        <w:keepNext/>
        <w:jc w:val="both"/>
        <w:outlineLvl w:val="5"/>
        <w:rPr>
          <w:rFonts w:asciiTheme="minorHAnsi" w:hAnsiTheme="minorHAnsi" w:cstheme="minorHAnsi"/>
          <w:b/>
          <w:bCs/>
          <w:sz w:val="22"/>
          <w:szCs w:val="22"/>
        </w:rPr>
      </w:pPr>
    </w:p>
    <w:p w14:paraId="649FCC27" w14:textId="77777777" w:rsidR="00A91E84" w:rsidRPr="002146DC" w:rsidRDefault="00A91E84"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6167E4DC" w14:textId="77777777" w:rsidR="00A91E84" w:rsidRDefault="00A91E84"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w:t>
      </w:r>
    </w:p>
    <w:p w14:paraId="69C3ACF4" w14:textId="77777777" w:rsidR="00A91E84" w:rsidRPr="002146DC" w:rsidRDefault="00A91E84"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12CEEF19" w14:textId="77777777" w:rsidR="00A91E84" w:rsidRPr="002146DC" w:rsidRDefault="00A91E84" w:rsidP="00895F3A">
      <w:pPr>
        <w:jc w:val="both"/>
        <w:rPr>
          <w:rFonts w:asciiTheme="minorHAnsi" w:hAnsiTheme="minorHAnsi" w:cstheme="minorHAnsi"/>
          <w:sz w:val="22"/>
          <w:szCs w:val="22"/>
        </w:rPr>
      </w:pPr>
    </w:p>
    <w:p w14:paraId="27B75F7C" w14:textId="77777777" w:rsidR="00A91E84" w:rsidRPr="002146DC" w:rsidRDefault="00A91E84"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40D6E3E0" w14:textId="77777777" w:rsidR="00A91E84" w:rsidRPr="002146DC" w:rsidRDefault="00A91E84" w:rsidP="00895F3A">
      <w:pPr>
        <w:rPr>
          <w:rFonts w:asciiTheme="minorHAnsi" w:eastAsia="MS Mincho" w:hAnsiTheme="minorHAnsi" w:cstheme="minorHAnsi"/>
          <w:bCs/>
          <w:sz w:val="22"/>
          <w:szCs w:val="22"/>
        </w:rPr>
      </w:pPr>
    </w:p>
    <w:p w14:paraId="0EF0DB53" w14:textId="77777777" w:rsidR="00A91E84" w:rsidRPr="00C0118D" w:rsidRDefault="00A91E84"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491AB58D" w14:textId="77777777" w:rsidR="00A91E84" w:rsidRPr="00C0118D" w:rsidRDefault="00A91E84" w:rsidP="00895F3A">
      <w:pPr>
        <w:ind w:left="426"/>
        <w:rPr>
          <w:rFonts w:asciiTheme="minorHAnsi" w:eastAsia="MS Mincho" w:hAnsiTheme="minorHAnsi" w:cstheme="minorHAnsi"/>
          <w:bCs/>
          <w:sz w:val="22"/>
          <w:szCs w:val="22"/>
        </w:rPr>
      </w:pPr>
    </w:p>
    <w:p w14:paraId="20B3B71E" w14:textId="77777777" w:rsidR="00A91E84" w:rsidRPr="00C0118D" w:rsidRDefault="00A91E84"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2984CC06" w14:textId="77777777" w:rsidR="00A91E84" w:rsidRPr="00C0118D" w:rsidRDefault="00A91E84" w:rsidP="00895F3A">
      <w:pPr>
        <w:ind w:left="426"/>
        <w:rPr>
          <w:rFonts w:asciiTheme="minorHAnsi" w:eastAsia="MS Mincho" w:hAnsiTheme="minorHAnsi" w:cstheme="minorHAnsi"/>
          <w:bCs/>
          <w:sz w:val="22"/>
          <w:szCs w:val="22"/>
        </w:rPr>
      </w:pPr>
    </w:p>
    <w:p w14:paraId="6693B8A7" w14:textId="77777777" w:rsidR="00A91E84" w:rsidRPr="00E3638B" w:rsidRDefault="00A91E84"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E3638B">
        <w:rPr>
          <w:rFonts w:asciiTheme="minorHAnsi" w:eastAsia="MS Mincho" w:hAnsiTheme="minorHAnsi" w:cstheme="minorHAnsi"/>
          <w:bCs/>
          <w:sz w:val="22"/>
          <w:szCs w:val="22"/>
        </w:rPr>
        <w:t>circa 60% is van de onderhavige opdracht gelet op aard, omzet en omvang.</w:t>
      </w:r>
    </w:p>
    <w:p w14:paraId="4C1FBA88" w14:textId="77777777" w:rsidR="00A91E84" w:rsidRDefault="00A91E84"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A91E84" w14:paraId="1F23DB9E"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7843C167" w14:textId="77777777" w:rsidR="00A91E84" w:rsidRPr="00BF5D75" w:rsidRDefault="00A91E8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5A5F8FFE" w14:textId="77777777" w:rsidR="00A91E84" w:rsidRDefault="00A91E84"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A91E84" w14:paraId="4F8FF11C"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3DACF5CB" w14:textId="77777777" w:rsidR="00A91E84" w:rsidRPr="00BF5D75" w:rsidRDefault="00A91E8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2F5E4BD5" w14:textId="77777777" w:rsidR="00A91E84" w:rsidRDefault="00A91E84"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A91E84" w14:paraId="386D2CFD"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6021AAFE" w14:textId="77777777" w:rsidR="00A91E84" w:rsidRPr="00BF5D75" w:rsidRDefault="00A91E8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06A9BABA" w14:textId="77777777" w:rsidR="00A91E84" w:rsidRDefault="00A91E84"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A91E84" w14:paraId="21708E9C"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4F63C152" w14:textId="77777777" w:rsidR="00A91E84" w:rsidRPr="00BF5D75" w:rsidRDefault="00A91E84"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40FC57B5" w14:textId="77777777" w:rsidR="00A91E84" w:rsidRDefault="00A91E84"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2BBD8A54" w14:textId="77777777" w:rsidR="00A91E84" w:rsidRDefault="00A91E84"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761BC532" w14:textId="77777777" w:rsidR="00A91E84" w:rsidRDefault="00A91E84" w:rsidP="00BE1A92">
      <w:pPr>
        <w:pStyle w:val="Koptekst"/>
        <w:tabs>
          <w:tab w:val="clear" w:pos="4536"/>
          <w:tab w:val="clear" w:pos="9072"/>
          <w:tab w:val="left" w:pos="1276"/>
        </w:tabs>
        <w:rPr>
          <w:rFonts w:ascii="Calibri" w:hAnsi="Calibri" w:cs="Arial"/>
          <w:sz w:val="22"/>
          <w:szCs w:val="22"/>
        </w:rPr>
        <w:sectPr w:rsidR="00A91E84" w:rsidSect="00A91E84">
          <w:headerReference w:type="default" r:id="rId8"/>
          <w:footerReference w:type="default" r:id="rId9"/>
          <w:pgSz w:w="11906" w:h="16838" w:code="9"/>
          <w:pgMar w:top="1985" w:right="926" w:bottom="567" w:left="1418" w:header="708" w:footer="708" w:gutter="0"/>
          <w:pgNumType w:start="1"/>
          <w:cols w:space="708"/>
        </w:sectPr>
      </w:pPr>
    </w:p>
    <w:p w14:paraId="2268F6CB" w14:textId="77777777" w:rsidR="00A91E84" w:rsidRPr="005A61C6" w:rsidRDefault="00A91E84" w:rsidP="00BE1A92">
      <w:pPr>
        <w:pStyle w:val="Koptekst"/>
        <w:tabs>
          <w:tab w:val="clear" w:pos="4536"/>
          <w:tab w:val="clear" w:pos="9072"/>
          <w:tab w:val="left" w:pos="1276"/>
        </w:tabs>
        <w:rPr>
          <w:rFonts w:ascii="Calibri" w:hAnsi="Calibri" w:cs="Arial"/>
          <w:sz w:val="22"/>
          <w:szCs w:val="22"/>
        </w:rPr>
      </w:pPr>
    </w:p>
    <w:sectPr w:rsidR="00A91E84" w:rsidRPr="005A61C6" w:rsidSect="00A91E84">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7E628F" w14:textId="77777777" w:rsidR="00A91E84" w:rsidRDefault="00A91E84">
      <w:r>
        <w:separator/>
      </w:r>
    </w:p>
  </w:endnote>
  <w:endnote w:type="continuationSeparator" w:id="0">
    <w:p w14:paraId="0B6FB505" w14:textId="77777777" w:rsidR="00A91E84" w:rsidRDefault="00A91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F30EA2" w14:textId="77777777" w:rsidR="00A91E84" w:rsidRDefault="00A91E84">
    <w:pPr>
      <w:pStyle w:val="Voettekst"/>
    </w:pPr>
    <w:r>
      <w:rPr>
        <w:noProof/>
      </w:rPr>
      <w:drawing>
        <wp:anchor distT="0" distB="0" distL="114300" distR="114300" simplePos="0" relativeHeight="251663360" behindDoc="1" locked="0" layoutInCell="1" allowOverlap="1" wp14:anchorId="0C1B1B0D" wp14:editId="06E979B3">
          <wp:simplePos x="0" y="0"/>
          <wp:positionH relativeFrom="margin">
            <wp:align>right</wp:align>
          </wp:positionH>
          <wp:positionV relativeFrom="paragraph">
            <wp:posOffset>-247650</wp:posOffset>
          </wp:positionV>
          <wp:extent cx="2346960" cy="463550"/>
          <wp:effectExtent l="0" t="0" r="0" b="0"/>
          <wp:wrapNone/>
          <wp:docPr id="499618884" name="Afbeelding 499618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60DC6" w14:textId="77777777" w:rsidR="00BF5D75" w:rsidRDefault="00121EB2">
    <w:pPr>
      <w:pStyle w:val="Voettekst"/>
    </w:pPr>
    <w:r>
      <w:rPr>
        <w:noProof/>
      </w:rPr>
      <w:drawing>
        <wp:anchor distT="0" distB="0" distL="114300" distR="114300" simplePos="0" relativeHeight="251660288" behindDoc="1" locked="0" layoutInCell="1" allowOverlap="1" wp14:anchorId="1F3829C4" wp14:editId="48A6FC79">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973769" w14:textId="77777777" w:rsidR="00A91E84" w:rsidRDefault="00A91E84">
      <w:r>
        <w:separator/>
      </w:r>
    </w:p>
  </w:footnote>
  <w:footnote w:type="continuationSeparator" w:id="0">
    <w:p w14:paraId="6D410BAF" w14:textId="77777777" w:rsidR="00A91E84" w:rsidRDefault="00A91E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93A535" w14:textId="77777777" w:rsidR="00A91E84" w:rsidRDefault="00A91E84">
    <w:pPr>
      <w:pStyle w:val="Koptekst"/>
    </w:pPr>
    <w:r>
      <w:rPr>
        <w:noProof/>
      </w:rPr>
      <w:drawing>
        <wp:anchor distT="0" distB="0" distL="114300" distR="114300" simplePos="0" relativeHeight="251662336" behindDoc="1" locked="0" layoutInCell="1" allowOverlap="1" wp14:anchorId="21B6762D" wp14:editId="6FE0549E">
          <wp:simplePos x="0" y="0"/>
          <wp:positionH relativeFrom="margin">
            <wp:align>left</wp:align>
          </wp:positionH>
          <wp:positionV relativeFrom="paragraph">
            <wp:posOffset>-154305</wp:posOffset>
          </wp:positionV>
          <wp:extent cx="1694815" cy="658495"/>
          <wp:effectExtent l="0" t="0" r="635" b="8255"/>
          <wp:wrapNone/>
          <wp:docPr id="1607241132" name="Afbeelding 160724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0B906A" w14:textId="77777777" w:rsidR="00121EB2" w:rsidRDefault="00121EB2">
    <w:pPr>
      <w:pStyle w:val="Koptekst"/>
    </w:pPr>
    <w:r>
      <w:rPr>
        <w:noProof/>
      </w:rPr>
      <w:drawing>
        <wp:anchor distT="0" distB="0" distL="114300" distR="114300" simplePos="0" relativeHeight="251659264" behindDoc="1" locked="0" layoutInCell="1" allowOverlap="1" wp14:anchorId="45EE6F71" wp14:editId="67360A5B">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31510560">
    <w:abstractNumId w:val="2"/>
  </w:num>
  <w:num w:numId="2" w16cid:durableId="303700948">
    <w:abstractNumId w:val="1"/>
  </w:num>
  <w:num w:numId="3" w16cid:durableId="1535582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3666"/>
    <w:rsid w:val="000E2408"/>
    <w:rsid w:val="00121EB2"/>
    <w:rsid w:val="00124621"/>
    <w:rsid w:val="001445B1"/>
    <w:rsid w:val="00145B5E"/>
    <w:rsid w:val="00163007"/>
    <w:rsid w:val="0016399D"/>
    <w:rsid w:val="00163B02"/>
    <w:rsid w:val="0017280D"/>
    <w:rsid w:val="00190F60"/>
    <w:rsid w:val="0019539E"/>
    <w:rsid w:val="001C3AF4"/>
    <w:rsid w:val="001C5B6F"/>
    <w:rsid w:val="001D3031"/>
    <w:rsid w:val="001D5A7A"/>
    <w:rsid w:val="001D7E79"/>
    <w:rsid w:val="001F0818"/>
    <w:rsid w:val="002000E9"/>
    <w:rsid w:val="0020247B"/>
    <w:rsid w:val="00205DCC"/>
    <w:rsid w:val="00222072"/>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1984"/>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91E84"/>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3638B"/>
    <w:rsid w:val="00E5419B"/>
    <w:rsid w:val="00E6081D"/>
    <w:rsid w:val="00E65296"/>
    <w:rsid w:val="00E87F18"/>
    <w:rsid w:val="00EB7919"/>
    <w:rsid w:val="00EC113D"/>
    <w:rsid w:val="00ED49FA"/>
    <w:rsid w:val="00F00D36"/>
    <w:rsid w:val="00F14327"/>
    <w:rsid w:val="00F24112"/>
    <w:rsid w:val="00F35E67"/>
    <w:rsid w:val="00F658A6"/>
    <w:rsid w:val="00F96249"/>
    <w:rsid w:val="00F97004"/>
    <w:rsid w:val="00FC0F7A"/>
    <w:rsid w:val="00FC71C9"/>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34F37E"/>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1</TotalTime>
  <Pages>1</Pages>
  <Words>229</Words>
  <Characters>1402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Lieke Buurman</cp:lastModifiedBy>
  <cp:revision>2</cp:revision>
  <cp:lastPrinted>2011-04-29T11:47:00Z</cp:lastPrinted>
  <dcterms:created xsi:type="dcterms:W3CDTF">2024-05-07T11:38:00Z</dcterms:created>
  <dcterms:modified xsi:type="dcterms:W3CDTF">2024-05-07T11:39:00Z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