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D823" w14:textId="43F2E282" w:rsidR="00E655AA" w:rsidRDefault="009911A2" w:rsidP="00F753B3">
      <w:pPr>
        <w:pStyle w:val="Appendix"/>
        <w:ind w:left="0" w:firstLine="0"/>
      </w:pPr>
      <w:r w:rsidRPr="009911A2">
        <w:t>BIJLAGE</w:t>
      </w:r>
      <w:r w:rsidRPr="009911A2">
        <w:tab/>
      </w:r>
      <w:r w:rsidR="00D9729A">
        <w:t>Aanmeldingsformulier</w:t>
      </w:r>
      <w:r w:rsidR="009E7EF2">
        <w:fldChar w:fldCharType="begin"/>
      </w:r>
      <w:r w:rsidR="00027788">
        <w:instrText xml:space="preserve"> TC \f Z "</w:instrText>
      </w:r>
      <w:bookmarkStart w:id="0" w:name="_Toc411285778"/>
      <w:bookmarkStart w:id="1" w:name="_Toc411285781"/>
      <w:bookmarkStart w:id="2" w:name="_Toc411285880"/>
      <w:bookmarkStart w:id="3" w:name="_Toc411290324"/>
      <w:r w:rsidR="00027788">
        <w:instrText>1</w:instrText>
      </w:r>
      <w:r w:rsidR="00027788">
        <w:tab/>
        <w:instrText>Inschrijfbiljet</w:instrText>
      </w:r>
      <w:bookmarkEnd w:id="0"/>
      <w:bookmarkEnd w:id="1"/>
      <w:bookmarkEnd w:id="2"/>
      <w:bookmarkEnd w:id="3"/>
      <w:r w:rsidR="00027788">
        <w:instrText xml:space="preserve">" \* MERGEFORMAT </w:instrText>
      </w:r>
      <w:r w:rsidR="009E7EF2">
        <w:fldChar w:fldCharType="end"/>
      </w:r>
    </w:p>
    <w:p w14:paraId="1281D824" w14:textId="77777777" w:rsidR="00A11547" w:rsidRPr="005D064B" w:rsidRDefault="00A11547" w:rsidP="00A11547">
      <w:r w:rsidRPr="005D064B">
        <w:t xml:space="preserve">De hierna te noemen </w:t>
      </w:r>
      <w:r>
        <w:t>i</w:t>
      </w:r>
      <w:r w:rsidRPr="005D064B">
        <w:t>nschrijver(s):</w:t>
      </w:r>
    </w:p>
    <w:p w14:paraId="1281D825" w14:textId="77777777" w:rsidR="00A11547" w:rsidRPr="005D064B" w:rsidRDefault="00A11547" w:rsidP="00A11547"/>
    <w:p w14:paraId="1281D826" w14:textId="77777777" w:rsidR="00A11547" w:rsidRPr="005D064B" w:rsidRDefault="00A11547" w:rsidP="00A11547">
      <w:r w:rsidRPr="005D064B">
        <w:t>A)………………………………………………………………………………………</w:t>
      </w:r>
      <w:r w:rsidRPr="005D064B">
        <w:tab/>
        <w:t>1)</w:t>
      </w:r>
    </w:p>
    <w:p w14:paraId="1281D827" w14:textId="77777777" w:rsidR="00A11547" w:rsidRPr="005D064B" w:rsidRDefault="00A11547" w:rsidP="00A11547"/>
    <w:p w14:paraId="1281D828" w14:textId="77777777" w:rsidR="00A11547" w:rsidRPr="005D064B" w:rsidRDefault="00A11547" w:rsidP="00A11547">
      <w:proofErr w:type="gramStart"/>
      <w:r w:rsidRPr="005D064B">
        <w:t>gevestigd</w:t>
      </w:r>
      <w:proofErr w:type="gramEnd"/>
      <w:r w:rsidRPr="005D064B">
        <w:t xml:space="preserve"> </w:t>
      </w:r>
    </w:p>
    <w:p w14:paraId="1281D829" w14:textId="77777777" w:rsidR="00A11547" w:rsidRPr="005D064B" w:rsidRDefault="00A11547" w:rsidP="00A11547"/>
    <w:p w14:paraId="1281D82A" w14:textId="77777777" w:rsidR="00A11547" w:rsidRPr="005D064B" w:rsidRDefault="00A11547" w:rsidP="00A11547">
      <w:proofErr w:type="gramStart"/>
      <w:r w:rsidRPr="005D064B">
        <w:t>te</w:t>
      </w:r>
      <w:proofErr w:type="gramEnd"/>
      <w:r w:rsidRPr="005D064B">
        <w:t>……………………………………………………………………………………….</w:t>
      </w:r>
      <w:r w:rsidRPr="005D064B">
        <w:tab/>
        <w:t>2)</w:t>
      </w:r>
    </w:p>
    <w:p w14:paraId="1281D82B" w14:textId="77777777" w:rsidR="00A11547" w:rsidRPr="005D064B" w:rsidRDefault="00A11547" w:rsidP="00A11547"/>
    <w:p w14:paraId="4B48E100" w14:textId="77777777" w:rsidR="001C08EE" w:rsidRDefault="001C08EE" w:rsidP="00A11547"/>
    <w:p w14:paraId="1281D82C" w14:textId="0EDCE4F9" w:rsidR="00A11547" w:rsidRPr="005D064B" w:rsidRDefault="00A11547" w:rsidP="00A11547">
      <w:r w:rsidRPr="005D064B">
        <w:t>B) ………………………………………………………………………………………</w:t>
      </w:r>
      <w:r w:rsidRPr="005D064B">
        <w:tab/>
        <w:t>1)</w:t>
      </w:r>
    </w:p>
    <w:p w14:paraId="1281D82D" w14:textId="77777777" w:rsidR="00A11547" w:rsidRPr="005D064B" w:rsidRDefault="00A11547" w:rsidP="00A11547"/>
    <w:p w14:paraId="1281D82E" w14:textId="77777777" w:rsidR="00A11547" w:rsidRPr="005D064B" w:rsidRDefault="00A11547" w:rsidP="00A11547">
      <w:proofErr w:type="gramStart"/>
      <w:r w:rsidRPr="005D064B">
        <w:t>gevestigd</w:t>
      </w:r>
      <w:proofErr w:type="gramEnd"/>
    </w:p>
    <w:p w14:paraId="1281D82F" w14:textId="77777777" w:rsidR="00A11547" w:rsidRPr="005D064B" w:rsidRDefault="00A11547" w:rsidP="00A11547"/>
    <w:p w14:paraId="1281D830" w14:textId="77777777" w:rsidR="00A11547" w:rsidRPr="005D064B" w:rsidRDefault="00A11547" w:rsidP="00A11547">
      <w:proofErr w:type="gramStart"/>
      <w:r w:rsidRPr="005D064B">
        <w:t>te</w:t>
      </w:r>
      <w:proofErr w:type="gramEnd"/>
      <w:r w:rsidRPr="005D064B">
        <w:t>…………………………………………………………………………………….….</w:t>
      </w:r>
      <w:r w:rsidRPr="005D064B">
        <w:tab/>
        <w:t>2)</w:t>
      </w:r>
    </w:p>
    <w:p w14:paraId="1281D831" w14:textId="77777777" w:rsidR="00A11547" w:rsidRPr="005D064B" w:rsidRDefault="00A11547" w:rsidP="00A11547"/>
    <w:p w14:paraId="793F008E" w14:textId="77777777" w:rsidR="001C08EE" w:rsidRDefault="001C08EE" w:rsidP="00A11547"/>
    <w:p w14:paraId="1281D832" w14:textId="4CB5E5D5" w:rsidR="00A11547" w:rsidRPr="005D064B" w:rsidRDefault="00A11547" w:rsidP="00A11547">
      <w:r w:rsidRPr="005D064B">
        <w:t>C)………………………………………………………………………………………</w:t>
      </w:r>
      <w:r w:rsidRPr="005D064B">
        <w:tab/>
        <w:t>1)</w:t>
      </w:r>
    </w:p>
    <w:p w14:paraId="1281D833" w14:textId="77777777" w:rsidR="00A11547" w:rsidRPr="005D064B" w:rsidRDefault="00A11547" w:rsidP="00A11547"/>
    <w:p w14:paraId="1281D834" w14:textId="77777777" w:rsidR="00A11547" w:rsidRPr="005D064B" w:rsidRDefault="00A11547" w:rsidP="00A11547">
      <w:proofErr w:type="gramStart"/>
      <w:r w:rsidRPr="005D064B">
        <w:t>gevestigd</w:t>
      </w:r>
      <w:proofErr w:type="gramEnd"/>
      <w:r w:rsidRPr="005D064B">
        <w:t xml:space="preserve"> </w:t>
      </w:r>
    </w:p>
    <w:p w14:paraId="1281D835" w14:textId="77777777" w:rsidR="00A11547" w:rsidRPr="005D064B" w:rsidRDefault="00A11547" w:rsidP="00A11547"/>
    <w:p w14:paraId="1281D836" w14:textId="77777777" w:rsidR="00A11547" w:rsidRPr="005D064B" w:rsidRDefault="00A11547" w:rsidP="00A11547">
      <w:proofErr w:type="gramStart"/>
      <w:r w:rsidRPr="005D064B">
        <w:t>te</w:t>
      </w:r>
      <w:proofErr w:type="gramEnd"/>
      <w:r w:rsidRPr="005D064B">
        <w:t>……………………………………………………………………………………….</w:t>
      </w:r>
      <w:r w:rsidRPr="005D064B">
        <w:tab/>
        <w:t>2)</w:t>
      </w:r>
    </w:p>
    <w:p w14:paraId="1281D837" w14:textId="77777777" w:rsidR="00A11547" w:rsidRPr="005D064B" w:rsidRDefault="00A11547" w:rsidP="00A11547"/>
    <w:p w14:paraId="1281D838" w14:textId="16296A62" w:rsidR="00A11547" w:rsidRPr="00AD2972" w:rsidRDefault="00A11547" w:rsidP="00A11547">
      <w:proofErr w:type="gramStart"/>
      <w:r w:rsidRPr="00AD2972">
        <w:t>verklaart</w:t>
      </w:r>
      <w:proofErr w:type="gramEnd"/>
      <w:r w:rsidRPr="00AD2972">
        <w:t xml:space="preserve"> (verklaren) zich door ondertekening </w:t>
      </w:r>
      <w:r w:rsidR="00EF698F">
        <w:t>van dit formulier aan te melden</w:t>
      </w:r>
      <w:r w:rsidR="00663602">
        <w:t xml:space="preserve"> voor deelname aan de Aanbesteding</w:t>
      </w:r>
      <w:r w:rsidR="00EF698F">
        <w:t xml:space="preserve"> voor het project </w:t>
      </w:r>
      <w:r w:rsidRPr="00AD2972">
        <w:t>“</w:t>
      </w:r>
      <w:r w:rsidR="00EF698F">
        <w:t>Geluid</w:t>
      </w:r>
      <w:r w:rsidR="0034199A">
        <w:t>beperken</w:t>
      </w:r>
      <w:r w:rsidR="00EF698F">
        <w:t>de constructie Doornsteeg”</w:t>
      </w:r>
    </w:p>
    <w:p w14:paraId="1281D86D" w14:textId="6C05862B" w:rsidR="00A11547" w:rsidRPr="00AD2972" w:rsidRDefault="00A11547" w:rsidP="00A11547">
      <w:r w:rsidRPr="00AD2972">
        <w:tab/>
      </w:r>
      <w:r w:rsidRPr="00AD2972">
        <w:tab/>
      </w:r>
      <w:r w:rsidRPr="00AD2972">
        <w:tab/>
      </w:r>
      <w:r w:rsidRPr="00AD2972">
        <w:tab/>
      </w:r>
      <w:r w:rsidRPr="00AD2972">
        <w:tab/>
      </w:r>
    </w:p>
    <w:p w14:paraId="1281D86E" w14:textId="1677CB0D" w:rsidR="00A11547" w:rsidRPr="00AD2972" w:rsidRDefault="00A11547" w:rsidP="00A11547">
      <w:r w:rsidRPr="00AD2972">
        <w:t xml:space="preserve">De inschrijver(s) verklaart (verklaren) deze </w:t>
      </w:r>
      <w:r w:rsidR="00824E84">
        <w:t>aanmelding</w:t>
      </w:r>
      <w:r w:rsidRPr="00AD2972">
        <w:t xml:space="preserve"> te doen overeenkomstig de bepalingen van het Aanbestedingsreglement Werken 201</w:t>
      </w:r>
      <w:r w:rsidR="00663602">
        <w:t>6</w:t>
      </w:r>
      <w:r w:rsidRPr="00AD2972">
        <w:t xml:space="preserve"> en met inachtneming van de bepalingen en de gegevens zoals deze zijn</w:t>
      </w:r>
      <w:r>
        <w:t xml:space="preserve"> omschreven in de </w:t>
      </w:r>
      <w:r w:rsidR="0041572A">
        <w:t>selectieleidraad</w:t>
      </w:r>
      <w:r>
        <w:t xml:space="preserve"> </w:t>
      </w:r>
      <w:r w:rsidRPr="00AD2972">
        <w:t xml:space="preserve">en de eventuele </w:t>
      </w:r>
      <w:r>
        <w:t>n</w:t>
      </w:r>
      <w:r w:rsidRPr="00AD2972">
        <w:t xml:space="preserve">ota’s van </w:t>
      </w:r>
      <w:r>
        <w:t>i</w:t>
      </w:r>
      <w:r w:rsidRPr="00AD2972">
        <w:t>nlichtingen.</w:t>
      </w:r>
    </w:p>
    <w:p w14:paraId="1281D86F" w14:textId="77777777" w:rsidR="00A11547" w:rsidRPr="00AD2972" w:rsidRDefault="00A11547" w:rsidP="00A11547"/>
    <w:p w14:paraId="1281D873" w14:textId="77777777" w:rsidR="00A11547" w:rsidRPr="005D064B" w:rsidRDefault="00A11547" w:rsidP="00A11547"/>
    <w:p w14:paraId="1281D874" w14:textId="77777777" w:rsidR="00A11547" w:rsidRPr="005D064B" w:rsidRDefault="00A11547" w:rsidP="00A11547">
      <w:r w:rsidRPr="005D064B">
        <w:t>Gedaan te ________________________________________ de ________________ (datum)</w:t>
      </w:r>
    </w:p>
    <w:p w14:paraId="1281D875" w14:textId="77777777" w:rsidR="00A11547" w:rsidRPr="005D064B" w:rsidRDefault="00A11547" w:rsidP="00A11547"/>
    <w:p w14:paraId="1281D876" w14:textId="77777777" w:rsidR="00A11547" w:rsidRPr="005D064B" w:rsidRDefault="00A11547" w:rsidP="00A11547"/>
    <w:p w14:paraId="1281D877" w14:textId="77777777" w:rsidR="00A11547" w:rsidRPr="005D064B" w:rsidRDefault="00A11547" w:rsidP="00A11547"/>
    <w:p w14:paraId="1281D878" w14:textId="77777777" w:rsidR="00A11547" w:rsidRPr="005D064B" w:rsidRDefault="00A11547" w:rsidP="00A11547">
      <w:r w:rsidRPr="005D064B">
        <w:t xml:space="preserve">De </w:t>
      </w:r>
      <w:r>
        <w:t>i</w:t>
      </w:r>
      <w:r w:rsidRPr="005D064B">
        <w:t>nschrijver(s)</w:t>
      </w:r>
    </w:p>
    <w:p w14:paraId="1281D879" w14:textId="77777777" w:rsidR="00A11547" w:rsidRPr="005D064B" w:rsidRDefault="00A11547" w:rsidP="00A11547"/>
    <w:p w14:paraId="1281D87A" w14:textId="77777777" w:rsidR="00A11547" w:rsidRPr="005D064B" w:rsidRDefault="00A11547" w:rsidP="00A11547">
      <w:r w:rsidRPr="005D064B">
        <w:t xml:space="preserve">_____________________ </w:t>
      </w:r>
      <w:r w:rsidRPr="005D064B">
        <w:tab/>
        <w:t>(handtekening)</w:t>
      </w:r>
    </w:p>
    <w:p w14:paraId="1281D87B" w14:textId="77777777" w:rsidR="00A11547" w:rsidRPr="005D064B" w:rsidRDefault="00A11547" w:rsidP="00A11547"/>
    <w:p w14:paraId="1281D87C" w14:textId="77777777" w:rsidR="00A11547" w:rsidRPr="005D064B" w:rsidRDefault="00A11547" w:rsidP="00A11547"/>
    <w:p w14:paraId="1281D87D" w14:textId="77777777" w:rsidR="00A11547" w:rsidRPr="005D064B" w:rsidRDefault="00A11547" w:rsidP="00A11547">
      <w:r w:rsidRPr="005D064B">
        <w:t>_____________________</w:t>
      </w:r>
      <w:r w:rsidRPr="005D064B">
        <w:tab/>
        <w:t xml:space="preserve"> (handtekening)</w:t>
      </w:r>
    </w:p>
    <w:p w14:paraId="1281D87E" w14:textId="77777777" w:rsidR="00A11547" w:rsidRPr="005D064B" w:rsidRDefault="00A11547" w:rsidP="00A11547"/>
    <w:p w14:paraId="1281D87F" w14:textId="77777777" w:rsidR="00A11547" w:rsidRPr="005D064B" w:rsidRDefault="00A11547" w:rsidP="00A11547"/>
    <w:p w14:paraId="1281D880" w14:textId="77777777" w:rsidR="00A11547" w:rsidRPr="005D064B" w:rsidRDefault="00A11547" w:rsidP="00A11547">
      <w:r w:rsidRPr="005D064B">
        <w:t>_____________________</w:t>
      </w:r>
      <w:r w:rsidRPr="005D064B">
        <w:tab/>
        <w:t>(handtekening)</w:t>
      </w:r>
    </w:p>
    <w:p w14:paraId="1281D881" w14:textId="77777777" w:rsidR="00A11547" w:rsidRPr="005D064B" w:rsidRDefault="00A11547" w:rsidP="00A11547"/>
    <w:p w14:paraId="1281D882" w14:textId="77777777" w:rsidR="00A11547" w:rsidRPr="005D064B" w:rsidRDefault="00A11547" w:rsidP="00A11547"/>
    <w:p w14:paraId="61370616" w14:textId="77777777" w:rsidR="0056685D" w:rsidRDefault="0056685D">
      <w:pPr>
        <w:spacing w:line="240" w:lineRule="auto"/>
        <w:jc w:val="left"/>
        <w:rPr>
          <w:bCs/>
          <w:sz w:val="12"/>
          <w:szCs w:val="12"/>
        </w:rPr>
      </w:pPr>
      <w:r>
        <w:rPr>
          <w:b/>
          <w:bCs/>
          <w:sz w:val="12"/>
          <w:szCs w:val="12"/>
        </w:rPr>
        <w:br w:type="page"/>
      </w:r>
    </w:p>
    <w:p w14:paraId="1281D883" w14:textId="0FBD035F" w:rsidR="00A11547" w:rsidRPr="00B75B23" w:rsidRDefault="00A11547" w:rsidP="00A11547">
      <w:pPr>
        <w:pStyle w:val="Header"/>
        <w:tabs>
          <w:tab w:val="clear" w:pos="4536"/>
          <w:tab w:val="clear" w:pos="9072"/>
        </w:tabs>
        <w:jc w:val="left"/>
        <w:rPr>
          <w:b w:val="0"/>
          <w:bCs/>
          <w:noProof w:val="0"/>
          <w:sz w:val="12"/>
          <w:szCs w:val="12"/>
        </w:rPr>
      </w:pPr>
      <w:r w:rsidRPr="00B75B23">
        <w:rPr>
          <w:b w:val="0"/>
          <w:bCs/>
          <w:noProof w:val="0"/>
          <w:sz w:val="12"/>
          <w:szCs w:val="12"/>
        </w:rPr>
        <w:lastRenderedPageBreak/>
        <w:t>Toelichting</w:t>
      </w:r>
    </w:p>
    <w:p w14:paraId="1281D884" w14:textId="77777777" w:rsidR="00A11547" w:rsidRPr="00B75B23" w:rsidRDefault="00A11547" w:rsidP="00A106F1">
      <w:pPr>
        <w:pStyle w:val="Header"/>
        <w:numPr>
          <w:ilvl w:val="0"/>
          <w:numId w:val="18"/>
        </w:numPr>
        <w:tabs>
          <w:tab w:val="clear" w:pos="4536"/>
          <w:tab w:val="clear" w:pos="9072"/>
        </w:tabs>
        <w:jc w:val="left"/>
        <w:rPr>
          <w:b w:val="0"/>
          <w:bCs/>
          <w:noProof w:val="0"/>
          <w:sz w:val="12"/>
          <w:szCs w:val="12"/>
        </w:rPr>
      </w:pPr>
      <w:r w:rsidRPr="00B75B23">
        <w:rPr>
          <w:b w:val="0"/>
          <w:bCs/>
          <w:noProof w:val="0"/>
          <w:sz w:val="12"/>
          <w:szCs w:val="12"/>
        </w:rPr>
        <w:t>Bij een natuurlijk persoon naam en voornamen voluit, bij een rechtspersoon de statutaire naam.</w:t>
      </w:r>
    </w:p>
    <w:p w14:paraId="1281D885" w14:textId="12ECBFE9" w:rsidR="00A11547" w:rsidRPr="00B75B23" w:rsidRDefault="00A11547" w:rsidP="00A106F1">
      <w:pPr>
        <w:pStyle w:val="Header"/>
        <w:numPr>
          <w:ilvl w:val="0"/>
          <w:numId w:val="18"/>
        </w:numPr>
        <w:tabs>
          <w:tab w:val="clear" w:pos="4536"/>
          <w:tab w:val="clear" w:pos="9072"/>
        </w:tabs>
        <w:jc w:val="left"/>
        <w:rPr>
          <w:b w:val="0"/>
          <w:bCs/>
          <w:noProof w:val="0"/>
          <w:sz w:val="12"/>
          <w:szCs w:val="12"/>
        </w:rPr>
      </w:pPr>
      <w:r w:rsidRPr="00B75B23">
        <w:rPr>
          <w:b w:val="0"/>
          <w:bCs/>
          <w:noProof w:val="0"/>
          <w:sz w:val="12"/>
          <w:szCs w:val="12"/>
        </w:rPr>
        <w:t>Bij een natuurlijk persoon</w:t>
      </w:r>
      <w:r>
        <w:rPr>
          <w:b w:val="0"/>
          <w:bCs/>
          <w:noProof w:val="0"/>
          <w:sz w:val="12"/>
          <w:szCs w:val="12"/>
        </w:rPr>
        <w:t>:</w:t>
      </w:r>
      <w:r w:rsidRPr="00B75B23">
        <w:rPr>
          <w:b w:val="0"/>
          <w:bCs/>
          <w:noProof w:val="0"/>
          <w:sz w:val="12"/>
          <w:szCs w:val="12"/>
        </w:rPr>
        <w:t xml:space="preserve"> de woonplaats, bij een rechtspersoon de vestigingsplaats, met volledig adres en </w:t>
      </w:r>
      <w:r w:rsidR="001870B8">
        <w:rPr>
          <w:b w:val="0"/>
          <w:bCs/>
          <w:noProof w:val="0"/>
          <w:sz w:val="12"/>
          <w:szCs w:val="12"/>
        </w:rPr>
        <w:t>evt.</w:t>
      </w:r>
      <w:r w:rsidRPr="00B75B23">
        <w:rPr>
          <w:b w:val="0"/>
          <w:bCs/>
          <w:noProof w:val="0"/>
          <w:sz w:val="12"/>
          <w:szCs w:val="12"/>
        </w:rPr>
        <w:t xml:space="preserve"> vermelding van de provincie en het land.</w:t>
      </w:r>
    </w:p>
    <w:p w14:paraId="1281D888" w14:textId="77777777" w:rsidR="00A11547" w:rsidRDefault="00A11547" w:rsidP="00A11547"/>
    <w:p w14:paraId="1281D889" w14:textId="77777777" w:rsidR="00A11547" w:rsidRPr="00A11547" w:rsidRDefault="00A11547" w:rsidP="00A11547"/>
    <w:p w14:paraId="1281D88A" w14:textId="77777777" w:rsidR="009911A2" w:rsidRDefault="009911A2" w:rsidP="009911A2"/>
    <w:p w14:paraId="1281D88B" w14:textId="77777777" w:rsidR="009911A2" w:rsidRDefault="009911A2" w:rsidP="009911A2"/>
    <w:p w14:paraId="1281D88C" w14:textId="77777777" w:rsidR="009911A2" w:rsidRDefault="009911A2" w:rsidP="009911A2"/>
    <w:p w14:paraId="1281D88D" w14:textId="77777777" w:rsidR="009911A2" w:rsidRDefault="009911A2" w:rsidP="009911A2"/>
    <w:p w14:paraId="1281D88E" w14:textId="77777777" w:rsidR="009911A2" w:rsidRDefault="009911A2" w:rsidP="009911A2"/>
    <w:p w14:paraId="1281D88F" w14:textId="77777777" w:rsidR="009911A2" w:rsidRDefault="009911A2" w:rsidP="009911A2"/>
    <w:p w14:paraId="1281D890" w14:textId="77777777" w:rsidR="009911A2" w:rsidRDefault="009911A2" w:rsidP="009911A2"/>
    <w:p w14:paraId="1281D891" w14:textId="77777777" w:rsidR="009911A2" w:rsidRDefault="009911A2" w:rsidP="009911A2"/>
    <w:p w14:paraId="1281D892" w14:textId="77777777" w:rsidR="009911A2" w:rsidRDefault="009911A2" w:rsidP="009911A2"/>
    <w:p w14:paraId="1281D893" w14:textId="77777777" w:rsidR="009911A2" w:rsidRDefault="009911A2" w:rsidP="009911A2"/>
    <w:p w14:paraId="1281D894" w14:textId="77777777" w:rsidR="009911A2" w:rsidRDefault="009911A2" w:rsidP="009911A2"/>
    <w:p w14:paraId="1281D895" w14:textId="77777777" w:rsidR="009911A2" w:rsidRDefault="009911A2" w:rsidP="009911A2"/>
    <w:sectPr w:rsidR="009911A2" w:rsidSect="00F273C3">
      <w:headerReference w:type="default" r:id="rId11"/>
      <w:footerReference w:type="default" r:id="rId12"/>
      <w:endnotePr>
        <w:numFmt w:val="decimal"/>
      </w:endnotePr>
      <w:pgSz w:w="11907" w:h="16840" w:code="9"/>
      <w:pgMar w:top="2750" w:right="1134" w:bottom="1588" w:left="2268" w:header="1134" w:footer="851" w:gutter="0"/>
      <w:pgNumType w:start="1"/>
      <w:cols w:space="720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3CA72" w14:textId="77777777" w:rsidR="002E169F" w:rsidRDefault="002E169F">
      <w:pPr>
        <w:spacing w:line="20" w:lineRule="exact"/>
        <w:rPr>
          <w:sz w:val="24"/>
        </w:rPr>
      </w:pPr>
    </w:p>
  </w:endnote>
  <w:endnote w:type="continuationSeparator" w:id="0">
    <w:p w14:paraId="4F6C7ED1" w14:textId="77777777" w:rsidR="002E169F" w:rsidRDefault="002E169F">
      <w:r>
        <w:rPr>
          <w:sz w:val="24"/>
        </w:rPr>
        <w:t xml:space="preserve"> </w:t>
      </w:r>
    </w:p>
  </w:endnote>
  <w:endnote w:type="continuationNotice" w:id="1">
    <w:p w14:paraId="7DE6FF31" w14:textId="77777777" w:rsidR="002E169F" w:rsidRDefault="002E169F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D89B" w14:textId="77777777" w:rsidR="00C345FC" w:rsidRDefault="00C345FC">
    <w:pPr>
      <w:tabs>
        <w:tab w:val="right" w:pos="8505"/>
      </w:tabs>
      <w:rPr>
        <w:spacing w:val="-1"/>
        <w:sz w:val="13"/>
      </w:rPr>
    </w:pPr>
  </w:p>
  <w:p w14:paraId="1281D89C" w14:textId="3CB545BA" w:rsidR="00C345FC" w:rsidRPr="00F273C3" w:rsidRDefault="00C345FC">
    <w:pPr>
      <w:tabs>
        <w:tab w:val="right" w:pos="8505"/>
      </w:tabs>
      <w:spacing w:line="170" w:lineRule="exact"/>
      <w:rPr>
        <w:bCs/>
        <w:sz w:val="14"/>
      </w:rPr>
    </w:pPr>
    <w:r>
      <w:rPr>
        <w:b/>
        <w:spacing w:val="-2"/>
        <w:sz w:val="14"/>
      </w:rPr>
      <w:fldChar w:fldCharType="begin"/>
    </w:r>
    <w:r w:rsidRPr="00F273C3">
      <w:rPr>
        <w:b/>
        <w:spacing w:val="-2"/>
        <w:sz w:val="14"/>
      </w:rPr>
      <w:instrText xml:space="preserve"> </w:instrText>
    </w:r>
    <w:r w:rsidRPr="00F273C3">
      <w:rPr>
        <w:spacing w:val="-2"/>
        <w:sz w:val="14"/>
      </w:rPr>
      <w:instrText xml:space="preserve">REF dhvvoet1  \* CHARFORMAT \* MERGEFORMAT </w:instrText>
    </w:r>
    <w:r>
      <w:rPr>
        <w:b/>
        <w:spacing w:val="-2"/>
        <w:sz w:val="14"/>
      </w:rPr>
      <w:fldChar w:fldCharType="separate"/>
    </w:r>
    <w:r w:rsidR="00494D15" w:rsidRPr="00494D15">
      <w:rPr>
        <w:spacing w:val="-2"/>
        <w:sz w:val="14"/>
      </w:rPr>
      <w:t>Aan</w:t>
    </w:r>
    <w:r w:rsidR="001C08EE">
      <w:rPr>
        <w:spacing w:val="-2"/>
        <w:sz w:val="14"/>
      </w:rPr>
      <w:t>meldingsformulier Geluid</w:t>
    </w:r>
    <w:r w:rsidR="00876F88">
      <w:rPr>
        <w:spacing w:val="-2"/>
        <w:sz w:val="14"/>
      </w:rPr>
      <w:t>beperken</w:t>
    </w:r>
    <w:r w:rsidR="001C08EE">
      <w:rPr>
        <w:spacing w:val="-2"/>
        <w:sz w:val="14"/>
      </w:rPr>
      <w:t>de constructie Doornsteeg</w:t>
    </w:r>
    <w:r>
      <w:rPr>
        <w:b/>
        <w:spacing w:val="-2"/>
        <w:sz w:val="14"/>
      </w:rPr>
      <w:fldChar w:fldCharType="end"/>
    </w:r>
    <w:r w:rsidRPr="00F273C3">
      <w:rPr>
        <w:sz w:val="14"/>
      </w:rPr>
      <w:tab/>
    </w:r>
  </w:p>
  <w:p w14:paraId="1281D89D" w14:textId="77777777" w:rsidR="00C345FC" w:rsidRDefault="00C345FC">
    <w:pPr>
      <w:tabs>
        <w:tab w:val="right" w:pos="8505"/>
      </w:tabs>
      <w:spacing w:line="170" w:lineRule="exact"/>
      <w:rPr>
        <w:sz w:val="14"/>
      </w:rPr>
    </w:pPr>
    <w:r>
      <w:rPr>
        <w:b/>
        <w:sz w:val="14"/>
      </w:rPr>
      <w:fldChar w:fldCharType="begin"/>
    </w:r>
    <w:r w:rsidRPr="00F273C3">
      <w:rPr>
        <w:b/>
        <w:sz w:val="14"/>
      </w:rPr>
      <w:instrText xml:space="preserve"> </w:instrText>
    </w:r>
    <w:r w:rsidRPr="00F273C3">
      <w:rPr>
        <w:sz w:val="14"/>
      </w:rPr>
      <w:instrText xml:space="preserve">REF dhvvoet2 \* CHARFORMAT \* MERGEFORMAT </w:instrText>
    </w:r>
    <w:r>
      <w:rPr>
        <w:b/>
        <w:sz w:val="14"/>
      </w:rPr>
      <w:fldChar w:fldCharType="separate"/>
    </w:r>
    <w:r w:rsidR="00494D15" w:rsidRPr="00494D15">
      <w:rPr>
        <w:sz w:val="14"/>
      </w:rPr>
      <w:t xml:space="preserve">     </w:t>
    </w:r>
    <w:r>
      <w:rPr>
        <w:b/>
        <w:sz w:val="14"/>
      </w:rPr>
      <w:fldChar w:fldCharType="end"/>
    </w:r>
    <w:r w:rsidRPr="00F273C3">
      <w:rPr>
        <w:spacing w:val="-1"/>
        <w:sz w:val="14"/>
      </w:rPr>
      <w:tab/>
    </w:r>
    <w:r>
      <w:rPr>
        <w:sz w:val="14"/>
      </w:rPr>
      <w:t xml:space="preserve">- </w:t>
    </w:r>
    <w:r>
      <w:rPr>
        <w:sz w:val="14"/>
      </w:rPr>
      <w:fldChar w:fldCharType="begin"/>
    </w:r>
    <w:r>
      <w:rPr>
        <w:sz w:val="14"/>
      </w:rPr>
      <w:instrText>PAGE \* ARABIC</w:instrText>
    </w:r>
    <w:r>
      <w:rPr>
        <w:sz w:val="14"/>
      </w:rPr>
      <w:fldChar w:fldCharType="separate"/>
    </w:r>
    <w:r w:rsidR="004E029D">
      <w:rPr>
        <w:noProof/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EF1C4" w14:textId="77777777" w:rsidR="002E169F" w:rsidRDefault="002E169F">
      <w:r>
        <w:rPr>
          <w:sz w:val="24"/>
        </w:rPr>
        <w:separator/>
      </w:r>
    </w:p>
  </w:footnote>
  <w:footnote w:type="continuationSeparator" w:id="0">
    <w:p w14:paraId="213CCE48" w14:textId="77777777" w:rsidR="002E169F" w:rsidRDefault="002E1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A5AFA" w14:textId="20453EDC" w:rsidR="00DD24E0" w:rsidRDefault="00DD24E0">
    <w:pPr>
      <w:pStyle w:val="Header"/>
    </w:pPr>
    <w:r>
      <w:drawing>
        <wp:anchor distT="0" distB="0" distL="114300" distR="114300" simplePos="0" relativeHeight="251659264" behindDoc="1" locked="0" layoutInCell="1" allowOverlap="1" wp14:anchorId="1B8943AF" wp14:editId="05C8CC82">
          <wp:simplePos x="0" y="0"/>
          <wp:positionH relativeFrom="margin">
            <wp:posOffset>3975100</wp:posOffset>
          </wp:positionH>
          <wp:positionV relativeFrom="paragraph">
            <wp:posOffset>-354330</wp:posOffset>
          </wp:positionV>
          <wp:extent cx="1089025" cy="1089025"/>
          <wp:effectExtent l="0" t="0" r="0" b="0"/>
          <wp:wrapNone/>
          <wp:docPr id="4" name="Afbeelding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1089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"/>
      <w:legacy w:legacy="1" w:legacySpace="0" w:legacyIndent="0"/>
      <w:lvlJc w:val="left"/>
    </w:lvl>
    <w:lvl w:ilvl="1">
      <w:start w:val="1"/>
      <w:numFmt w:val="decimal"/>
      <w:pStyle w:val="Heading2"/>
      <w:lvlText w:val="%1.%2"/>
      <w:legacy w:legacy="1" w:legacySpace="0" w:legacyIndent="0"/>
      <w:lvlJc w:val="left"/>
    </w:lvl>
    <w:lvl w:ilvl="2">
      <w:start w:val="1"/>
      <w:numFmt w:val="decimal"/>
      <w:pStyle w:val="Heading3"/>
      <w:lvlText w:val="%1.%2.%3"/>
      <w:legacy w:legacy="1" w:legacySpace="0" w:legacyIndent="0"/>
      <w:lvlJc w:val="left"/>
    </w:lvl>
    <w:lvl w:ilvl="3">
      <w:start w:val="1"/>
      <w:numFmt w:val="decimal"/>
      <w:pStyle w:val="Heading4"/>
      <w:lvlText w:val="%1.%2.%3.%4"/>
      <w:legacy w:legacy="1" w:legacySpace="0" w:legacyIndent="0"/>
      <w:lvlJc w:val="left"/>
    </w:lvl>
    <w:lvl w:ilvl="4">
      <w:start w:val="1"/>
      <w:numFmt w:val="decimal"/>
      <w:pStyle w:val="Heading5"/>
      <w:lvlText w:val="%1.%2.%3.%4.%5"/>
      <w:legacy w:legacy="1" w:legacySpace="113" w:legacyIndent="0"/>
      <w:lvlJc w:val="left"/>
    </w:lvl>
    <w:lvl w:ilvl="5">
      <w:start w:val="1"/>
      <w:numFmt w:val="decimal"/>
      <w:pStyle w:val="Heading6"/>
      <w:lvlText w:val="%1.%2.%3.%4.%5.%6"/>
      <w:legacy w:legacy="1" w:legacySpace="113" w:legacyIndent="0"/>
      <w:lvlJc w:val="left"/>
    </w:lvl>
    <w:lvl w:ilvl="6">
      <w:start w:val="1"/>
      <w:numFmt w:val="decimal"/>
      <w:pStyle w:val="Heading7"/>
      <w:lvlText w:val="%1.%2.%3.%4.%5.%6.%7"/>
      <w:legacy w:legacy="1" w:legacySpace="113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13" w:legacyIndent="0"/>
      <w:lvlJc w:val="left"/>
    </w:lvl>
    <w:lvl w:ilvl="8">
      <w:start w:val="1"/>
      <w:numFmt w:val="decimal"/>
      <w:lvlText w:val="%1.%2.%3.%4.%5.%6.%7.%8.%9"/>
      <w:legacy w:legacy="1" w:legacySpace="113" w:legacyIndent="0"/>
      <w:lvlJc w:val="left"/>
    </w:lvl>
  </w:abstractNum>
  <w:abstractNum w:abstractNumId="1" w15:restartNumberingAfterBreak="0">
    <w:nsid w:val="0403114C"/>
    <w:multiLevelType w:val="hybridMultilevel"/>
    <w:tmpl w:val="7DDCBE12"/>
    <w:lvl w:ilvl="0" w:tplc="233ACC30">
      <w:start w:val="1"/>
      <w:numFmt w:val="bullet"/>
      <w:pStyle w:val="Bullet3"/>
      <w:lvlText w:val="◊"/>
      <w:lvlJc w:val="left"/>
      <w:pPr>
        <w:tabs>
          <w:tab w:val="num" w:pos="1701"/>
        </w:tabs>
        <w:ind w:left="1701" w:hanging="567"/>
      </w:pPr>
      <w:rPr>
        <w:rFonts w:asci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27DA7"/>
    <w:multiLevelType w:val="hybridMultilevel"/>
    <w:tmpl w:val="1AF8FD44"/>
    <w:lvl w:ilvl="0" w:tplc="FB105E96">
      <w:start w:val="74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0331C"/>
    <w:multiLevelType w:val="hybridMultilevel"/>
    <w:tmpl w:val="E44AA8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C10CE"/>
    <w:multiLevelType w:val="hybridMultilevel"/>
    <w:tmpl w:val="C882D3B8"/>
    <w:lvl w:ilvl="0" w:tplc="04130017">
      <w:start w:val="1"/>
      <w:numFmt w:val="lowerLetter"/>
      <w:lvlText w:val="%1)"/>
      <w:lvlJc w:val="left"/>
      <w:pPr>
        <w:ind w:left="1290" w:hanging="360"/>
      </w:pPr>
    </w:lvl>
    <w:lvl w:ilvl="1" w:tplc="04130019" w:tentative="1">
      <w:start w:val="1"/>
      <w:numFmt w:val="lowerLetter"/>
      <w:lvlText w:val="%2."/>
      <w:lvlJc w:val="left"/>
      <w:pPr>
        <w:ind w:left="2010" w:hanging="360"/>
      </w:pPr>
    </w:lvl>
    <w:lvl w:ilvl="2" w:tplc="0413001B" w:tentative="1">
      <w:start w:val="1"/>
      <w:numFmt w:val="lowerRoman"/>
      <w:lvlText w:val="%3."/>
      <w:lvlJc w:val="right"/>
      <w:pPr>
        <w:ind w:left="2730" w:hanging="180"/>
      </w:pPr>
    </w:lvl>
    <w:lvl w:ilvl="3" w:tplc="0413000F" w:tentative="1">
      <w:start w:val="1"/>
      <w:numFmt w:val="decimal"/>
      <w:lvlText w:val="%4."/>
      <w:lvlJc w:val="left"/>
      <w:pPr>
        <w:ind w:left="3450" w:hanging="360"/>
      </w:pPr>
    </w:lvl>
    <w:lvl w:ilvl="4" w:tplc="04130019" w:tentative="1">
      <w:start w:val="1"/>
      <w:numFmt w:val="lowerLetter"/>
      <w:lvlText w:val="%5."/>
      <w:lvlJc w:val="left"/>
      <w:pPr>
        <w:ind w:left="4170" w:hanging="360"/>
      </w:pPr>
    </w:lvl>
    <w:lvl w:ilvl="5" w:tplc="0413001B" w:tentative="1">
      <w:start w:val="1"/>
      <w:numFmt w:val="lowerRoman"/>
      <w:lvlText w:val="%6."/>
      <w:lvlJc w:val="right"/>
      <w:pPr>
        <w:ind w:left="4890" w:hanging="180"/>
      </w:pPr>
    </w:lvl>
    <w:lvl w:ilvl="6" w:tplc="0413000F" w:tentative="1">
      <w:start w:val="1"/>
      <w:numFmt w:val="decimal"/>
      <w:lvlText w:val="%7."/>
      <w:lvlJc w:val="left"/>
      <w:pPr>
        <w:ind w:left="5610" w:hanging="360"/>
      </w:pPr>
    </w:lvl>
    <w:lvl w:ilvl="7" w:tplc="04130019" w:tentative="1">
      <w:start w:val="1"/>
      <w:numFmt w:val="lowerLetter"/>
      <w:lvlText w:val="%8."/>
      <w:lvlJc w:val="left"/>
      <w:pPr>
        <w:ind w:left="6330" w:hanging="360"/>
      </w:pPr>
    </w:lvl>
    <w:lvl w:ilvl="8" w:tplc="0413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12172580"/>
    <w:multiLevelType w:val="hybridMultilevel"/>
    <w:tmpl w:val="C882D3B8"/>
    <w:lvl w:ilvl="0" w:tplc="04130017">
      <w:start w:val="1"/>
      <w:numFmt w:val="lowerLetter"/>
      <w:lvlText w:val="%1)"/>
      <w:lvlJc w:val="left"/>
      <w:pPr>
        <w:ind w:left="1290" w:hanging="360"/>
      </w:pPr>
    </w:lvl>
    <w:lvl w:ilvl="1" w:tplc="04130019" w:tentative="1">
      <w:start w:val="1"/>
      <w:numFmt w:val="lowerLetter"/>
      <w:lvlText w:val="%2."/>
      <w:lvlJc w:val="left"/>
      <w:pPr>
        <w:ind w:left="2010" w:hanging="360"/>
      </w:pPr>
    </w:lvl>
    <w:lvl w:ilvl="2" w:tplc="0413001B" w:tentative="1">
      <w:start w:val="1"/>
      <w:numFmt w:val="lowerRoman"/>
      <w:lvlText w:val="%3."/>
      <w:lvlJc w:val="right"/>
      <w:pPr>
        <w:ind w:left="2730" w:hanging="180"/>
      </w:pPr>
    </w:lvl>
    <w:lvl w:ilvl="3" w:tplc="0413000F" w:tentative="1">
      <w:start w:val="1"/>
      <w:numFmt w:val="decimal"/>
      <w:lvlText w:val="%4."/>
      <w:lvlJc w:val="left"/>
      <w:pPr>
        <w:ind w:left="3450" w:hanging="360"/>
      </w:pPr>
    </w:lvl>
    <w:lvl w:ilvl="4" w:tplc="04130019" w:tentative="1">
      <w:start w:val="1"/>
      <w:numFmt w:val="lowerLetter"/>
      <w:lvlText w:val="%5."/>
      <w:lvlJc w:val="left"/>
      <w:pPr>
        <w:ind w:left="4170" w:hanging="360"/>
      </w:pPr>
    </w:lvl>
    <w:lvl w:ilvl="5" w:tplc="0413001B" w:tentative="1">
      <w:start w:val="1"/>
      <w:numFmt w:val="lowerRoman"/>
      <w:lvlText w:val="%6."/>
      <w:lvlJc w:val="right"/>
      <w:pPr>
        <w:ind w:left="4890" w:hanging="180"/>
      </w:pPr>
    </w:lvl>
    <w:lvl w:ilvl="6" w:tplc="0413000F" w:tentative="1">
      <w:start w:val="1"/>
      <w:numFmt w:val="decimal"/>
      <w:lvlText w:val="%7."/>
      <w:lvlJc w:val="left"/>
      <w:pPr>
        <w:ind w:left="5610" w:hanging="360"/>
      </w:pPr>
    </w:lvl>
    <w:lvl w:ilvl="7" w:tplc="04130019" w:tentative="1">
      <w:start w:val="1"/>
      <w:numFmt w:val="lowerLetter"/>
      <w:lvlText w:val="%8."/>
      <w:lvlJc w:val="left"/>
      <w:pPr>
        <w:ind w:left="6330" w:hanging="360"/>
      </w:pPr>
    </w:lvl>
    <w:lvl w:ilvl="8" w:tplc="0413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13C9280A"/>
    <w:multiLevelType w:val="singleLevel"/>
    <w:tmpl w:val="1F24186C"/>
    <w:lvl w:ilvl="0">
      <w:start w:val="1"/>
      <w:numFmt w:val="bullet"/>
      <w:pStyle w:val="Bullet30"/>
      <w:lvlText w:val="•"/>
      <w:lvlJc w:val="left"/>
      <w:pPr>
        <w:tabs>
          <w:tab w:val="num" w:pos="1040"/>
        </w:tabs>
        <w:ind w:left="1021" w:hanging="341"/>
      </w:pPr>
      <w:rPr>
        <w:rFonts w:ascii="Arial" w:hAnsi="Arial" w:hint="default"/>
      </w:rPr>
    </w:lvl>
  </w:abstractNum>
  <w:abstractNum w:abstractNumId="7" w15:restartNumberingAfterBreak="0">
    <w:nsid w:val="15AE5A39"/>
    <w:multiLevelType w:val="hybridMultilevel"/>
    <w:tmpl w:val="CB9EFBB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7B10FEF"/>
    <w:multiLevelType w:val="hybridMultilevel"/>
    <w:tmpl w:val="129C7080"/>
    <w:lvl w:ilvl="0" w:tplc="55422D0C">
      <w:start w:val="1"/>
      <w:numFmt w:val="bullet"/>
      <w:lvlText w:val=""/>
      <w:lvlJc w:val="left"/>
      <w:pPr>
        <w:tabs>
          <w:tab w:val="num" w:pos="338"/>
        </w:tabs>
        <w:ind w:left="338" w:hanging="33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1"/>
        <w:szCs w:val="21"/>
      </w:rPr>
    </w:lvl>
  </w:abstractNum>
  <w:abstractNum w:abstractNumId="10" w15:restartNumberingAfterBreak="0">
    <w:nsid w:val="1AF1494A"/>
    <w:multiLevelType w:val="hybridMultilevel"/>
    <w:tmpl w:val="A3F2E8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F6A6501"/>
    <w:multiLevelType w:val="hybridMultilevel"/>
    <w:tmpl w:val="5C1AB8E6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2BFA59E0"/>
    <w:multiLevelType w:val="hybridMultilevel"/>
    <w:tmpl w:val="586CB6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556D9"/>
    <w:multiLevelType w:val="hybridMultilevel"/>
    <w:tmpl w:val="1BC0E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B39FD"/>
    <w:multiLevelType w:val="hybridMultilevel"/>
    <w:tmpl w:val="A8321016"/>
    <w:lvl w:ilvl="0" w:tplc="3AE86704">
      <w:start w:val="1"/>
      <w:numFmt w:val="bullet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4217E"/>
    <w:multiLevelType w:val="hybridMultilevel"/>
    <w:tmpl w:val="11BE1B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248D7"/>
    <w:multiLevelType w:val="hybridMultilevel"/>
    <w:tmpl w:val="600C223A"/>
    <w:lvl w:ilvl="0" w:tplc="3AE86704">
      <w:start w:val="1"/>
      <w:numFmt w:val="bullet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476F6"/>
    <w:multiLevelType w:val="hybridMultilevel"/>
    <w:tmpl w:val="3A843D04"/>
    <w:lvl w:ilvl="0" w:tplc="CD942892">
      <w:start w:val="1"/>
      <w:numFmt w:val="bullet"/>
      <w:pStyle w:val="Bullet10"/>
      <w:lvlText w:val="–"/>
      <w:lvlJc w:val="left"/>
      <w:pPr>
        <w:tabs>
          <w:tab w:val="num" w:pos="567"/>
        </w:tabs>
        <w:ind w:left="567" w:hanging="567"/>
      </w:pPr>
      <w:rPr>
        <w:rFonts w:asci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37082"/>
    <w:multiLevelType w:val="hybridMultilevel"/>
    <w:tmpl w:val="F0AA45B2"/>
    <w:lvl w:ilvl="0" w:tplc="5684580A">
      <w:start w:val="1"/>
      <w:numFmt w:val="bullet"/>
      <w:pStyle w:val="Bullet2"/>
      <w:lvlText w:val="●"/>
      <w:lvlJc w:val="left"/>
      <w:pPr>
        <w:tabs>
          <w:tab w:val="num" w:pos="1134"/>
        </w:tabs>
        <w:ind w:left="1134" w:hanging="567"/>
      </w:pPr>
      <w:rPr>
        <w:rFonts w:asci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313E68"/>
    <w:multiLevelType w:val="hybridMultilevel"/>
    <w:tmpl w:val="C882D3B8"/>
    <w:lvl w:ilvl="0" w:tplc="04130017">
      <w:start w:val="1"/>
      <w:numFmt w:val="lowerLetter"/>
      <w:lvlText w:val="%1)"/>
      <w:lvlJc w:val="left"/>
      <w:pPr>
        <w:ind w:left="1290" w:hanging="360"/>
      </w:pPr>
    </w:lvl>
    <w:lvl w:ilvl="1" w:tplc="04130019" w:tentative="1">
      <w:start w:val="1"/>
      <w:numFmt w:val="lowerLetter"/>
      <w:lvlText w:val="%2."/>
      <w:lvlJc w:val="left"/>
      <w:pPr>
        <w:ind w:left="2010" w:hanging="360"/>
      </w:pPr>
    </w:lvl>
    <w:lvl w:ilvl="2" w:tplc="0413001B" w:tentative="1">
      <w:start w:val="1"/>
      <w:numFmt w:val="lowerRoman"/>
      <w:lvlText w:val="%3."/>
      <w:lvlJc w:val="right"/>
      <w:pPr>
        <w:ind w:left="2730" w:hanging="180"/>
      </w:pPr>
    </w:lvl>
    <w:lvl w:ilvl="3" w:tplc="0413000F" w:tentative="1">
      <w:start w:val="1"/>
      <w:numFmt w:val="decimal"/>
      <w:lvlText w:val="%4."/>
      <w:lvlJc w:val="left"/>
      <w:pPr>
        <w:ind w:left="3450" w:hanging="360"/>
      </w:pPr>
    </w:lvl>
    <w:lvl w:ilvl="4" w:tplc="04130019" w:tentative="1">
      <w:start w:val="1"/>
      <w:numFmt w:val="lowerLetter"/>
      <w:lvlText w:val="%5."/>
      <w:lvlJc w:val="left"/>
      <w:pPr>
        <w:ind w:left="4170" w:hanging="360"/>
      </w:pPr>
    </w:lvl>
    <w:lvl w:ilvl="5" w:tplc="0413001B" w:tentative="1">
      <w:start w:val="1"/>
      <w:numFmt w:val="lowerRoman"/>
      <w:lvlText w:val="%6."/>
      <w:lvlJc w:val="right"/>
      <w:pPr>
        <w:ind w:left="4890" w:hanging="180"/>
      </w:pPr>
    </w:lvl>
    <w:lvl w:ilvl="6" w:tplc="0413000F" w:tentative="1">
      <w:start w:val="1"/>
      <w:numFmt w:val="decimal"/>
      <w:lvlText w:val="%7."/>
      <w:lvlJc w:val="left"/>
      <w:pPr>
        <w:ind w:left="5610" w:hanging="360"/>
      </w:pPr>
    </w:lvl>
    <w:lvl w:ilvl="7" w:tplc="04130019" w:tentative="1">
      <w:start w:val="1"/>
      <w:numFmt w:val="lowerLetter"/>
      <w:lvlText w:val="%8."/>
      <w:lvlJc w:val="left"/>
      <w:pPr>
        <w:ind w:left="6330" w:hanging="360"/>
      </w:pPr>
    </w:lvl>
    <w:lvl w:ilvl="8" w:tplc="0413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0" w15:restartNumberingAfterBreak="0">
    <w:nsid w:val="76D23584"/>
    <w:multiLevelType w:val="hybridMultilevel"/>
    <w:tmpl w:val="004CBE9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8222EA"/>
    <w:multiLevelType w:val="hybridMultilevel"/>
    <w:tmpl w:val="73CA88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951541">
    <w:abstractNumId w:val="0"/>
  </w:num>
  <w:num w:numId="2" w16cid:durableId="346294499">
    <w:abstractNumId w:val="17"/>
  </w:num>
  <w:num w:numId="3" w16cid:durableId="1252396537">
    <w:abstractNumId w:val="18"/>
  </w:num>
  <w:num w:numId="4" w16cid:durableId="453329503">
    <w:abstractNumId w:val="1"/>
  </w:num>
  <w:num w:numId="5" w16cid:durableId="576667995">
    <w:abstractNumId w:val="13"/>
  </w:num>
  <w:num w:numId="6" w16cid:durableId="1775131207">
    <w:abstractNumId w:val="6"/>
  </w:num>
  <w:num w:numId="7" w16cid:durableId="1128864989">
    <w:abstractNumId w:val="12"/>
  </w:num>
  <w:num w:numId="8" w16cid:durableId="596603071">
    <w:abstractNumId w:val="7"/>
  </w:num>
  <w:num w:numId="9" w16cid:durableId="938223260">
    <w:abstractNumId w:val="9"/>
  </w:num>
  <w:num w:numId="10" w16cid:durableId="434984610">
    <w:abstractNumId w:val="11"/>
  </w:num>
  <w:num w:numId="11" w16cid:durableId="700974449">
    <w:abstractNumId w:val="15"/>
  </w:num>
  <w:num w:numId="12" w16cid:durableId="1299142350">
    <w:abstractNumId w:val="8"/>
  </w:num>
  <w:num w:numId="13" w16cid:durableId="1441031466">
    <w:abstractNumId w:val="10"/>
  </w:num>
  <w:num w:numId="14" w16cid:durableId="948438467">
    <w:abstractNumId w:val="3"/>
  </w:num>
  <w:num w:numId="15" w16cid:durableId="177895857">
    <w:abstractNumId w:val="2"/>
  </w:num>
  <w:num w:numId="16" w16cid:durableId="2118669864">
    <w:abstractNumId w:val="16"/>
  </w:num>
  <w:num w:numId="17" w16cid:durableId="1025980473">
    <w:abstractNumId w:val="14"/>
  </w:num>
  <w:num w:numId="18" w16cid:durableId="592474450">
    <w:abstractNumId w:val="20"/>
  </w:num>
  <w:num w:numId="19" w16cid:durableId="2056930457">
    <w:abstractNumId w:val="21"/>
  </w:num>
  <w:num w:numId="20" w16cid:durableId="397636162">
    <w:abstractNumId w:val="5"/>
  </w:num>
  <w:num w:numId="21" w16cid:durableId="317655449">
    <w:abstractNumId w:val="4"/>
  </w:num>
  <w:num w:numId="22" w16cid:durableId="547644985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637"/>
  <w:doNotHyphenateCaps/>
  <w:drawingGridHorizontalSpacing w:val="181"/>
  <w:drawingGridVerticalSpacing w:val="181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plicationType" w:val="DHVStyle"/>
    <w:docVar w:name="DocumentStatus" w:val="Created"/>
    <w:docVar w:name="DocumentVersion" w:val="2.61.2"/>
    <w:docVar w:name="TemplateType" w:val="Report"/>
  </w:docVars>
  <w:rsids>
    <w:rsidRoot w:val="00F273C3"/>
    <w:rsid w:val="0000314A"/>
    <w:rsid w:val="0000558D"/>
    <w:rsid w:val="00006000"/>
    <w:rsid w:val="0002672B"/>
    <w:rsid w:val="00027788"/>
    <w:rsid w:val="000326CE"/>
    <w:rsid w:val="00034DB5"/>
    <w:rsid w:val="0003530C"/>
    <w:rsid w:val="000406DB"/>
    <w:rsid w:val="00047514"/>
    <w:rsid w:val="00065D67"/>
    <w:rsid w:val="00070442"/>
    <w:rsid w:val="00085546"/>
    <w:rsid w:val="00091087"/>
    <w:rsid w:val="00094D4E"/>
    <w:rsid w:val="000B7983"/>
    <w:rsid w:val="000C1B20"/>
    <w:rsid w:val="000C3A38"/>
    <w:rsid w:val="000F37AA"/>
    <w:rsid w:val="000F5ED8"/>
    <w:rsid w:val="001563E8"/>
    <w:rsid w:val="00167910"/>
    <w:rsid w:val="001870B8"/>
    <w:rsid w:val="001916F2"/>
    <w:rsid w:val="00193096"/>
    <w:rsid w:val="00193DD3"/>
    <w:rsid w:val="00195739"/>
    <w:rsid w:val="001A23E4"/>
    <w:rsid w:val="001A6E39"/>
    <w:rsid w:val="001A79EE"/>
    <w:rsid w:val="001B455A"/>
    <w:rsid w:val="001C08EE"/>
    <w:rsid w:val="001C6CB6"/>
    <w:rsid w:val="001D1315"/>
    <w:rsid w:val="001D3619"/>
    <w:rsid w:val="001F54E2"/>
    <w:rsid w:val="002071B4"/>
    <w:rsid w:val="002122E8"/>
    <w:rsid w:val="00215E70"/>
    <w:rsid w:val="00223AEE"/>
    <w:rsid w:val="002260CA"/>
    <w:rsid w:val="002277EA"/>
    <w:rsid w:val="00252227"/>
    <w:rsid w:val="0026106F"/>
    <w:rsid w:val="00267649"/>
    <w:rsid w:val="002A28C1"/>
    <w:rsid w:val="002B05A2"/>
    <w:rsid w:val="002E169F"/>
    <w:rsid w:val="002E1E8F"/>
    <w:rsid w:val="002F09EC"/>
    <w:rsid w:val="0030128B"/>
    <w:rsid w:val="00304D6A"/>
    <w:rsid w:val="00321D01"/>
    <w:rsid w:val="00323F67"/>
    <w:rsid w:val="0034107A"/>
    <w:rsid w:val="0034199A"/>
    <w:rsid w:val="00396B10"/>
    <w:rsid w:val="00397232"/>
    <w:rsid w:val="003B6AE1"/>
    <w:rsid w:val="003C1DA4"/>
    <w:rsid w:val="003C212B"/>
    <w:rsid w:val="003C5867"/>
    <w:rsid w:val="003C5929"/>
    <w:rsid w:val="003C7493"/>
    <w:rsid w:val="003D6837"/>
    <w:rsid w:val="003E158C"/>
    <w:rsid w:val="003F132F"/>
    <w:rsid w:val="003F2230"/>
    <w:rsid w:val="004013C1"/>
    <w:rsid w:val="00402F1A"/>
    <w:rsid w:val="004057C0"/>
    <w:rsid w:val="00407644"/>
    <w:rsid w:val="00411238"/>
    <w:rsid w:val="0041572A"/>
    <w:rsid w:val="004207F6"/>
    <w:rsid w:val="00422048"/>
    <w:rsid w:val="004311A7"/>
    <w:rsid w:val="00432348"/>
    <w:rsid w:val="00455E1E"/>
    <w:rsid w:val="00494D15"/>
    <w:rsid w:val="00495465"/>
    <w:rsid w:val="004A4173"/>
    <w:rsid w:val="004D34A6"/>
    <w:rsid w:val="004E029D"/>
    <w:rsid w:val="0051238C"/>
    <w:rsid w:val="00514B23"/>
    <w:rsid w:val="00552145"/>
    <w:rsid w:val="0056685D"/>
    <w:rsid w:val="00596E8D"/>
    <w:rsid w:val="005A3CD8"/>
    <w:rsid w:val="005B41B3"/>
    <w:rsid w:val="005C6E1E"/>
    <w:rsid w:val="005D0419"/>
    <w:rsid w:val="005D088A"/>
    <w:rsid w:val="005D619D"/>
    <w:rsid w:val="005D6C25"/>
    <w:rsid w:val="005E0085"/>
    <w:rsid w:val="005F24BB"/>
    <w:rsid w:val="005F734D"/>
    <w:rsid w:val="00600652"/>
    <w:rsid w:val="006007BB"/>
    <w:rsid w:val="0060240E"/>
    <w:rsid w:val="006143A2"/>
    <w:rsid w:val="006424E0"/>
    <w:rsid w:val="006426A0"/>
    <w:rsid w:val="006627FB"/>
    <w:rsid w:val="00663602"/>
    <w:rsid w:val="00686BCA"/>
    <w:rsid w:val="00695BED"/>
    <w:rsid w:val="006A3ABB"/>
    <w:rsid w:val="006B02FC"/>
    <w:rsid w:val="006B1CCC"/>
    <w:rsid w:val="006C04A5"/>
    <w:rsid w:val="006C0B61"/>
    <w:rsid w:val="006E10C5"/>
    <w:rsid w:val="006E5283"/>
    <w:rsid w:val="006E78C2"/>
    <w:rsid w:val="00707795"/>
    <w:rsid w:val="00721B32"/>
    <w:rsid w:val="0072788F"/>
    <w:rsid w:val="00741E2B"/>
    <w:rsid w:val="007424FC"/>
    <w:rsid w:val="00751155"/>
    <w:rsid w:val="00753F6A"/>
    <w:rsid w:val="00757888"/>
    <w:rsid w:val="00776A43"/>
    <w:rsid w:val="00776DAD"/>
    <w:rsid w:val="007A72B9"/>
    <w:rsid w:val="007B7C76"/>
    <w:rsid w:val="007C0A75"/>
    <w:rsid w:val="007C2FAC"/>
    <w:rsid w:val="007E0627"/>
    <w:rsid w:val="007F333C"/>
    <w:rsid w:val="00812C5A"/>
    <w:rsid w:val="0081328C"/>
    <w:rsid w:val="00817A74"/>
    <w:rsid w:val="0082361D"/>
    <w:rsid w:val="008240A0"/>
    <w:rsid w:val="00824C3B"/>
    <w:rsid w:val="00824E84"/>
    <w:rsid w:val="00843B91"/>
    <w:rsid w:val="00857976"/>
    <w:rsid w:val="00876F88"/>
    <w:rsid w:val="0087792C"/>
    <w:rsid w:val="00887241"/>
    <w:rsid w:val="00895E0C"/>
    <w:rsid w:val="0089700B"/>
    <w:rsid w:val="008A6768"/>
    <w:rsid w:val="008B7801"/>
    <w:rsid w:val="008C2230"/>
    <w:rsid w:val="008D3F03"/>
    <w:rsid w:val="008E5F5B"/>
    <w:rsid w:val="0091774B"/>
    <w:rsid w:val="00920963"/>
    <w:rsid w:val="00934387"/>
    <w:rsid w:val="00935E56"/>
    <w:rsid w:val="009526EA"/>
    <w:rsid w:val="0096288E"/>
    <w:rsid w:val="009911A2"/>
    <w:rsid w:val="00991884"/>
    <w:rsid w:val="009940CB"/>
    <w:rsid w:val="009A06AB"/>
    <w:rsid w:val="009D2300"/>
    <w:rsid w:val="009E183F"/>
    <w:rsid w:val="009E643C"/>
    <w:rsid w:val="009E645A"/>
    <w:rsid w:val="009E7EF2"/>
    <w:rsid w:val="009F5A2E"/>
    <w:rsid w:val="00A106F1"/>
    <w:rsid w:val="00A11547"/>
    <w:rsid w:val="00A44A35"/>
    <w:rsid w:val="00A62301"/>
    <w:rsid w:val="00A730D7"/>
    <w:rsid w:val="00A77B3A"/>
    <w:rsid w:val="00A80240"/>
    <w:rsid w:val="00A83E21"/>
    <w:rsid w:val="00AA053F"/>
    <w:rsid w:val="00AA3D25"/>
    <w:rsid w:val="00AB424E"/>
    <w:rsid w:val="00AC79DB"/>
    <w:rsid w:val="00AD15E3"/>
    <w:rsid w:val="00AF581A"/>
    <w:rsid w:val="00B25DC2"/>
    <w:rsid w:val="00B31370"/>
    <w:rsid w:val="00B52B0F"/>
    <w:rsid w:val="00B60D92"/>
    <w:rsid w:val="00B9514A"/>
    <w:rsid w:val="00B97A1C"/>
    <w:rsid w:val="00BA1591"/>
    <w:rsid w:val="00BA3F6F"/>
    <w:rsid w:val="00BB2EAE"/>
    <w:rsid w:val="00BB4D2F"/>
    <w:rsid w:val="00BE1A83"/>
    <w:rsid w:val="00BE6E8F"/>
    <w:rsid w:val="00BF2859"/>
    <w:rsid w:val="00BF34DF"/>
    <w:rsid w:val="00BF52F4"/>
    <w:rsid w:val="00C014F4"/>
    <w:rsid w:val="00C0328B"/>
    <w:rsid w:val="00C04A12"/>
    <w:rsid w:val="00C04F0B"/>
    <w:rsid w:val="00C26ADD"/>
    <w:rsid w:val="00C3161B"/>
    <w:rsid w:val="00C33E12"/>
    <w:rsid w:val="00C345FC"/>
    <w:rsid w:val="00C351C6"/>
    <w:rsid w:val="00C53B2F"/>
    <w:rsid w:val="00C60559"/>
    <w:rsid w:val="00C629FF"/>
    <w:rsid w:val="00C670E9"/>
    <w:rsid w:val="00C75C89"/>
    <w:rsid w:val="00C8056F"/>
    <w:rsid w:val="00C85FED"/>
    <w:rsid w:val="00CA32CC"/>
    <w:rsid w:val="00CB32DE"/>
    <w:rsid w:val="00CB549D"/>
    <w:rsid w:val="00CD4F34"/>
    <w:rsid w:val="00CE55DD"/>
    <w:rsid w:val="00CF440B"/>
    <w:rsid w:val="00D0097A"/>
    <w:rsid w:val="00D02539"/>
    <w:rsid w:val="00D20DA3"/>
    <w:rsid w:val="00D464CF"/>
    <w:rsid w:val="00D53DE8"/>
    <w:rsid w:val="00D66461"/>
    <w:rsid w:val="00D80496"/>
    <w:rsid w:val="00D9729A"/>
    <w:rsid w:val="00DA2EA1"/>
    <w:rsid w:val="00DD1E16"/>
    <w:rsid w:val="00DD24E0"/>
    <w:rsid w:val="00E10A53"/>
    <w:rsid w:val="00E15B8F"/>
    <w:rsid w:val="00E15D21"/>
    <w:rsid w:val="00E2627D"/>
    <w:rsid w:val="00E3380C"/>
    <w:rsid w:val="00E43D33"/>
    <w:rsid w:val="00E4450D"/>
    <w:rsid w:val="00E56C65"/>
    <w:rsid w:val="00E655AA"/>
    <w:rsid w:val="00E66EAC"/>
    <w:rsid w:val="00E876E5"/>
    <w:rsid w:val="00EB2E55"/>
    <w:rsid w:val="00EC5C00"/>
    <w:rsid w:val="00EC78FA"/>
    <w:rsid w:val="00ED6707"/>
    <w:rsid w:val="00EE0F56"/>
    <w:rsid w:val="00EE134F"/>
    <w:rsid w:val="00EE2FE1"/>
    <w:rsid w:val="00EE4F5D"/>
    <w:rsid w:val="00EF25B8"/>
    <w:rsid w:val="00EF698F"/>
    <w:rsid w:val="00EF78DE"/>
    <w:rsid w:val="00F06F1A"/>
    <w:rsid w:val="00F13762"/>
    <w:rsid w:val="00F22E83"/>
    <w:rsid w:val="00F23D8F"/>
    <w:rsid w:val="00F273C3"/>
    <w:rsid w:val="00F44621"/>
    <w:rsid w:val="00F5570F"/>
    <w:rsid w:val="00F62A0D"/>
    <w:rsid w:val="00F752CC"/>
    <w:rsid w:val="00F753B3"/>
    <w:rsid w:val="00F81CFB"/>
    <w:rsid w:val="00F86799"/>
    <w:rsid w:val="00F935AA"/>
    <w:rsid w:val="00FA19F1"/>
    <w:rsid w:val="00FE484C"/>
    <w:rsid w:val="00F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1D823"/>
  <w15:docId w15:val="{BAADEEA4-238C-4403-A161-57DC343F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55" w:lineRule="exact"/>
      <w:jc w:val="both"/>
    </w:pPr>
    <w:rPr>
      <w:rFonts w:ascii="Arial" w:hAnsi="Arial"/>
      <w:sz w:val="18"/>
      <w:lang w:eastAsia="en-US"/>
    </w:rPr>
  </w:style>
  <w:style w:type="paragraph" w:styleId="Heading1">
    <w:name w:val="heading 1"/>
    <w:aliases w:val="Hoofdstukkop,Hoofdstuk,hoofdstuk,Section Heading,sectionHeading"/>
    <w:basedOn w:val="Normal"/>
    <w:next w:val="Normal"/>
    <w:qFormat/>
    <w:pPr>
      <w:keepNext/>
      <w:numPr>
        <w:numId w:val="1"/>
      </w:numPr>
      <w:tabs>
        <w:tab w:val="left" w:pos="0"/>
      </w:tabs>
      <w:spacing w:after="480"/>
      <w:ind w:left="-851"/>
      <w:jc w:val="left"/>
      <w:outlineLvl w:val="0"/>
    </w:pPr>
    <w:rPr>
      <w:b/>
      <w:caps/>
      <w:kern w:val="28"/>
      <w:sz w:val="22"/>
    </w:rPr>
  </w:style>
  <w:style w:type="paragraph" w:styleId="Heading2">
    <w:name w:val="heading 2"/>
    <w:aliases w:val="Paragraafkop,Pargagraaf,paragraaf,Reset numbering,Bijlage,Paragraaf,Kop vet,Hoofd 2"/>
    <w:basedOn w:val="Heading1"/>
    <w:next w:val="Normal"/>
    <w:qFormat/>
    <w:pPr>
      <w:numPr>
        <w:ilvl w:val="1"/>
      </w:numPr>
      <w:spacing w:after="240"/>
      <w:outlineLvl w:val="1"/>
    </w:pPr>
    <w:rPr>
      <w:caps w:val="0"/>
      <w:kern w:val="0"/>
    </w:rPr>
  </w:style>
  <w:style w:type="paragraph" w:styleId="Heading3">
    <w:name w:val="heading 3"/>
    <w:aliases w:val="Subparagraafkop,subparagraaf,Level 1 - 1,Voorwoord,Subparagraaf,TbsKop 3"/>
    <w:basedOn w:val="Heading1"/>
    <w:next w:val="Normal"/>
    <w:qFormat/>
    <w:pPr>
      <w:numPr>
        <w:ilvl w:val="2"/>
      </w:numPr>
      <w:spacing w:after="240"/>
      <w:outlineLvl w:val="2"/>
    </w:pPr>
    <w:rPr>
      <w:caps w:val="0"/>
      <w:kern w:val="0"/>
    </w:rPr>
  </w:style>
  <w:style w:type="paragraph" w:styleId="Heading4">
    <w:name w:val="heading 4"/>
    <w:aliases w:val="Level 2 - a"/>
    <w:basedOn w:val="Heading1"/>
    <w:next w:val="Normal"/>
    <w:qFormat/>
    <w:pPr>
      <w:numPr>
        <w:ilvl w:val="3"/>
      </w:numPr>
      <w:spacing w:after="0"/>
      <w:outlineLvl w:val="3"/>
    </w:pPr>
    <w:rPr>
      <w:i/>
      <w:caps w:val="0"/>
      <w:kern w:val="0"/>
    </w:rPr>
  </w:style>
  <w:style w:type="paragraph" w:styleId="Heading5">
    <w:name w:val="heading 5"/>
    <w:aliases w:val="Level 3 - i"/>
    <w:basedOn w:val="Heading4"/>
    <w:next w:val="Normal"/>
    <w:qFormat/>
    <w:pPr>
      <w:numPr>
        <w:ilvl w:val="4"/>
      </w:numPr>
      <w:outlineLvl w:val="4"/>
    </w:pPr>
  </w:style>
  <w:style w:type="paragraph" w:styleId="Heading6">
    <w:name w:val="heading 6"/>
    <w:aliases w:val="Tussenkop 2,Legal Level 1."/>
    <w:basedOn w:val="Heading4"/>
    <w:next w:val="Normal"/>
    <w:qFormat/>
    <w:pPr>
      <w:numPr>
        <w:ilvl w:val="5"/>
      </w:numPr>
      <w:outlineLvl w:val="5"/>
    </w:pPr>
  </w:style>
  <w:style w:type="paragraph" w:styleId="Heading7">
    <w:name w:val="heading 7"/>
    <w:aliases w:val="Tussenkop 3,Legal Level1.1."/>
    <w:basedOn w:val="Heading4"/>
    <w:next w:val="Normal"/>
    <w:qFormat/>
    <w:pPr>
      <w:numPr>
        <w:ilvl w:val="6"/>
      </w:numPr>
      <w:outlineLvl w:val="6"/>
    </w:pPr>
  </w:style>
  <w:style w:type="paragraph" w:styleId="Heading8">
    <w:name w:val="heading 8"/>
    <w:aliases w:val="Tussenkop 4,Legal Level 1.1.1."/>
    <w:basedOn w:val="Heading4"/>
    <w:next w:val="Normal"/>
    <w:qFormat/>
    <w:pPr>
      <w:numPr>
        <w:ilvl w:val="7"/>
      </w:numPr>
      <w:outlineLvl w:val="7"/>
    </w:pPr>
  </w:style>
  <w:style w:type="paragraph" w:styleId="Heading9">
    <w:name w:val="heading 9"/>
    <w:aliases w:val="Reference Appendix"/>
    <w:basedOn w:val="Normal"/>
    <w:next w:val="Normal"/>
    <w:qFormat/>
    <w:pPr>
      <w:tabs>
        <w:tab w:val="left" w:pos="1701"/>
      </w:tabs>
      <w:spacing w:after="480"/>
      <w:jc w:val="left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0">
    <w:name w:val="Bullet 1"/>
    <w:basedOn w:val="Normal"/>
    <w:pPr>
      <w:numPr>
        <w:numId w:val="2"/>
      </w:numPr>
    </w:pPr>
  </w:style>
  <w:style w:type="paragraph" w:customStyle="1" w:styleId="Bullet2">
    <w:name w:val="Bullet 2"/>
    <w:basedOn w:val="Normal"/>
    <w:pPr>
      <w:numPr>
        <w:numId w:val="3"/>
      </w:numPr>
    </w:pPr>
  </w:style>
  <w:style w:type="paragraph" w:styleId="TOC1">
    <w:name w:val="toc 1"/>
    <w:basedOn w:val="Normal"/>
    <w:next w:val="Normal"/>
    <w:uiPriority w:val="39"/>
    <w:pPr>
      <w:tabs>
        <w:tab w:val="left" w:pos="567"/>
        <w:tab w:val="right" w:pos="8505"/>
      </w:tabs>
      <w:spacing w:before="180"/>
      <w:ind w:left="567" w:hanging="567"/>
      <w:jc w:val="left"/>
    </w:pPr>
    <w:rPr>
      <w:caps/>
    </w:rPr>
  </w:style>
  <w:style w:type="paragraph" w:customStyle="1" w:styleId="Appendix">
    <w:name w:val="Appendix"/>
    <w:basedOn w:val="Normal"/>
    <w:next w:val="Normal"/>
    <w:pPr>
      <w:tabs>
        <w:tab w:val="left" w:pos="1701"/>
      </w:tabs>
      <w:spacing w:after="480"/>
      <w:ind w:left="1701" w:hanging="1701"/>
      <w:jc w:val="left"/>
    </w:pPr>
    <w:rPr>
      <w:b/>
      <w:sz w:val="22"/>
    </w:rPr>
  </w:style>
  <w:style w:type="paragraph" w:styleId="TableofFigures">
    <w:name w:val="table of figures"/>
    <w:basedOn w:val="Normal"/>
    <w:next w:val="Normal"/>
    <w:uiPriority w:val="99"/>
    <w:pPr>
      <w:tabs>
        <w:tab w:val="left" w:pos="1701"/>
        <w:tab w:val="right" w:leader="dot" w:pos="8505"/>
      </w:tabs>
      <w:ind w:left="1701" w:hanging="1701"/>
      <w:jc w:val="left"/>
    </w:pPr>
  </w:style>
  <w:style w:type="paragraph" w:styleId="TOC2">
    <w:name w:val="toc 2"/>
    <w:basedOn w:val="Normal"/>
    <w:next w:val="Normal"/>
    <w:uiPriority w:val="39"/>
    <w:pPr>
      <w:tabs>
        <w:tab w:val="left" w:pos="567"/>
        <w:tab w:val="right" w:pos="8505"/>
      </w:tabs>
      <w:ind w:left="567" w:hanging="567"/>
      <w:jc w:val="left"/>
    </w:pPr>
  </w:style>
  <w:style w:type="paragraph" w:styleId="TOC3">
    <w:name w:val="toc 3"/>
    <w:basedOn w:val="Normal"/>
    <w:next w:val="Normal"/>
    <w:semiHidden/>
    <w:pPr>
      <w:tabs>
        <w:tab w:val="left" w:pos="567"/>
        <w:tab w:val="right" w:pos="8505"/>
      </w:tabs>
      <w:ind w:left="567" w:hanging="567"/>
      <w:jc w:val="left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b/>
      <w:noProof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line="170" w:lineRule="exact"/>
    </w:pPr>
    <w:rPr>
      <w:noProof/>
      <w:sz w:val="14"/>
    </w:rPr>
  </w:style>
  <w:style w:type="paragraph" w:styleId="TOC4">
    <w:name w:val="toc 4"/>
    <w:basedOn w:val="Normal"/>
    <w:next w:val="Normal"/>
    <w:semiHidden/>
    <w:pPr>
      <w:tabs>
        <w:tab w:val="right" w:leader="dot" w:pos="8505"/>
      </w:tabs>
      <w:ind w:left="660"/>
    </w:pPr>
  </w:style>
  <w:style w:type="paragraph" w:styleId="TOC5">
    <w:name w:val="toc 5"/>
    <w:basedOn w:val="Normal"/>
    <w:next w:val="Normal"/>
    <w:semiHidden/>
    <w:pPr>
      <w:tabs>
        <w:tab w:val="right" w:leader="dot" w:pos="8505"/>
      </w:tabs>
      <w:ind w:left="880"/>
    </w:pPr>
  </w:style>
  <w:style w:type="paragraph" w:styleId="TOC6">
    <w:name w:val="toc 6"/>
    <w:basedOn w:val="Normal"/>
    <w:next w:val="Normal"/>
    <w:semiHidden/>
    <w:pPr>
      <w:tabs>
        <w:tab w:val="right" w:leader="dot" w:pos="8505"/>
      </w:tabs>
      <w:ind w:left="1100"/>
    </w:pPr>
  </w:style>
  <w:style w:type="paragraph" w:styleId="TOC7">
    <w:name w:val="toc 7"/>
    <w:basedOn w:val="Normal"/>
    <w:next w:val="Normal"/>
    <w:semiHidden/>
    <w:pPr>
      <w:tabs>
        <w:tab w:val="right" w:leader="dot" w:pos="8505"/>
      </w:tabs>
      <w:ind w:left="1320"/>
    </w:pPr>
  </w:style>
  <w:style w:type="paragraph" w:styleId="TOC8">
    <w:name w:val="toc 8"/>
    <w:basedOn w:val="Normal"/>
    <w:next w:val="Normal"/>
    <w:semiHidden/>
    <w:pPr>
      <w:tabs>
        <w:tab w:val="right" w:leader="dot" w:pos="8505"/>
      </w:tabs>
      <w:ind w:left="1540"/>
    </w:pPr>
  </w:style>
  <w:style w:type="paragraph" w:styleId="TOC9">
    <w:name w:val="toc 9"/>
    <w:basedOn w:val="Normal"/>
    <w:next w:val="Normal"/>
    <w:semiHidden/>
    <w:pPr>
      <w:tabs>
        <w:tab w:val="right" w:leader="dot" w:pos="8505"/>
      </w:tabs>
      <w:ind w:left="1760"/>
    </w:pPr>
  </w:style>
  <w:style w:type="paragraph" w:customStyle="1" w:styleId="HeadingX">
    <w:name w:val="Heading X"/>
    <w:basedOn w:val="Normal"/>
    <w:next w:val="Normal"/>
    <w:pPr>
      <w:spacing w:after="60"/>
    </w:pPr>
    <w:rPr>
      <w:b/>
    </w:rPr>
  </w:style>
  <w:style w:type="character" w:styleId="PageNumber">
    <w:name w:val="page number"/>
    <w:basedOn w:val="DefaultParagraphFont"/>
  </w:style>
  <w:style w:type="paragraph" w:styleId="Index9">
    <w:name w:val="index 9"/>
    <w:basedOn w:val="Normal"/>
    <w:next w:val="Normal"/>
    <w:semiHidden/>
    <w:pPr>
      <w:tabs>
        <w:tab w:val="right" w:leader="dot" w:pos="8505"/>
      </w:tabs>
      <w:ind w:left="1979" w:hanging="221"/>
    </w:pPr>
  </w:style>
  <w:style w:type="paragraph" w:customStyle="1" w:styleId="Heading0">
    <w:name w:val="Heading 0"/>
    <w:basedOn w:val="Heading1"/>
    <w:next w:val="Normal"/>
    <w:pPr>
      <w:outlineLvl w:val="9"/>
    </w:pPr>
  </w:style>
  <w:style w:type="paragraph" w:customStyle="1" w:styleId="TextLeft">
    <w:name w:val="Text Left"/>
    <w:basedOn w:val="Normal"/>
    <w:pPr>
      <w:widowControl w:val="0"/>
      <w:suppressAutoHyphens/>
      <w:overflowPunct w:val="0"/>
      <w:autoSpaceDE w:val="0"/>
      <w:autoSpaceDN w:val="0"/>
      <w:adjustRightInd w:val="0"/>
      <w:jc w:val="left"/>
      <w:textAlignment w:val="baseline"/>
    </w:pPr>
  </w:style>
  <w:style w:type="paragraph" w:customStyle="1" w:styleId="DHVWerkmij">
    <w:name w:val="DHVWerkmij"/>
    <w:basedOn w:val="Normal"/>
    <w:next w:val="Normal"/>
    <w:pPr>
      <w:spacing w:line="240" w:lineRule="auto"/>
      <w:jc w:val="left"/>
    </w:pPr>
    <w:rPr>
      <w:spacing w:val="30"/>
      <w:sz w:val="28"/>
    </w:rPr>
  </w:style>
  <w:style w:type="paragraph" w:styleId="Caption">
    <w:name w:val="caption"/>
    <w:basedOn w:val="Normal"/>
    <w:next w:val="Normal"/>
    <w:qFormat/>
    <w:pPr>
      <w:spacing w:before="60"/>
    </w:pPr>
    <w:rPr>
      <w:b/>
    </w:rPr>
  </w:style>
  <w:style w:type="paragraph" w:customStyle="1" w:styleId="Bullet3">
    <w:name w:val="Bullet 3"/>
    <w:basedOn w:val="Normal"/>
    <w:pPr>
      <w:numPr>
        <w:numId w:val="4"/>
      </w:numPr>
    </w:pPr>
  </w:style>
  <w:style w:type="paragraph" w:customStyle="1" w:styleId="NormalSingle">
    <w:name w:val="NormalSingle"/>
    <w:basedOn w:val="Normal"/>
    <w:next w:val="Normal"/>
    <w:pPr>
      <w:spacing w:line="240" w:lineRule="auto"/>
    </w:pPr>
  </w:style>
  <w:style w:type="paragraph" w:customStyle="1" w:styleId="HeadingXSingle">
    <w:name w:val="Heading XSingle"/>
    <w:basedOn w:val="HeadingX"/>
    <w:next w:val="NormalSingle"/>
    <w:pPr>
      <w:spacing w:line="240" w:lineRule="auto"/>
    </w:pPr>
  </w:style>
  <w:style w:type="paragraph" w:customStyle="1" w:styleId="DHVadresregel">
    <w:name w:val="DHVadresregel"/>
    <w:basedOn w:val="Normal"/>
    <w:next w:val="Normal"/>
    <w:pPr>
      <w:jc w:val="left"/>
    </w:pPr>
  </w:style>
  <w:style w:type="paragraph" w:styleId="EndnoteText">
    <w:name w:val="endnote text"/>
    <w:basedOn w:val="Normal"/>
    <w:semiHidden/>
    <w:pPr>
      <w:jc w:val="left"/>
    </w:pPr>
  </w:style>
  <w:style w:type="paragraph" w:styleId="FootnoteText">
    <w:name w:val="footnote text"/>
    <w:basedOn w:val="Normal"/>
    <w:semiHidden/>
    <w:pPr>
      <w:jc w:val="left"/>
    </w:pPr>
  </w:style>
  <w:style w:type="paragraph" w:styleId="BalloonText">
    <w:name w:val="Balloon Text"/>
    <w:basedOn w:val="Normal"/>
    <w:link w:val="BalloonTextChar"/>
    <w:rsid w:val="00F273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73C3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3410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107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4107A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410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107A"/>
    <w:rPr>
      <w:rFonts w:ascii="Arial" w:hAnsi="Arial"/>
      <w:b/>
      <w:bCs/>
      <w:lang w:eastAsia="en-US"/>
    </w:rPr>
  </w:style>
  <w:style w:type="paragraph" w:styleId="BodyText">
    <w:name w:val="Body Text"/>
    <w:basedOn w:val="Normal"/>
    <w:link w:val="BodyTextChar"/>
    <w:uiPriority w:val="99"/>
    <w:rsid w:val="0030128B"/>
    <w:pPr>
      <w:spacing w:line="260" w:lineRule="atLeast"/>
      <w:jc w:val="left"/>
    </w:pPr>
    <w:rPr>
      <w:sz w:val="21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30128B"/>
    <w:rPr>
      <w:rFonts w:ascii="Arial" w:hAnsi="Arial"/>
      <w:sz w:val="21"/>
      <w:lang w:val="en-GB" w:eastAsia="en-US"/>
    </w:rPr>
  </w:style>
  <w:style w:type="paragraph" w:customStyle="1" w:styleId="Bullet30">
    <w:name w:val="Bullet3"/>
    <w:basedOn w:val="BodyText"/>
    <w:rsid w:val="0030128B"/>
    <w:pPr>
      <w:numPr>
        <w:numId w:val="6"/>
      </w:numPr>
      <w:tabs>
        <w:tab w:val="clear" w:pos="1040"/>
        <w:tab w:val="num" w:pos="360"/>
      </w:tabs>
      <w:ind w:left="0" w:firstLine="0"/>
    </w:pPr>
  </w:style>
  <w:style w:type="paragraph" w:styleId="ListParagraph">
    <w:name w:val="List Paragraph"/>
    <w:basedOn w:val="Normal"/>
    <w:uiPriority w:val="99"/>
    <w:qFormat/>
    <w:rsid w:val="0030128B"/>
    <w:pPr>
      <w:spacing w:line="260" w:lineRule="atLeast"/>
      <w:ind w:left="720"/>
      <w:contextualSpacing/>
      <w:jc w:val="left"/>
    </w:pPr>
    <w:rPr>
      <w:sz w:val="21"/>
      <w:lang w:val="en-GB"/>
    </w:rPr>
  </w:style>
  <w:style w:type="character" w:styleId="Hyperlink">
    <w:name w:val="Hyperlink"/>
    <w:uiPriority w:val="99"/>
    <w:rsid w:val="00252227"/>
    <w:rPr>
      <w:color w:val="0000FF"/>
      <w:u w:val="single"/>
    </w:rPr>
  </w:style>
  <w:style w:type="paragraph" w:customStyle="1" w:styleId="Bullet1">
    <w:name w:val="Bullet1"/>
    <w:basedOn w:val="BodyText"/>
    <w:rsid w:val="005E0085"/>
    <w:pPr>
      <w:numPr>
        <w:numId w:val="9"/>
      </w:numPr>
      <w:ind w:left="0" w:firstLine="0"/>
    </w:pPr>
  </w:style>
  <w:style w:type="paragraph" w:styleId="Revision">
    <w:name w:val="Revision"/>
    <w:hidden/>
    <w:uiPriority w:val="99"/>
    <w:semiHidden/>
    <w:rsid w:val="00BB4D2F"/>
    <w:rPr>
      <w:rFonts w:ascii="Arial" w:hAnsi="Arial"/>
      <w:sz w:val="18"/>
      <w:lang w:eastAsia="en-US"/>
    </w:rPr>
  </w:style>
  <w:style w:type="table" w:styleId="TableGrid">
    <w:name w:val="Table Grid"/>
    <w:basedOn w:val="TableNormal"/>
    <w:rsid w:val="00C04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812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hvstyle\template\report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112C47B4AC14984AB5D1A99EA3284" ma:contentTypeVersion="11" ma:contentTypeDescription="Een nieuw document maken." ma:contentTypeScope="" ma:versionID="d325c5eeab0d7e846e178dc38ca881dc">
  <xsd:schema xmlns:xsd="http://www.w3.org/2001/XMLSchema" xmlns:xs="http://www.w3.org/2001/XMLSchema" xmlns:p="http://schemas.microsoft.com/office/2006/metadata/properties" xmlns:ns2="d8038487-2a42-4f9a-802e-04957ab40615" xmlns:ns3="70a2a0ec-bcf8-4497-a20b-7ba0ff569bc3" targetNamespace="http://schemas.microsoft.com/office/2006/metadata/properties" ma:root="true" ma:fieldsID="02cb570f6aa7f34ea8a8ad4a95697842" ns2:_="" ns3:_="">
    <xsd:import namespace="d8038487-2a42-4f9a-802e-04957ab40615"/>
    <xsd:import namespace="70a2a0ec-bcf8-4497-a20b-7ba0ff569b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38487-2a42-4f9a-802e-04957ab40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2a0ec-bcf8-4497-a20b-7ba0ff569b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511FC-3963-4DE9-9954-4610AFD8D4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A91EC-98BC-4A92-8E7A-AA68EB45F8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D36C98-1B17-4F3B-881F-CC4324AFFB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8133BE-26F5-414A-B498-8AAF6DA36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038487-2a42-4f9a-802e-04957ab40615"/>
    <ds:schemaRef ds:uri="70a2a0ec-bcf8-4497-a20b-7ba0ff569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11</TotalTime>
  <Pages>2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Royal HaskoningDHV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creator>Paul Tilman</dc:creator>
  <cp:lastModifiedBy>Niels Vreeswijk</cp:lastModifiedBy>
  <cp:revision>15</cp:revision>
  <cp:lastPrinted>2015-03-18T16:14:00Z</cp:lastPrinted>
  <dcterms:created xsi:type="dcterms:W3CDTF">2023-07-13T13:15:00Z</dcterms:created>
  <dcterms:modified xsi:type="dcterms:W3CDTF">2023-07-13T13:33:00Z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HV Housestyle Version">
    <vt:lpwstr>3.15.7</vt:lpwstr>
  </property>
  <property fmtid="{D5CDD505-2E9C-101B-9397-08002B2CF9AE}" pid="3" name="DHV Style Logo">
    <vt:bool>true</vt:bool>
  </property>
  <property fmtid="{D5CDD505-2E9C-101B-9397-08002B2CF9AE}" pid="4" name="DHV Style Company">
    <vt:lpwstr>HaskoningDHV BV, Amersfoort</vt:lpwstr>
  </property>
  <property fmtid="{D5CDD505-2E9C-101B-9397-08002B2CF9AE}" pid="5" name="ContentTypeId">
    <vt:lpwstr>0x010100CDF112C47B4AC14984AB5D1A99EA3284</vt:lpwstr>
  </property>
</Properties>
</file>