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FEDC3C" w14:textId="307D26FC" w:rsidR="006B0ED9" w:rsidRPr="006B0ED9" w:rsidRDefault="006B0ED9" w:rsidP="006B0ED9">
      <w:pPr>
        <w:pStyle w:val="Kop1"/>
        <w:numPr>
          <w:ilvl w:val="0"/>
          <w:numId w:val="0"/>
        </w:numPr>
        <w:ind w:left="360"/>
      </w:pPr>
      <w:r w:rsidRPr="006B0ED9">
        <w:t xml:space="preserve">Bijlage </w:t>
      </w:r>
      <w:r w:rsidR="001F01D2">
        <w:t>II</w:t>
      </w:r>
      <w:r>
        <w:t xml:space="preserve"> </w:t>
      </w:r>
      <w:r w:rsidRPr="006B0ED9">
        <w:t>Kerncompetenties / Format referentieopdracht</w:t>
      </w:r>
    </w:p>
    <w:p w14:paraId="2353C955" w14:textId="60649351" w:rsidR="006B0ED9" w:rsidRPr="006B0ED9" w:rsidRDefault="006B0ED9" w:rsidP="006B0ED9">
      <w:r w:rsidRPr="006B0ED9">
        <w:t>Inschrijver dient per kerncompetentie een referentie te overleggen en de inhoud van de referentieopdracht te beschrijven met behulp van het standaardformulier dat hieronder is gegeven. Inschrijver dient een beschrijving te overleggen van de werkzaamheden die in opdracht van de referent zijn verricht. Uit die beschrijving dient ondubbelzinnig te blijken dat het om (een) referentie(s) gaat die voldoet aan de geformuleerde kerncompetentie(s) en daarbij opgenomen vereisten.</w:t>
      </w:r>
      <w:r>
        <w:t xml:space="preserve"> </w:t>
      </w:r>
    </w:p>
    <w:p w14:paraId="605F8C0E" w14:textId="77777777" w:rsidR="006B0ED9" w:rsidRPr="006B0ED9" w:rsidRDefault="006B0ED9" w:rsidP="006B0ED9">
      <w:pPr>
        <w:spacing w:after="0"/>
      </w:pPr>
      <w:r w:rsidRPr="006B0ED9">
        <w:t>Met betrekking tot de door Inschrijver opgegeven referentie, gelden de volgende voorwaarden:</w:t>
      </w:r>
    </w:p>
    <w:p w14:paraId="4C8CEE8B" w14:textId="77777777" w:rsidR="006B0ED9" w:rsidRPr="006B0ED9" w:rsidRDefault="006B0ED9" w:rsidP="006B0ED9">
      <w:pPr>
        <w:pStyle w:val="Lijstalinea"/>
        <w:numPr>
          <w:ilvl w:val="0"/>
          <w:numId w:val="20"/>
        </w:numPr>
      </w:pPr>
      <w:r w:rsidRPr="006B0ED9">
        <w:t xml:space="preserve">Uit de referentie blijkt aantoonbaar en ondubbelzinnig dat de referentie volledig voldoet aan de gevraagde kerncompetentie; </w:t>
      </w:r>
    </w:p>
    <w:p w14:paraId="55A83531" w14:textId="77777777" w:rsidR="006B0ED9" w:rsidRPr="006B0ED9" w:rsidRDefault="006B0ED9" w:rsidP="006B0ED9">
      <w:pPr>
        <w:pStyle w:val="Lijstalinea"/>
        <w:numPr>
          <w:ilvl w:val="0"/>
          <w:numId w:val="20"/>
        </w:numPr>
      </w:pPr>
      <w:r w:rsidRPr="006B0ED9">
        <w:t>De referentieopdracht dient door Inschrijver op een vakkundige wijze uitgevoerd en opgeleverd te zijn;</w:t>
      </w:r>
    </w:p>
    <w:p w14:paraId="310D8BD1" w14:textId="77777777" w:rsidR="006B0ED9" w:rsidRPr="006B0ED9" w:rsidRDefault="006B0ED9" w:rsidP="006B0ED9">
      <w:pPr>
        <w:pStyle w:val="Lijstalinea"/>
        <w:numPr>
          <w:ilvl w:val="0"/>
          <w:numId w:val="20"/>
        </w:numPr>
      </w:pPr>
      <w:r w:rsidRPr="006B0ED9">
        <w:t>Oplevering van de referentieopdracht mag niet langer dan drie jaar geleden zijn, gerekend vanaf het moment van Inschrijving op deze aanbesteding;</w:t>
      </w:r>
    </w:p>
    <w:p w14:paraId="6FB9A3CB" w14:textId="77777777" w:rsidR="006B0ED9" w:rsidRPr="006B0ED9" w:rsidRDefault="006B0ED9" w:rsidP="006B0ED9">
      <w:pPr>
        <w:pStyle w:val="Lijstalinea"/>
        <w:numPr>
          <w:ilvl w:val="0"/>
          <w:numId w:val="20"/>
        </w:numPr>
      </w:pPr>
      <w:r w:rsidRPr="006B0ED9">
        <w:t>Per kerncompetentie mag slechts één referentie worden aangeleverd. Het is echter toegestaan om met één referentie aan meerdere kerncompetenties te voldoen, mits de gevraagde ervaring daaruit helder en ondubbelzinnig blijkt;</w:t>
      </w:r>
    </w:p>
    <w:p w14:paraId="3FCD9EE7" w14:textId="77777777" w:rsidR="006B0ED9" w:rsidRPr="006B0ED9" w:rsidRDefault="006B0ED9" w:rsidP="006B0ED9">
      <w:pPr>
        <w:pStyle w:val="Lijstalinea"/>
        <w:numPr>
          <w:ilvl w:val="0"/>
          <w:numId w:val="20"/>
        </w:numPr>
      </w:pPr>
      <w:r w:rsidRPr="006B0ED9">
        <w:t xml:space="preserve">Inschrijver gaat ermee akkoord dat de Aanbestedende dienst, of daartoe door hen aangewezen derden, direct, zonder tussenkomst van de Inschrijver, contact kan opnemen met de opgegeven referent. </w:t>
      </w:r>
    </w:p>
    <w:p w14:paraId="4E55DD02" w14:textId="77777777" w:rsidR="006B0ED9" w:rsidRPr="006B0ED9" w:rsidRDefault="006B0ED9" w:rsidP="006B0ED9">
      <w:pPr>
        <w:pStyle w:val="Lijstalinea"/>
        <w:numPr>
          <w:ilvl w:val="0"/>
          <w:numId w:val="20"/>
        </w:numPr>
      </w:pPr>
      <w:r w:rsidRPr="006B0ED9">
        <w:t xml:space="preserve">Met de contactpersoon van referent kan contact worden opgenomen, indien Aanbestedende dienst de juistheid van de referentieopdracht wil toetsen. </w:t>
      </w:r>
    </w:p>
    <w:tbl>
      <w:tblPr>
        <w:tblStyle w:val="Tabelraster"/>
        <w:tblW w:w="9351" w:type="dxa"/>
        <w:tblLook w:val="01E0" w:firstRow="1" w:lastRow="1" w:firstColumn="1" w:lastColumn="1" w:noHBand="0" w:noVBand="0"/>
      </w:tblPr>
      <w:tblGrid>
        <w:gridCol w:w="4106"/>
        <w:gridCol w:w="5245"/>
      </w:tblGrid>
      <w:tr w:rsidR="006B0ED9" w:rsidRPr="006B0ED9" w14:paraId="2AF5C14A" w14:textId="77777777" w:rsidTr="00BD4253">
        <w:tc>
          <w:tcPr>
            <w:tcW w:w="9351" w:type="dxa"/>
            <w:gridSpan w:val="2"/>
            <w:shd w:val="clear" w:color="auto" w:fill="B3B3B3"/>
          </w:tcPr>
          <w:p w14:paraId="4F0C6E71" w14:textId="77777777" w:rsidR="006B0ED9" w:rsidRPr="006B0ED9" w:rsidRDefault="006B0ED9" w:rsidP="006B0ED9">
            <w:pPr>
              <w:spacing w:after="200" w:line="276" w:lineRule="auto"/>
            </w:pPr>
            <w:r w:rsidRPr="006B0ED9">
              <w:rPr>
                <w:b/>
              </w:rPr>
              <w:t>Gegevens Inschrijver</w:t>
            </w:r>
          </w:p>
        </w:tc>
      </w:tr>
      <w:tr w:rsidR="006B0ED9" w:rsidRPr="006B0ED9" w14:paraId="19921C8B" w14:textId="77777777" w:rsidTr="00BD4253">
        <w:tc>
          <w:tcPr>
            <w:tcW w:w="4106" w:type="dxa"/>
          </w:tcPr>
          <w:p w14:paraId="3104FE5D" w14:textId="77777777" w:rsidR="006B0ED9" w:rsidRPr="006B0ED9" w:rsidRDefault="006B0ED9" w:rsidP="006B0ED9">
            <w:pPr>
              <w:spacing w:after="200" w:line="276" w:lineRule="auto"/>
            </w:pPr>
            <w:r w:rsidRPr="006B0ED9">
              <w:t>Naam Inschrijver:</w:t>
            </w:r>
          </w:p>
        </w:tc>
        <w:tc>
          <w:tcPr>
            <w:tcW w:w="5245" w:type="dxa"/>
          </w:tcPr>
          <w:p w14:paraId="279EFE64" w14:textId="77777777" w:rsidR="006B0ED9" w:rsidRPr="006B0ED9" w:rsidRDefault="006B0ED9" w:rsidP="006B0ED9">
            <w:pPr>
              <w:spacing w:after="200" w:line="276" w:lineRule="auto"/>
            </w:pPr>
          </w:p>
        </w:tc>
      </w:tr>
      <w:tr w:rsidR="006B0ED9" w:rsidRPr="006B0ED9" w14:paraId="4ACD7B17" w14:textId="77777777" w:rsidTr="00BD4253">
        <w:tc>
          <w:tcPr>
            <w:tcW w:w="9351" w:type="dxa"/>
            <w:gridSpan w:val="2"/>
            <w:shd w:val="clear" w:color="auto" w:fill="B3B3B3"/>
          </w:tcPr>
          <w:p w14:paraId="155DCEA6" w14:textId="77777777" w:rsidR="006B0ED9" w:rsidRPr="006B0ED9" w:rsidRDefault="006B0ED9" w:rsidP="006B0ED9">
            <w:pPr>
              <w:spacing w:after="200" w:line="276" w:lineRule="auto"/>
            </w:pPr>
            <w:r w:rsidRPr="006B0ED9">
              <w:rPr>
                <w:b/>
              </w:rPr>
              <w:t xml:space="preserve">Gegevens referent </w:t>
            </w:r>
          </w:p>
        </w:tc>
      </w:tr>
      <w:tr w:rsidR="006B0ED9" w:rsidRPr="006B0ED9" w14:paraId="5088EB58" w14:textId="77777777" w:rsidTr="00BD4253">
        <w:tc>
          <w:tcPr>
            <w:tcW w:w="4106" w:type="dxa"/>
          </w:tcPr>
          <w:p w14:paraId="47F7F174" w14:textId="77777777" w:rsidR="006B0ED9" w:rsidRPr="006B0ED9" w:rsidRDefault="006B0ED9" w:rsidP="006B0ED9">
            <w:pPr>
              <w:spacing w:after="200" w:line="276" w:lineRule="auto"/>
            </w:pPr>
            <w:r w:rsidRPr="006B0ED9">
              <w:t>Naam referent (organisatie):</w:t>
            </w:r>
          </w:p>
        </w:tc>
        <w:tc>
          <w:tcPr>
            <w:tcW w:w="5245" w:type="dxa"/>
          </w:tcPr>
          <w:p w14:paraId="0DF6CFA7" w14:textId="77777777" w:rsidR="006B0ED9" w:rsidRPr="006B0ED9" w:rsidRDefault="006B0ED9" w:rsidP="006B0ED9">
            <w:pPr>
              <w:spacing w:after="200" w:line="276" w:lineRule="auto"/>
            </w:pPr>
          </w:p>
        </w:tc>
      </w:tr>
      <w:tr w:rsidR="006B0ED9" w:rsidRPr="006B0ED9" w14:paraId="44764075" w14:textId="77777777" w:rsidTr="00BD4253">
        <w:tc>
          <w:tcPr>
            <w:tcW w:w="4106" w:type="dxa"/>
          </w:tcPr>
          <w:p w14:paraId="2FB97938" w14:textId="77777777" w:rsidR="006B0ED9" w:rsidRPr="006B0ED9" w:rsidRDefault="006B0ED9" w:rsidP="006B0ED9">
            <w:pPr>
              <w:spacing w:after="200" w:line="276" w:lineRule="auto"/>
            </w:pPr>
            <w:r w:rsidRPr="006B0ED9">
              <w:t>Naam contactpersoon referent:</w:t>
            </w:r>
          </w:p>
        </w:tc>
        <w:tc>
          <w:tcPr>
            <w:tcW w:w="5245" w:type="dxa"/>
          </w:tcPr>
          <w:p w14:paraId="796C228C" w14:textId="77777777" w:rsidR="006B0ED9" w:rsidRPr="006B0ED9" w:rsidRDefault="006B0ED9" w:rsidP="006B0ED9">
            <w:pPr>
              <w:spacing w:after="200" w:line="276" w:lineRule="auto"/>
            </w:pPr>
          </w:p>
        </w:tc>
      </w:tr>
      <w:tr w:rsidR="006B0ED9" w:rsidRPr="006B0ED9" w14:paraId="70273D26" w14:textId="77777777" w:rsidTr="00BD4253">
        <w:tc>
          <w:tcPr>
            <w:tcW w:w="4106" w:type="dxa"/>
          </w:tcPr>
          <w:p w14:paraId="07939C0D" w14:textId="77777777" w:rsidR="006B0ED9" w:rsidRPr="006B0ED9" w:rsidRDefault="006B0ED9" w:rsidP="006B0ED9">
            <w:pPr>
              <w:spacing w:after="200" w:line="276" w:lineRule="auto"/>
            </w:pPr>
            <w:r w:rsidRPr="006B0ED9">
              <w:t>Functie contactpersoon:</w:t>
            </w:r>
          </w:p>
        </w:tc>
        <w:tc>
          <w:tcPr>
            <w:tcW w:w="5245" w:type="dxa"/>
          </w:tcPr>
          <w:p w14:paraId="44D66681" w14:textId="77777777" w:rsidR="006B0ED9" w:rsidRPr="006B0ED9" w:rsidRDefault="006B0ED9" w:rsidP="006B0ED9">
            <w:pPr>
              <w:spacing w:after="200" w:line="276" w:lineRule="auto"/>
            </w:pPr>
          </w:p>
        </w:tc>
      </w:tr>
      <w:tr w:rsidR="006B0ED9" w:rsidRPr="006B0ED9" w14:paraId="3A83EC55" w14:textId="77777777" w:rsidTr="00BD4253">
        <w:tc>
          <w:tcPr>
            <w:tcW w:w="4106" w:type="dxa"/>
          </w:tcPr>
          <w:p w14:paraId="2C61D64A" w14:textId="77777777" w:rsidR="006B0ED9" w:rsidRPr="006B0ED9" w:rsidRDefault="006B0ED9" w:rsidP="006B0ED9">
            <w:pPr>
              <w:spacing w:after="200" w:line="276" w:lineRule="auto"/>
            </w:pPr>
            <w:r w:rsidRPr="006B0ED9">
              <w:t>Telefoonnummer contactpersoon:</w:t>
            </w:r>
          </w:p>
        </w:tc>
        <w:tc>
          <w:tcPr>
            <w:tcW w:w="5245" w:type="dxa"/>
          </w:tcPr>
          <w:p w14:paraId="4066958C" w14:textId="77777777" w:rsidR="006B0ED9" w:rsidRPr="006B0ED9" w:rsidRDefault="006B0ED9" w:rsidP="006B0ED9">
            <w:pPr>
              <w:spacing w:after="200" w:line="276" w:lineRule="auto"/>
            </w:pPr>
          </w:p>
        </w:tc>
      </w:tr>
    </w:tbl>
    <w:p w14:paraId="5CD2029D" w14:textId="13BD4DC2" w:rsidR="006B0ED9" w:rsidRDefault="006B0ED9"/>
    <w:p w14:paraId="605CBCA1" w14:textId="77777777" w:rsidR="006B0ED9" w:rsidRDefault="006B0ED9">
      <w:r>
        <w:br w:type="page"/>
      </w:r>
    </w:p>
    <w:tbl>
      <w:tblPr>
        <w:tblStyle w:val="Tabelraster"/>
        <w:tblW w:w="9351" w:type="dxa"/>
        <w:tblLook w:val="01E0" w:firstRow="1" w:lastRow="1" w:firstColumn="1" w:lastColumn="1" w:noHBand="0" w:noVBand="0"/>
      </w:tblPr>
      <w:tblGrid>
        <w:gridCol w:w="4106"/>
        <w:gridCol w:w="5245"/>
      </w:tblGrid>
      <w:tr w:rsidR="006B0ED9" w:rsidRPr="006B0ED9" w14:paraId="2B00E916" w14:textId="77777777" w:rsidTr="00BD4253">
        <w:tc>
          <w:tcPr>
            <w:tcW w:w="9351" w:type="dxa"/>
            <w:gridSpan w:val="2"/>
            <w:shd w:val="clear" w:color="auto" w:fill="B3B3B3"/>
          </w:tcPr>
          <w:p w14:paraId="720E55DD" w14:textId="77777777" w:rsidR="006B0ED9" w:rsidRPr="006B0ED9" w:rsidRDefault="006B0ED9" w:rsidP="006B0ED9">
            <w:pPr>
              <w:spacing w:after="200" w:line="276" w:lineRule="auto"/>
            </w:pPr>
            <w:r w:rsidRPr="006B0ED9">
              <w:rPr>
                <w:b/>
              </w:rPr>
              <w:lastRenderedPageBreak/>
              <w:t>Gegevens referentieproject</w:t>
            </w:r>
          </w:p>
        </w:tc>
      </w:tr>
      <w:tr w:rsidR="006B0ED9" w:rsidRPr="006B0ED9" w14:paraId="0AB1346B" w14:textId="77777777" w:rsidTr="00BD4253">
        <w:tc>
          <w:tcPr>
            <w:tcW w:w="4106" w:type="dxa"/>
          </w:tcPr>
          <w:p w14:paraId="5CFAB6C0" w14:textId="77777777" w:rsidR="006B0ED9" w:rsidRPr="006B0ED9" w:rsidRDefault="006B0ED9" w:rsidP="006B0ED9">
            <w:pPr>
              <w:spacing w:after="200" w:line="276" w:lineRule="auto"/>
              <w:rPr>
                <w:bCs/>
              </w:rPr>
            </w:pPr>
            <w:r w:rsidRPr="006B0ED9">
              <w:rPr>
                <w:bCs/>
              </w:rPr>
              <w:t>Naam van het project:</w:t>
            </w:r>
          </w:p>
        </w:tc>
        <w:tc>
          <w:tcPr>
            <w:tcW w:w="5245" w:type="dxa"/>
          </w:tcPr>
          <w:p w14:paraId="1941C1B6" w14:textId="77777777" w:rsidR="006B0ED9" w:rsidRPr="006B0ED9" w:rsidRDefault="006B0ED9" w:rsidP="006B0ED9">
            <w:pPr>
              <w:spacing w:after="200" w:line="276" w:lineRule="auto"/>
              <w:rPr>
                <w:bCs/>
              </w:rPr>
            </w:pPr>
          </w:p>
        </w:tc>
      </w:tr>
      <w:tr w:rsidR="006B0ED9" w:rsidRPr="006B0ED9" w14:paraId="45361D45" w14:textId="77777777" w:rsidTr="00BD4253">
        <w:tc>
          <w:tcPr>
            <w:tcW w:w="4106" w:type="dxa"/>
          </w:tcPr>
          <w:p w14:paraId="4B34A36B" w14:textId="77777777" w:rsidR="006B0ED9" w:rsidRPr="006B0ED9" w:rsidRDefault="006B0ED9" w:rsidP="006B0ED9">
            <w:pPr>
              <w:spacing w:after="200" w:line="276" w:lineRule="auto"/>
              <w:rPr>
                <w:bCs/>
              </w:rPr>
            </w:pPr>
            <w:r w:rsidRPr="006B0ED9">
              <w:rPr>
                <w:bCs/>
              </w:rPr>
              <w:t>Plaats van uitvoering:</w:t>
            </w:r>
          </w:p>
        </w:tc>
        <w:tc>
          <w:tcPr>
            <w:tcW w:w="5245" w:type="dxa"/>
          </w:tcPr>
          <w:p w14:paraId="3D6E22B4" w14:textId="77777777" w:rsidR="006B0ED9" w:rsidRPr="006B0ED9" w:rsidRDefault="006B0ED9" w:rsidP="006B0ED9">
            <w:pPr>
              <w:spacing w:after="200" w:line="276" w:lineRule="auto"/>
              <w:rPr>
                <w:bCs/>
              </w:rPr>
            </w:pPr>
          </w:p>
        </w:tc>
      </w:tr>
      <w:tr w:rsidR="006B0ED9" w:rsidRPr="006B0ED9" w14:paraId="50B47A90" w14:textId="77777777" w:rsidTr="00BD4253">
        <w:tc>
          <w:tcPr>
            <w:tcW w:w="4106" w:type="dxa"/>
          </w:tcPr>
          <w:p w14:paraId="480DBDA7" w14:textId="77777777" w:rsidR="006B0ED9" w:rsidRPr="006B0ED9" w:rsidRDefault="006B0ED9" w:rsidP="006B0ED9">
            <w:pPr>
              <w:spacing w:after="200" w:line="276" w:lineRule="auto"/>
              <w:rPr>
                <w:bCs/>
              </w:rPr>
            </w:pPr>
            <w:r w:rsidRPr="006B0ED9">
              <w:rPr>
                <w:bCs/>
              </w:rPr>
              <w:t>Startdatum uitgevoerde werkzaamheden onder referentieopdracht (maand/jaartal):</w:t>
            </w:r>
          </w:p>
        </w:tc>
        <w:tc>
          <w:tcPr>
            <w:tcW w:w="5245" w:type="dxa"/>
          </w:tcPr>
          <w:p w14:paraId="5231847C" w14:textId="77777777" w:rsidR="006B0ED9" w:rsidRPr="006B0ED9" w:rsidRDefault="006B0ED9" w:rsidP="006B0ED9">
            <w:pPr>
              <w:spacing w:after="200" w:line="276" w:lineRule="auto"/>
              <w:rPr>
                <w:bCs/>
              </w:rPr>
            </w:pPr>
          </w:p>
        </w:tc>
      </w:tr>
      <w:tr w:rsidR="006B0ED9" w:rsidRPr="006B0ED9" w14:paraId="0E40821C" w14:textId="77777777" w:rsidTr="00BD4253">
        <w:tc>
          <w:tcPr>
            <w:tcW w:w="4106" w:type="dxa"/>
          </w:tcPr>
          <w:p w14:paraId="36CEC745" w14:textId="77777777" w:rsidR="006B0ED9" w:rsidRPr="006B0ED9" w:rsidRDefault="006B0ED9" w:rsidP="006B0ED9">
            <w:pPr>
              <w:spacing w:after="200" w:line="276" w:lineRule="auto"/>
              <w:rPr>
                <w:bCs/>
              </w:rPr>
            </w:pPr>
            <w:r w:rsidRPr="006B0ED9">
              <w:rPr>
                <w:bCs/>
              </w:rPr>
              <w:t>Opleverdatum uitgevoerde werkzaamheden onder referentieopdracht (maand/jaartal):</w:t>
            </w:r>
          </w:p>
        </w:tc>
        <w:tc>
          <w:tcPr>
            <w:tcW w:w="5245" w:type="dxa"/>
          </w:tcPr>
          <w:p w14:paraId="35BF7D8E" w14:textId="77777777" w:rsidR="006B0ED9" w:rsidRPr="006B0ED9" w:rsidRDefault="006B0ED9" w:rsidP="006B0ED9">
            <w:pPr>
              <w:spacing w:after="200" w:line="276" w:lineRule="auto"/>
              <w:rPr>
                <w:bCs/>
              </w:rPr>
            </w:pPr>
          </w:p>
        </w:tc>
      </w:tr>
      <w:tr w:rsidR="006B0ED9" w:rsidRPr="006B0ED9" w14:paraId="3A261A0A" w14:textId="77777777" w:rsidTr="00BD4253">
        <w:tc>
          <w:tcPr>
            <w:tcW w:w="4106" w:type="dxa"/>
          </w:tcPr>
          <w:p w14:paraId="4F555139" w14:textId="60BD4C52" w:rsidR="006B0ED9" w:rsidRPr="006B0ED9" w:rsidRDefault="006B0ED9" w:rsidP="006B0ED9">
            <w:pPr>
              <w:spacing w:after="200" w:line="276" w:lineRule="auto"/>
              <w:rPr>
                <w:bCs/>
              </w:rPr>
            </w:pPr>
            <w:r w:rsidRPr="006B0ED9">
              <w:rPr>
                <w:bCs/>
              </w:rPr>
              <w:t xml:space="preserve">Positie van inschrijver in het referentieproject. </w:t>
            </w:r>
          </w:p>
          <w:p w14:paraId="1719CABB" w14:textId="77777777" w:rsidR="006B0ED9" w:rsidRPr="006B0ED9" w:rsidRDefault="006B0ED9" w:rsidP="006B0ED9">
            <w:pPr>
              <w:spacing w:after="200" w:line="276" w:lineRule="auto"/>
              <w:rPr>
                <w:bCs/>
              </w:rPr>
            </w:pPr>
            <w:r w:rsidRPr="006B0ED9">
              <w:rPr>
                <w:bCs/>
              </w:rPr>
              <w:t>Indien ‘</w:t>
            </w:r>
            <w:proofErr w:type="spellStart"/>
            <w:r w:rsidRPr="006B0ED9">
              <w:rPr>
                <w:bCs/>
              </w:rPr>
              <w:t>combinant</w:t>
            </w:r>
            <w:proofErr w:type="spellEnd"/>
            <w:r w:rsidRPr="006B0ED9">
              <w:rPr>
                <w:bCs/>
              </w:rPr>
              <w:t>’ of ‘onderaannemer’ is aangekruist, dient te worden beschreven welke werkzaamheden door Inschrijver zijn verricht:</w:t>
            </w:r>
          </w:p>
        </w:tc>
        <w:tc>
          <w:tcPr>
            <w:tcW w:w="5245" w:type="dxa"/>
          </w:tcPr>
          <w:p w14:paraId="5383254D" w14:textId="77777777" w:rsidR="006B0ED9" w:rsidRPr="006B0ED9" w:rsidRDefault="006B0ED9" w:rsidP="006B0ED9">
            <w:pPr>
              <w:pStyle w:val="Lijstalinea"/>
              <w:numPr>
                <w:ilvl w:val="0"/>
                <w:numId w:val="22"/>
              </w:numPr>
              <w:rPr>
                <w:bCs/>
              </w:rPr>
            </w:pPr>
            <w:r w:rsidRPr="006B0ED9">
              <w:rPr>
                <w:bCs/>
              </w:rPr>
              <w:t>Hoofdaannemer</w:t>
            </w:r>
          </w:p>
          <w:p w14:paraId="693ACBBE" w14:textId="77777777" w:rsidR="006B0ED9" w:rsidRPr="006B0ED9" w:rsidRDefault="006B0ED9" w:rsidP="006B0ED9">
            <w:pPr>
              <w:pStyle w:val="Lijstalinea"/>
              <w:numPr>
                <w:ilvl w:val="0"/>
                <w:numId w:val="22"/>
              </w:numPr>
              <w:rPr>
                <w:bCs/>
              </w:rPr>
            </w:pPr>
            <w:proofErr w:type="spellStart"/>
            <w:r w:rsidRPr="006B0ED9">
              <w:rPr>
                <w:bCs/>
              </w:rPr>
              <w:t>Combinant</w:t>
            </w:r>
            <w:proofErr w:type="spellEnd"/>
          </w:p>
          <w:p w14:paraId="72F3FB20" w14:textId="4510E825" w:rsidR="006B0ED9" w:rsidRPr="006B0ED9" w:rsidRDefault="006B0ED9" w:rsidP="006B0ED9">
            <w:pPr>
              <w:pStyle w:val="Lijstalinea"/>
              <w:numPr>
                <w:ilvl w:val="0"/>
                <w:numId w:val="22"/>
              </w:numPr>
              <w:rPr>
                <w:bCs/>
              </w:rPr>
            </w:pPr>
            <w:r w:rsidRPr="006B0ED9">
              <w:rPr>
                <w:bCs/>
              </w:rPr>
              <w:t>Onderaannemer</w:t>
            </w:r>
          </w:p>
          <w:p w14:paraId="14F5F0DD" w14:textId="77777777" w:rsidR="006B0ED9" w:rsidRPr="006B0ED9" w:rsidRDefault="006B0ED9" w:rsidP="006B0ED9">
            <w:pPr>
              <w:spacing w:after="200" w:line="276" w:lineRule="auto"/>
              <w:rPr>
                <w:bCs/>
              </w:rPr>
            </w:pPr>
            <w:r w:rsidRPr="006B0ED9">
              <w:rPr>
                <w:bCs/>
              </w:rPr>
              <w:t>Omschrijving werkzaamheden:</w:t>
            </w:r>
          </w:p>
        </w:tc>
      </w:tr>
      <w:tr w:rsidR="006B0ED9" w:rsidRPr="006B0ED9" w14:paraId="6E9A1E1A" w14:textId="77777777" w:rsidTr="00BD4253">
        <w:tc>
          <w:tcPr>
            <w:tcW w:w="4106" w:type="dxa"/>
          </w:tcPr>
          <w:p w14:paraId="62C1BD9C" w14:textId="77777777" w:rsidR="006B0ED9" w:rsidRPr="006B0ED9" w:rsidRDefault="006B0ED9" w:rsidP="006B0ED9">
            <w:pPr>
              <w:spacing w:after="200" w:line="276" w:lineRule="auto"/>
              <w:rPr>
                <w:b/>
              </w:rPr>
            </w:pPr>
            <w:r w:rsidRPr="006B0ED9">
              <w:rPr>
                <w:bCs/>
              </w:rPr>
              <w:t xml:space="preserve">omvang van de referentieopdracht </w:t>
            </w:r>
          </w:p>
        </w:tc>
        <w:tc>
          <w:tcPr>
            <w:tcW w:w="5245" w:type="dxa"/>
          </w:tcPr>
          <w:p w14:paraId="3D93EA8E" w14:textId="77777777" w:rsidR="006B0ED9" w:rsidRPr="006B0ED9" w:rsidRDefault="006B0ED9" w:rsidP="006B0ED9">
            <w:pPr>
              <w:spacing w:after="200" w:line="276" w:lineRule="auto"/>
            </w:pPr>
            <w:r w:rsidRPr="006B0ED9">
              <w:t>€</w:t>
            </w:r>
          </w:p>
        </w:tc>
      </w:tr>
      <w:tr w:rsidR="006B0ED9" w:rsidRPr="006B0ED9" w14:paraId="72CD784A" w14:textId="77777777" w:rsidTr="00BD4253">
        <w:tc>
          <w:tcPr>
            <w:tcW w:w="9351" w:type="dxa"/>
            <w:gridSpan w:val="2"/>
          </w:tcPr>
          <w:p w14:paraId="2981C774" w14:textId="77777777" w:rsidR="006B0ED9" w:rsidRPr="006B0ED9" w:rsidRDefault="006B0ED9" w:rsidP="006B0ED9">
            <w:pPr>
              <w:spacing w:after="200" w:line="276" w:lineRule="auto"/>
            </w:pPr>
            <w:r w:rsidRPr="006B0ED9">
              <w:br w:type="page"/>
              <w:t>Omschrijf de uitgevoerde werkzaamheden onder het referentieproject zodanig dat voor Aanbestedende dienst aantoonbaar is en ondubbelzinnig blijkt dat aan de gestelde kerncompetentie is voldaan:</w:t>
            </w:r>
          </w:p>
        </w:tc>
      </w:tr>
      <w:tr w:rsidR="006B0ED9" w:rsidRPr="006B0ED9" w14:paraId="67B18DF4" w14:textId="77777777" w:rsidTr="00BD4253">
        <w:tc>
          <w:tcPr>
            <w:tcW w:w="9351" w:type="dxa"/>
            <w:gridSpan w:val="2"/>
          </w:tcPr>
          <w:p w14:paraId="4F8CB634" w14:textId="77777777" w:rsidR="006B0ED9" w:rsidRPr="006B0ED9" w:rsidRDefault="006B0ED9" w:rsidP="006B0ED9">
            <w:pPr>
              <w:spacing w:after="200" w:line="276" w:lineRule="auto"/>
            </w:pPr>
          </w:p>
          <w:p w14:paraId="7EB4A2F6" w14:textId="77777777" w:rsidR="006B0ED9" w:rsidRDefault="006B0ED9" w:rsidP="006B0ED9">
            <w:pPr>
              <w:spacing w:after="200" w:line="276" w:lineRule="auto"/>
            </w:pPr>
          </w:p>
          <w:p w14:paraId="1969C321" w14:textId="77777777" w:rsidR="006B0ED9" w:rsidRDefault="006B0ED9" w:rsidP="006B0ED9">
            <w:pPr>
              <w:spacing w:after="200" w:line="276" w:lineRule="auto"/>
            </w:pPr>
          </w:p>
          <w:p w14:paraId="72920AB4" w14:textId="77777777" w:rsidR="006B0ED9" w:rsidRPr="006B0ED9" w:rsidRDefault="006B0ED9" w:rsidP="006B0ED9">
            <w:pPr>
              <w:spacing w:after="200" w:line="276" w:lineRule="auto"/>
            </w:pPr>
          </w:p>
        </w:tc>
      </w:tr>
    </w:tbl>
    <w:p w14:paraId="46525A72" w14:textId="77777777" w:rsidR="006B0ED9" w:rsidRDefault="006B0ED9"/>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12"/>
        <w:gridCol w:w="4744"/>
      </w:tblGrid>
      <w:tr w:rsidR="006B0ED9" w:rsidRPr="006B0ED9" w14:paraId="09E1B0D7" w14:textId="77777777" w:rsidTr="00BD4253">
        <w:tc>
          <w:tcPr>
            <w:tcW w:w="4612" w:type="dxa"/>
            <w:shd w:val="clear" w:color="auto" w:fill="auto"/>
          </w:tcPr>
          <w:p w14:paraId="088286FE" w14:textId="77777777" w:rsidR="006B0ED9" w:rsidRPr="006B0ED9" w:rsidRDefault="006B0ED9" w:rsidP="006B0ED9">
            <w:r w:rsidRPr="006B0ED9">
              <w:t>Naam rechtsgeldig bevoegde functionaris</w:t>
            </w:r>
          </w:p>
        </w:tc>
        <w:tc>
          <w:tcPr>
            <w:tcW w:w="4744" w:type="dxa"/>
          </w:tcPr>
          <w:p w14:paraId="12816A8F" w14:textId="77777777" w:rsidR="006B0ED9" w:rsidRPr="006B0ED9" w:rsidRDefault="006B0ED9" w:rsidP="006B0ED9"/>
        </w:tc>
      </w:tr>
      <w:tr w:rsidR="006B0ED9" w:rsidRPr="006B0ED9" w14:paraId="6C75A906" w14:textId="77777777" w:rsidTr="00BD4253">
        <w:tc>
          <w:tcPr>
            <w:tcW w:w="4612" w:type="dxa"/>
            <w:shd w:val="clear" w:color="auto" w:fill="auto"/>
          </w:tcPr>
          <w:p w14:paraId="3249E71F" w14:textId="77777777" w:rsidR="006B0ED9" w:rsidRPr="006B0ED9" w:rsidRDefault="006B0ED9" w:rsidP="006B0ED9">
            <w:r w:rsidRPr="006B0ED9">
              <w:t>Functie</w:t>
            </w:r>
          </w:p>
        </w:tc>
        <w:tc>
          <w:tcPr>
            <w:tcW w:w="4744" w:type="dxa"/>
          </w:tcPr>
          <w:p w14:paraId="583460E2" w14:textId="77777777" w:rsidR="006B0ED9" w:rsidRPr="006B0ED9" w:rsidRDefault="006B0ED9" w:rsidP="006B0ED9"/>
        </w:tc>
      </w:tr>
      <w:tr w:rsidR="006B0ED9" w:rsidRPr="006B0ED9" w14:paraId="088F3C16" w14:textId="77777777" w:rsidTr="00BD4253">
        <w:tc>
          <w:tcPr>
            <w:tcW w:w="4612" w:type="dxa"/>
            <w:shd w:val="clear" w:color="auto" w:fill="auto"/>
          </w:tcPr>
          <w:p w14:paraId="78E22CBC" w14:textId="77777777" w:rsidR="006B0ED9" w:rsidRPr="006B0ED9" w:rsidRDefault="006B0ED9" w:rsidP="006B0ED9">
            <w:r w:rsidRPr="006B0ED9">
              <w:t>Handtekening</w:t>
            </w:r>
          </w:p>
        </w:tc>
        <w:tc>
          <w:tcPr>
            <w:tcW w:w="4744" w:type="dxa"/>
          </w:tcPr>
          <w:p w14:paraId="4ACDA95B" w14:textId="77777777" w:rsidR="006B0ED9" w:rsidRPr="006B0ED9" w:rsidRDefault="006B0ED9" w:rsidP="006B0ED9"/>
          <w:p w14:paraId="4EE6D53C" w14:textId="77777777" w:rsidR="006B0ED9" w:rsidRPr="006B0ED9" w:rsidRDefault="006B0ED9" w:rsidP="006B0ED9"/>
        </w:tc>
      </w:tr>
      <w:tr w:rsidR="006B0ED9" w:rsidRPr="006B0ED9" w14:paraId="4F48182F" w14:textId="77777777" w:rsidTr="00BD4253">
        <w:tc>
          <w:tcPr>
            <w:tcW w:w="4612" w:type="dxa"/>
            <w:shd w:val="clear" w:color="auto" w:fill="auto"/>
          </w:tcPr>
          <w:p w14:paraId="7A00D0EF" w14:textId="77777777" w:rsidR="006B0ED9" w:rsidRPr="006B0ED9" w:rsidRDefault="006B0ED9" w:rsidP="006B0ED9">
            <w:r w:rsidRPr="006B0ED9">
              <w:t>Datum</w:t>
            </w:r>
          </w:p>
        </w:tc>
        <w:tc>
          <w:tcPr>
            <w:tcW w:w="4744" w:type="dxa"/>
          </w:tcPr>
          <w:p w14:paraId="0C5C62D4" w14:textId="77777777" w:rsidR="006B0ED9" w:rsidRPr="006B0ED9" w:rsidRDefault="006B0ED9" w:rsidP="006B0ED9"/>
        </w:tc>
      </w:tr>
    </w:tbl>
    <w:p w14:paraId="041D2F6B" w14:textId="77777777" w:rsidR="001B4FC5" w:rsidRDefault="001B4FC5" w:rsidP="00FE28D0"/>
    <w:sectPr w:rsidR="001B4FC5" w:rsidSect="006B0ED9">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701" w:left="1418"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93DFAC" w14:textId="77777777" w:rsidR="006B0ED9" w:rsidRDefault="006B0ED9" w:rsidP="00463B2D">
      <w:pPr>
        <w:spacing w:after="0" w:line="240" w:lineRule="auto"/>
      </w:pPr>
      <w:r>
        <w:separator/>
      </w:r>
    </w:p>
  </w:endnote>
  <w:endnote w:type="continuationSeparator" w:id="0">
    <w:p w14:paraId="616DC688" w14:textId="77777777" w:rsidR="006B0ED9" w:rsidRDefault="006B0ED9" w:rsidP="00463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E965F" w14:textId="77777777" w:rsidR="00226AC6" w:rsidRDefault="00226AC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3718E" w14:textId="77777777" w:rsidR="00063661" w:rsidRDefault="00063661" w:rsidP="00255119">
    <w:pPr>
      <w:pStyle w:val="Voettekst"/>
      <w:tabs>
        <w:tab w:val="clear" w:pos="9072"/>
        <w:tab w:val="right" w:pos="9498"/>
      </w:tabs>
      <w:jc w:val="right"/>
      <w:rPr>
        <w:sz w:val="14"/>
        <w:szCs w:val="14"/>
      </w:rPr>
    </w:pPr>
  </w:p>
  <w:p w14:paraId="26380A29" w14:textId="77777777" w:rsidR="00063661" w:rsidRPr="00CB51D4" w:rsidRDefault="006F7F48" w:rsidP="00761376">
    <w:pPr>
      <w:pStyle w:val="Voettekst"/>
      <w:tabs>
        <w:tab w:val="clear" w:pos="9072"/>
        <w:tab w:val="right" w:pos="9498"/>
      </w:tabs>
      <w:rPr>
        <w:rFonts w:asciiTheme="minorHAnsi" w:hAnsiTheme="minorHAnsi"/>
        <w:sz w:val="16"/>
        <w:szCs w:val="16"/>
      </w:rPr>
    </w:pPr>
    <w:r w:rsidRPr="00CB51D4">
      <w:rPr>
        <w:rFonts w:asciiTheme="minorHAnsi" w:hAnsiTheme="minorHAnsi"/>
        <w:sz w:val="16"/>
        <w:szCs w:val="16"/>
      </w:rPr>
      <w:t xml:space="preserve">Pagina </w:t>
    </w:r>
    <w:r w:rsidRPr="00CB51D4">
      <w:rPr>
        <w:rFonts w:asciiTheme="minorHAnsi" w:hAnsiTheme="minorHAnsi"/>
        <w:sz w:val="16"/>
        <w:szCs w:val="16"/>
      </w:rPr>
      <w:fldChar w:fldCharType="begin"/>
    </w:r>
    <w:r w:rsidRPr="00CB51D4">
      <w:rPr>
        <w:rFonts w:asciiTheme="minorHAnsi" w:hAnsiTheme="minorHAnsi"/>
        <w:sz w:val="16"/>
        <w:szCs w:val="16"/>
      </w:rPr>
      <w:instrText>PAGE  \* Arabic  \* MERGEFORMAT</w:instrText>
    </w:r>
    <w:r w:rsidRPr="00CB51D4">
      <w:rPr>
        <w:rFonts w:asciiTheme="minorHAnsi" w:hAnsiTheme="minorHAnsi"/>
        <w:sz w:val="16"/>
        <w:szCs w:val="16"/>
      </w:rPr>
      <w:fldChar w:fldCharType="separate"/>
    </w:r>
    <w:r w:rsidR="001B6D51">
      <w:rPr>
        <w:rFonts w:asciiTheme="minorHAnsi" w:hAnsiTheme="minorHAnsi"/>
        <w:noProof/>
        <w:sz w:val="16"/>
        <w:szCs w:val="16"/>
      </w:rPr>
      <w:t>1</w:t>
    </w:r>
    <w:r w:rsidRPr="00CB51D4">
      <w:rPr>
        <w:rFonts w:asciiTheme="minorHAnsi" w:hAnsiTheme="minorHAnsi"/>
        <w:sz w:val="16"/>
        <w:szCs w:val="16"/>
      </w:rPr>
      <w:fldChar w:fldCharType="end"/>
    </w:r>
    <w:r w:rsidRPr="00CB51D4">
      <w:rPr>
        <w:rFonts w:asciiTheme="minorHAnsi" w:hAnsiTheme="minorHAnsi"/>
        <w:sz w:val="16"/>
        <w:szCs w:val="16"/>
      </w:rPr>
      <w:t xml:space="preserve"> van </w:t>
    </w:r>
    <w:r w:rsidRPr="00CB51D4">
      <w:rPr>
        <w:rFonts w:asciiTheme="minorHAnsi" w:hAnsiTheme="minorHAnsi"/>
        <w:sz w:val="16"/>
        <w:szCs w:val="16"/>
      </w:rPr>
      <w:fldChar w:fldCharType="begin"/>
    </w:r>
    <w:r w:rsidRPr="00CB51D4">
      <w:rPr>
        <w:rFonts w:asciiTheme="minorHAnsi" w:hAnsiTheme="minorHAnsi"/>
        <w:sz w:val="16"/>
        <w:szCs w:val="16"/>
      </w:rPr>
      <w:instrText>NUMPAGES  \* Arabic  \* MERGEFORMAT</w:instrText>
    </w:r>
    <w:r w:rsidRPr="00CB51D4">
      <w:rPr>
        <w:rFonts w:asciiTheme="minorHAnsi" w:hAnsiTheme="minorHAnsi"/>
        <w:sz w:val="16"/>
        <w:szCs w:val="16"/>
      </w:rPr>
      <w:fldChar w:fldCharType="separate"/>
    </w:r>
    <w:r w:rsidR="001B6D51">
      <w:rPr>
        <w:rFonts w:asciiTheme="minorHAnsi" w:hAnsiTheme="minorHAnsi"/>
        <w:noProof/>
        <w:sz w:val="16"/>
        <w:szCs w:val="16"/>
      </w:rPr>
      <w:t>1</w:t>
    </w:r>
    <w:r w:rsidRPr="00CB51D4">
      <w:rPr>
        <w:rFonts w:asciiTheme="minorHAnsi" w:hAnsiTheme="minorHAnsi"/>
        <w:noProof/>
        <w:sz w:val="16"/>
        <w:szCs w:val="16"/>
      </w:rPr>
      <w:fldChar w:fldCharType="end"/>
    </w:r>
  </w:p>
  <w:p w14:paraId="4EEA9BDD" w14:textId="77777777" w:rsidR="00063661" w:rsidRPr="00255119" w:rsidRDefault="00063661" w:rsidP="0025511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67D32" w14:textId="77777777" w:rsidR="00226AC6" w:rsidRDefault="00226A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9C8BB1" w14:textId="77777777" w:rsidR="006B0ED9" w:rsidRDefault="006B0ED9" w:rsidP="00463B2D">
      <w:pPr>
        <w:spacing w:after="0" w:line="240" w:lineRule="auto"/>
      </w:pPr>
      <w:r>
        <w:separator/>
      </w:r>
    </w:p>
  </w:footnote>
  <w:footnote w:type="continuationSeparator" w:id="0">
    <w:p w14:paraId="0A88460E" w14:textId="77777777" w:rsidR="006B0ED9" w:rsidRDefault="006B0ED9" w:rsidP="00463B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10EBB" w14:textId="77777777" w:rsidR="00226AC6" w:rsidRDefault="00226AC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E68C4" w14:textId="77777777" w:rsidR="00E408D6" w:rsidRDefault="00226AC6">
    <w:pPr>
      <w:pStyle w:val="Koptekst"/>
    </w:pPr>
    <w:r>
      <w:rPr>
        <w:noProof/>
      </w:rPr>
      <w:drawing>
        <wp:anchor distT="0" distB="0" distL="114300" distR="114300" simplePos="0" relativeHeight="251658240" behindDoc="1" locked="0" layoutInCell="1" allowOverlap="1" wp14:anchorId="25CE78D4" wp14:editId="7CFE21CC">
          <wp:simplePos x="0" y="0"/>
          <wp:positionH relativeFrom="page">
            <wp:posOffset>0</wp:posOffset>
          </wp:positionH>
          <wp:positionV relativeFrom="paragraph">
            <wp:posOffset>-440690</wp:posOffset>
          </wp:positionV>
          <wp:extent cx="7563600" cy="10692000"/>
          <wp:effectExtent l="0" t="0" r="0" b="0"/>
          <wp:wrapNone/>
          <wp:docPr id="1508922468" name="Afbeelding 1508922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d 2 verkleind.jpg"/>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AA998" w14:textId="77777777" w:rsidR="00226AC6" w:rsidRDefault="00226AC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C5432C"/>
    <w:multiLevelType w:val="hybridMultilevel"/>
    <w:tmpl w:val="548045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9744E6"/>
    <w:multiLevelType w:val="hybridMultilevel"/>
    <w:tmpl w:val="477CD118"/>
    <w:lvl w:ilvl="0" w:tplc="0413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F359AD"/>
    <w:multiLevelType w:val="hybridMultilevel"/>
    <w:tmpl w:val="659A2B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C00D78"/>
    <w:multiLevelType w:val="multilevel"/>
    <w:tmpl w:val="42B2264A"/>
    <w:lvl w:ilvl="0">
      <w:start w:val="1"/>
      <w:numFmt w:val="decimal"/>
      <w:pStyle w:val="Kop1"/>
      <w:lvlText w:val="%1."/>
      <w:lvlJc w:val="left"/>
      <w:pPr>
        <w:ind w:left="360" w:hanging="360"/>
      </w:pPr>
      <w:rPr>
        <w:rFonts w:hint="default"/>
      </w:rPr>
    </w:lvl>
    <w:lvl w:ilvl="1">
      <w:start w:val="1"/>
      <w:numFmt w:val="decimal"/>
      <w:pStyle w:val="Kop2"/>
      <w:isLgl/>
      <w:lvlText w:val="%1.%2."/>
      <w:lvlJc w:val="left"/>
      <w:pPr>
        <w:ind w:left="720" w:hanging="720"/>
      </w:pPr>
      <w:rPr>
        <w:rFonts w:hint="default"/>
      </w:rPr>
    </w:lvl>
    <w:lvl w:ilvl="2">
      <w:start w:val="1"/>
      <w:numFmt w:val="decimal"/>
      <w:pStyle w:val="Kop3"/>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459E797D"/>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D87701B"/>
    <w:multiLevelType w:val="hybridMultilevel"/>
    <w:tmpl w:val="8AAEBA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1C10DC0"/>
    <w:multiLevelType w:val="hybridMultilevel"/>
    <w:tmpl w:val="4DCAAE5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605A1EDA"/>
    <w:multiLevelType w:val="multilevel"/>
    <w:tmpl w:val="0413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712E3721"/>
    <w:multiLevelType w:val="hybridMultilevel"/>
    <w:tmpl w:val="7642350A"/>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5464B12"/>
    <w:multiLevelType w:val="hybridMultilevel"/>
    <w:tmpl w:val="4B7C37E4"/>
    <w:lvl w:ilvl="0" w:tplc="3782CED8">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7B500E68"/>
    <w:multiLevelType w:val="hybridMultilevel"/>
    <w:tmpl w:val="315624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99322867">
    <w:abstractNumId w:val="4"/>
  </w:num>
  <w:num w:numId="2" w16cid:durableId="1728334005">
    <w:abstractNumId w:val="4"/>
  </w:num>
  <w:num w:numId="3" w16cid:durableId="1057122481">
    <w:abstractNumId w:val="4"/>
  </w:num>
  <w:num w:numId="4" w16cid:durableId="1793864646">
    <w:abstractNumId w:val="4"/>
  </w:num>
  <w:num w:numId="5" w16cid:durableId="1213275379">
    <w:abstractNumId w:val="4"/>
  </w:num>
  <w:num w:numId="6" w16cid:durableId="1507287448">
    <w:abstractNumId w:val="4"/>
  </w:num>
  <w:num w:numId="7" w16cid:durableId="1761484599">
    <w:abstractNumId w:val="4"/>
  </w:num>
  <w:num w:numId="8" w16cid:durableId="978803202">
    <w:abstractNumId w:val="4"/>
  </w:num>
  <w:num w:numId="9" w16cid:durableId="331760073">
    <w:abstractNumId w:val="4"/>
  </w:num>
  <w:num w:numId="10" w16cid:durableId="1847985339">
    <w:abstractNumId w:val="4"/>
  </w:num>
  <w:num w:numId="11" w16cid:durableId="1590385789">
    <w:abstractNumId w:val="4"/>
  </w:num>
  <w:num w:numId="12" w16cid:durableId="749887740">
    <w:abstractNumId w:val="8"/>
  </w:num>
  <w:num w:numId="13" w16cid:durableId="1002897899">
    <w:abstractNumId w:val="10"/>
  </w:num>
  <w:num w:numId="14" w16cid:durableId="2017732837">
    <w:abstractNumId w:val="5"/>
  </w:num>
  <w:num w:numId="15" w16cid:durableId="1355884603">
    <w:abstractNumId w:val="11"/>
  </w:num>
  <w:num w:numId="16" w16cid:durableId="1046759443">
    <w:abstractNumId w:val="3"/>
  </w:num>
  <w:num w:numId="17" w16cid:durableId="2132240526">
    <w:abstractNumId w:val="6"/>
  </w:num>
  <w:num w:numId="18" w16cid:durableId="1717117782">
    <w:abstractNumId w:val="2"/>
  </w:num>
  <w:num w:numId="19" w16cid:durableId="1720518952">
    <w:abstractNumId w:val="9"/>
  </w:num>
  <w:num w:numId="20" w16cid:durableId="353117943">
    <w:abstractNumId w:val="0"/>
  </w:num>
  <w:num w:numId="21" w16cid:durableId="583034304">
    <w:abstractNumId w:val="7"/>
  </w:num>
  <w:num w:numId="22" w16cid:durableId="18030378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ED9"/>
    <w:rsid w:val="00063661"/>
    <w:rsid w:val="000C5035"/>
    <w:rsid w:val="001231C0"/>
    <w:rsid w:val="00127D41"/>
    <w:rsid w:val="00134A0D"/>
    <w:rsid w:val="001B4FC5"/>
    <w:rsid w:val="001B6D51"/>
    <w:rsid w:val="001E5082"/>
    <w:rsid w:val="001F01D2"/>
    <w:rsid w:val="00226AC6"/>
    <w:rsid w:val="00237226"/>
    <w:rsid w:val="00241975"/>
    <w:rsid w:val="002671B6"/>
    <w:rsid w:val="002B2FC0"/>
    <w:rsid w:val="0030260D"/>
    <w:rsid w:val="00392664"/>
    <w:rsid w:val="003B1D42"/>
    <w:rsid w:val="00426E76"/>
    <w:rsid w:val="00430783"/>
    <w:rsid w:val="004322C7"/>
    <w:rsid w:val="00463B2D"/>
    <w:rsid w:val="005E704C"/>
    <w:rsid w:val="006877E4"/>
    <w:rsid w:val="006B0ED9"/>
    <w:rsid w:val="006C62FE"/>
    <w:rsid w:val="006E1747"/>
    <w:rsid w:val="006F7F48"/>
    <w:rsid w:val="0072061A"/>
    <w:rsid w:val="00751AD2"/>
    <w:rsid w:val="00761376"/>
    <w:rsid w:val="00763401"/>
    <w:rsid w:val="00774BAC"/>
    <w:rsid w:val="007B0B79"/>
    <w:rsid w:val="007D2A7D"/>
    <w:rsid w:val="00880C3D"/>
    <w:rsid w:val="00896178"/>
    <w:rsid w:val="008D5421"/>
    <w:rsid w:val="009369BE"/>
    <w:rsid w:val="00A45B5A"/>
    <w:rsid w:val="00A675BE"/>
    <w:rsid w:val="00A700A7"/>
    <w:rsid w:val="00A72862"/>
    <w:rsid w:val="00AA3C59"/>
    <w:rsid w:val="00AC1BFB"/>
    <w:rsid w:val="00AE468B"/>
    <w:rsid w:val="00B0643D"/>
    <w:rsid w:val="00B23DDA"/>
    <w:rsid w:val="00B43BC8"/>
    <w:rsid w:val="00B75738"/>
    <w:rsid w:val="00BA5F14"/>
    <w:rsid w:val="00C222A4"/>
    <w:rsid w:val="00C2537D"/>
    <w:rsid w:val="00C43FD4"/>
    <w:rsid w:val="00C66617"/>
    <w:rsid w:val="00CB51D4"/>
    <w:rsid w:val="00CE6124"/>
    <w:rsid w:val="00CF0D87"/>
    <w:rsid w:val="00D040B4"/>
    <w:rsid w:val="00D066B0"/>
    <w:rsid w:val="00D432D6"/>
    <w:rsid w:val="00DC4036"/>
    <w:rsid w:val="00E408D6"/>
    <w:rsid w:val="00E5429D"/>
    <w:rsid w:val="00E669D3"/>
    <w:rsid w:val="00F0316E"/>
    <w:rsid w:val="00F14783"/>
    <w:rsid w:val="00F57BE0"/>
    <w:rsid w:val="00F96478"/>
    <w:rsid w:val="00F96B71"/>
    <w:rsid w:val="00FE2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8129F"/>
  <w15:docId w15:val="{EC2D92E0-2288-49C9-83AC-BFE58FA60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Arial"/>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5421"/>
  </w:style>
  <w:style w:type="paragraph" w:styleId="Kop1">
    <w:name w:val="heading 1"/>
    <w:basedOn w:val="Standaard"/>
    <w:next w:val="Standaard"/>
    <w:link w:val="Kop1Char"/>
    <w:uiPriority w:val="9"/>
    <w:qFormat/>
    <w:rsid w:val="008D5421"/>
    <w:pPr>
      <w:keepNext/>
      <w:keepLines/>
      <w:numPr>
        <w:numId w:val="11"/>
      </w:numPr>
      <w:spacing w:before="480" w:after="0"/>
      <w:outlineLvl w:val="0"/>
    </w:pPr>
    <w:rPr>
      <w:rFonts w:eastAsiaTheme="majorEastAsia"/>
      <w:b/>
      <w:bCs/>
      <w:sz w:val="36"/>
      <w:szCs w:val="36"/>
    </w:rPr>
  </w:style>
  <w:style w:type="paragraph" w:styleId="Kop2">
    <w:name w:val="heading 2"/>
    <w:basedOn w:val="Standaard"/>
    <w:next w:val="Standaard"/>
    <w:link w:val="Kop2Char"/>
    <w:uiPriority w:val="9"/>
    <w:unhideWhenUsed/>
    <w:qFormat/>
    <w:rsid w:val="008D5421"/>
    <w:pPr>
      <w:keepNext/>
      <w:keepLines/>
      <w:numPr>
        <w:ilvl w:val="1"/>
        <w:numId w:val="11"/>
      </w:numPr>
      <w:spacing w:before="200" w:after="0"/>
      <w:outlineLvl w:val="1"/>
    </w:pPr>
    <w:rPr>
      <w:rFonts w:eastAsiaTheme="majorEastAsia"/>
      <w:b/>
      <w:bCs/>
      <w:sz w:val="32"/>
      <w:szCs w:val="32"/>
    </w:rPr>
  </w:style>
  <w:style w:type="paragraph" w:styleId="Kop3">
    <w:name w:val="heading 3"/>
    <w:basedOn w:val="Standaard"/>
    <w:next w:val="Standaard"/>
    <w:link w:val="Kop3Char"/>
    <w:uiPriority w:val="9"/>
    <w:unhideWhenUsed/>
    <w:qFormat/>
    <w:rsid w:val="008D5421"/>
    <w:pPr>
      <w:keepNext/>
      <w:keepLines/>
      <w:numPr>
        <w:ilvl w:val="2"/>
        <w:numId w:val="8"/>
      </w:numPr>
      <w:spacing w:before="200" w:after="0"/>
      <w:outlineLvl w:val="2"/>
    </w:pPr>
    <w:rPr>
      <w:rFonts w:eastAsiaTheme="majorEastAsia"/>
      <w:b/>
      <w:bCs/>
      <w:sz w:val="28"/>
      <w:szCs w:val="28"/>
    </w:rPr>
  </w:style>
  <w:style w:type="paragraph" w:styleId="Kop4">
    <w:name w:val="heading 4"/>
    <w:basedOn w:val="Standaard"/>
    <w:next w:val="Standaard"/>
    <w:link w:val="Kop4Char"/>
    <w:uiPriority w:val="9"/>
    <w:unhideWhenUsed/>
    <w:qFormat/>
    <w:rsid w:val="008D54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59"/>
    <w:rsid w:val="00430783"/>
    <w:pPr>
      <w:spacing w:after="0" w:line="240" w:lineRule="auto"/>
    </w:pPr>
    <w:rPr>
      <w:szCs w:val="24"/>
    </w:rPr>
    <w:tblPr>
      <w:tblBorders>
        <w:insideH w:val="single" w:sz="4" w:space="0" w:color="auto"/>
        <w:insideV w:val="single" w:sz="4" w:space="0" w:color="auto"/>
      </w:tblBorders>
    </w:tblPr>
    <w:tcPr>
      <w:shd w:val="clear" w:color="auto" w:fill="auto"/>
      <w:vAlign w:val="center"/>
    </w:tcPr>
  </w:style>
  <w:style w:type="table" w:styleId="Tabelraster">
    <w:name w:val="Table Grid"/>
    <w:basedOn w:val="Standaardtabel"/>
    <w:uiPriority w:val="59"/>
    <w:rsid w:val="00430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8D5421"/>
    <w:rPr>
      <w:rFonts w:eastAsiaTheme="majorEastAsia"/>
      <w:b/>
      <w:bCs/>
      <w:sz w:val="36"/>
      <w:szCs w:val="36"/>
    </w:rPr>
  </w:style>
  <w:style w:type="character" w:customStyle="1" w:styleId="Kop2Char">
    <w:name w:val="Kop 2 Char"/>
    <w:basedOn w:val="Standaardalinea-lettertype"/>
    <w:link w:val="Kop2"/>
    <w:uiPriority w:val="9"/>
    <w:rsid w:val="008D5421"/>
    <w:rPr>
      <w:rFonts w:eastAsiaTheme="majorEastAsia"/>
      <w:b/>
      <w:bCs/>
      <w:sz w:val="32"/>
      <w:szCs w:val="32"/>
    </w:rPr>
  </w:style>
  <w:style w:type="character" w:customStyle="1" w:styleId="Kop3Char">
    <w:name w:val="Kop 3 Char"/>
    <w:basedOn w:val="Standaardalinea-lettertype"/>
    <w:link w:val="Kop3"/>
    <w:uiPriority w:val="9"/>
    <w:rsid w:val="008D5421"/>
    <w:rPr>
      <w:rFonts w:eastAsiaTheme="majorEastAsia"/>
      <w:b/>
      <w:bCs/>
      <w:sz w:val="28"/>
      <w:szCs w:val="28"/>
    </w:rPr>
  </w:style>
  <w:style w:type="character" w:customStyle="1" w:styleId="Kop4Char">
    <w:name w:val="Kop 4 Char"/>
    <w:basedOn w:val="Standaardalinea-lettertype"/>
    <w:link w:val="Kop4"/>
    <w:uiPriority w:val="9"/>
    <w:rsid w:val="008D5421"/>
    <w:rPr>
      <w:rFonts w:asciiTheme="majorHAnsi" w:eastAsiaTheme="majorEastAsia" w:hAnsiTheme="majorHAnsi" w:cstheme="majorBidi"/>
      <w:b/>
      <w:bCs/>
      <w:i/>
      <w:iCs/>
      <w:color w:val="4F81BD" w:themeColor="accent1"/>
    </w:rPr>
  </w:style>
  <w:style w:type="paragraph" w:styleId="Titel">
    <w:name w:val="Title"/>
    <w:basedOn w:val="Standaard"/>
    <w:next w:val="Standaard"/>
    <w:link w:val="TitelChar"/>
    <w:uiPriority w:val="10"/>
    <w:qFormat/>
    <w:rsid w:val="008D542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D5421"/>
    <w:rPr>
      <w:rFonts w:asciiTheme="majorHAnsi" w:eastAsiaTheme="majorEastAsia" w:hAnsiTheme="majorHAnsi" w:cstheme="majorBidi"/>
      <w:color w:val="17365D" w:themeColor="text2" w:themeShade="BF"/>
      <w:spacing w:val="5"/>
      <w:kern w:val="28"/>
      <w:sz w:val="52"/>
      <w:szCs w:val="52"/>
    </w:rPr>
  </w:style>
  <w:style w:type="character" w:styleId="Zwaar">
    <w:name w:val="Strong"/>
    <w:basedOn w:val="Standaardalinea-lettertype"/>
    <w:uiPriority w:val="22"/>
    <w:qFormat/>
    <w:rsid w:val="008D5421"/>
    <w:rPr>
      <w:b/>
      <w:bCs/>
    </w:rPr>
  </w:style>
  <w:style w:type="paragraph" w:styleId="Geenafstand">
    <w:name w:val="No Spacing"/>
    <w:link w:val="GeenafstandChar"/>
    <w:uiPriority w:val="1"/>
    <w:qFormat/>
    <w:rsid w:val="008D5421"/>
    <w:pPr>
      <w:spacing w:after="0" w:line="240" w:lineRule="auto"/>
    </w:pPr>
  </w:style>
  <w:style w:type="character" w:customStyle="1" w:styleId="GeenafstandChar">
    <w:name w:val="Geen afstand Char"/>
    <w:basedOn w:val="Standaardalinea-lettertype"/>
    <w:link w:val="Geenafstand"/>
    <w:uiPriority w:val="1"/>
    <w:rsid w:val="008D5421"/>
  </w:style>
  <w:style w:type="paragraph" w:styleId="Lijstalinea">
    <w:name w:val="List Paragraph"/>
    <w:basedOn w:val="Standaard"/>
    <w:uiPriority w:val="34"/>
    <w:qFormat/>
    <w:rsid w:val="008D5421"/>
    <w:pPr>
      <w:ind w:left="720"/>
      <w:contextualSpacing/>
    </w:pPr>
  </w:style>
  <w:style w:type="paragraph" w:styleId="Citaat">
    <w:name w:val="Quote"/>
    <w:basedOn w:val="Standaard"/>
    <w:next w:val="Standaard"/>
    <w:link w:val="CitaatChar"/>
    <w:uiPriority w:val="29"/>
    <w:qFormat/>
    <w:rsid w:val="008D5421"/>
    <w:rPr>
      <w:rFonts w:eastAsiaTheme="minorEastAsia"/>
      <w:i/>
      <w:iCs/>
      <w:color w:val="000000" w:themeColor="text1"/>
      <w:lang w:eastAsia="nl-NL"/>
    </w:rPr>
  </w:style>
  <w:style w:type="character" w:customStyle="1" w:styleId="CitaatChar">
    <w:name w:val="Citaat Char"/>
    <w:basedOn w:val="Standaardalinea-lettertype"/>
    <w:link w:val="Citaat"/>
    <w:uiPriority w:val="29"/>
    <w:rsid w:val="008D5421"/>
    <w:rPr>
      <w:rFonts w:eastAsiaTheme="minorEastAsia"/>
      <w:i/>
      <w:iCs/>
      <w:color w:val="000000" w:themeColor="text1"/>
      <w:lang w:eastAsia="nl-NL"/>
    </w:rPr>
  </w:style>
  <w:style w:type="paragraph" w:styleId="Duidelijkcitaat">
    <w:name w:val="Intense Quote"/>
    <w:basedOn w:val="Standaard"/>
    <w:next w:val="Standaard"/>
    <w:link w:val="DuidelijkcitaatChar"/>
    <w:uiPriority w:val="30"/>
    <w:qFormat/>
    <w:rsid w:val="008D5421"/>
    <w:pPr>
      <w:pBdr>
        <w:bottom w:val="single" w:sz="4" w:space="1" w:color="000000" w:themeColor="text1"/>
      </w:pBdr>
      <w:spacing w:before="200" w:after="280"/>
      <w:ind w:left="936" w:right="936"/>
    </w:pPr>
    <w:rPr>
      <w:rFonts w:ascii="Arial" w:eastAsiaTheme="minorEastAsia" w:hAnsi="Arial"/>
      <w:b/>
      <w:bCs/>
      <w:i/>
      <w:iCs/>
      <w:sz w:val="20"/>
      <w:szCs w:val="20"/>
      <w:lang w:eastAsia="nl-NL"/>
    </w:rPr>
  </w:style>
  <w:style w:type="character" w:customStyle="1" w:styleId="DuidelijkcitaatChar">
    <w:name w:val="Duidelijk citaat Char"/>
    <w:basedOn w:val="Standaardalinea-lettertype"/>
    <w:link w:val="Duidelijkcitaat"/>
    <w:uiPriority w:val="30"/>
    <w:rsid w:val="008D5421"/>
    <w:rPr>
      <w:rFonts w:ascii="Arial" w:eastAsiaTheme="minorEastAsia" w:hAnsi="Arial"/>
      <w:b/>
      <w:bCs/>
      <w:i/>
      <w:iCs/>
      <w:sz w:val="20"/>
      <w:szCs w:val="20"/>
      <w:lang w:eastAsia="nl-NL"/>
    </w:rPr>
  </w:style>
  <w:style w:type="character" w:styleId="Intensievebenadrukking">
    <w:name w:val="Intense Emphasis"/>
    <w:basedOn w:val="Standaardalinea-lettertype"/>
    <w:uiPriority w:val="21"/>
    <w:qFormat/>
    <w:rsid w:val="008D5421"/>
    <w:rPr>
      <w:b/>
      <w:bCs/>
      <w:i/>
      <w:iCs/>
      <w:color w:val="4F81BD" w:themeColor="accent1"/>
    </w:rPr>
  </w:style>
  <w:style w:type="character" w:styleId="Intensieveverwijzing">
    <w:name w:val="Intense Reference"/>
    <w:basedOn w:val="Standaardalinea-lettertype"/>
    <w:uiPriority w:val="32"/>
    <w:qFormat/>
    <w:rsid w:val="008D5421"/>
    <w:rPr>
      <w:b/>
      <w:bCs/>
      <w:smallCaps/>
      <w:color w:val="C0504D" w:themeColor="accent2"/>
      <w:spacing w:val="5"/>
      <w:u w:val="single"/>
    </w:rPr>
  </w:style>
  <w:style w:type="paragraph" w:styleId="Kopvaninhoudsopgave">
    <w:name w:val="TOC Heading"/>
    <w:basedOn w:val="Kop1"/>
    <w:next w:val="Standaard"/>
    <w:uiPriority w:val="39"/>
    <w:semiHidden/>
    <w:unhideWhenUsed/>
    <w:qFormat/>
    <w:rsid w:val="008D5421"/>
    <w:pPr>
      <w:numPr>
        <w:numId w:val="0"/>
      </w:numPr>
      <w:outlineLvl w:val="9"/>
    </w:pPr>
    <w:rPr>
      <w:lang w:eastAsia="nl-NL"/>
    </w:rPr>
  </w:style>
  <w:style w:type="paragraph" w:styleId="Voettekst">
    <w:name w:val="footer"/>
    <w:basedOn w:val="Standaard"/>
    <w:link w:val="VoettekstChar"/>
    <w:uiPriority w:val="99"/>
    <w:unhideWhenUsed/>
    <w:rsid w:val="008D5421"/>
    <w:pPr>
      <w:tabs>
        <w:tab w:val="center" w:pos="4536"/>
        <w:tab w:val="right" w:pos="9072"/>
      </w:tabs>
      <w:spacing w:after="0" w:line="240" w:lineRule="auto"/>
    </w:pPr>
    <w:rPr>
      <w:rFonts w:ascii="Arial" w:hAnsi="Arial" w:cstheme="minorBidi"/>
      <w:sz w:val="20"/>
    </w:rPr>
  </w:style>
  <w:style w:type="character" w:customStyle="1" w:styleId="VoettekstChar">
    <w:name w:val="Voettekst Char"/>
    <w:basedOn w:val="Standaardalinea-lettertype"/>
    <w:link w:val="Voettekst"/>
    <w:uiPriority w:val="99"/>
    <w:rsid w:val="008D5421"/>
    <w:rPr>
      <w:rFonts w:ascii="Arial" w:hAnsi="Arial" w:cstheme="minorBidi"/>
      <w:sz w:val="20"/>
    </w:rPr>
  </w:style>
  <w:style w:type="paragraph" w:styleId="Koptekst">
    <w:name w:val="header"/>
    <w:basedOn w:val="Standaard"/>
    <w:link w:val="KoptekstChar"/>
    <w:uiPriority w:val="99"/>
    <w:unhideWhenUsed/>
    <w:rsid w:val="00463B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3B2D"/>
  </w:style>
  <w:style w:type="character" w:styleId="Tekstvantijdelijkeaanduiding">
    <w:name w:val="Placeholder Text"/>
    <w:basedOn w:val="Standaardalinea-lettertype"/>
    <w:uiPriority w:val="99"/>
    <w:semiHidden/>
    <w:rsid w:val="007634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P:\Gem.%20Middelburg\22NW45402-Middelburg-Realisatie%20ledverlichting%206%20sportparken\B.%20Bestek-werkomschrijving\Contractdocumenten\Klad\Lege%20bijlag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EE077-08E1-4B9A-AA48-6C64F16F7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Lege bijlage.dotx</Template>
  <TotalTime>4</TotalTime>
  <Pages>2</Pages>
  <Words>393</Words>
  <Characters>2164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 van Laack</dc:creator>
  <cp:lastModifiedBy>Francis van Laack</cp:lastModifiedBy>
  <cp:revision>2</cp:revision>
  <dcterms:created xsi:type="dcterms:W3CDTF">2024-07-05T12:47:00Z</dcterms:created>
  <dcterms:modified xsi:type="dcterms:W3CDTF">2024-07-05T12:51:00Z</dcterms:modified>
</cp:coreProperties>
</file>