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4EFCB" w14:textId="77777777" w:rsidR="00E43A2E" w:rsidRPr="00C418EE" w:rsidRDefault="00E43A2E" w:rsidP="008F04D3">
      <w:pPr>
        <w:pStyle w:val="paragraph"/>
        <w:spacing w:before="0" w:beforeAutospacing="0" w:after="0" w:afterAutospacing="0" w:line="280" w:lineRule="atLeast"/>
        <w:jc w:val="center"/>
        <w:textAlignment w:val="baseline"/>
        <w:rPr>
          <w:rStyle w:val="normaltextrun"/>
          <w:rFonts w:ascii="Arial" w:hAnsi="Arial"/>
          <w:b/>
          <w:bCs/>
          <w:sz w:val="32"/>
          <w:szCs w:val="32"/>
        </w:rPr>
      </w:pPr>
    </w:p>
    <w:p w14:paraId="242B31B2" w14:textId="77777777" w:rsidR="001752DC" w:rsidRPr="00C418EE" w:rsidRDefault="001752DC" w:rsidP="008F04D3">
      <w:pPr>
        <w:pStyle w:val="paragraph"/>
        <w:spacing w:before="0" w:beforeAutospacing="0" w:after="0" w:afterAutospacing="0" w:line="280" w:lineRule="atLeast"/>
        <w:jc w:val="center"/>
        <w:textAlignment w:val="baseline"/>
        <w:rPr>
          <w:rStyle w:val="normaltextrun"/>
          <w:rFonts w:ascii="Arial" w:hAnsi="Arial"/>
          <w:b/>
          <w:bCs/>
          <w:sz w:val="32"/>
          <w:szCs w:val="32"/>
        </w:rPr>
      </w:pPr>
    </w:p>
    <w:p w14:paraId="3B5E99A1" w14:textId="77777777" w:rsidR="007973FD" w:rsidRPr="00C418EE" w:rsidRDefault="007973FD" w:rsidP="008F04D3">
      <w:pPr>
        <w:pStyle w:val="paragraph"/>
        <w:spacing w:before="0" w:beforeAutospacing="0" w:after="0" w:afterAutospacing="0" w:line="280" w:lineRule="atLeast"/>
        <w:jc w:val="center"/>
        <w:textAlignment w:val="baseline"/>
        <w:rPr>
          <w:rStyle w:val="normaltextrun"/>
          <w:rFonts w:ascii="Arial" w:hAnsi="Arial"/>
          <w:b/>
          <w:bCs/>
          <w:sz w:val="32"/>
          <w:szCs w:val="32"/>
        </w:rPr>
      </w:pPr>
    </w:p>
    <w:p w14:paraId="36A7661A" w14:textId="77777777" w:rsidR="004E1D83" w:rsidRDefault="00675A4F" w:rsidP="008C716C">
      <w:pPr>
        <w:jc w:val="center"/>
        <w:rPr>
          <w:color w:val="2F5496" w:themeColor="accent5" w:themeShade="BF"/>
          <w:sz w:val="56"/>
          <w:szCs w:val="56"/>
        </w:rPr>
      </w:pPr>
      <w:r w:rsidRPr="00C418EE">
        <w:rPr>
          <w:color w:val="2F5496" w:themeColor="accent5" w:themeShade="BF"/>
          <w:sz w:val="56"/>
          <w:szCs w:val="56"/>
        </w:rPr>
        <w:t>B</w:t>
      </w:r>
      <w:r w:rsidR="008E5819">
        <w:rPr>
          <w:color w:val="2F5496" w:themeColor="accent5" w:themeShade="BF"/>
          <w:sz w:val="56"/>
          <w:szCs w:val="56"/>
        </w:rPr>
        <w:t xml:space="preserve">ijlage 11 </w:t>
      </w:r>
    </w:p>
    <w:p w14:paraId="04A08E14" w14:textId="77777777" w:rsidR="004E1D83" w:rsidRDefault="008E5819" w:rsidP="008C716C">
      <w:pPr>
        <w:jc w:val="center"/>
        <w:rPr>
          <w:color w:val="2F5496" w:themeColor="accent5" w:themeShade="BF"/>
          <w:sz w:val="56"/>
          <w:szCs w:val="56"/>
        </w:rPr>
      </w:pPr>
      <w:r>
        <w:rPr>
          <w:color w:val="2F5496" w:themeColor="accent5" w:themeShade="BF"/>
          <w:sz w:val="56"/>
          <w:szCs w:val="56"/>
        </w:rPr>
        <w:t>–</w:t>
      </w:r>
    </w:p>
    <w:p w14:paraId="16B7A828" w14:textId="4F04C258" w:rsidR="008E5819" w:rsidRDefault="008E5819" w:rsidP="008C716C">
      <w:pPr>
        <w:jc w:val="center"/>
        <w:rPr>
          <w:color w:val="2F5496" w:themeColor="accent5" w:themeShade="BF"/>
          <w:sz w:val="56"/>
          <w:szCs w:val="56"/>
        </w:rPr>
      </w:pPr>
      <w:r>
        <w:rPr>
          <w:color w:val="2F5496" w:themeColor="accent5" w:themeShade="BF"/>
          <w:sz w:val="56"/>
          <w:szCs w:val="56"/>
        </w:rPr>
        <w:t xml:space="preserve"> Prestatieonderbouwing</w:t>
      </w:r>
    </w:p>
    <w:p w14:paraId="4490060C" w14:textId="77777777" w:rsidR="008E5819" w:rsidRDefault="008E5819" w:rsidP="008C716C">
      <w:pPr>
        <w:jc w:val="center"/>
        <w:rPr>
          <w:color w:val="2F5496" w:themeColor="accent5" w:themeShade="BF"/>
          <w:sz w:val="56"/>
          <w:szCs w:val="56"/>
        </w:rPr>
      </w:pPr>
    </w:p>
    <w:p w14:paraId="76F174B0" w14:textId="77777777" w:rsidR="00E720F9" w:rsidRDefault="00E720F9" w:rsidP="008C716C">
      <w:pPr>
        <w:jc w:val="center"/>
        <w:rPr>
          <w:color w:val="2F5496" w:themeColor="accent5" w:themeShade="BF"/>
          <w:sz w:val="56"/>
          <w:szCs w:val="56"/>
        </w:rPr>
      </w:pPr>
    </w:p>
    <w:p w14:paraId="0111FF43" w14:textId="77777777" w:rsidR="00E720F9" w:rsidRDefault="00E720F9" w:rsidP="008C716C">
      <w:pPr>
        <w:jc w:val="center"/>
        <w:rPr>
          <w:color w:val="2F5496" w:themeColor="accent5" w:themeShade="BF"/>
          <w:sz w:val="56"/>
          <w:szCs w:val="56"/>
        </w:rPr>
      </w:pPr>
    </w:p>
    <w:p w14:paraId="054FAA32" w14:textId="056D9567" w:rsidR="007973FD" w:rsidRPr="00463CA9" w:rsidRDefault="00E720F9" w:rsidP="008C716C">
      <w:pPr>
        <w:jc w:val="center"/>
        <w:rPr>
          <w:color w:val="2F5496" w:themeColor="accent5" w:themeShade="BF"/>
          <w:sz w:val="32"/>
          <w:szCs w:val="32"/>
        </w:rPr>
      </w:pPr>
      <w:r w:rsidRPr="00463CA9">
        <w:rPr>
          <w:color w:val="2F5496" w:themeColor="accent5" w:themeShade="BF"/>
          <w:sz w:val="32"/>
          <w:szCs w:val="32"/>
        </w:rPr>
        <w:t>Europ</w:t>
      </w:r>
      <w:r w:rsidR="007973FD" w:rsidRPr="00463CA9">
        <w:rPr>
          <w:color w:val="2F5496" w:themeColor="accent5" w:themeShade="BF"/>
          <w:sz w:val="32"/>
          <w:szCs w:val="32"/>
        </w:rPr>
        <w:t xml:space="preserve">ese </w:t>
      </w:r>
      <w:r w:rsidR="330A5D47" w:rsidRPr="00463CA9">
        <w:rPr>
          <w:color w:val="2F5496" w:themeColor="accent5" w:themeShade="BF"/>
          <w:sz w:val="32"/>
          <w:szCs w:val="32"/>
        </w:rPr>
        <w:t>openbare</w:t>
      </w:r>
      <w:r w:rsidR="00184A0C" w:rsidRPr="00463CA9">
        <w:rPr>
          <w:color w:val="2F5496" w:themeColor="accent5" w:themeShade="BF"/>
          <w:sz w:val="32"/>
          <w:szCs w:val="32"/>
        </w:rPr>
        <w:t xml:space="preserve"> </w:t>
      </w:r>
      <w:r w:rsidR="007973FD" w:rsidRPr="00463CA9">
        <w:rPr>
          <w:color w:val="2F5496" w:themeColor="accent5" w:themeShade="BF"/>
          <w:sz w:val="32"/>
          <w:szCs w:val="32"/>
        </w:rPr>
        <w:t>a</w:t>
      </w:r>
      <w:r w:rsidR="00B977C5" w:rsidRPr="00463CA9">
        <w:rPr>
          <w:color w:val="2F5496" w:themeColor="accent5" w:themeShade="BF"/>
          <w:sz w:val="32"/>
          <w:szCs w:val="32"/>
        </w:rPr>
        <w:t>a</w:t>
      </w:r>
      <w:r w:rsidR="007973FD" w:rsidRPr="00463CA9">
        <w:rPr>
          <w:color w:val="2F5496" w:themeColor="accent5" w:themeShade="BF"/>
          <w:sz w:val="32"/>
          <w:szCs w:val="32"/>
        </w:rPr>
        <w:t>nbesteding</w:t>
      </w:r>
    </w:p>
    <w:p w14:paraId="57ACBC71" w14:textId="77777777" w:rsidR="00B977C5" w:rsidRPr="00C418EE" w:rsidRDefault="00B977C5" w:rsidP="008C716C">
      <w:pPr>
        <w:jc w:val="center"/>
        <w:rPr>
          <w:b/>
          <w:bCs/>
          <w:color w:val="2F5496" w:themeColor="accent5" w:themeShade="BF"/>
          <w:sz w:val="56"/>
          <w:szCs w:val="56"/>
          <w:highlight w:val="yellow"/>
        </w:rPr>
      </w:pPr>
    </w:p>
    <w:p w14:paraId="4477AD79" w14:textId="77777777" w:rsidR="008C716C" w:rsidRPr="00C418EE" w:rsidRDefault="008C716C" w:rsidP="008C716C">
      <w:pPr>
        <w:jc w:val="center"/>
        <w:rPr>
          <w:b/>
          <w:bCs/>
          <w:color w:val="2F5496" w:themeColor="accent5" w:themeShade="BF"/>
          <w:sz w:val="56"/>
          <w:szCs w:val="56"/>
          <w:highlight w:val="yellow"/>
        </w:rPr>
      </w:pPr>
    </w:p>
    <w:p w14:paraId="41B3190E" w14:textId="2DBD7135" w:rsidR="007973FD" w:rsidRPr="00463CA9" w:rsidRDefault="007A7B79" w:rsidP="008C716C">
      <w:pPr>
        <w:jc w:val="center"/>
        <w:rPr>
          <w:b/>
          <w:bCs/>
          <w:color w:val="2F5496" w:themeColor="accent5" w:themeShade="BF"/>
          <w:sz w:val="72"/>
          <w:szCs w:val="72"/>
        </w:rPr>
      </w:pPr>
      <w:r w:rsidRPr="00463CA9">
        <w:rPr>
          <w:b/>
          <w:bCs/>
          <w:color w:val="2F5496" w:themeColor="accent5" w:themeShade="BF"/>
          <w:sz w:val="72"/>
          <w:szCs w:val="72"/>
        </w:rPr>
        <w:t>ERP-</w:t>
      </w:r>
      <w:proofErr w:type="spellStart"/>
      <w:r w:rsidRPr="00463CA9">
        <w:rPr>
          <w:b/>
          <w:bCs/>
          <w:color w:val="2F5496" w:themeColor="accent5" w:themeShade="BF"/>
          <w:sz w:val="72"/>
          <w:szCs w:val="72"/>
        </w:rPr>
        <w:t>Core</w:t>
      </w:r>
      <w:proofErr w:type="spellEnd"/>
    </w:p>
    <w:p w14:paraId="2537FBBA" w14:textId="77777777" w:rsidR="008C716C" w:rsidRPr="00C418EE" w:rsidRDefault="008C716C" w:rsidP="008C716C">
      <w:pPr>
        <w:jc w:val="center"/>
        <w:rPr>
          <w:color w:val="2F5496" w:themeColor="accent5" w:themeShade="BF"/>
          <w:sz w:val="20"/>
        </w:rPr>
      </w:pPr>
    </w:p>
    <w:p w14:paraId="0ED4F978" w14:textId="651E9855" w:rsidR="007973FD" w:rsidRPr="00C418EE" w:rsidRDefault="008C716C" w:rsidP="008C716C">
      <w:pPr>
        <w:jc w:val="center"/>
        <w:rPr>
          <w:color w:val="2F5496" w:themeColor="accent5" w:themeShade="BF"/>
          <w:sz w:val="20"/>
        </w:rPr>
      </w:pPr>
      <w:r w:rsidRPr="00C418EE">
        <w:rPr>
          <w:color w:val="2F5496" w:themeColor="accent5" w:themeShade="BF"/>
          <w:sz w:val="20"/>
        </w:rPr>
        <w:t>t</w:t>
      </w:r>
      <w:r w:rsidR="007973FD" w:rsidRPr="00C418EE">
        <w:rPr>
          <w:color w:val="2F5496" w:themeColor="accent5" w:themeShade="BF"/>
          <w:sz w:val="20"/>
        </w:rPr>
        <w:t>en behoeve van het Kadaster</w:t>
      </w:r>
    </w:p>
    <w:p w14:paraId="2E86EB52" w14:textId="08FE79CA" w:rsidR="001752DC" w:rsidRPr="00C418EE" w:rsidRDefault="001752DC" w:rsidP="008F04D3">
      <w:pPr>
        <w:jc w:val="center"/>
      </w:pPr>
    </w:p>
    <w:p w14:paraId="2592FB6C" w14:textId="12C42B30" w:rsidR="001752DC" w:rsidRPr="00C418EE" w:rsidRDefault="001752DC" w:rsidP="008F04D3">
      <w:pPr>
        <w:jc w:val="center"/>
      </w:pPr>
    </w:p>
    <w:p w14:paraId="0AB998D2" w14:textId="0D28759A" w:rsidR="001752DC" w:rsidRPr="00C418EE" w:rsidRDefault="001752DC" w:rsidP="008F04D3">
      <w:pPr>
        <w:jc w:val="center"/>
      </w:pPr>
    </w:p>
    <w:p w14:paraId="64344918" w14:textId="44E507BE" w:rsidR="001752DC" w:rsidRPr="00C418EE" w:rsidRDefault="001752DC" w:rsidP="008F04D3">
      <w:pPr>
        <w:jc w:val="center"/>
      </w:pPr>
    </w:p>
    <w:p w14:paraId="2166DEB0" w14:textId="0279D78A" w:rsidR="001752DC" w:rsidRPr="00C418EE" w:rsidRDefault="001752DC" w:rsidP="008F04D3">
      <w:pPr>
        <w:jc w:val="center"/>
      </w:pPr>
    </w:p>
    <w:p w14:paraId="174E7532" w14:textId="37F2AB26" w:rsidR="001752DC" w:rsidRPr="00C418EE" w:rsidRDefault="001752DC" w:rsidP="008F04D3">
      <w:pPr>
        <w:jc w:val="center"/>
      </w:pPr>
    </w:p>
    <w:p w14:paraId="739CB32F" w14:textId="5D92FEDE" w:rsidR="001752DC" w:rsidRPr="00C418EE" w:rsidRDefault="001752DC" w:rsidP="008F04D3">
      <w:pPr>
        <w:jc w:val="center"/>
      </w:pPr>
    </w:p>
    <w:p w14:paraId="6B4880F5" w14:textId="57882FF0" w:rsidR="001752DC" w:rsidRPr="00C418EE" w:rsidRDefault="001752DC" w:rsidP="008F04D3">
      <w:pPr>
        <w:jc w:val="center"/>
      </w:pPr>
    </w:p>
    <w:p w14:paraId="1EA3EA9F" w14:textId="77777777" w:rsidR="001752DC" w:rsidRPr="00C418EE" w:rsidRDefault="001752DC" w:rsidP="008F04D3">
      <w:pPr>
        <w:jc w:val="center"/>
      </w:pPr>
    </w:p>
    <w:p w14:paraId="069385CB" w14:textId="5FBCD7A7" w:rsidR="001752DC" w:rsidRPr="00C418EE" w:rsidRDefault="0013012A" w:rsidP="008F04D3">
      <w:pPr>
        <w:rPr>
          <w:sz w:val="32"/>
          <w:szCs w:val="32"/>
        </w:rPr>
      </w:pPr>
      <w:r w:rsidRPr="00C418EE">
        <w:rPr>
          <w:sz w:val="32"/>
          <w:szCs w:val="32"/>
        </w:rPr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2"/>
        <w:gridCol w:w="7544"/>
      </w:tblGrid>
      <w:tr w:rsidR="00AB771A" w:rsidRPr="006F5632" w14:paraId="6593B8B7" w14:textId="77777777" w:rsidTr="00DF0DAC">
        <w:trPr>
          <w:trHeight w:val="284"/>
        </w:trPr>
        <w:tc>
          <w:tcPr>
            <w:tcW w:w="9606" w:type="dxa"/>
            <w:gridSpan w:val="2"/>
            <w:shd w:val="clear" w:color="auto" w:fill="1F497D"/>
            <w:vAlign w:val="center"/>
          </w:tcPr>
          <w:p w14:paraId="0217C957" w14:textId="2F29DFF8" w:rsidR="00AB771A" w:rsidRPr="00687672" w:rsidRDefault="00AB771A" w:rsidP="00DF0DAC">
            <w:pPr>
              <w:shd w:val="clear" w:color="auto" w:fill="1F497D"/>
              <w:spacing w:line="240" w:lineRule="auto"/>
              <w:contextualSpacing/>
              <w:rPr>
                <w:b/>
                <w:color w:val="FFFFFF"/>
              </w:rPr>
            </w:pPr>
            <w:r w:rsidRPr="00687672">
              <w:rPr>
                <w:b/>
                <w:color w:val="FFFFFF"/>
              </w:rPr>
              <w:lastRenderedPageBreak/>
              <w:t>Model G2:</w:t>
            </w:r>
            <w:r w:rsidRPr="00687672">
              <w:rPr>
                <w:b/>
                <w:color w:val="FFFFFF"/>
              </w:rPr>
              <w:tab/>
              <w:t>Prestatie onderbouwing (prestatieniveau)</w:t>
            </w:r>
          </w:p>
        </w:tc>
      </w:tr>
      <w:tr w:rsidR="00AB771A" w:rsidRPr="00D84555" w14:paraId="1C2EBD0A" w14:textId="77777777" w:rsidTr="00DF0DAC">
        <w:trPr>
          <w:trHeight w:val="284"/>
        </w:trPr>
        <w:tc>
          <w:tcPr>
            <w:tcW w:w="2062" w:type="dxa"/>
            <w:shd w:val="clear" w:color="auto" w:fill="B4C6E7"/>
            <w:vAlign w:val="center"/>
          </w:tcPr>
          <w:p w14:paraId="6F222177" w14:textId="77777777" w:rsidR="00AB771A" w:rsidRPr="00687672" w:rsidRDefault="00AB771A" w:rsidP="00DF0DAC">
            <w:pPr>
              <w:spacing w:line="240" w:lineRule="auto"/>
              <w:rPr>
                <w:b/>
              </w:rPr>
            </w:pPr>
            <w:r w:rsidRPr="00687672">
              <w:rPr>
                <w:b/>
              </w:rPr>
              <w:t>Prestatie 1</w:t>
            </w:r>
          </w:p>
        </w:tc>
        <w:tc>
          <w:tcPr>
            <w:tcW w:w="7544" w:type="dxa"/>
            <w:vAlign w:val="center"/>
          </w:tcPr>
          <w:p w14:paraId="0B6AD309" w14:textId="77777777" w:rsidR="00AB771A" w:rsidRPr="00687672" w:rsidRDefault="00AB771A" w:rsidP="00DF0DAC">
            <w:pPr>
              <w:spacing w:line="240" w:lineRule="auto"/>
            </w:pPr>
          </w:p>
        </w:tc>
      </w:tr>
      <w:tr w:rsidR="00AB771A" w:rsidRPr="00D84555" w14:paraId="620F3863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4816E806" w14:textId="77777777" w:rsidR="00AB771A" w:rsidRPr="00687672" w:rsidRDefault="00AB771A" w:rsidP="00DF0DAC">
            <w:pPr>
              <w:spacing w:line="240" w:lineRule="auto"/>
            </w:pPr>
            <w:r w:rsidRPr="00687672">
              <w:t>Onderbouwing van de bewering met verifieerbare uitvoeringsinformatie</w:t>
            </w:r>
          </w:p>
        </w:tc>
        <w:tc>
          <w:tcPr>
            <w:tcW w:w="7544" w:type="dxa"/>
            <w:vAlign w:val="center"/>
          </w:tcPr>
          <w:p w14:paraId="31CFFB48" w14:textId="77777777" w:rsidR="00AB771A" w:rsidRPr="00687672" w:rsidRDefault="00AB771A" w:rsidP="00DF0DAC">
            <w:pPr>
              <w:spacing w:line="240" w:lineRule="auto"/>
            </w:pPr>
          </w:p>
          <w:p w14:paraId="12E7CF7A" w14:textId="77777777" w:rsidR="00AB771A" w:rsidRPr="00687672" w:rsidRDefault="00AB771A" w:rsidP="00DF0DAC">
            <w:pPr>
              <w:spacing w:line="240" w:lineRule="auto"/>
            </w:pPr>
          </w:p>
        </w:tc>
      </w:tr>
      <w:tr w:rsidR="00AB771A" w:rsidRPr="00D84555" w14:paraId="65549F9D" w14:textId="77777777" w:rsidTr="00DF0DAC">
        <w:trPr>
          <w:trHeight w:val="284"/>
        </w:trPr>
        <w:tc>
          <w:tcPr>
            <w:tcW w:w="2062" w:type="dxa"/>
            <w:shd w:val="clear" w:color="auto" w:fill="B4C6E7"/>
            <w:vAlign w:val="center"/>
          </w:tcPr>
          <w:p w14:paraId="7CF30939" w14:textId="77777777" w:rsidR="00AB771A" w:rsidRPr="00687672" w:rsidRDefault="00AB771A" w:rsidP="00DF0DAC">
            <w:pPr>
              <w:spacing w:line="240" w:lineRule="auto"/>
            </w:pPr>
            <w:r w:rsidRPr="00687672">
              <w:rPr>
                <w:b/>
              </w:rPr>
              <w:t>Prestatie 2</w:t>
            </w:r>
          </w:p>
        </w:tc>
        <w:tc>
          <w:tcPr>
            <w:tcW w:w="7544" w:type="dxa"/>
            <w:vAlign w:val="center"/>
          </w:tcPr>
          <w:p w14:paraId="12B5D90E" w14:textId="77777777" w:rsidR="00AB771A" w:rsidRPr="00687672" w:rsidRDefault="00AB771A" w:rsidP="00DF0DAC">
            <w:pPr>
              <w:spacing w:line="240" w:lineRule="auto"/>
            </w:pPr>
          </w:p>
        </w:tc>
      </w:tr>
      <w:tr w:rsidR="00AB771A" w:rsidRPr="00D84555" w14:paraId="02FCBE38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7A7C2658" w14:textId="77777777" w:rsidR="00AB771A" w:rsidRPr="00687672" w:rsidRDefault="00AB771A" w:rsidP="00DF0DAC">
            <w:pPr>
              <w:spacing w:line="240" w:lineRule="auto"/>
            </w:pPr>
            <w:r w:rsidRPr="00687672">
              <w:t>Onderbouwing van de bewering met verifieerbare uitvoeringsinformatie</w:t>
            </w:r>
          </w:p>
        </w:tc>
        <w:tc>
          <w:tcPr>
            <w:tcW w:w="7544" w:type="dxa"/>
            <w:vAlign w:val="center"/>
          </w:tcPr>
          <w:p w14:paraId="07D7F5C8" w14:textId="77777777" w:rsidR="00AB771A" w:rsidRPr="00687672" w:rsidRDefault="00AB771A" w:rsidP="00DF0DAC">
            <w:pPr>
              <w:spacing w:line="240" w:lineRule="auto"/>
            </w:pPr>
          </w:p>
        </w:tc>
      </w:tr>
      <w:tr w:rsidR="00AB771A" w:rsidRPr="00D84555" w14:paraId="075CB280" w14:textId="77777777" w:rsidTr="00DF0DAC">
        <w:trPr>
          <w:trHeight w:val="284"/>
        </w:trPr>
        <w:tc>
          <w:tcPr>
            <w:tcW w:w="2062" w:type="dxa"/>
            <w:shd w:val="clear" w:color="auto" w:fill="B4C6E7"/>
            <w:vAlign w:val="center"/>
          </w:tcPr>
          <w:p w14:paraId="351A258A" w14:textId="77777777" w:rsidR="00AB771A" w:rsidRPr="00687672" w:rsidRDefault="00AB771A" w:rsidP="00DF0DAC">
            <w:pPr>
              <w:spacing w:line="240" w:lineRule="auto"/>
            </w:pPr>
            <w:r w:rsidRPr="00687672">
              <w:rPr>
                <w:b/>
              </w:rPr>
              <w:t>Prestatie 3</w:t>
            </w:r>
          </w:p>
        </w:tc>
        <w:tc>
          <w:tcPr>
            <w:tcW w:w="7544" w:type="dxa"/>
            <w:vAlign w:val="center"/>
          </w:tcPr>
          <w:p w14:paraId="471EE5A4" w14:textId="77777777" w:rsidR="00AB771A" w:rsidRPr="00687672" w:rsidRDefault="00AB771A" w:rsidP="00DF0DAC">
            <w:pPr>
              <w:spacing w:line="240" w:lineRule="auto"/>
            </w:pPr>
          </w:p>
        </w:tc>
      </w:tr>
      <w:tr w:rsidR="00AB771A" w:rsidRPr="00D84555" w14:paraId="60D4E208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0A389DE3" w14:textId="77777777" w:rsidR="00AB771A" w:rsidRPr="00687672" w:rsidRDefault="00AB771A" w:rsidP="00DF0DAC">
            <w:pPr>
              <w:spacing w:line="240" w:lineRule="auto"/>
            </w:pPr>
            <w:r w:rsidRPr="00687672">
              <w:t>Onderbouwing van de bewering met verifieerbare uitvoeringsinformatie</w:t>
            </w:r>
          </w:p>
        </w:tc>
        <w:tc>
          <w:tcPr>
            <w:tcW w:w="7544" w:type="dxa"/>
            <w:vAlign w:val="center"/>
          </w:tcPr>
          <w:p w14:paraId="390DC896" w14:textId="77777777" w:rsidR="00AB771A" w:rsidRPr="00687672" w:rsidRDefault="00AB771A" w:rsidP="00DF0DAC">
            <w:pPr>
              <w:spacing w:line="240" w:lineRule="auto"/>
            </w:pPr>
          </w:p>
        </w:tc>
      </w:tr>
      <w:tr w:rsidR="00AB771A" w:rsidRPr="00D84555" w14:paraId="0FE59A18" w14:textId="77777777" w:rsidTr="00DF0DAC">
        <w:trPr>
          <w:trHeight w:val="284"/>
        </w:trPr>
        <w:tc>
          <w:tcPr>
            <w:tcW w:w="2062" w:type="dxa"/>
            <w:shd w:val="clear" w:color="auto" w:fill="B4C6E7"/>
            <w:vAlign w:val="center"/>
          </w:tcPr>
          <w:p w14:paraId="61F027F1" w14:textId="77777777" w:rsidR="00AB771A" w:rsidRPr="00687672" w:rsidRDefault="00AB771A" w:rsidP="00DF0DAC">
            <w:pPr>
              <w:spacing w:line="240" w:lineRule="auto"/>
            </w:pPr>
            <w:r w:rsidRPr="00687672">
              <w:rPr>
                <w:b/>
              </w:rPr>
              <w:t>Prestatie 4</w:t>
            </w:r>
          </w:p>
        </w:tc>
        <w:tc>
          <w:tcPr>
            <w:tcW w:w="7544" w:type="dxa"/>
            <w:vAlign w:val="center"/>
          </w:tcPr>
          <w:p w14:paraId="55393CFD" w14:textId="77777777" w:rsidR="00AB771A" w:rsidRPr="00687672" w:rsidRDefault="00AB771A" w:rsidP="00DF0DAC">
            <w:pPr>
              <w:spacing w:line="240" w:lineRule="auto"/>
            </w:pPr>
          </w:p>
        </w:tc>
      </w:tr>
      <w:tr w:rsidR="00AB771A" w:rsidRPr="00D84555" w14:paraId="405A4668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76553892" w14:textId="77777777" w:rsidR="00AB771A" w:rsidRPr="00687672" w:rsidRDefault="00AB771A" w:rsidP="00DF0DAC">
            <w:pPr>
              <w:spacing w:line="240" w:lineRule="auto"/>
            </w:pPr>
            <w:r w:rsidRPr="00687672">
              <w:t>Onderbouwing van de bewering met verifieerbare uitvoeringsinformatie</w:t>
            </w:r>
          </w:p>
        </w:tc>
        <w:tc>
          <w:tcPr>
            <w:tcW w:w="7544" w:type="dxa"/>
            <w:vAlign w:val="center"/>
          </w:tcPr>
          <w:p w14:paraId="3E683F89" w14:textId="77777777" w:rsidR="00AB771A" w:rsidRPr="00687672" w:rsidRDefault="00AB771A" w:rsidP="00DF0DAC">
            <w:pPr>
              <w:spacing w:line="240" w:lineRule="auto"/>
            </w:pPr>
          </w:p>
        </w:tc>
      </w:tr>
      <w:tr w:rsidR="00AB771A" w:rsidRPr="00D84555" w14:paraId="4945F783" w14:textId="77777777" w:rsidTr="00DF0DAC">
        <w:trPr>
          <w:trHeight w:val="284"/>
        </w:trPr>
        <w:tc>
          <w:tcPr>
            <w:tcW w:w="2062" w:type="dxa"/>
            <w:shd w:val="clear" w:color="auto" w:fill="B4C6E7"/>
            <w:vAlign w:val="center"/>
          </w:tcPr>
          <w:p w14:paraId="624BE33D" w14:textId="77777777" w:rsidR="00AB771A" w:rsidRPr="00687672" w:rsidRDefault="00AB771A" w:rsidP="00DF0DAC">
            <w:pPr>
              <w:spacing w:line="240" w:lineRule="auto"/>
            </w:pPr>
            <w:r w:rsidRPr="00687672">
              <w:rPr>
                <w:b/>
              </w:rPr>
              <w:t>Prestatie 5</w:t>
            </w:r>
          </w:p>
        </w:tc>
        <w:tc>
          <w:tcPr>
            <w:tcW w:w="7544" w:type="dxa"/>
            <w:vAlign w:val="center"/>
          </w:tcPr>
          <w:p w14:paraId="145984BD" w14:textId="77777777" w:rsidR="00AB771A" w:rsidRPr="00687672" w:rsidRDefault="00AB771A" w:rsidP="00DF0DAC">
            <w:pPr>
              <w:spacing w:line="240" w:lineRule="auto"/>
            </w:pPr>
          </w:p>
        </w:tc>
      </w:tr>
      <w:tr w:rsidR="00AB771A" w:rsidRPr="00D84555" w14:paraId="4B607F30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1C3546EA" w14:textId="77777777" w:rsidR="00AB771A" w:rsidRPr="00687672" w:rsidRDefault="00AB771A" w:rsidP="00DF0DAC">
            <w:pPr>
              <w:spacing w:line="240" w:lineRule="auto"/>
            </w:pPr>
            <w:r w:rsidRPr="00687672">
              <w:t>Onderbouwing van de bewering met verifieerbare uitvoeringsinformatie</w:t>
            </w:r>
          </w:p>
        </w:tc>
        <w:tc>
          <w:tcPr>
            <w:tcW w:w="7544" w:type="dxa"/>
            <w:vAlign w:val="center"/>
          </w:tcPr>
          <w:p w14:paraId="42EE4F2E" w14:textId="77777777" w:rsidR="00AB771A" w:rsidRPr="00687672" w:rsidRDefault="00AB771A" w:rsidP="00DF0DAC">
            <w:pPr>
              <w:spacing w:line="240" w:lineRule="auto"/>
            </w:pPr>
          </w:p>
        </w:tc>
      </w:tr>
      <w:tr w:rsidR="00AB771A" w:rsidRPr="00D84555" w14:paraId="333DA042" w14:textId="77777777" w:rsidTr="00DF0DAC">
        <w:trPr>
          <w:trHeight w:val="284"/>
        </w:trPr>
        <w:tc>
          <w:tcPr>
            <w:tcW w:w="2062" w:type="dxa"/>
            <w:shd w:val="clear" w:color="auto" w:fill="B4C6E7"/>
            <w:vAlign w:val="center"/>
          </w:tcPr>
          <w:p w14:paraId="4FFC285B" w14:textId="77777777" w:rsidR="00AB771A" w:rsidRPr="00687672" w:rsidRDefault="00AB771A" w:rsidP="00DF0DAC">
            <w:pPr>
              <w:spacing w:line="240" w:lineRule="auto"/>
            </w:pPr>
            <w:r w:rsidRPr="00687672">
              <w:rPr>
                <w:b/>
              </w:rPr>
              <w:t>Prestatie 6</w:t>
            </w:r>
          </w:p>
        </w:tc>
        <w:tc>
          <w:tcPr>
            <w:tcW w:w="7544" w:type="dxa"/>
            <w:vAlign w:val="center"/>
          </w:tcPr>
          <w:p w14:paraId="17A515AF" w14:textId="77777777" w:rsidR="00AB771A" w:rsidRPr="00687672" w:rsidRDefault="00AB771A" w:rsidP="00DF0DAC">
            <w:pPr>
              <w:spacing w:line="240" w:lineRule="auto"/>
            </w:pPr>
          </w:p>
        </w:tc>
      </w:tr>
      <w:tr w:rsidR="00AB771A" w:rsidRPr="00D84555" w14:paraId="3F824B20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5E39DAF7" w14:textId="77777777" w:rsidR="00AB771A" w:rsidRPr="00687672" w:rsidRDefault="00AB771A" w:rsidP="00DF0DAC">
            <w:pPr>
              <w:spacing w:line="240" w:lineRule="auto"/>
            </w:pPr>
            <w:r w:rsidRPr="00687672">
              <w:t>Onderbouwing van de bewering met verifieerbare uitvoeringsinformatie</w:t>
            </w:r>
          </w:p>
        </w:tc>
        <w:tc>
          <w:tcPr>
            <w:tcW w:w="7544" w:type="dxa"/>
            <w:vAlign w:val="center"/>
          </w:tcPr>
          <w:p w14:paraId="6C923182" w14:textId="77777777" w:rsidR="00AB771A" w:rsidRPr="00687672" w:rsidRDefault="00AB771A" w:rsidP="00DF0DAC">
            <w:pPr>
              <w:spacing w:line="240" w:lineRule="auto"/>
            </w:pPr>
          </w:p>
        </w:tc>
      </w:tr>
      <w:tr w:rsidR="00AB771A" w:rsidRPr="00D84555" w14:paraId="1BFA46F1" w14:textId="77777777" w:rsidTr="00DF0DAC">
        <w:trPr>
          <w:trHeight w:val="284"/>
        </w:trPr>
        <w:tc>
          <w:tcPr>
            <w:tcW w:w="2062" w:type="dxa"/>
            <w:shd w:val="clear" w:color="auto" w:fill="B4C6E7"/>
            <w:vAlign w:val="center"/>
          </w:tcPr>
          <w:p w14:paraId="0488F10E" w14:textId="77777777" w:rsidR="00AB771A" w:rsidRPr="00687672" w:rsidRDefault="00AB771A" w:rsidP="00DF0DAC">
            <w:pPr>
              <w:spacing w:line="240" w:lineRule="auto"/>
            </w:pPr>
            <w:r w:rsidRPr="00687672">
              <w:rPr>
                <w:b/>
              </w:rPr>
              <w:t>Prestatie 7</w:t>
            </w:r>
          </w:p>
        </w:tc>
        <w:tc>
          <w:tcPr>
            <w:tcW w:w="7544" w:type="dxa"/>
            <w:vAlign w:val="center"/>
          </w:tcPr>
          <w:p w14:paraId="1494652E" w14:textId="77777777" w:rsidR="00AB771A" w:rsidRPr="00687672" w:rsidRDefault="00AB771A" w:rsidP="00DF0DAC">
            <w:pPr>
              <w:spacing w:line="240" w:lineRule="auto"/>
            </w:pPr>
          </w:p>
        </w:tc>
      </w:tr>
      <w:tr w:rsidR="00AB771A" w:rsidRPr="00D84555" w14:paraId="1ADCC388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6B804BFD" w14:textId="77777777" w:rsidR="00AB771A" w:rsidRPr="00687672" w:rsidRDefault="00AB771A" w:rsidP="00DF0DAC">
            <w:pPr>
              <w:spacing w:line="240" w:lineRule="auto"/>
            </w:pPr>
            <w:r w:rsidRPr="00687672">
              <w:t>Onderbouwing van de bewering met verifieerbare uitvoeringsinformatie</w:t>
            </w:r>
          </w:p>
        </w:tc>
        <w:tc>
          <w:tcPr>
            <w:tcW w:w="7544" w:type="dxa"/>
            <w:vAlign w:val="center"/>
          </w:tcPr>
          <w:p w14:paraId="33F00AD8" w14:textId="77777777" w:rsidR="00AB771A" w:rsidRPr="00687672" w:rsidRDefault="00AB771A" w:rsidP="00DF0DAC">
            <w:pPr>
              <w:spacing w:line="240" w:lineRule="auto"/>
            </w:pPr>
          </w:p>
        </w:tc>
      </w:tr>
      <w:tr w:rsidR="00AB771A" w:rsidRPr="00D84555" w14:paraId="1F88F981" w14:textId="77777777" w:rsidTr="00DF0DAC">
        <w:trPr>
          <w:trHeight w:val="284"/>
        </w:trPr>
        <w:tc>
          <w:tcPr>
            <w:tcW w:w="2062" w:type="dxa"/>
            <w:shd w:val="clear" w:color="auto" w:fill="B4C6E7"/>
            <w:vAlign w:val="center"/>
          </w:tcPr>
          <w:p w14:paraId="224601B0" w14:textId="17B29864" w:rsidR="00AB771A" w:rsidRPr="00687672" w:rsidRDefault="00AB771A" w:rsidP="00DF0DAC">
            <w:pPr>
              <w:spacing w:line="240" w:lineRule="auto"/>
            </w:pPr>
            <w:r w:rsidRPr="00687672">
              <w:rPr>
                <w:b/>
              </w:rPr>
              <w:t xml:space="preserve">Prestatie </w:t>
            </w:r>
            <w:r w:rsidR="00463CA9" w:rsidRPr="00687672">
              <w:rPr>
                <w:b/>
              </w:rPr>
              <w:t>…</w:t>
            </w:r>
          </w:p>
        </w:tc>
        <w:tc>
          <w:tcPr>
            <w:tcW w:w="7544" w:type="dxa"/>
            <w:vAlign w:val="center"/>
          </w:tcPr>
          <w:p w14:paraId="72BB8923" w14:textId="77777777" w:rsidR="00AB771A" w:rsidRPr="00687672" w:rsidRDefault="00AB771A" w:rsidP="00DF0DAC">
            <w:pPr>
              <w:spacing w:line="240" w:lineRule="auto"/>
            </w:pPr>
          </w:p>
        </w:tc>
      </w:tr>
      <w:tr w:rsidR="00AB771A" w:rsidRPr="00D84555" w14:paraId="732B5B01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64D89204" w14:textId="77777777" w:rsidR="00AB771A" w:rsidRPr="00687672" w:rsidRDefault="00AB771A" w:rsidP="00DF0DAC">
            <w:pPr>
              <w:spacing w:line="240" w:lineRule="auto"/>
            </w:pPr>
            <w:r w:rsidRPr="00687672">
              <w:t>Onderbouwing van de bewering met verifieerbare uitvoeringsinformatie</w:t>
            </w:r>
          </w:p>
        </w:tc>
        <w:tc>
          <w:tcPr>
            <w:tcW w:w="7544" w:type="dxa"/>
            <w:vAlign w:val="center"/>
          </w:tcPr>
          <w:p w14:paraId="6366A095" w14:textId="77777777" w:rsidR="00AB771A" w:rsidRPr="00687672" w:rsidRDefault="00AB771A" w:rsidP="00DF0DAC">
            <w:pPr>
              <w:spacing w:line="240" w:lineRule="auto"/>
            </w:pPr>
          </w:p>
        </w:tc>
      </w:tr>
    </w:tbl>
    <w:p w14:paraId="3B607042" w14:textId="4C267B75" w:rsidR="0043338D" w:rsidRPr="00C418EE" w:rsidRDefault="0043338D" w:rsidP="004616DA">
      <w:pPr>
        <w:spacing w:line="240" w:lineRule="atLeast"/>
        <w:contextualSpacing/>
        <w:textAlignment w:val="baseline"/>
        <w:rPr>
          <w:lang w:eastAsia="nl-NL"/>
        </w:rPr>
      </w:pPr>
    </w:p>
    <w:p w14:paraId="7DBF5649" w14:textId="77777777" w:rsidR="0043338D" w:rsidRPr="00C418EE" w:rsidRDefault="0043338D" w:rsidP="004616DA">
      <w:pPr>
        <w:spacing w:line="240" w:lineRule="atLeast"/>
        <w:contextualSpacing/>
        <w:textAlignment w:val="baseline"/>
        <w:rPr>
          <w:lang w:eastAsia="nl-NL"/>
        </w:rPr>
      </w:pPr>
      <w:r w:rsidRPr="00C418EE">
        <w:rPr>
          <w:lang w:eastAsia="nl-NL"/>
        </w:rPr>
        <w:t> </w:t>
      </w:r>
    </w:p>
    <w:p w14:paraId="305E2535" w14:textId="77777777" w:rsidR="0043338D" w:rsidRPr="00C418EE" w:rsidRDefault="0043338D" w:rsidP="004616DA">
      <w:pPr>
        <w:spacing w:line="240" w:lineRule="atLeast"/>
        <w:contextualSpacing/>
        <w:textAlignment w:val="baseline"/>
        <w:rPr>
          <w:lang w:eastAsia="nl-NL"/>
        </w:rPr>
      </w:pPr>
      <w:r w:rsidRPr="00C418EE">
        <w:rPr>
          <w:lang w:eastAsia="nl-NL"/>
        </w:rPr>
        <w:t> </w:t>
      </w:r>
    </w:p>
    <w:p w14:paraId="26C6314E" w14:textId="22CE5059" w:rsidR="0043338D" w:rsidRPr="00C418EE" w:rsidRDefault="0043338D" w:rsidP="004616DA">
      <w:pPr>
        <w:spacing w:line="240" w:lineRule="atLeast"/>
        <w:contextualSpacing/>
        <w:textAlignment w:val="baseline"/>
        <w:rPr>
          <w:lang w:eastAsia="nl-NL"/>
        </w:rPr>
      </w:pPr>
      <w:r w:rsidRPr="00C418EE">
        <w:rPr>
          <w:color w:val="2F5496"/>
          <w:lang w:eastAsia="nl-NL"/>
        </w:rPr>
        <w:t> </w:t>
      </w:r>
    </w:p>
    <w:p w14:paraId="388D1631" w14:textId="77777777" w:rsidR="001752DC" w:rsidRPr="00C418EE" w:rsidRDefault="001752DC" w:rsidP="004616DA">
      <w:pPr>
        <w:spacing w:line="240" w:lineRule="atLeast"/>
        <w:contextualSpacing/>
      </w:pPr>
    </w:p>
    <w:sectPr w:rsidR="001752DC" w:rsidRPr="00C418EE" w:rsidSect="00BE6633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8" w:right="1418" w:bottom="567" w:left="1418" w:header="340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EF871" w14:textId="77777777" w:rsidR="005C1DC4" w:rsidRDefault="005C1DC4" w:rsidP="00C27FEF">
      <w:pPr>
        <w:spacing w:line="240" w:lineRule="auto"/>
      </w:pPr>
      <w:r>
        <w:separator/>
      </w:r>
    </w:p>
  </w:endnote>
  <w:endnote w:type="continuationSeparator" w:id="0">
    <w:p w14:paraId="6612DE3D" w14:textId="77777777" w:rsidR="005C1DC4" w:rsidRDefault="005C1DC4" w:rsidP="00C27FEF">
      <w:pPr>
        <w:spacing w:line="240" w:lineRule="auto"/>
      </w:pPr>
      <w:r>
        <w:continuationSeparator/>
      </w:r>
    </w:p>
  </w:endnote>
  <w:endnote w:type="continuationNotice" w:id="1">
    <w:p w14:paraId="6CB642AE" w14:textId="77777777" w:rsidR="005C1DC4" w:rsidRDefault="005C1D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TXinwei">
    <w:charset w:val="86"/>
    <w:family w:val="auto"/>
    <w:pitch w:val="variable"/>
    <w:sig w:usb0="00000001" w:usb1="080F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02D7E8C9" w14:textId="77777777" w:rsidTr="00852C68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527BCCD6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726E0C39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300A2716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6AAE21E" w14:paraId="755DB255" w14:textId="77777777" w:rsidTr="06AAE21E">
      <w:trPr>
        <w:trHeight w:val="300"/>
      </w:trPr>
      <w:tc>
        <w:tcPr>
          <w:tcW w:w="3020" w:type="dxa"/>
        </w:tcPr>
        <w:p w14:paraId="7FAA6B68" w14:textId="6E29BFC9" w:rsidR="06AAE21E" w:rsidRDefault="06AAE21E" w:rsidP="06AAE21E">
          <w:pPr>
            <w:pStyle w:val="Koptekst"/>
            <w:ind w:left="-115"/>
          </w:pPr>
        </w:p>
      </w:tc>
      <w:tc>
        <w:tcPr>
          <w:tcW w:w="3020" w:type="dxa"/>
        </w:tcPr>
        <w:p w14:paraId="716432AC" w14:textId="24C3F63A" w:rsidR="06AAE21E" w:rsidRDefault="06AAE21E" w:rsidP="06AAE21E">
          <w:pPr>
            <w:pStyle w:val="Koptekst"/>
            <w:jc w:val="center"/>
          </w:pPr>
        </w:p>
      </w:tc>
      <w:tc>
        <w:tcPr>
          <w:tcW w:w="3020" w:type="dxa"/>
        </w:tcPr>
        <w:p w14:paraId="68CF2F27" w14:textId="682AD8BE" w:rsidR="06AAE21E" w:rsidRDefault="06AAE21E" w:rsidP="06AAE21E">
          <w:pPr>
            <w:pStyle w:val="Koptekst"/>
            <w:ind w:right="-115"/>
            <w:jc w:val="right"/>
          </w:pPr>
        </w:p>
      </w:tc>
    </w:tr>
  </w:tbl>
  <w:p w14:paraId="201732B3" w14:textId="4EC9C5FF" w:rsidR="06AAE21E" w:rsidRDefault="06AAE21E" w:rsidP="06AAE2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B3F15A" w14:textId="77777777" w:rsidR="005C1DC4" w:rsidRPr="00C27FEF" w:rsidRDefault="005C1DC4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0809FE23" w14:textId="77777777" w:rsidR="005C1DC4" w:rsidRDefault="005C1DC4" w:rsidP="00C27FEF">
      <w:pPr>
        <w:spacing w:line="240" w:lineRule="auto"/>
      </w:pPr>
      <w:r>
        <w:continuationSeparator/>
      </w:r>
    </w:p>
  </w:footnote>
  <w:footnote w:type="continuationNotice" w:id="1">
    <w:p w14:paraId="4E0B9427" w14:textId="77777777" w:rsidR="005C1DC4" w:rsidRDefault="005C1D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3892F" w14:textId="0EC5A0C3" w:rsidR="001B3B58" w:rsidRDefault="00BE663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3471272" wp14:editId="42009516">
          <wp:simplePos x="0" y="0"/>
          <wp:positionH relativeFrom="page">
            <wp:posOffset>410210</wp:posOffset>
          </wp:positionH>
          <wp:positionV relativeFrom="page">
            <wp:posOffset>127000</wp:posOffset>
          </wp:positionV>
          <wp:extent cx="1389380" cy="1072515"/>
          <wp:effectExtent l="0" t="0" r="1270" b="0"/>
          <wp:wrapNone/>
          <wp:docPr id="1123477496" name="Afbeelding 1123477496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380" cy="1072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32AD95" w14:textId="77777777" w:rsidR="001B3B58" w:rsidRDefault="001B3B58">
    <w:pPr>
      <w:pStyle w:val="Koptekst"/>
    </w:pPr>
  </w:p>
  <w:sdt>
    <w:sdtPr>
      <w:rPr>
        <w:sz w:val="14"/>
        <w:szCs w:val="14"/>
      </w:rPr>
      <w:id w:val="-1318336367"/>
      <w:docPartObj>
        <w:docPartGallery w:val="Page Numbers (Top of Page)"/>
        <w:docPartUnique/>
      </w:docPartObj>
    </w:sdtPr>
    <w:sdtEndPr/>
    <w:sdtContent>
      <w:p w14:paraId="13BC0E19" w14:textId="77777777" w:rsidR="0068661A" w:rsidRPr="00DC57AB" w:rsidRDefault="0068661A" w:rsidP="0068661A">
        <w:pPr>
          <w:pStyle w:val="Koptekst"/>
          <w:jc w:val="right"/>
          <w:rPr>
            <w:sz w:val="14"/>
            <w:szCs w:val="14"/>
          </w:rPr>
        </w:pPr>
        <w:r w:rsidRPr="00DC57AB">
          <w:rPr>
            <w:sz w:val="14"/>
            <w:szCs w:val="14"/>
          </w:rPr>
          <w:t xml:space="preserve">Pagina </w:t>
        </w:r>
        <w:r w:rsidRPr="00DC57AB">
          <w:rPr>
            <w:sz w:val="14"/>
            <w:szCs w:val="14"/>
          </w:rPr>
          <w:fldChar w:fldCharType="begin"/>
        </w:r>
        <w:r w:rsidRPr="00DC57AB">
          <w:rPr>
            <w:sz w:val="14"/>
            <w:szCs w:val="14"/>
          </w:rPr>
          <w:instrText>PAGE</w:instrText>
        </w:r>
        <w:r w:rsidRPr="00DC57AB">
          <w:rPr>
            <w:sz w:val="14"/>
            <w:szCs w:val="14"/>
          </w:rPr>
          <w:fldChar w:fldCharType="separate"/>
        </w:r>
        <w:r>
          <w:rPr>
            <w:sz w:val="14"/>
            <w:szCs w:val="14"/>
          </w:rPr>
          <w:t>2</w:t>
        </w:r>
        <w:r w:rsidRPr="00DC57AB">
          <w:rPr>
            <w:sz w:val="14"/>
            <w:szCs w:val="14"/>
          </w:rPr>
          <w:fldChar w:fldCharType="end"/>
        </w:r>
        <w:r w:rsidRPr="00DC57AB">
          <w:rPr>
            <w:sz w:val="14"/>
            <w:szCs w:val="14"/>
          </w:rPr>
          <w:t xml:space="preserve"> van </w:t>
        </w:r>
        <w:r w:rsidRPr="00DC57AB">
          <w:rPr>
            <w:sz w:val="14"/>
            <w:szCs w:val="14"/>
          </w:rPr>
          <w:fldChar w:fldCharType="begin"/>
        </w:r>
        <w:r w:rsidRPr="00DC57AB">
          <w:rPr>
            <w:sz w:val="14"/>
            <w:szCs w:val="14"/>
          </w:rPr>
          <w:instrText>NUMPAGES</w:instrText>
        </w:r>
        <w:r w:rsidRPr="00DC57AB">
          <w:rPr>
            <w:sz w:val="14"/>
            <w:szCs w:val="14"/>
          </w:rPr>
          <w:fldChar w:fldCharType="separate"/>
        </w:r>
        <w:r>
          <w:rPr>
            <w:sz w:val="14"/>
            <w:szCs w:val="14"/>
          </w:rPr>
          <w:t>10</w:t>
        </w:r>
        <w:r w:rsidRPr="00DC57AB">
          <w:rPr>
            <w:sz w:val="14"/>
            <w:szCs w:val="14"/>
          </w:rPr>
          <w:fldChar w:fldCharType="end"/>
        </w:r>
      </w:p>
    </w:sdtContent>
  </w:sdt>
  <w:p w14:paraId="3075857D" w14:textId="77777777" w:rsidR="0068661A" w:rsidRDefault="0068661A" w:rsidP="0068661A">
    <w:pPr>
      <w:pStyle w:val="Koptekst"/>
    </w:pPr>
  </w:p>
  <w:p w14:paraId="4B3A2158" w14:textId="77777777" w:rsidR="001B3B58" w:rsidRDefault="001B3B58">
    <w:pPr>
      <w:pStyle w:val="Koptekst"/>
    </w:pPr>
  </w:p>
  <w:p w14:paraId="101DFC52" w14:textId="77777777" w:rsidR="001B3B58" w:rsidRDefault="001B3B58">
    <w:pPr>
      <w:pStyle w:val="Koptekst"/>
    </w:pPr>
  </w:p>
  <w:p w14:paraId="1EF63942" w14:textId="77777777" w:rsidR="001B3B58" w:rsidRDefault="001B3B58">
    <w:pPr>
      <w:pStyle w:val="Koptekst"/>
    </w:pPr>
  </w:p>
  <w:p w14:paraId="66FF5F08" w14:textId="0A4B105F" w:rsidR="001B3B58" w:rsidRDefault="001B3B5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6AAE21E" w14:paraId="357450C2" w14:textId="77777777" w:rsidTr="06AAE21E">
      <w:trPr>
        <w:trHeight w:val="300"/>
      </w:trPr>
      <w:tc>
        <w:tcPr>
          <w:tcW w:w="3020" w:type="dxa"/>
        </w:tcPr>
        <w:p w14:paraId="13637240" w14:textId="3F4A2433" w:rsidR="06AAE21E" w:rsidRDefault="06AAE21E" w:rsidP="06AAE21E">
          <w:pPr>
            <w:pStyle w:val="Koptekst"/>
            <w:ind w:left="-115"/>
          </w:pPr>
        </w:p>
      </w:tc>
      <w:tc>
        <w:tcPr>
          <w:tcW w:w="3020" w:type="dxa"/>
        </w:tcPr>
        <w:p w14:paraId="38992270" w14:textId="1AEF69E8" w:rsidR="06AAE21E" w:rsidRDefault="06AAE21E" w:rsidP="06AAE21E">
          <w:pPr>
            <w:pStyle w:val="Koptekst"/>
            <w:jc w:val="center"/>
          </w:pPr>
        </w:p>
      </w:tc>
      <w:tc>
        <w:tcPr>
          <w:tcW w:w="3020" w:type="dxa"/>
        </w:tcPr>
        <w:p w14:paraId="0D572024" w14:textId="7955D6E4" w:rsidR="06AAE21E" w:rsidRDefault="06AAE21E" w:rsidP="06AAE21E">
          <w:pPr>
            <w:pStyle w:val="Koptekst"/>
            <w:ind w:right="-115"/>
            <w:jc w:val="right"/>
          </w:pPr>
        </w:p>
      </w:tc>
    </w:tr>
  </w:tbl>
  <w:p w14:paraId="0FA3BECD" w14:textId="613659FE" w:rsidR="06AAE21E" w:rsidRDefault="06AAE21E" w:rsidP="06AAE21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A78E4"/>
    <w:multiLevelType w:val="hybridMultilevel"/>
    <w:tmpl w:val="457ACDE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0FEB"/>
    <w:multiLevelType w:val="hybridMultilevel"/>
    <w:tmpl w:val="9572E2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04871"/>
    <w:multiLevelType w:val="hybridMultilevel"/>
    <w:tmpl w:val="0AD04D40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224B98"/>
    <w:multiLevelType w:val="singleLevel"/>
    <w:tmpl w:val="28C6AEB6"/>
    <w:lvl w:ilvl="0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18"/>
        <w:szCs w:val="18"/>
      </w:rPr>
    </w:lvl>
  </w:abstractNum>
  <w:abstractNum w:abstractNumId="4" w15:restartNumberingAfterBreak="0">
    <w:nsid w:val="04FF4817"/>
    <w:multiLevelType w:val="hybridMultilevel"/>
    <w:tmpl w:val="4C40A32E"/>
    <w:lvl w:ilvl="0" w:tplc="3312877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F26CC7"/>
    <w:multiLevelType w:val="hybridMultilevel"/>
    <w:tmpl w:val="A1665C16"/>
    <w:lvl w:ilvl="0" w:tplc="ACDE7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F3F48"/>
    <w:multiLevelType w:val="hybridMultilevel"/>
    <w:tmpl w:val="E112F9F0"/>
    <w:lvl w:ilvl="0" w:tplc="14E84B78">
      <w:start w:val="1"/>
      <w:numFmt w:val="lowerLetter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A646D1"/>
    <w:multiLevelType w:val="hybridMultilevel"/>
    <w:tmpl w:val="F50EA96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78A031A0">
      <w:start w:val="1"/>
      <w:numFmt w:val="bullet"/>
      <w:lvlText w:val="-"/>
      <w:lvlJc w:val="left"/>
      <w:pPr>
        <w:ind w:left="1440" w:hanging="360"/>
      </w:pPr>
      <w:rPr>
        <w:rFonts w:ascii="Calibri" w:eastAsia="Aptos" w:hAnsi="Calibri" w:cs="Aptos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02C25"/>
    <w:multiLevelType w:val="hybridMultilevel"/>
    <w:tmpl w:val="8DC2D820"/>
    <w:lvl w:ilvl="0" w:tplc="EE4A3918">
      <w:start w:val="1"/>
      <w:numFmt w:val="bullet"/>
      <w:lvlText w:val=""/>
      <w:lvlJc w:val="left"/>
      <w:pPr>
        <w:ind w:left="940" w:hanging="360"/>
      </w:pPr>
      <w:rPr>
        <w:rFonts w:ascii="Symbol" w:hAnsi="Symbol"/>
      </w:rPr>
    </w:lvl>
    <w:lvl w:ilvl="1" w:tplc="9F2269CA">
      <w:start w:val="1"/>
      <w:numFmt w:val="bullet"/>
      <w:lvlText w:val=""/>
      <w:lvlJc w:val="left"/>
      <w:pPr>
        <w:ind w:left="940" w:hanging="360"/>
      </w:pPr>
      <w:rPr>
        <w:rFonts w:ascii="Symbol" w:hAnsi="Symbol"/>
      </w:rPr>
    </w:lvl>
    <w:lvl w:ilvl="2" w:tplc="DD8CDC8C">
      <w:start w:val="1"/>
      <w:numFmt w:val="bullet"/>
      <w:lvlText w:val=""/>
      <w:lvlJc w:val="left"/>
      <w:pPr>
        <w:ind w:left="940" w:hanging="360"/>
      </w:pPr>
      <w:rPr>
        <w:rFonts w:ascii="Symbol" w:hAnsi="Symbol"/>
      </w:rPr>
    </w:lvl>
    <w:lvl w:ilvl="3" w:tplc="6AE0A1C2">
      <w:start w:val="1"/>
      <w:numFmt w:val="bullet"/>
      <w:lvlText w:val=""/>
      <w:lvlJc w:val="left"/>
      <w:pPr>
        <w:ind w:left="940" w:hanging="360"/>
      </w:pPr>
      <w:rPr>
        <w:rFonts w:ascii="Symbol" w:hAnsi="Symbol"/>
      </w:rPr>
    </w:lvl>
    <w:lvl w:ilvl="4" w:tplc="011AA0F4">
      <w:start w:val="1"/>
      <w:numFmt w:val="bullet"/>
      <w:lvlText w:val=""/>
      <w:lvlJc w:val="left"/>
      <w:pPr>
        <w:ind w:left="940" w:hanging="360"/>
      </w:pPr>
      <w:rPr>
        <w:rFonts w:ascii="Symbol" w:hAnsi="Symbol"/>
      </w:rPr>
    </w:lvl>
    <w:lvl w:ilvl="5" w:tplc="3132C1B8">
      <w:start w:val="1"/>
      <w:numFmt w:val="bullet"/>
      <w:lvlText w:val=""/>
      <w:lvlJc w:val="left"/>
      <w:pPr>
        <w:ind w:left="940" w:hanging="360"/>
      </w:pPr>
      <w:rPr>
        <w:rFonts w:ascii="Symbol" w:hAnsi="Symbol"/>
      </w:rPr>
    </w:lvl>
    <w:lvl w:ilvl="6" w:tplc="26F299A8">
      <w:start w:val="1"/>
      <w:numFmt w:val="bullet"/>
      <w:lvlText w:val=""/>
      <w:lvlJc w:val="left"/>
      <w:pPr>
        <w:ind w:left="940" w:hanging="360"/>
      </w:pPr>
      <w:rPr>
        <w:rFonts w:ascii="Symbol" w:hAnsi="Symbol"/>
      </w:rPr>
    </w:lvl>
    <w:lvl w:ilvl="7" w:tplc="447C9B78">
      <w:start w:val="1"/>
      <w:numFmt w:val="bullet"/>
      <w:lvlText w:val=""/>
      <w:lvlJc w:val="left"/>
      <w:pPr>
        <w:ind w:left="940" w:hanging="360"/>
      </w:pPr>
      <w:rPr>
        <w:rFonts w:ascii="Symbol" w:hAnsi="Symbol"/>
      </w:rPr>
    </w:lvl>
    <w:lvl w:ilvl="8" w:tplc="D30CEEAC">
      <w:start w:val="1"/>
      <w:numFmt w:val="bullet"/>
      <w:lvlText w:val=""/>
      <w:lvlJc w:val="left"/>
      <w:pPr>
        <w:ind w:left="940" w:hanging="360"/>
      </w:pPr>
      <w:rPr>
        <w:rFonts w:ascii="Symbol" w:hAnsi="Symbol"/>
      </w:rPr>
    </w:lvl>
  </w:abstractNum>
  <w:abstractNum w:abstractNumId="9" w15:restartNumberingAfterBreak="0">
    <w:nsid w:val="10623530"/>
    <w:multiLevelType w:val="hybridMultilevel"/>
    <w:tmpl w:val="5CFC912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6B260E"/>
    <w:multiLevelType w:val="hybridMultilevel"/>
    <w:tmpl w:val="9C8AC7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8C477F"/>
    <w:multiLevelType w:val="hybridMultilevel"/>
    <w:tmpl w:val="52700C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C962F5"/>
    <w:multiLevelType w:val="hybridMultilevel"/>
    <w:tmpl w:val="1722C8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FD481F"/>
    <w:multiLevelType w:val="hybridMultilevel"/>
    <w:tmpl w:val="00A05C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956141"/>
    <w:multiLevelType w:val="hybridMultilevel"/>
    <w:tmpl w:val="8F5AFEA8"/>
    <w:lvl w:ilvl="0" w:tplc="77B00EEE">
      <w:numFmt w:val="bullet"/>
      <w:lvlText w:val="-"/>
      <w:lvlJc w:val="left"/>
      <w:pPr>
        <w:ind w:left="720" w:hanging="360"/>
      </w:pPr>
      <w:rPr>
        <w:rFonts w:ascii="Calibri Light" w:eastAsia="Aptos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F820C8"/>
    <w:multiLevelType w:val="hybridMultilevel"/>
    <w:tmpl w:val="BDEC8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565659"/>
    <w:multiLevelType w:val="hybridMultilevel"/>
    <w:tmpl w:val="DF3A7602"/>
    <w:lvl w:ilvl="0" w:tplc="925A18E8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F007AE"/>
    <w:multiLevelType w:val="hybridMultilevel"/>
    <w:tmpl w:val="9F1472BA"/>
    <w:lvl w:ilvl="0" w:tplc="4D4CE25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14E5FBA"/>
    <w:multiLevelType w:val="hybridMultilevel"/>
    <w:tmpl w:val="4C1E8858"/>
    <w:lvl w:ilvl="0" w:tplc="2D2442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9B868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0283C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8449E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0EA74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B1C41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CC091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026C4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EAC4A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DA54277"/>
    <w:multiLevelType w:val="multilevel"/>
    <w:tmpl w:val="05D6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DF54683"/>
    <w:multiLevelType w:val="hybridMultilevel"/>
    <w:tmpl w:val="BCA4507E"/>
    <w:lvl w:ilvl="0" w:tplc="4DFC29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304A8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00A44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DCAF6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B4418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18089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624E5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03DEA0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4309D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 w15:restartNumberingAfterBreak="0">
    <w:nsid w:val="364A7148"/>
    <w:multiLevelType w:val="hybridMultilevel"/>
    <w:tmpl w:val="29A290A6"/>
    <w:lvl w:ilvl="0" w:tplc="8A2E6C5A">
      <w:start w:val="8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1329B8"/>
    <w:multiLevelType w:val="hybridMultilevel"/>
    <w:tmpl w:val="8ACAF3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D07960"/>
    <w:multiLevelType w:val="hybridMultilevel"/>
    <w:tmpl w:val="F758B21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502FB4"/>
    <w:multiLevelType w:val="hybridMultilevel"/>
    <w:tmpl w:val="4EDE05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27923"/>
    <w:multiLevelType w:val="hybridMultilevel"/>
    <w:tmpl w:val="05246F32"/>
    <w:lvl w:ilvl="0" w:tplc="66401DDC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7E3A33"/>
    <w:multiLevelType w:val="hybridMultilevel"/>
    <w:tmpl w:val="124672F8"/>
    <w:lvl w:ilvl="0" w:tplc="1CFEC4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8229A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40C64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9BE3A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0ECF9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2100A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876A6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B44EC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1CAC6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7" w15:restartNumberingAfterBreak="0">
    <w:nsid w:val="4319621B"/>
    <w:multiLevelType w:val="hybridMultilevel"/>
    <w:tmpl w:val="F814D54C"/>
    <w:lvl w:ilvl="0" w:tplc="61C89DAA">
      <w:start w:val="6500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36531D8"/>
    <w:multiLevelType w:val="hybridMultilevel"/>
    <w:tmpl w:val="AC50E3EE"/>
    <w:lvl w:ilvl="0" w:tplc="D5FCB29A">
      <w:start w:val="1"/>
      <w:numFmt w:val="lowerLetter"/>
      <w:lvlText w:val="%1."/>
      <w:lvlJc w:val="left"/>
      <w:pPr>
        <w:ind w:left="360" w:hanging="360"/>
      </w:pPr>
      <w:rPr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42B759C"/>
    <w:multiLevelType w:val="hybridMultilevel"/>
    <w:tmpl w:val="84DEBE5E"/>
    <w:lvl w:ilvl="0" w:tplc="CBCA9B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39C3A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C18F1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A4EA2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FC207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4E641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0C048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5E27D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97A26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E41D55"/>
    <w:multiLevelType w:val="hybridMultilevel"/>
    <w:tmpl w:val="021C66A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6450955"/>
    <w:multiLevelType w:val="multilevel"/>
    <w:tmpl w:val="FADEC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9660873"/>
    <w:multiLevelType w:val="hybridMultilevel"/>
    <w:tmpl w:val="37AAE9A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BA4139D"/>
    <w:multiLevelType w:val="hybridMultilevel"/>
    <w:tmpl w:val="9F1472BA"/>
    <w:lvl w:ilvl="0" w:tplc="FFFFFFFF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4DEE673D"/>
    <w:multiLevelType w:val="hybridMultilevel"/>
    <w:tmpl w:val="4C1C38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E3350AE"/>
    <w:multiLevelType w:val="hybridMultilevel"/>
    <w:tmpl w:val="069C1326"/>
    <w:lvl w:ilvl="0" w:tplc="E77C2936">
      <w:start w:val="8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  <w:color w:val="00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0A6F2B"/>
    <w:multiLevelType w:val="hybridMultilevel"/>
    <w:tmpl w:val="33D00FD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3AD6886"/>
    <w:multiLevelType w:val="hybridMultilevel"/>
    <w:tmpl w:val="6130C4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0C00AF"/>
    <w:multiLevelType w:val="hybridMultilevel"/>
    <w:tmpl w:val="B20CF7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707BF8"/>
    <w:multiLevelType w:val="hybridMultilevel"/>
    <w:tmpl w:val="2C1463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BC27ABA"/>
    <w:multiLevelType w:val="hybridMultilevel"/>
    <w:tmpl w:val="016CFB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C96574"/>
    <w:multiLevelType w:val="hybridMultilevel"/>
    <w:tmpl w:val="F6001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484536"/>
    <w:multiLevelType w:val="hybridMultilevel"/>
    <w:tmpl w:val="15FE0D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0A61018"/>
    <w:multiLevelType w:val="hybridMultilevel"/>
    <w:tmpl w:val="685CE7F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6629B0"/>
    <w:multiLevelType w:val="multilevel"/>
    <w:tmpl w:val="2578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3033A31"/>
    <w:multiLevelType w:val="hybridMultilevel"/>
    <w:tmpl w:val="6DF4855C"/>
    <w:lvl w:ilvl="0" w:tplc="ACDE7424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9" w15:restartNumberingAfterBreak="0">
    <w:nsid w:val="6336536A"/>
    <w:multiLevelType w:val="hybridMultilevel"/>
    <w:tmpl w:val="BF6E60F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3492123"/>
    <w:multiLevelType w:val="hybridMultilevel"/>
    <w:tmpl w:val="D5B2A72E"/>
    <w:lvl w:ilvl="0" w:tplc="0413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1" w15:restartNumberingAfterBreak="0">
    <w:nsid w:val="63E80FEC"/>
    <w:multiLevelType w:val="hybridMultilevel"/>
    <w:tmpl w:val="02F84D06"/>
    <w:lvl w:ilvl="0" w:tplc="04130019">
      <w:start w:val="1"/>
      <w:numFmt w:val="lowerLetter"/>
      <w:lvlText w:val="%1."/>
      <w:lvlJc w:val="left"/>
      <w:pPr>
        <w:ind w:left="1800" w:hanging="360"/>
      </w:p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66016FD0"/>
    <w:multiLevelType w:val="hybridMultilevel"/>
    <w:tmpl w:val="ACBE75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5" w15:restartNumberingAfterBreak="0">
    <w:nsid w:val="6E1A1DD1"/>
    <w:multiLevelType w:val="multilevel"/>
    <w:tmpl w:val="325EAE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2419"/>
        </w:tabs>
        <w:ind w:left="2419" w:hanging="576"/>
      </w:pPr>
      <w:rPr>
        <w:rFonts w:ascii="Arial" w:hAnsi="Arial" w:cs="Arial" w:hint="default"/>
        <w:b/>
        <w:bCs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03"/>
        </w:tabs>
        <w:ind w:left="1003" w:hanging="720"/>
      </w:pPr>
      <w:rPr>
        <w:rFonts w:ascii="Arial" w:hAnsi="Arial" w:cs="Arial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6" w15:restartNumberingAfterBreak="0">
    <w:nsid w:val="6E1F7187"/>
    <w:multiLevelType w:val="hybridMultilevel"/>
    <w:tmpl w:val="429E09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2CF426E"/>
    <w:multiLevelType w:val="hybridMultilevel"/>
    <w:tmpl w:val="562C5312"/>
    <w:lvl w:ilvl="0" w:tplc="77B00EEE">
      <w:numFmt w:val="bullet"/>
      <w:lvlText w:val="-"/>
      <w:lvlJc w:val="left"/>
      <w:pPr>
        <w:ind w:left="720" w:hanging="360"/>
      </w:pPr>
      <w:rPr>
        <w:rFonts w:ascii="Calibri Light" w:eastAsia="Aptos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0B11C0"/>
    <w:multiLevelType w:val="hybridMultilevel"/>
    <w:tmpl w:val="C102DF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DF2853"/>
    <w:multiLevelType w:val="hybridMultilevel"/>
    <w:tmpl w:val="0BC262A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71D6B92"/>
    <w:multiLevelType w:val="hybridMultilevel"/>
    <w:tmpl w:val="A1F25292"/>
    <w:lvl w:ilvl="0" w:tplc="C5641B5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7ED0DB4"/>
    <w:multiLevelType w:val="hybridMultilevel"/>
    <w:tmpl w:val="CA6063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116842">
    <w:abstractNumId w:val="55"/>
  </w:num>
  <w:num w:numId="2" w16cid:durableId="60296398">
    <w:abstractNumId w:val="53"/>
  </w:num>
  <w:num w:numId="3" w16cid:durableId="954872495">
    <w:abstractNumId w:val="54"/>
  </w:num>
  <w:num w:numId="4" w16cid:durableId="1640721915">
    <w:abstractNumId w:val="30"/>
  </w:num>
  <w:num w:numId="5" w16cid:durableId="715129667">
    <w:abstractNumId w:val="42"/>
  </w:num>
  <w:num w:numId="6" w16cid:durableId="1585215181">
    <w:abstractNumId w:val="36"/>
  </w:num>
  <w:num w:numId="7" w16cid:durableId="1601375230">
    <w:abstractNumId w:val="19"/>
  </w:num>
  <w:num w:numId="8" w16cid:durableId="1679886146">
    <w:abstractNumId w:val="47"/>
  </w:num>
  <w:num w:numId="9" w16cid:durableId="233665704">
    <w:abstractNumId w:val="25"/>
  </w:num>
  <w:num w:numId="10" w16cid:durableId="1681006011">
    <w:abstractNumId w:val="10"/>
  </w:num>
  <w:num w:numId="11" w16cid:durableId="1010108334">
    <w:abstractNumId w:val="31"/>
  </w:num>
  <w:num w:numId="12" w16cid:durableId="597636839">
    <w:abstractNumId w:val="44"/>
  </w:num>
  <w:num w:numId="13" w16cid:durableId="264775903">
    <w:abstractNumId w:val="45"/>
  </w:num>
  <w:num w:numId="14" w16cid:durableId="1003125821">
    <w:abstractNumId w:val="2"/>
  </w:num>
  <w:num w:numId="15" w16cid:durableId="1052535124">
    <w:abstractNumId w:val="51"/>
  </w:num>
  <w:num w:numId="16" w16cid:durableId="236744040">
    <w:abstractNumId w:val="56"/>
  </w:num>
  <w:num w:numId="17" w16cid:durableId="1830362245">
    <w:abstractNumId w:val="22"/>
  </w:num>
  <w:num w:numId="18" w16cid:durableId="983966937">
    <w:abstractNumId w:val="50"/>
  </w:num>
  <w:num w:numId="19" w16cid:durableId="644166243">
    <w:abstractNumId w:val="0"/>
  </w:num>
  <w:num w:numId="20" w16cid:durableId="666518342">
    <w:abstractNumId w:val="38"/>
  </w:num>
  <w:num w:numId="21" w16cid:durableId="1828937551">
    <w:abstractNumId w:val="59"/>
  </w:num>
  <w:num w:numId="22" w16cid:durableId="231740854">
    <w:abstractNumId w:val="13"/>
  </w:num>
  <w:num w:numId="23" w16cid:durableId="1640574681">
    <w:abstractNumId w:val="61"/>
  </w:num>
  <w:num w:numId="24" w16cid:durableId="1370108352">
    <w:abstractNumId w:val="58"/>
  </w:num>
  <w:num w:numId="25" w16cid:durableId="1314526934">
    <w:abstractNumId w:val="40"/>
  </w:num>
  <w:num w:numId="26" w16cid:durableId="779177718">
    <w:abstractNumId w:val="23"/>
  </w:num>
  <w:num w:numId="27" w16cid:durableId="2030446472">
    <w:abstractNumId w:val="24"/>
  </w:num>
  <w:num w:numId="28" w16cid:durableId="1534491490">
    <w:abstractNumId w:val="48"/>
  </w:num>
  <w:num w:numId="29" w16cid:durableId="770589259">
    <w:abstractNumId w:val="16"/>
  </w:num>
  <w:num w:numId="30" w16cid:durableId="1304584245">
    <w:abstractNumId w:val="6"/>
  </w:num>
  <w:num w:numId="31" w16cid:durableId="724068371">
    <w:abstractNumId w:val="37"/>
  </w:num>
  <w:num w:numId="32" w16cid:durableId="1865895619">
    <w:abstractNumId w:val="21"/>
  </w:num>
  <w:num w:numId="33" w16cid:durableId="2066175576">
    <w:abstractNumId w:val="3"/>
  </w:num>
  <w:num w:numId="34" w16cid:durableId="776559270">
    <w:abstractNumId w:val="28"/>
  </w:num>
  <w:num w:numId="35" w16cid:durableId="1459493329">
    <w:abstractNumId w:val="33"/>
  </w:num>
  <w:num w:numId="36" w16cid:durableId="1850218698">
    <w:abstractNumId w:val="46"/>
  </w:num>
  <w:num w:numId="37" w16cid:durableId="1672609951">
    <w:abstractNumId w:val="60"/>
  </w:num>
  <w:num w:numId="38" w16cid:durableId="1928804776">
    <w:abstractNumId w:val="27"/>
  </w:num>
  <w:num w:numId="39" w16cid:durableId="1518619867">
    <w:abstractNumId w:val="4"/>
  </w:num>
  <w:num w:numId="40" w16cid:durableId="22706702">
    <w:abstractNumId w:val="7"/>
  </w:num>
  <w:num w:numId="41" w16cid:durableId="1195508983">
    <w:abstractNumId w:val="57"/>
  </w:num>
  <w:num w:numId="42" w16cid:durableId="155658870">
    <w:abstractNumId w:val="17"/>
  </w:num>
  <w:num w:numId="43" w16cid:durableId="997458097">
    <w:abstractNumId w:val="14"/>
  </w:num>
  <w:num w:numId="44" w16cid:durableId="1157068964">
    <w:abstractNumId w:val="34"/>
  </w:num>
  <w:num w:numId="45" w16cid:durableId="1516379488">
    <w:abstractNumId w:val="35"/>
  </w:num>
  <w:num w:numId="46" w16cid:durableId="217475282">
    <w:abstractNumId w:val="32"/>
  </w:num>
  <w:num w:numId="47" w16cid:durableId="371999578">
    <w:abstractNumId w:val="41"/>
  </w:num>
  <w:num w:numId="48" w16cid:durableId="1854569450">
    <w:abstractNumId w:val="11"/>
  </w:num>
  <w:num w:numId="49" w16cid:durableId="719788485">
    <w:abstractNumId w:val="49"/>
  </w:num>
  <w:num w:numId="50" w16cid:durableId="52394997">
    <w:abstractNumId w:val="20"/>
  </w:num>
  <w:num w:numId="51" w16cid:durableId="831139267">
    <w:abstractNumId w:val="26"/>
  </w:num>
  <w:num w:numId="52" w16cid:durableId="519902771">
    <w:abstractNumId w:val="18"/>
  </w:num>
  <w:num w:numId="53" w16cid:durableId="1700352437">
    <w:abstractNumId w:val="29"/>
  </w:num>
  <w:num w:numId="54" w16cid:durableId="729111158">
    <w:abstractNumId w:val="15"/>
  </w:num>
  <w:num w:numId="55" w16cid:durableId="1782336275">
    <w:abstractNumId w:val="39"/>
  </w:num>
  <w:num w:numId="56" w16cid:durableId="762920373">
    <w:abstractNumId w:val="9"/>
  </w:num>
  <w:num w:numId="57" w16cid:durableId="1045325929">
    <w:abstractNumId w:val="43"/>
  </w:num>
  <w:num w:numId="58" w16cid:durableId="1592546536">
    <w:abstractNumId w:val="1"/>
  </w:num>
  <w:num w:numId="59" w16cid:durableId="1839230286">
    <w:abstractNumId w:val="12"/>
  </w:num>
  <w:num w:numId="60" w16cid:durableId="1823038879">
    <w:abstractNumId w:val="8"/>
  </w:num>
  <w:num w:numId="61" w16cid:durableId="143354939">
    <w:abstractNumId w:val="52"/>
  </w:num>
  <w:num w:numId="62" w16cid:durableId="2019504708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1752DC"/>
    <w:rsid w:val="00000456"/>
    <w:rsid w:val="00000C05"/>
    <w:rsid w:val="00000D6D"/>
    <w:rsid w:val="00001376"/>
    <w:rsid w:val="00001728"/>
    <w:rsid w:val="00001962"/>
    <w:rsid w:val="00001ED2"/>
    <w:rsid w:val="0000231F"/>
    <w:rsid w:val="000026C6"/>
    <w:rsid w:val="00002C9B"/>
    <w:rsid w:val="00002D2F"/>
    <w:rsid w:val="00003007"/>
    <w:rsid w:val="000035DA"/>
    <w:rsid w:val="00003E39"/>
    <w:rsid w:val="00004282"/>
    <w:rsid w:val="00004909"/>
    <w:rsid w:val="00004950"/>
    <w:rsid w:val="00005DA5"/>
    <w:rsid w:val="00005F9D"/>
    <w:rsid w:val="0000638C"/>
    <w:rsid w:val="00006870"/>
    <w:rsid w:val="000069BE"/>
    <w:rsid w:val="00010237"/>
    <w:rsid w:val="0001033D"/>
    <w:rsid w:val="00010E2E"/>
    <w:rsid w:val="0001122D"/>
    <w:rsid w:val="0001159B"/>
    <w:rsid w:val="000115D3"/>
    <w:rsid w:val="00012294"/>
    <w:rsid w:val="0001236A"/>
    <w:rsid w:val="00012ACE"/>
    <w:rsid w:val="00013527"/>
    <w:rsid w:val="0001357A"/>
    <w:rsid w:val="00013773"/>
    <w:rsid w:val="0001491D"/>
    <w:rsid w:val="00015CFE"/>
    <w:rsid w:val="000169EB"/>
    <w:rsid w:val="00016DAD"/>
    <w:rsid w:val="0001708C"/>
    <w:rsid w:val="000172DD"/>
    <w:rsid w:val="00020063"/>
    <w:rsid w:val="000202DE"/>
    <w:rsid w:val="000208C7"/>
    <w:rsid w:val="00020DE7"/>
    <w:rsid w:val="00021B66"/>
    <w:rsid w:val="00021F60"/>
    <w:rsid w:val="00022DD3"/>
    <w:rsid w:val="00023D7F"/>
    <w:rsid w:val="00024B54"/>
    <w:rsid w:val="00024BF1"/>
    <w:rsid w:val="00024D4C"/>
    <w:rsid w:val="0002526C"/>
    <w:rsid w:val="0002585D"/>
    <w:rsid w:val="00025C3B"/>
    <w:rsid w:val="0002610B"/>
    <w:rsid w:val="00026B02"/>
    <w:rsid w:val="000302EA"/>
    <w:rsid w:val="00030354"/>
    <w:rsid w:val="000312D7"/>
    <w:rsid w:val="000314C9"/>
    <w:rsid w:val="000315B3"/>
    <w:rsid w:val="00031703"/>
    <w:rsid w:val="000318C9"/>
    <w:rsid w:val="00031C86"/>
    <w:rsid w:val="0003270B"/>
    <w:rsid w:val="00032BBF"/>
    <w:rsid w:val="00032D54"/>
    <w:rsid w:val="000334F2"/>
    <w:rsid w:val="00033AED"/>
    <w:rsid w:val="00034304"/>
    <w:rsid w:val="00034E06"/>
    <w:rsid w:val="0003531A"/>
    <w:rsid w:val="0003610E"/>
    <w:rsid w:val="00036BCF"/>
    <w:rsid w:val="00036F69"/>
    <w:rsid w:val="000377A3"/>
    <w:rsid w:val="0004065A"/>
    <w:rsid w:val="00040713"/>
    <w:rsid w:val="00040BA4"/>
    <w:rsid w:val="00041BC2"/>
    <w:rsid w:val="0004216D"/>
    <w:rsid w:val="000424A8"/>
    <w:rsid w:val="0004285B"/>
    <w:rsid w:val="00042AB7"/>
    <w:rsid w:val="00043944"/>
    <w:rsid w:val="00043A53"/>
    <w:rsid w:val="00044675"/>
    <w:rsid w:val="000447FE"/>
    <w:rsid w:val="000449CF"/>
    <w:rsid w:val="00044ECE"/>
    <w:rsid w:val="00044F23"/>
    <w:rsid w:val="0004556D"/>
    <w:rsid w:val="00045676"/>
    <w:rsid w:val="0004599D"/>
    <w:rsid w:val="00046541"/>
    <w:rsid w:val="00046E3D"/>
    <w:rsid w:val="00046F48"/>
    <w:rsid w:val="0004780E"/>
    <w:rsid w:val="00047E23"/>
    <w:rsid w:val="0005064F"/>
    <w:rsid w:val="00050660"/>
    <w:rsid w:val="00050D5E"/>
    <w:rsid w:val="00050D96"/>
    <w:rsid w:val="00051DF6"/>
    <w:rsid w:val="000527D1"/>
    <w:rsid w:val="00053BB6"/>
    <w:rsid w:val="0005445F"/>
    <w:rsid w:val="00054659"/>
    <w:rsid w:val="00054679"/>
    <w:rsid w:val="00054D44"/>
    <w:rsid w:val="00054D95"/>
    <w:rsid w:val="000556A7"/>
    <w:rsid w:val="00055958"/>
    <w:rsid w:val="00055B80"/>
    <w:rsid w:val="00055D1C"/>
    <w:rsid w:val="00055D58"/>
    <w:rsid w:val="00055E52"/>
    <w:rsid w:val="00055FE7"/>
    <w:rsid w:val="000560F4"/>
    <w:rsid w:val="00056173"/>
    <w:rsid w:val="000566B2"/>
    <w:rsid w:val="00057006"/>
    <w:rsid w:val="00057019"/>
    <w:rsid w:val="0005733C"/>
    <w:rsid w:val="0005741C"/>
    <w:rsid w:val="000575E2"/>
    <w:rsid w:val="0005768F"/>
    <w:rsid w:val="00057940"/>
    <w:rsid w:val="00060097"/>
    <w:rsid w:val="00060378"/>
    <w:rsid w:val="00060AA1"/>
    <w:rsid w:val="00060ABE"/>
    <w:rsid w:val="00060C36"/>
    <w:rsid w:val="00060DFA"/>
    <w:rsid w:val="0006119A"/>
    <w:rsid w:val="00061945"/>
    <w:rsid w:val="00061A16"/>
    <w:rsid w:val="00061CF5"/>
    <w:rsid w:val="000620DF"/>
    <w:rsid w:val="0006241C"/>
    <w:rsid w:val="000629BE"/>
    <w:rsid w:val="00062A08"/>
    <w:rsid w:val="00062DF8"/>
    <w:rsid w:val="00063769"/>
    <w:rsid w:val="0006398F"/>
    <w:rsid w:val="00063A9C"/>
    <w:rsid w:val="00063B8F"/>
    <w:rsid w:val="00063F38"/>
    <w:rsid w:val="000650E7"/>
    <w:rsid w:val="00066593"/>
    <w:rsid w:val="00066ACF"/>
    <w:rsid w:val="00066F55"/>
    <w:rsid w:val="0006710B"/>
    <w:rsid w:val="00067195"/>
    <w:rsid w:val="000671DD"/>
    <w:rsid w:val="0006742E"/>
    <w:rsid w:val="00067564"/>
    <w:rsid w:val="00067BF8"/>
    <w:rsid w:val="00070E71"/>
    <w:rsid w:val="000714AA"/>
    <w:rsid w:val="00071980"/>
    <w:rsid w:val="00071B51"/>
    <w:rsid w:val="00071BC3"/>
    <w:rsid w:val="00072791"/>
    <w:rsid w:val="000727ED"/>
    <w:rsid w:val="0007320C"/>
    <w:rsid w:val="000734D4"/>
    <w:rsid w:val="00073A1D"/>
    <w:rsid w:val="000743B4"/>
    <w:rsid w:val="00074C35"/>
    <w:rsid w:val="00075A99"/>
    <w:rsid w:val="00075AC5"/>
    <w:rsid w:val="00076800"/>
    <w:rsid w:val="0007688E"/>
    <w:rsid w:val="00076DF8"/>
    <w:rsid w:val="00076FE2"/>
    <w:rsid w:val="00077949"/>
    <w:rsid w:val="00077ACB"/>
    <w:rsid w:val="00080691"/>
    <w:rsid w:val="00080AD8"/>
    <w:rsid w:val="00080D8D"/>
    <w:rsid w:val="00080FF3"/>
    <w:rsid w:val="00081A0B"/>
    <w:rsid w:val="00081A2F"/>
    <w:rsid w:val="00081DB2"/>
    <w:rsid w:val="000821D5"/>
    <w:rsid w:val="00082D7B"/>
    <w:rsid w:val="00082E88"/>
    <w:rsid w:val="00082EBD"/>
    <w:rsid w:val="000834D0"/>
    <w:rsid w:val="00083A3E"/>
    <w:rsid w:val="000846BE"/>
    <w:rsid w:val="000846BF"/>
    <w:rsid w:val="00084EA1"/>
    <w:rsid w:val="0008527F"/>
    <w:rsid w:val="000852E9"/>
    <w:rsid w:val="0008530A"/>
    <w:rsid w:val="0008621C"/>
    <w:rsid w:val="000864C1"/>
    <w:rsid w:val="00086668"/>
    <w:rsid w:val="00090821"/>
    <w:rsid w:val="000910C0"/>
    <w:rsid w:val="000921E6"/>
    <w:rsid w:val="000929D3"/>
    <w:rsid w:val="00092BF0"/>
    <w:rsid w:val="000932A7"/>
    <w:rsid w:val="00094E02"/>
    <w:rsid w:val="00094F8A"/>
    <w:rsid w:val="00095075"/>
    <w:rsid w:val="00095701"/>
    <w:rsid w:val="0009577B"/>
    <w:rsid w:val="000978B3"/>
    <w:rsid w:val="00097DE5"/>
    <w:rsid w:val="00097FF3"/>
    <w:rsid w:val="000A070E"/>
    <w:rsid w:val="000A0F20"/>
    <w:rsid w:val="000A1676"/>
    <w:rsid w:val="000A1691"/>
    <w:rsid w:val="000A1C98"/>
    <w:rsid w:val="000A1DB4"/>
    <w:rsid w:val="000A3136"/>
    <w:rsid w:val="000A3482"/>
    <w:rsid w:val="000A3D30"/>
    <w:rsid w:val="000A3FEB"/>
    <w:rsid w:val="000A474F"/>
    <w:rsid w:val="000A5197"/>
    <w:rsid w:val="000A527A"/>
    <w:rsid w:val="000A53AA"/>
    <w:rsid w:val="000A56CF"/>
    <w:rsid w:val="000A5D7A"/>
    <w:rsid w:val="000A773D"/>
    <w:rsid w:val="000A7894"/>
    <w:rsid w:val="000A78B0"/>
    <w:rsid w:val="000A7E2B"/>
    <w:rsid w:val="000B006F"/>
    <w:rsid w:val="000B011E"/>
    <w:rsid w:val="000B019B"/>
    <w:rsid w:val="000B037E"/>
    <w:rsid w:val="000B0AF1"/>
    <w:rsid w:val="000B10BB"/>
    <w:rsid w:val="000B13EF"/>
    <w:rsid w:val="000B1449"/>
    <w:rsid w:val="000B1788"/>
    <w:rsid w:val="000B17DA"/>
    <w:rsid w:val="000B25B8"/>
    <w:rsid w:val="000B26FB"/>
    <w:rsid w:val="000B3218"/>
    <w:rsid w:val="000B36DB"/>
    <w:rsid w:val="000B3CE8"/>
    <w:rsid w:val="000B5493"/>
    <w:rsid w:val="000B56E4"/>
    <w:rsid w:val="000B5FA3"/>
    <w:rsid w:val="000B61CE"/>
    <w:rsid w:val="000B65B6"/>
    <w:rsid w:val="000B66D2"/>
    <w:rsid w:val="000B67F1"/>
    <w:rsid w:val="000B6F6E"/>
    <w:rsid w:val="000B7078"/>
    <w:rsid w:val="000B7090"/>
    <w:rsid w:val="000B71C0"/>
    <w:rsid w:val="000B74D7"/>
    <w:rsid w:val="000B79AC"/>
    <w:rsid w:val="000B7D62"/>
    <w:rsid w:val="000C0DF2"/>
    <w:rsid w:val="000C32DA"/>
    <w:rsid w:val="000C333B"/>
    <w:rsid w:val="000C4EA5"/>
    <w:rsid w:val="000C518B"/>
    <w:rsid w:val="000C5216"/>
    <w:rsid w:val="000C573D"/>
    <w:rsid w:val="000C5C6C"/>
    <w:rsid w:val="000C7931"/>
    <w:rsid w:val="000C7BA4"/>
    <w:rsid w:val="000D007E"/>
    <w:rsid w:val="000D1274"/>
    <w:rsid w:val="000D136F"/>
    <w:rsid w:val="000D13C9"/>
    <w:rsid w:val="000D2CBB"/>
    <w:rsid w:val="000D385B"/>
    <w:rsid w:val="000D4085"/>
    <w:rsid w:val="000D4AE3"/>
    <w:rsid w:val="000D4D83"/>
    <w:rsid w:val="000D588F"/>
    <w:rsid w:val="000D5F07"/>
    <w:rsid w:val="000D6255"/>
    <w:rsid w:val="000D646B"/>
    <w:rsid w:val="000D70C4"/>
    <w:rsid w:val="000D78A9"/>
    <w:rsid w:val="000D7D0C"/>
    <w:rsid w:val="000E00EF"/>
    <w:rsid w:val="000E04DB"/>
    <w:rsid w:val="000E1522"/>
    <w:rsid w:val="000E21F4"/>
    <w:rsid w:val="000E28DB"/>
    <w:rsid w:val="000E2FD2"/>
    <w:rsid w:val="000E40AD"/>
    <w:rsid w:val="000E47AC"/>
    <w:rsid w:val="000E4C9E"/>
    <w:rsid w:val="000E5E15"/>
    <w:rsid w:val="000E6726"/>
    <w:rsid w:val="000E688B"/>
    <w:rsid w:val="000E7218"/>
    <w:rsid w:val="000E7817"/>
    <w:rsid w:val="000E7BB1"/>
    <w:rsid w:val="000F069D"/>
    <w:rsid w:val="000F08A4"/>
    <w:rsid w:val="000F0B0A"/>
    <w:rsid w:val="000F0C4A"/>
    <w:rsid w:val="000F1467"/>
    <w:rsid w:val="000F1A23"/>
    <w:rsid w:val="000F1DC5"/>
    <w:rsid w:val="000F2855"/>
    <w:rsid w:val="000F319A"/>
    <w:rsid w:val="000F3BD7"/>
    <w:rsid w:val="000F49B1"/>
    <w:rsid w:val="000F500C"/>
    <w:rsid w:val="000F50E7"/>
    <w:rsid w:val="000F70D5"/>
    <w:rsid w:val="000F7860"/>
    <w:rsid w:val="000F7C98"/>
    <w:rsid w:val="000F7E51"/>
    <w:rsid w:val="000F7F45"/>
    <w:rsid w:val="001001D7"/>
    <w:rsid w:val="001013D7"/>
    <w:rsid w:val="0010175E"/>
    <w:rsid w:val="00101E2C"/>
    <w:rsid w:val="00101E6D"/>
    <w:rsid w:val="00102329"/>
    <w:rsid w:val="0010344E"/>
    <w:rsid w:val="0010385E"/>
    <w:rsid w:val="00103914"/>
    <w:rsid w:val="00103AF1"/>
    <w:rsid w:val="00103FF0"/>
    <w:rsid w:val="001042E8"/>
    <w:rsid w:val="001043DD"/>
    <w:rsid w:val="00104F23"/>
    <w:rsid w:val="001053B6"/>
    <w:rsid w:val="001058FC"/>
    <w:rsid w:val="00105DE0"/>
    <w:rsid w:val="00105FD6"/>
    <w:rsid w:val="001063E2"/>
    <w:rsid w:val="00106631"/>
    <w:rsid w:val="00106FDD"/>
    <w:rsid w:val="00107506"/>
    <w:rsid w:val="001104D0"/>
    <w:rsid w:val="001104F2"/>
    <w:rsid w:val="00110AD2"/>
    <w:rsid w:val="00110BD3"/>
    <w:rsid w:val="001113EF"/>
    <w:rsid w:val="0011175B"/>
    <w:rsid w:val="001129B2"/>
    <w:rsid w:val="00112D60"/>
    <w:rsid w:val="001139AE"/>
    <w:rsid w:val="00114783"/>
    <w:rsid w:val="001165F8"/>
    <w:rsid w:val="00116888"/>
    <w:rsid w:val="00116F5A"/>
    <w:rsid w:val="001170D9"/>
    <w:rsid w:val="0011728F"/>
    <w:rsid w:val="00117C58"/>
    <w:rsid w:val="00117F67"/>
    <w:rsid w:val="00120403"/>
    <w:rsid w:val="00121620"/>
    <w:rsid w:val="00122816"/>
    <w:rsid w:val="00122CC7"/>
    <w:rsid w:val="00123753"/>
    <w:rsid w:val="00123B40"/>
    <w:rsid w:val="00124470"/>
    <w:rsid w:val="001244A1"/>
    <w:rsid w:val="00125D14"/>
    <w:rsid w:val="00126907"/>
    <w:rsid w:val="00126B58"/>
    <w:rsid w:val="0013012A"/>
    <w:rsid w:val="00130375"/>
    <w:rsid w:val="001304A5"/>
    <w:rsid w:val="0013073E"/>
    <w:rsid w:val="00131016"/>
    <w:rsid w:val="00131D1F"/>
    <w:rsid w:val="00131E46"/>
    <w:rsid w:val="00132099"/>
    <w:rsid w:val="00134AA0"/>
    <w:rsid w:val="001350B6"/>
    <w:rsid w:val="0013530E"/>
    <w:rsid w:val="00135358"/>
    <w:rsid w:val="00135657"/>
    <w:rsid w:val="00135861"/>
    <w:rsid w:val="0013604D"/>
    <w:rsid w:val="001364F3"/>
    <w:rsid w:val="00136A4E"/>
    <w:rsid w:val="00136A6C"/>
    <w:rsid w:val="00136E9E"/>
    <w:rsid w:val="00137292"/>
    <w:rsid w:val="001374E5"/>
    <w:rsid w:val="001379BB"/>
    <w:rsid w:val="001409BD"/>
    <w:rsid w:val="00140A32"/>
    <w:rsid w:val="00142267"/>
    <w:rsid w:val="00142BF4"/>
    <w:rsid w:val="00144166"/>
    <w:rsid w:val="00145643"/>
    <w:rsid w:val="00145978"/>
    <w:rsid w:val="001461C9"/>
    <w:rsid w:val="0014628F"/>
    <w:rsid w:val="00146E9C"/>
    <w:rsid w:val="00147735"/>
    <w:rsid w:val="001477CF"/>
    <w:rsid w:val="00147C96"/>
    <w:rsid w:val="0015005A"/>
    <w:rsid w:val="00152EBD"/>
    <w:rsid w:val="001531CB"/>
    <w:rsid w:val="001535BB"/>
    <w:rsid w:val="0015374B"/>
    <w:rsid w:val="00153985"/>
    <w:rsid w:val="001544F3"/>
    <w:rsid w:val="00155592"/>
    <w:rsid w:val="001556F0"/>
    <w:rsid w:val="0015572C"/>
    <w:rsid w:val="00155B16"/>
    <w:rsid w:val="00155DC6"/>
    <w:rsid w:val="00156635"/>
    <w:rsid w:val="00156734"/>
    <w:rsid w:val="00156DA3"/>
    <w:rsid w:val="00157325"/>
    <w:rsid w:val="001601E3"/>
    <w:rsid w:val="00160242"/>
    <w:rsid w:val="00161320"/>
    <w:rsid w:val="0016134D"/>
    <w:rsid w:val="00161350"/>
    <w:rsid w:val="0016218A"/>
    <w:rsid w:val="00162415"/>
    <w:rsid w:val="00162A63"/>
    <w:rsid w:val="00162DFD"/>
    <w:rsid w:val="001633C9"/>
    <w:rsid w:val="0016376D"/>
    <w:rsid w:val="00163CB9"/>
    <w:rsid w:val="00163D61"/>
    <w:rsid w:val="00163F5A"/>
    <w:rsid w:val="00163FC4"/>
    <w:rsid w:val="00164744"/>
    <w:rsid w:val="001648FC"/>
    <w:rsid w:val="00164D77"/>
    <w:rsid w:val="0016501E"/>
    <w:rsid w:val="00165326"/>
    <w:rsid w:val="001657C4"/>
    <w:rsid w:val="001657DD"/>
    <w:rsid w:val="001662BA"/>
    <w:rsid w:val="00166849"/>
    <w:rsid w:val="00166A4A"/>
    <w:rsid w:val="00166B2D"/>
    <w:rsid w:val="00167758"/>
    <w:rsid w:val="00167C49"/>
    <w:rsid w:val="001701D7"/>
    <w:rsid w:val="00170347"/>
    <w:rsid w:val="001706B5"/>
    <w:rsid w:val="00170A7F"/>
    <w:rsid w:val="001713ED"/>
    <w:rsid w:val="0017154F"/>
    <w:rsid w:val="001717BD"/>
    <w:rsid w:val="00171BC5"/>
    <w:rsid w:val="00171EFA"/>
    <w:rsid w:val="001726BD"/>
    <w:rsid w:val="001728CC"/>
    <w:rsid w:val="00172C43"/>
    <w:rsid w:val="00172C7D"/>
    <w:rsid w:val="00172E36"/>
    <w:rsid w:val="00173F8E"/>
    <w:rsid w:val="0017429F"/>
    <w:rsid w:val="001752DC"/>
    <w:rsid w:val="001758F9"/>
    <w:rsid w:val="00175E9F"/>
    <w:rsid w:val="001763F2"/>
    <w:rsid w:val="0017653A"/>
    <w:rsid w:val="00176A74"/>
    <w:rsid w:val="00176B2A"/>
    <w:rsid w:val="00177769"/>
    <w:rsid w:val="00177B44"/>
    <w:rsid w:val="00177E6E"/>
    <w:rsid w:val="001800DD"/>
    <w:rsid w:val="001809E3"/>
    <w:rsid w:val="00180D2D"/>
    <w:rsid w:val="00180E65"/>
    <w:rsid w:val="00181AF0"/>
    <w:rsid w:val="00181F61"/>
    <w:rsid w:val="00182322"/>
    <w:rsid w:val="0018306A"/>
    <w:rsid w:val="0018356D"/>
    <w:rsid w:val="0018378D"/>
    <w:rsid w:val="001838AD"/>
    <w:rsid w:val="001840FF"/>
    <w:rsid w:val="00184459"/>
    <w:rsid w:val="00184A0C"/>
    <w:rsid w:val="00184CD0"/>
    <w:rsid w:val="00185770"/>
    <w:rsid w:val="001857B2"/>
    <w:rsid w:val="001859B6"/>
    <w:rsid w:val="00185A0E"/>
    <w:rsid w:val="00186059"/>
    <w:rsid w:val="00186097"/>
    <w:rsid w:val="001875DC"/>
    <w:rsid w:val="0019005E"/>
    <w:rsid w:val="00190516"/>
    <w:rsid w:val="001905E0"/>
    <w:rsid w:val="00191948"/>
    <w:rsid w:val="00191B5C"/>
    <w:rsid w:val="001923B1"/>
    <w:rsid w:val="00192673"/>
    <w:rsid w:val="00192A16"/>
    <w:rsid w:val="00192DA7"/>
    <w:rsid w:val="00192DE2"/>
    <w:rsid w:val="001935CF"/>
    <w:rsid w:val="001938C9"/>
    <w:rsid w:val="00193D6D"/>
    <w:rsid w:val="00193E0C"/>
    <w:rsid w:val="001940E9"/>
    <w:rsid w:val="00194207"/>
    <w:rsid w:val="001942F7"/>
    <w:rsid w:val="0019439D"/>
    <w:rsid w:val="00194947"/>
    <w:rsid w:val="00194AE5"/>
    <w:rsid w:val="001959BB"/>
    <w:rsid w:val="00195AF4"/>
    <w:rsid w:val="001960EA"/>
    <w:rsid w:val="001972B1"/>
    <w:rsid w:val="001A02DA"/>
    <w:rsid w:val="001A07D7"/>
    <w:rsid w:val="001A0A3D"/>
    <w:rsid w:val="001A0AE4"/>
    <w:rsid w:val="001A0B15"/>
    <w:rsid w:val="001A0F5C"/>
    <w:rsid w:val="001A14BC"/>
    <w:rsid w:val="001A1D00"/>
    <w:rsid w:val="001A29FF"/>
    <w:rsid w:val="001A313A"/>
    <w:rsid w:val="001A315E"/>
    <w:rsid w:val="001A3AF8"/>
    <w:rsid w:val="001A4CF8"/>
    <w:rsid w:val="001A56C9"/>
    <w:rsid w:val="001A578B"/>
    <w:rsid w:val="001A5DF3"/>
    <w:rsid w:val="001A6098"/>
    <w:rsid w:val="001A7822"/>
    <w:rsid w:val="001A78E3"/>
    <w:rsid w:val="001A7E93"/>
    <w:rsid w:val="001B1BA1"/>
    <w:rsid w:val="001B214E"/>
    <w:rsid w:val="001B28AF"/>
    <w:rsid w:val="001B2B0C"/>
    <w:rsid w:val="001B2B71"/>
    <w:rsid w:val="001B2CD6"/>
    <w:rsid w:val="001B2FB7"/>
    <w:rsid w:val="001B3229"/>
    <w:rsid w:val="001B3783"/>
    <w:rsid w:val="001B3B58"/>
    <w:rsid w:val="001B3BEB"/>
    <w:rsid w:val="001B4C10"/>
    <w:rsid w:val="001B535B"/>
    <w:rsid w:val="001B588E"/>
    <w:rsid w:val="001B5CF0"/>
    <w:rsid w:val="001B6C71"/>
    <w:rsid w:val="001B728C"/>
    <w:rsid w:val="001C052E"/>
    <w:rsid w:val="001C06B6"/>
    <w:rsid w:val="001C0AEF"/>
    <w:rsid w:val="001C1197"/>
    <w:rsid w:val="001C1219"/>
    <w:rsid w:val="001C1771"/>
    <w:rsid w:val="001C1B4C"/>
    <w:rsid w:val="001C1F6E"/>
    <w:rsid w:val="001C2029"/>
    <w:rsid w:val="001C20CD"/>
    <w:rsid w:val="001C2934"/>
    <w:rsid w:val="001C311C"/>
    <w:rsid w:val="001C33B8"/>
    <w:rsid w:val="001C3C14"/>
    <w:rsid w:val="001C3CD2"/>
    <w:rsid w:val="001C5649"/>
    <w:rsid w:val="001C5892"/>
    <w:rsid w:val="001C59BC"/>
    <w:rsid w:val="001C5C2A"/>
    <w:rsid w:val="001C5C70"/>
    <w:rsid w:val="001C63FB"/>
    <w:rsid w:val="001C651B"/>
    <w:rsid w:val="001C7058"/>
    <w:rsid w:val="001C7D64"/>
    <w:rsid w:val="001C7E41"/>
    <w:rsid w:val="001D032D"/>
    <w:rsid w:val="001D03DC"/>
    <w:rsid w:val="001D05DA"/>
    <w:rsid w:val="001D0A54"/>
    <w:rsid w:val="001D0BB1"/>
    <w:rsid w:val="001D0DBE"/>
    <w:rsid w:val="001D0F81"/>
    <w:rsid w:val="001D160B"/>
    <w:rsid w:val="001D1C85"/>
    <w:rsid w:val="001D27AA"/>
    <w:rsid w:val="001D281B"/>
    <w:rsid w:val="001D3229"/>
    <w:rsid w:val="001D34B1"/>
    <w:rsid w:val="001D35A7"/>
    <w:rsid w:val="001D38D5"/>
    <w:rsid w:val="001D3BBD"/>
    <w:rsid w:val="001D41ED"/>
    <w:rsid w:val="001D4527"/>
    <w:rsid w:val="001D4E05"/>
    <w:rsid w:val="001D4F39"/>
    <w:rsid w:val="001D60D6"/>
    <w:rsid w:val="001D6311"/>
    <w:rsid w:val="001D69C1"/>
    <w:rsid w:val="001D6EE2"/>
    <w:rsid w:val="001D7162"/>
    <w:rsid w:val="001D7574"/>
    <w:rsid w:val="001D7649"/>
    <w:rsid w:val="001D77D6"/>
    <w:rsid w:val="001D7CB8"/>
    <w:rsid w:val="001D7D8B"/>
    <w:rsid w:val="001E019D"/>
    <w:rsid w:val="001E07DF"/>
    <w:rsid w:val="001E0FCE"/>
    <w:rsid w:val="001E28FA"/>
    <w:rsid w:val="001E3275"/>
    <w:rsid w:val="001E36F4"/>
    <w:rsid w:val="001E41A9"/>
    <w:rsid w:val="001E427A"/>
    <w:rsid w:val="001E4743"/>
    <w:rsid w:val="001E4C6D"/>
    <w:rsid w:val="001E5A90"/>
    <w:rsid w:val="001E5D0A"/>
    <w:rsid w:val="001E5E30"/>
    <w:rsid w:val="001E671D"/>
    <w:rsid w:val="001E68AC"/>
    <w:rsid w:val="001E6D2A"/>
    <w:rsid w:val="001E7254"/>
    <w:rsid w:val="001E7587"/>
    <w:rsid w:val="001E7872"/>
    <w:rsid w:val="001F0803"/>
    <w:rsid w:val="001F0D6E"/>
    <w:rsid w:val="001F1463"/>
    <w:rsid w:val="001F1769"/>
    <w:rsid w:val="001F1C33"/>
    <w:rsid w:val="001F2483"/>
    <w:rsid w:val="001F2D9B"/>
    <w:rsid w:val="001F3301"/>
    <w:rsid w:val="001F338F"/>
    <w:rsid w:val="001F406F"/>
    <w:rsid w:val="001F4504"/>
    <w:rsid w:val="001F47F8"/>
    <w:rsid w:val="001F51F6"/>
    <w:rsid w:val="001F5454"/>
    <w:rsid w:val="001F5B5D"/>
    <w:rsid w:val="001F5D1D"/>
    <w:rsid w:val="001F62E5"/>
    <w:rsid w:val="001F6E8F"/>
    <w:rsid w:val="001F709F"/>
    <w:rsid w:val="00200031"/>
    <w:rsid w:val="002002CD"/>
    <w:rsid w:val="00200998"/>
    <w:rsid w:val="0020117D"/>
    <w:rsid w:val="00201689"/>
    <w:rsid w:val="002020FF"/>
    <w:rsid w:val="002023F2"/>
    <w:rsid w:val="00202A01"/>
    <w:rsid w:val="00202F3A"/>
    <w:rsid w:val="002032A7"/>
    <w:rsid w:val="00203EEA"/>
    <w:rsid w:val="00205380"/>
    <w:rsid w:val="00205D8C"/>
    <w:rsid w:val="00206525"/>
    <w:rsid w:val="00206F60"/>
    <w:rsid w:val="002072B4"/>
    <w:rsid w:val="002078C8"/>
    <w:rsid w:val="002109D1"/>
    <w:rsid w:val="00211384"/>
    <w:rsid w:val="00211575"/>
    <w:rsid w:val="00211E7F"/>
    <w:rsid w:val="00212CBA"/>
    <w:rsid w:val="00213709"/>
    <w:rsid w:val="00214009"/>
    <w:rsid w:val="00214172"/>
    <w:rsid w:val="002148C6"/>
    <w:rsid w:val="00214A42"/>
    <w:rsid w:val="0021565E"/>
    <w:rsid w:val="00215914"/>
    <w:rsid w:val="00215DE9"/>
    <w:rsid w:val="00216202"/>
    <w:rsid w:val="002171AD"/>
    <w:rsid w:val="00217361"/>
    <w:rsid w:val="00217972"/>
    <w:rsid w:val="00220835"/>
    <w:rsid w:val="0022105F"/>
    <w:rsid w:val="00221340"/>
    <w:rsid w:val="002215B8"/>
    <w:rsid w:val="00221608"/>
    <w:rsid w:val="002216A7"/>
    <w:rsid w:val="00221C0F"/>
    <w:rsid w:val="0022259F"/>
    <w:rsid w:val="00223009"/>
    <w:rsid w:val="002233FB"/>
    <w:rsid w:val="00224E11"/>
    <w:rsid w:val="002250E7"/>
    <w:rsid w:val="00225351"/>
    <w:rsid w:val="002255C9"/>
    <w:rsid w:val="00226814"/>
    <w:rsid w:val="00227359"/>
    <w:rsid w:val="00230353"/>
    <w:rsid w:val="00230E15"/>
    <w:rsid w:val="00231353"/>
    <w:rsid w:val="002313FD"/>
    <w:rsid w:val="0023184F"/>
    <w:rsid w:val="002319DA"/>
    <w:rsid w:val="00231F16"/>
    <w:rsid w:val="0023266D"/>
    <w:rsid w:val="00232BC9"/>
    <w:rsid w:val="00233C99"/>
    <w:rsid w:val="002347C6"/>
    <w:rsid w:val="00234824"/>
    <w:rsid w:val="00234B06"/>
    <w:rsid w:val="00234C16"/>
    <w:rsid w:val="00234F91"/>
    <w:rsid w:val="002355F1"/>
    <w:rsid w:val="00235B8F"/>
    <w:rsid w:val="00235FF8"/>
    <w:rsid w:val="002368E8"/>
    <w:rsid w:val="00237268"/>
    <w:rsid w:val="00237676"/>
    <w:rsid w:val="00237CF4"/>
    <w:rsid w:val="00240878"/>
    <w:rsid w:val="00241B6F"/>
    <w:rsid w:val="00241D7F"/>
    <w:rsid w:val="00241DA2"/>
    <w:rsid w:val="00241EE9"/>
    <w:rsid w:val="00242A6D"/>
    <w:rsid w:val="00242B11"/>
    <w:rsid w:val="00242FF0"/>
    <w:rsid w:val="00243224"/>
    <w:rsid w:val="00243483"/>
    <w:rsid w:val="002435A7"/>
    <w:rsid w:val="0024377D"/>
    <w:rsid w:val="00243F18"/>
    <w:rsid w:val="0024407C"/>
    <w:rsid w:val="00244CED"/>
    <w:rsid w:val="00245002"/>
    <w:rsid w:val="002451F9"/>
    <w:rsid w:val="0024556D"/>
    <w:rsid w:val="002459E8"/>
    <w:rsid w:val="00245AB7"/>
    <w:rsid w:val="002460AD"/>
    <w:rsid w:val="002462CF"/>
    <w:rsid w:val="0024648A"/>
    <w:rsid w:val="00246A8C"/>
    <w:rsid w:val="00246D53"/>
    <w:rsid w:val="00246F71"/>
    <w:rsid w:val="00247479"/>
    <w:rsid w:val="00250680"/>
    <w:rsid w:val="002506D4"/>
    <w:rsid w:val="002508B7"/>
    <w:rsid w:val="00250B3F"/>
    <w:rsid w:val="0025182A"/>
    <w:rsid w:val="0025248C"/>
    <w:rsid w:val="0025254C"/>
    <w:rsid w:val="00252846"/>
    <w:rsid w:val="00253050"/>
    <w:rsid w:val="00253BAF"/>
    <w:rsid w:val="00253C67"/>
    <w:rsid w:val="00253EEE"/>
    <w:rsid w:val="00254439"/>
    <w:rsid w:val="002545FE"/>
    <w:rsid w:val="0025499A"/>
    <w:rsid w:val="00254BB6"/>
    <w:rsid w:val="00254D47"/>
    <w:rsid w:val="00254EBF"/>
    <w:rsid w:val="002552AF"/>
    <w:rsid w:val="002558FF"/>
    <w:rsid w:val="00255B38"/>
    <w:rsid w:val="00256503"/>
    <w:rsid w:val="00257270"/>
    <w:rsid w:val="00257458"/>
    <w:rsid w:val="00257AC4"/>
    <w:rsid w:val="00257C46"/>
    <w:rsid w:val="00260022"/>
    <w:rsid w:val="0026102B"/>
    <w:rsid w:val="00261052"/>
    <w:rsid w:val="00261074"/>
    <w:rsid w:val="00261445"/>
    <w:rsid w:val="0026145D"/>
    <w:rsid w:val="00261467"/>
    <w:rsid w:val="002615BF"/>
    <w:rsid w:val="00261730"/>
    <w:rsid w:val="00261953"/>
    <w:rsid w:val="0026222A"/>
    <w:rsid w:val="002622BE"/>
    <w:rsid w:val="0026251D"/>
    <w:rsid w:val="002635A6"/>
    <w:rsid w:val="00264209"/>
    <w:rsid w:val="002646A2"/>
    <w:rsid w:val="002647D4"/>
    <w:rsid w:val="00264850"/>
    <w:rsid w:val="00264CBD"/>
    <w:rsid w:val="002655FF"/>
    <w:rsid w:val="00265761"/>
    <w:rsid w:val="00265CEE"/>
    <w:rsid w:val="0026651C"/>
    <w:rsid w:val="002665A4"/>
    <w:rsid w:val="00266C3D"/>
    <w:rsid w:val="00267ACB"/>
    <w:rsid w:val="00267C7C"/>
    <w:rsid w:val="002703F8"/>
    <w:rsid w:val="00270D08"/>
    <w:rsid w:val="00270E75"/>
    <w:rsid w:val="00270F79"/>
    <w:rsid w:val="00271547"/>
    <w:rsid w:val="00271EF1"/>
    <w:rsid w:val="00271F31"/>
    <w:rsid w:val="00272A69"/>
    <w:rsid w:val="00272B3A"/>
    <w:rsid w:val="0027342B"/>
    <w:rsid w:val="00273788"/>
    <w:rsid w:val="002737C0"/>
    <w:rsid w:val="00273923"/>
    <w:rsid w:val="00274054"/>
    <w:rsid w:val="00274094"/>
    <w:rsid w:val="002742A0"/>
    <w:rsid w:val="002742CA"/>
    <w:rsid w:val="00274762"/>
    <w:rsid w:val="00274D51"/>
    <w:rsid w:val="00274DC8"/>
    <w:rsid w:val="00274E11"/>
    <w:rsid w:val="002756F3"/>
    <w:rsid w:val="00275AFD"/>
    <w:rsid w:val="00275C0E"/>
    <w:rsid w:val="00276A35"/>
    <w:rsid w:val="002772EF"/>
    <w:rsid w:val="0027766F"/>
    <w:rsid w:val="002778D7"/>
    <w:rsid w:val="00277953"/>
    <w:rsid w:val="00277995"/>
    <w:rsid w:val="002779C9"/>
    <w:rsid w:val="00277AAD"/>
    <w:rsid w:val="00277DE6"/>
    <w:rsid w:val="0028032A"/>
    <w:rsid w:val="002806CC"/>
    <w:rsid w:val="00280947"/>
    <w:rsid w:val="00281DE8"/>
    <w:rsid w:val="00282450"/>
    <w:rsid w:val="00282451"/>
    <w:rsid w:val="0028333F"/>
    <w:rsid w:val="00283769"/>
    <w:rsid w:val="002839AD"/>
    <w:rsid w:val="00283A86"/>
    <w:rsid w:val="002844C1"/>
    <w:rsid w:val="00284F2D"/>
    <w:rsid w:val="0028522B"/>
    <w:rsid w:val="0028575A"/>
    <w:rsid w:val="00285FFB"/>
    <w:rsid w:val="002860E0"/>
    <w:rsid w:val="002865C7"/>
    <w:rsid w:val="0028707E"/>
    <w:rsid w:val="00290135"/>
    <w:rsid w:val="002903DF"/>
    <w:rsid w:val="0029221D"/>
    <w:rsid w:val="002923E2"/>
    <w:rsid w:val="002923FC"/>
    <w:rsid w:val="002924C6"/>
    <w:rsid w:val="002928A3"/>
    <w:rsid w:val="00292D94"/>
    <w:rsid w:val="00292E63"/>
    <w:rsid w:val="0029326F"/>
    <w:rsid w:val="002933CB"/>
    <w:rsid w:val="00293606"/>
    <w:rsid w:val="002936DA"/>
    <w:rsid w:val="00293970"/>
    <w:rsid w:val="002946BD"/>
    <w:rsid w:val="00295D64"/>
    <w:rsid w:val="0029639F"/>
    <w:rsid w:val="00297607"/>
    <w:rsid w:val="002977CB"/>
    <w:rsid w:val="00297996"/>
    <w:rsid w:val="002979CE"/>
    <w:rsid w:val="002A11F8"/>
    <w:rsid w:val="002A261F"/>
    <w:rsid w:val="002A2955"/>
    <w:rsid w:val="002A2A13"/>
    <w:rsid w:val="002A2A6E"/>
    <w:rsid w:val="002A37B1"/>
    <w:rsid w:val="002A4AC2"/>
    <w:rsid w:val="002A4DF5"/>
    <w:rsid w:val="002A66DB"/>
    <w:rsid w:val="002B0582"/>
    <w:rsid w:val="002B06CF"/>
    <w:rsid w:val="002B0D4A"/>
    <w:rsid w:val="002B120C"/>
    <w:rsid w:val="002B131E"/>
    <w:rsid w:val="002B1404"/>
    <w:rsid w:val="002B1CA6"/>
    <w:rsid w:val="002B28A7"/>
    <w:rsid w:val="002B290B"/>
    <w:rsid w:val="002B2C7A"/>
    <w:rsid w:val="002B2FE2"/>
    <w:rsid w:val="002B33C2"/>
    <w:rsid w:val="002B361B"/>
    <w:rsid w:val="002B379B"/>
    <w:rsid w:val="002B393D"/>
    <w:rsid w:val="002B3D16"/>
    <w:rsid w:val="002B526A"/>
    <w:rsid w:val="002B562E"/>
    <w:rsid w:val="002B5911"/>
    <w:rsid w:val="002B5C27"/>
    <w:rsid w:val="002B62F4"/>
    <w:rsid w:val="002B6585"/>
    <w:rsid w:val="002B6C29"/>
    <w:rsid w:val="002B6E00"/>
    <w:rsid w:val="002B6F9E"/>
    <w:rsid w:val="002B780A"/>
    <w:rsid w:val="002B7C90"/>
    <w:rsid w:val="002B7D87"/>
    <w:rsid w:val="002C01B7"/>
    <w:rsid w:val="002C023B"/>
    <w:rsid w:val="002C0BA8"/>
    <w:rsid w:val="002C0C7E"/>
    <w:rsid w:val="002C116C"/>
    <w:rsid w:val="002C2958"/>
    <w:rsid w:val="002C309B"/>
    <w:rsid w:val="002C3E17"/>
    <w:rsid w:val="002C4670"/>
    <w:rsid w:val="002C4C45"/>
    <w:rsid w:val="002C784B"/>
    <w:rsid w:val="002C797D"/>
    <w:rsid w:val="002C7B59"/>
    <w:rsid w:val="002D01A2"/>
    <w:rsid w:val="002D1BE4"/>
    <w:rsid w:val="002D2469"/>
    <w:rsid w:val="002D2BD9"/>
    <w:rsid w:val="002D31EC"/>
    <w:rsid w:val="002D3B8F"/>
    <w:rsid w:val="002D46A5"/>
    <w:rsid w:val="002D4D6A"/>
    <w:rsid w:val="002D52D3"/>
    <w:rsid w:val="002D54C8"/>
    <w:rsid w:val="002D5C8D"/>
    <w:rsid w:val="002D7033"/>
    <w:rsid w:val="002D7161"/>
    <w:rsid w:val="002D735D"/>
    <w:rsid w:val="002D7740"/>
    <w:rsid w:val="002D7ED4"/>
    <w:rsid w:val="002E01EA"/>
    <w:rsid w:val="002E0410"/>
    <w:rsid w:val="002E0D11"/>
    <w:rsid w:val="002E1162"/>
    <w:rsid w:val="002E1D01"/>
    <w:rsid w:val="002E2A2A"/>
    <w:rsid w:val="002E2B99"/>
    <w:rsid w:val="002E2C90"/>
    <w:rsid w:val="002E2CE4"/>
    <w:rsid w:val="002E2D33"/>
    <w:rsid w:val="002E2D4F"/>
    <w:rsid w:val="002E2D88"/>
    <w:rsid w:val="002E3416"/>
    <w:rsid w:val="002E34C9"/>
    <w:rsid w:val="002E362D"/>
    <w:rsid w:val="002E372F"/>
    <w:rsid w:val="002E3D32"/>
    <w:rsid w:val="002E3D90"/>
    <w:rsid w:val="002E3D92"/>
    <w:rsid w:val="002E408C"/>
    <w:rsid w:val="002E415D"/>
    <w:rsid w:val="002E48F7"/>
    <w:rsid w:val="002E4D77"/>
    <w:rsid w:val="002E58A7"/>
    <w:rsid w:val="002E5DA4"/>
    <w:rsid w:val="002E6386"/>
    <w:rsid w:val="002E6B23"/>
    <w:rsid w:val="002E6B97"/>
    <w:rsid w:val="002E6C84"/>
    <w:rsid w:val="002E71D4"/>
    <w:rsid w:val="002E74F9"/>
    <w:rsid w:val="002E7822"/>
    <w:rsid w:val="002E7C65"/>
    <w:rsid w:val="002E7D8B"/>
    <w:rsid w:val="002F0668"/>
    <w:rsid w:val="002F0893"/>
    <w:rsid w:val="002F0A9E"/>
    <w:rsid w:val="002F0F65"/>
    <w:rsid w:val="002F13A6"/>
    <w:rsid w:val="002F13E0"/>
    <w:rsid w:val="002F1784"/>
    <w:rsid w:val="002F1FBD"/>
    <w:rsid w:val="002F2449"/>
    <w:rsid w:val="002F245C"/>
    <w:rsid w:val="002F27F5"/>
    <w:rsid w:val="002F2DDC"/>
    <w:rsid w:val="002F2F83"/>
    <w:rsid w:val="002F32B7"/>
    <w:rsid w:val="002F46AC"/>
    <w:rsid w:val="002F51A1"/>
    <w:rsid w:val="002F58EB"/>
    <w:rsid w:val="002F5AE9"/>
    <w:rsid w:val="002F6273"/>
    <w:rsid w:val="002F6CEF"/>
    <w:rsid w:val="002F7298"/>
    <w:rsid w:val="002F7C1D"/>
    <w:rsid w:val="002F7C5A"/>
    <w:rsid w:val="00300019"/>
    <w:rsid w:val="00300069"/>
    <w:rsid w:val="003000B2"/>
    <w:rsid w:val="0030027C"/>
    <w:rsid w:val="00300BC8"/>
    <w:rsid w:val="00300D50"/>
    <w:rsid w:val="00300D9F"/>
    <w:rsid w:val="0030161E"/>
    <w:rsid w:val="0030198B"/>
    <w:rsid w:val="00301A4C"/>
    <w:rsid w:val="00301E7A"/>
    <w:rsid w:val="00302608"/>
    <w:rsid w:val="00302665"/>
    <w:rsid w:val="003028D3"/>
    <w:rsid w:val="003031C1"/>
    <w:rsid w:val="00303B17"/>
    <w:rsid w:val="00303BDF"/>
    <w:rsid w:val="0030421F"/>
    <w:rsid w:val="00304C12"/>
    <w:rsid w:val="003054D3"/>
    <w:rsid w:val="00305841"/>
    <w:rsid w:val="003058C5"/>
    <w:rsid w:val="00305AC2"/>
    <w:rsid w:val="00306857"/>
    <w:rsid w:val="003069DD"/>
    <w:rsid w:val="00306AED"/>
    <w:rsid w:val="00307E4C"/>
    <w:rsid w:val="00307EC1"/>
    <w:rsid w:val="0031032E"/>
    <w:rsid w:val="00310789"/>
    <w:rsid w:val="00310A36"/>
    <w:rsid w:val="00310D0F"/>
    <w:rsid w:val="0031134F"/>
    <w:rsid w:val="0031149A"/>
    <w:rsid w:val="00311629"/>
    <w:rsid w:val="00311A94"/>
    <w:rsid w:val="00311D95"/>
    <w:rsid w:val="00311E69"/>
    <w:rsid w:val="00312438"/>
    <w:rsid w:val="00312439"/>
    <w:rsid w:val="00313700"/>
    <w:rsid w:val="00313E6D"/>
    <w:rsid w:val="00314AF9"/>
    <w:rsid w:val="00314E4A"/>
    <w:rsid w:val="00315220"/>
    <w:rsid w:val="0031556B"/>
    <w:rsid w:val="00316EA1"/>
    <w:rsid w:val="003171FB"/>
    <w:rsid w:val="00317802"/>
    <w:rsid w:val="0032098C"/>
    <w:rsid w:val="00320ADC"/>
    <w:rsid w:val="00320C2D"/>
    <w:rsid w:val="00321F7E"/>
    <w:rsid w:val="00322582"/>
    <w:rsid w:val="003227FA"/>
    <w:rsid w:val="00322CB0"/>
    <w:rsid w:val="00322D66"/>
    <w:rsid w:val="00323126"/>
    <w:rsid w:val="00323D13"/>
    <w:rsid w:val="00324517"/>
    <w:rsid w:val="003245CA"/>
    <w:rsid w:val="00324EDF"/>
    <w:rsid w:val="00324F92"/>
    <w:rsid w:val="00325331"/>
    <w:rsid w:val="00325696"/>
    <w:rsid w:val="00325ACA"/>
    <w:rsid w:val="00325E94"/>
    <w:rsid w:val="00326221"/>
    <w:rsid w:val="00326DD2"/>
    <w:rsid w:val="00327595"/>
    <w:rsid w:val="00327643"/>
    <w:rsid w:val="0033023F"/>
    <w:rsid w:val="0033108C"/>
    <w:rsid w:val="003313DE"/>
    <w:rsid w:val="003315B6"/>
    <w:rsid w:val="003315E2"/>
    <w:rsid w:val="00331C6E"/>
    <w:rsid w:val="0033223C"/>
    <w:rsid w:val="00332955"/>
    <w:rsid w:val="00332B53"/>
    <w:rsid w:val="00332E03"/>
    <w:rsid w:val="0033443A"/>
    <w:rsid w:val="00334C3D"/>
    <w:rsid w:val="00335F09"/>
    <w:rsid w:val="003361C4"/>
    <w:rsid w:val="00336805"/>
    <w:rsid w:val="00336D49"/>
    <w:rsid w:val="00337491"/>
    <w:rsid w:val="003377AB"/>
    <w:rsid w:val="00337EB8"/>
    <w:rsid w:val="003400AA"/>
    <w:rsid w:val="003402EA"/>
    <w:rsid w:val="00340689"/>
    <w:rsid w:val="00340CBC"/>
    <w:rsid w:val="00340CF6"/>
    <w:rsid w:val="00340F2B"/>
    <w:rsid w:val="00342089"/>
    <w:rsid w:val="003422B4"/>
    <w:rsid w:val="003423D0"/>
    <w:rsid w:val="00342410"/>
    <w:rsid w:val="00342E24"/>
    <w:rsid w:val="00343085"/>
    <w:rsid w:val="00343647"/>
    <w:rsid w:val="00343E1F"/>
    <w:rsid w:val="00343F5D"/>
    <w:rsid w:val="00344917"/>
    <w:rsid w:val="003451D5"/>
    <w:rsid w:val="003459EC"/>
    <w:rsid w:val="003463B7"/>
    <w:rsid w:val="003464CA"/>
    <w:rsid w:val="003466E1"/>
    <w:rsid w:val="0034692A"/>
    <w:rsid w:val="00347397"/>
    <w:rsid w:val="0034768C"/>
    <w:rsid w:val="00347BC6"/>
    <w:rsid w:val="00347E02"/>
    <w:rsid w:val="00350A77"/>
    <w:rsid w:val="00351A88"/>
    <w:rsid w:val="00354906"/>
    <w:rsid w:val="00354961"/>
    <w:rsid w:val="00354CEF"/>
    <w:rsid w:val="00355412"/>
    <w:rsid w:val="0035601F"/>
    <w:rsid w:val="00356383"/>
    <w:rsid w:val="0035756F"/>
    <w:rsid w:val="00357978"/>
    <w:rsid w:val="00357984"/>
    <w:rsid w:val="00357CD6"/>
    <w:rsid w:val="00357F7E"/>
    <w:rsid w:val="0036047A"/>
    <w:rsid w:val="00360C11"/>
    <w:rsid w:val="00360F9D"/>
    <w:rsid w:val="00361429"/>
    <w:rsid w:val="003617D5"/>
    <w:rsid w:val="003618CD"/>
    <w:rsid w:val="00361B41"/>
    <w:rsid w:val="00361C4E"/>
    <w:rsid w:val="00361F72"/>
    <w:rsid w:val="0036227F"/>
    <w:rsid w:val="00362A00"/>
    <w:rsid w:val="00362ACF"/>
    <w:rsid w:val="003631D0"/>
    <w:rsid w:val="003633EC"/>
    <w:rsid w:val="0036362A"/>
    <w:rsid w:val="00363BE4"/>
    <w:rsid w:val="00363EC9"/>
    <w:rsid w:val="00364098"/>
    <w:rsid w:val="00364381"/>
    <w:rsid w:val="00365069"/>
    <w:rsid w:val="003660A1"/>
    <w:rsid w:val="00366287"/>
    <w:rsid w:val="0036696F"/>
    <w:rsid w:val="003673EC"/>
    <w:rsid w:val="00367706"/>
    <w:rsid w:val="00367813"/>
    <w:rsid w:val="00367B6A"/>
    <w:rsid w:val="0037025B"/>
    <w:rsid w:val="00370488"/>
    <w:rsid w:val="00370868"/>
    <w:rsid w:val="0037091E"/>
    <w:rsid w:val="0037097C"/>
    <w:rsid w:val="00370A39"/>
    <w:rsid w:val="003713B6"/>
    <w:rsid w:val="003714A4"/>
    <w:rsid w:val="0037178D"/>
    <w:rsid w:val="0037206E"/>
    <w:rsid w:val="00372190"/>
    <w:rsid w:val="00372528"/>
    <w:rsid w:val="003725A2"/>
    <w:rsid w:val="003727A9"/>
    <w:rsid w:val="00372E7B"/>
    <w:rsid w:val="00372EC7"/>
    <w:rsid w:val="00372F09"/>
    <w:rsid w:val="00373810"/>
    <w:rsid w:val="00373B12"/>
    <w:rsid w:val="0037413B"/>
    <w:rsid w:val="0037547A"/>
    <w:rsid w:val="0037562E"/>
    <w:rsid w:val="00376F41"/>
    <w:rsid w:val="00377052"/>
    <w:rsid w:val="003772CC"/>
    <w:rsid w:val="00377476"/>
    <w:rsid w:val="0037748B"/>
    <w:rsid w:val="003774DA"/>
    <w:rsid w:val="00377884"/>
    <w:rsid w:val="00377905"/>
    <w:rsid w:val="00377B77"/>
    <w:rsid w:val="00377DCA"/>
    <w:rsid w:val="00377ED1"/>
    <w:rsid w:val="00380E1F"/>
    <w:rsid w:val="003814F0"/>
    <w:rsid w:val="00381FA8"/>
    <w:rsid w:val="00383A05"/>
    <w:rsid w:val="00384671"/>
    <w:rsid w:val="00384944"/>
    <w:rsid w:val="00384A34"/>
    <w:rsid w:val="00385C5D"/>
    <w:rsid w:val="00385CDB"/>
    <w:rsid w:val="00385E6D"/>
    <w:rsid w:val="00386134"/>
    <w:rsid w:val="003866BE"/>
    <w:rsid w:val="00386C81"/>
    <w:rsid w:val="0038795B"/>
    <w:rsid w:val="00387C97"/>
    <w:rsid w:val="003901E0"/>
    <w:rsid w:val="0039029E"/>
    <w:rsid w:val="0039055D"/>
    <w:rsid w:val="0039159C"/>
    <w:rsid w:val="003918C3"/>
    <w:rsid w:val="00391EE6"/>
    <w:rsid w:val="00391FAB"/>
    <w:rsid w:val="00392007"/>
    <w:rsid w:val="003920A9"/>
    <w:rsid w:val="00392660"/>
    <w:rsid w:val="0039298B"/>
    <w:rsid w:val="00392FC7"/>
    <w:rsid w:val="00393E50"/>
    <w:rsid w:val="00394B68"/>
    <w:rsid w:val="00394CA6"/>
    <w:rsid w:val="0039594E"/>
    <w:rsid w:val="00396D53"/>
    <w:rsid w:val="00397F1E"/>
    <w:rsid w:val="003A060A"/>
    <w:rsid w:val="003A0ACF"/>
    <w:rsid w:val="003A0EB5"/>
    <w:rsid w:val="003A1A9E"/>
    <w:rsid w:val="003A1BD2"/>
    <w:rsid w:val="003A282F"/>
    <w:rsid w:val="003A3150"/>
    <w:rsid w:val="003A3273"/>
    <w:rsid w:val="003A3B99"/>
    <w:rsid w:val="003A4D99"/>
    <w:rsid w:val="003A58D9"/>
    <w:rsid w:val="003A618A"/>
    <w:rsid w:val="003A69A6"/>
    <w:rsid w:val="003A70E3"/>
    <w:rsid w:val="003A749D"/>
    <w:rsid w:val="003A7D92"/>
    <w:rsid w:val="003B0309"/>
    <w:rsid w:val="003B062D"/>
    <w:rsid w:val="003B07E7"/>
    <w:rsid w:val="003B0ADD"/>
    <w:rsid w:val="003B0E62"/>
    <w:rsid w:val="003B2857"/>
    <w:rsid w:val="003B3C2A"/>
    <w:rsid w:val="003B4754"/>
    <w:rsid w:val="003B48A3"/>
    <w:rsid w:val="003B520E"/>
    <w:rsid w:val="003B5B5C"/>
    <w:rsid w:val="003B5E2B"/>
    <w:rsid w:val="003B6DAB"/>
    <w:rsid w:val="003B74AA"/>
    <w:rsid w:val="003B7CD7"/>
    <w:rsid w:val="003C132F"/>
    <w:rsid w:val="003C142C"/>
    <w:rsid w:val="003C1D69"/>
    <w:rsid w:val="003C1EFA"/>
    <w:rsid w:val="003C2F93"/>
    <w:rsid w:val="003C354B"/>
    <w:rsid w:val="003C4106"/>
    <w:rsid w:val="003C4213"/>
    <w:rsid w:val="003C433B"/>
    <w:rsid w:val="003C463F"/>
    <w:rsid w:val="003C481A"/>
    <w:rsid w:val="003C4CFD"/>
    <w:rsid w:val="003C4D76"/>
    <w:rsid w:val="003C4F31"/>
    <w:rsid w:val="003C528E"/>
    <w:rsid w:val="003C5852"/>
    <w:rsid w:val="003C6992"/>
    <w:rsid w:val="003C6BA9"/>
    <w:rsid w:val="003C709B"/>
    <w:rsid w:val="003D05E4"/>
    <w:rsid w:val="003D0A9E"/>
    <w:rsid w:val="003D1A79"/>
    <w:rsid w:val="003D1B45"/>
    <w:rsid w:val="003D1E27"/>
    <w:rsid w:val="003D1F70"/>
    <w:rsid w:val="003D2960"/>
    <w:rsid w:val="003D2C34"/>
    <w:rsid w:val="003D2F30"/>
    <w:rsid w:val="003D379D"/>
    <w:rsid w:val="003D3E26"/>
    <w:rsid w:val="003D438A"/>
    <w:rsid w:val="003D4707"/>
    <w:rsid w:val="003D4F48"/>
    <w:rsid w:val="003D5358"/>
    <w:rsid w:val="003D577A"/>
    <w:rsid w:val="003D5871"/>
    <w:rsid w:val="003D5F51"/>
    <w:rsid w:val="003D607B"/>
    <w:rsid w:val="003D68A5"/>
    <w:rsid w:val="003D68BF"/>
    <w:rsid w:val="003D70BE"/>
    <w:rsid w:val="003D7141"/>
    <w:rsid w:val="003D7396"/>
    <w:rsid w:val="003E0135"/>
    <w:rsid w:val="003E0316"/>
    <w:rsid w:val="003E0701"/>
    <w:rsid w:val="003E0809"/>
    <w:rsid w:val="003E0A2C"/>
    <w:rsid w:val="003E0AA3"/>
    <w:rsid w:val="003E201D"/>
    <w:rsid w:val="003E4911"/>
    <w:rsid w:val="003E4A65"/>
    <w:rsid w:val="003E4A86"/>
    <w:rsid w:val="003E4E99"/>
    <w:rsid w:val="003E5ABD"/>
    <w:rsid w:val="003E5C00"/>
    <w:rsid w:val="003E65F7"/>
    <w:rsid w:val="003E66B9"/>
    <w:rsid w:val="003E7060"/>
    <w:rsid w:val="003E7498"/>
    <w:rsid w:val="003E775B"/>
    <w:rsid w:val="003F06D4"/>
    <w:rsid w:val="003F0890"/>
    <w:rsid w:val="003F0CC1"/>
    <w:rsid w:val="003F132D"/>
    <w:rsid w:val="003F21CF"/>
    <w:rsid w:val="003F2CAF"/>
    <w:rsid w:val="003F2CF7"/>
    <w:rsid w:val="003F3305"/>
    <w:rsid w:val="003F36B0"/>
    <w:rsid w:val="003F38E6"/>
    <w:rsid w:val="003F4AF6"/>
    <w:rsid w:val="003F4E56"/>
    <w:rsid w:val="003F5508"/>
    <w:rsid w:val="003F5773"/>
    <w:rsid w:val="003F5D7D"/>
    <w:rsid w:val="003F5E82"/>
    <w:rsid w:val="003F6DF8"/>
    <w:rsid w:val="003F6F22"/>
    <w:rsid w:val="003F74CA"/>
    <w:rsid w:val="00400089"/>
    <w:rsid w:val="004004A9"/>
    <w:rsid w:val="00400F6B"/>
    <w:rsid w:val="00401389"/>
    <w:rsid w:val="004014AF"/>
    <w:rsid w:val="004014D7"/>
    <w:rsid w:val="00401A3B"/>
    <w:rsid w:val="00401CF8"/>
    <w:rsid w:val="00401EC8"/>
    <w:rsid w:val="004020D5"/>
    <w:rsid w:val="004023E7"/>
    <w:rsid w:val="0040249B"/>
    <w:rsid w:val="00402848"/>
    <w:rsid w:val="004028ED"/>
    <w:rsid w:val="00402A71"/>
    <w:rsid w:val="0040313B"/>
    <w:rsid w:val="00403D22"/>
    <w:rsid w:val="00403F5A"/>
    <w:rsid w:val="0040420E"/>
    <w:rsid w:val="004042FD"/>
    <w:rsid w:val="004049F6"/>
    <w:rsid w:val="00404C1E"/>
    <w:rsid w:val="0040536A"/>
    <w:rsid w:val="0040586E"/>
    <w:rsid w:val="00405E30"/>
    <w:rsid w:val="00406AFC"/>
    <w:rsid w:val="00406B7E"/>
    <w:rsid w:val="00406E55"/>
    <w:rsid w:val="00406F4E"/>
    <w:rsid w:val="00407598"/>
    <w:rsid w:val="004075CE"/>
    <w:rsid w:val="0040797F"/>
    <w:rsid w:val="00407B50"/>
    <w:rsid w:val="004106BC"/>
    <w:rsid w:val="00412326"/>
    <w:rsid w:val="004127C8"/>
    <w:rsid w:val="00413775"/>
    <w:rsid w:val="00414147"/>
    <w:rsid w:val="00414F7A"/>
    <w:rsid w:val="0041500E"/>
    <w:rsid w:val="00415142"/>
    <w:rsid w:val="004151E8"/>
    <w:rsid w:val="00415705"/>
    <w:rsid w:val="00415A88"/>
    <w:rsid w:val="00416E92"/>
    <w:rsid w:val="004170F9"/>
    <w:rsid w:val="004174A6"/>
    <w:rsid w:val="004174E2"/>
    <w:rsid w:val="004177AD"/>
    <w:rsid w:val="00417B0C"/>
    <w:rsid w:val="0042008B"/>
    <w:rsid w:val="004207B3"/>
    <w:rsid w:val="004207BB"/>
    <w:rsid w:val="00420AD0"/>
    <w:rsid w:val="0042142D"/>
    <w:rsid w:val="004219C0"/>
    <w:rsid w:val="00421A86"/>
    <w:rsid w:val="004232AF"/>
    <w:rsid w:val="0042373C"/>
    <w:rsid w:val="004237A5"/>
    <w:rsid w:val="00425DEC"/>
    <w:rsid w:val="00425E64"/>
    <w:rsid w:val="00425F0A"/>
    <w:rsid w:val="00426120"/>
    <w:rsid w:val="004265D9"/>
    <w:rsid w:val="00426D37"/>
    <w:rsid w:val="004275CF"/>
    <w:rsid w:val="00430344"/>
    <w:rsid w:val="00430817"/>
    <w:rsid w:val="00431675"/>
    <w:rsid w:val="004316DF"/>
    <w:rsid w:val="0043228B"/>
    <w:rsid w:val="00432D32"/>
    <w:rsid w:val="004332B6"/>
    <w:rsid w:val="0043338D"/>
    <w:rsid w:val="00433753"/>
    <w:rsid w:val="00433D95"/>
    <w:rsid w:val="004345DD"/>
    <w:rsid w:val="00434D19"/>
    <w:rsid w:val="00434F69"/>
    <w:rsid w:val="00435710"/>
    <w:rsid w:val="004367D9"/>
    <w:rsid w:val="00436B7D"/>
    <w:rsid w:val="004370C3"/>
    <w:rsid w:val="004370DA"/>
    <w:rsid w:val="00437784"/>
    <w:rsid w:val="004412B1"/>
    <w:rsid w:val="00441917"/>
    <w:rsid w:val="00441E77"/>
    <w:rsid w:val="004420CE"/>
    <w:rsid w:val="00442317"/>
    <w:rsid w:val="00442696"/>
    <w:rsid w:val="00443149"/>
    <w:rsid w:val="00443956"/>
    <w:rsid w:val="00443F22"/>
    <w:rsid w:val="0044457E"/>
    <w:rsid w:val="00444746"/>
    <w:rsid w:val="004449B7"/>
    <w:rsid w:val="00445367"/>
    <w:rsid w:val="0044590A"/>
    <w:rsid w:val="004471C2"/>
    <w:rsid w:val="004473AE"/>
    <w:rsid w:val="004478FB"/>
    <w:rsid w:val="00447B94"/>
    <w:rsid w:val="004501DB"/>
    <w:rsid w:val="00451661"/>
    <w:rsid w:val="004523B1"/>
    <w:rsid w:val="00452A77"/>
    <w:rsid w:val="00453C6E"/>
    <w:rsid w:val="00453F64"/>
    <w:rsid w:val="004544B2"/>
    <w:rsid w:val="0045543A"/>
    <w:rsid w:val="0045549E"/>
    <w:rsid w:val="00455E95"/>
    <w:rsid w:val="004562F9"/>
    <w:rsid w:val="004564D9"/>
    <w:rsid w:val="00456760"/>
    <w:rsid w:val="00456AE6"/>
    <w:rsid w:val="00457B66"/>
    <w:rsid w:val="00457C31"/>
    <w:rsid w:val="0046022C"/>
    <w:rsid w:val="0046059A"/>
    <w:rsid w:val="00460671"/>
    <w:rsid w:val="004610EF"/>
    <w:rsid w:val="00461164"/>
    <w:rsid w:val="004616DA"/>
    <w:rsid w:val="004618EC"/>
    <w:rsid w:val="0046194F"/>
    <w:rsid w:val="0046196D"/>
    <w:rsid w:val="00461B86"/>
    <w:rsid w:val="00461CB9"/>
    <w:rsid w:val="00462A01"/>
    <w:rsid w:val="00462A51"/>
    <w:rsid w:val="00462B3E"/>
    <w:rsid w:val="00462F8B"/>
    <w:rsid w:val="00463367"/>
    <w:rsid w:val="004636AB"/>
    <w:rsid w:val="00463CA9"/>
    <w:rsid w:val="00463E08"/>
    <w:rsid w:val="004646D3"/>
    <w:rsid w:val="00464D2F"/>
    <w:rsid w:val="00466136"/>
    <w:rsid w:val="00466274"/>
    <w:rsid w:val="00466B76"/>
    <w:rsid w:val="00467418"/>
    <w:rsid w:val="00467C74"/>
    <w:rsid w:val="00467E1B"/>
    <w:rsid w:val="00470371"/>
    <w:rsid w:val="00470476"/>
    <w:rsid w:val="00470603"/>
    <w:rsid w:val="004709CE"/>
    <w:rsid w:val="00470C73"/>
    <w:rsid w:val="0047191D"/>
    <w:rsid w:val="00471C02"/>
    <w:rsid w:val="00472388"/>
    <w:rsid w:val="00472808"/>
    <w:rsid w:val="0047283B"/>
    <w:rsid w:val="00472A9D"/>
    <w:rsid w:val="00472E1D"/>
    <w:rsid w:val="00472E3E"/>
    <w:rsid w:val="004730E5"/>
    <w:rsid w:val="004739DB"/>
    <w:rsid w:val="00473B8A"/>
    <w:rsid w:val="00473E8C"/>
    <w:rsid w:val="00474727"/>
    <w:rsid w:val="0047498F"/>
    <w:rsid w:val="00475119"/>
    <w:rsid w:val="004776AD"/>
    <w:rsid w:val="00477888"/>
    <w:rsid w:val="004804C2"/>
    <w:rsid w:val="00481A66"/>
    <w:rsid w:val="0048219A"/>
    <w:rsid w:val="004821EB"/>
    <w:rsid w:val="00482206"/>
    <w:rsid w:val="004822E5"/>
    <w:rsid w:val="00482FBB"/>
    <w:rsid w:val="00483498"/>
    <w:rsid w:val="00483C34"/>
    <w:rsid w:val="004840A6"/>
    <w:rsid w:val="00484BE9"/>
    <w:rsid w:val="00484DCA"/>
    <w:rsid w:val="00484E59"/>
    <w:rsid w:val="004850E6"/>
    <w:rsid w:val="00485451"/>
    <w:rsid w:val="0048675C"/>
    <w:rsid w:val="00486790"/>
    <w:rsid w:val="0048773F"/>
    <w:rsid w:val="0049034E"/>
    <w:rsid w:val="0049044B"/>
    <w:rsid w:val="00490EDA"/>
    <w:rsid w:val="004911D3"/>
    <w:rsid w:val="0049125A"/>
    <w:rsid w:val="0049129F"/>
    <w:rsid w:val="004912C1"/>
    <w:rsid w:val="00491F39"/>
    <w:rsid w:val="0049228B"/>
    <w:rsid w:val="004924E9"/>
    <w:rsid w:val="004927CE"/>
    <w:rsid w:val="00492C9D"/>
    <w:rsid w:val="004931CD"/>
    <w:rsid w:val="004933B4"/>
    <w:rsid w:val="004936FE"/>
    <w:rsid w:val="0049391C"/>
    <w:rsid w:val="00493A2F"/>
    <w:rsid w:val="00493BA8"/>
    <w:rsid w:val="00494008"/>
    <w:rsid w:val="004941F5"/>
    <w:rsid w:val="00494CD9"/>
    <w:rsid w:val="00494F26"/>
    <w:rsid w:val="004958BF"/>
    <w:rsid w:val="00495B67"/>
    <w:rsid w:val="00496B86"/>
    <w:rsid w:val="00497359"/>
    <w:rsid w:val="004A0FA3"/>
    <w:rsid w:val="004A12FC"/>
    <w:rsid w:val="004A15C8"/>
    <w:rsid w:val="004A17B8"/>
    <w:rsid w:val="004A205D"/>
    <w:rsid w:val="004A2C29"/>
    <w:rsid w:val="004A2C69"/>
    <w:rsid w:val="004A2EE6"/>
    <w:rsid w:val="004A37C0"/>
    <w:rsid w:val="004A47DC"/>
    <w:rsid w:val="004A4D82"/>
    <w:rsid w:val="004A6058"/>
    <w:rsid w:val="004A6324"/>
    <w:rsid w:val="004A6350"/>
    <w:rsid w:val="004A63A9"/>
    <w:rsid w:val="004A6F84"/>
    <w:rsid w:val="004A7766"/>
    <w:rsid w:val="004A7FC0"/>
    <w:rsid w:val="004B0F2C"/>
    <w:rsid w:val="004B115D"/>
    <w:rsid w:val="004B13EA"/>
    <w:rsid w:val="004B1D7A"/>
    <w:rsid w:val="004B2049"/>
    <w:rsid w:val="004B2095"/>
    <w:rsid w:val="004B24F9"/>
    <w:rsid w:val="004B2557"/>
    <w:rsid w:val="004B27B7"/>
    <w:rsid w:val="004B33FA"/>
    <w:rsid w:val="004B34AD"/>
    <w:rsid w:val="004B3A19"/>
    <w:rsid w:val="004B3E42"/>
    <w:rsid w:val="004B42C3"/>
    <w:rsid w:val="004B5015"/>
    <w:rsid w:val="004B50DE"/>
    <w:rsid w:val="004B582E"/>
    <w:rsid w:val="004B65C4"/>
    <w:rsid w:val="004B6661"/>
    <w:rsid w:val="004C0FC9"/>
    <w:rsid w:val="004C100A"/>
    <w:rsid w:val="004C13D6"/>
    <w:rsid w:val="004C13FF"/>
    <w:rsid w:val="004C16D2"/>
    <w:rsid w:val="004C1BDE"/>
    <w:rsid w:val="004C23DF"/>
    <w:rsid w:val="004C2BD6"/>
    <w:rsid w:val="004C3435"/>
    <w:rsid w:val="004C3B7D"/>
    <w:rsid w:val="004C3CD4"/>
    <w:rsid w:val="004C49B2"/>
    <w:rsid w:val="004C4A33"/>
    <w:rsid w:val="004C4A3C"/>
    <w:rsid w:val="004C4B9C"/>
    <w:rsid w:val="004C4D5A"/>
    <w:rsid w:val="004C512C"/>
    <w:rsid w:val="004C5547"/>
    <w:rsid w:val="004C571B"/>
    <w:rsid w:val="004C5856"/>
    <w:rsid w:val="004C5A66"/>
    <w:rsid w:val="004C5EC3"/>
    <w:rsid w:val="004C6895"/>
    <w:rsid w:val="004C6B67"/>
    <w:rsid w:val="004C6B7C"/>
    <w:rsid w:val="004C6C06"/>
    <w:rsid w:val="004C6CC9"/>
    <w:rsid w:val="004C6E06"/>
    <w:rsid w:val="004C7965"/>
    <w:rsid w:val="004D0A92"/>
    <w:rsid w:val="004D1A8E"/>
    <w:rsid w:val="004D1BB1"/>
    <w:rsid w:val="004D1EDC"/>
    <w:rsid w:val="004D1F06"/>
    <w:rsid w:val="004D2337"/>
    <w:rsid w:val="004D348D"/>
    <w:rsid w:val="004D3799"/>
    <w:rsid w:val="004D37EB"/>
    <w:rsid w:val="004D386E"/>
    <w:rsid w:val="004D3C24"/>
    <w:rsid w:val="004D400F"/>
    <w:rsid w:val="004D419D"/>
    <w:rsid w:val="004D48D4"/>
    <w:rsid w:val="004D4B46"/>
    <w:rsid w:val="004D56E6"/>
    <w:rsid w:val="004D61E9"/>
    <w:rsid w:val="004D6293"/>
    <w:rsid w:val="004D63E3"/>
    <w:rsid w:val="004D68B0"/>
    <w:rsid w:val="004D77C1"/>
    <w:rsid w:val="004E0E5B"/>
    <w:rsid w:val="004E1283"/>
    <w:rsid w:val="004E1308"/>
    <w:rsid w:val="004E170F"/>
    <w:rsid w:val="004E1916"/>
    <w:rsid w:val="004E1BE1"/>
    <w:rsid w:val="004E1D83"/>
    <w:rsid w:val="004E205B"/>
    <w:rsid w:val="004E2EBE"/>
    <w:rsid w:val="004E328F"/>
    <w:rsid w:val="004E3336"/>
    <w:rsid w:val="004E3BE9"/>
    <w:rsid w:val="004E3ED0"/>
    <w:rsid w:val="004E4053"/>
    <w:rsid w:val="004E458B"/>
    <w:rsid w:val="004E4681"/>
    <w:rsid w:val="004E46B5"/>
    <w:rsid w:val="004E4B13"/>
    <w:rsid w:val="004E4FD7"/>
    <w:rsid w:val="004E4FE4"/>
    <w:rsid w:val="004E52FE"/>
    <w:rsid w:val="004E538D"/>
    <w:rsid w:val="004E5CC8"/>
    <w:rsid w:val="004E6F0C"/>
    <w:rsid w:val="004E7AF8"/>
    <w:rsid w:val="004F002B"/>
    <w:rsid w:val="004F02E4"/>
    <w:rsid w:val="004F040C"/>
    <w:rsid w:val="004F06F4"/>
    <w:rsid w:val="004F0BA4"/>
    <w:rsid w:val="004F14CA"/>
    <w:rsid w:val="004F1570"/>
    <w:rsid w:val="004F1CBA"/>
    <w:rsid w:val="004F3254"/>
    <w:rsid w:val="004F40AB"/>
    <w:rsid w:val="004F4158"/>
    <w:rsid w:val="004F4831"/>
    <w:rsid w:val="004F4A81"/>
    <w:rsid w:val="004F5377"/>
    <w:rsid w:val="004F58E3"/>
    <w:rsid w:val="004F62B6"/>
    <w:rsid w:val="004F6950"/>
    <w:rsid w:val="004F6C2D"/>
    <w:rsid w:val="004F6D6C"/>
    <w:rsid w:val="004F6DEF"/>
    <w:rsid w:val="004F70A0"/>
    <w:rsid w:val="004F7101"/>
    <w:rsid w:val="004F7579"/>
    <w:rsid w:val="004F7A82"/>
    <w:rsid w:val="00500216"/>
    <w:rsid w:val="005002FB"/>
    <w:rsid w:val="00500BC8"/>
    <w:rsid w:val="00500BEB"/>
    <w:rsid w:val="00500C96"/>
    <w:rsid w:val="00500CBB"/>
    <w:rsid w:val="0050101A"/>
    <w:rsid w:val="00501730"/>
    <w:rsid w:val="00501BF6"/>
    <w:rsid w:val="00502A5B"/>
    <w:rsid w:val="0050338F"/>
    <w:rsid w:val="0050374F"/>
    <w:rsid w:val="00503E69"/>
    <w:rsid w:val="00504179"/>
    <w:rsid w:val="005053CC"/>
    <w:rsid w:val="00505540"/>
    <w:rsid w:val="00505B0A"/>
    <w:rsid w:val="0050635F"/>
    <w:rsid w:val="0050775C"/>
    <w:rsid w:val="00507A37"/>
    <w:rsid w:val="00507A41"/>
    <w:rsid w:val="0051027E"/>
    <w:rsid w:val="005108A0"/>
    <w:rsid w:val="00510FE1"/>
    <w:rsid w:val="005111F9"/>
    <w:rsid w:val="00511787"/>
    <w:rsid w:val="005118BB"/>
    <w:rsid w:val="00511A56"/>
    <w:rsid w:val="00511AEE"/>
    <w:rsid w:val="00511EEE"/>
    <w:rsid w:val="005122D7"/>
    <w:rsid w:val="005124FF"/>
    <w:rsid w:val="005126CE"/>
    <w:rsid w:val="005128D0"/>
    <w:rsid w:val="00512CCD"/>
    <w:rsid w:val="00514328"/>
    <w:rsid w:val="00514336"/>
    <w:rsid w:val="00514F9E"/>
    <w:rsid w:val="00514FF8"/>
    <w:rsid w:val="005155AB"/>
    <w:rsid w:val="00515E77"/>
    <w:rsid w:val="00516662"/>
    <w:rsid w:val="005166EF"/>
    <w:rsid w:val="00516D3A"/>
    <w:rsid w:val="00516F29"/>
    <w:rsid w:val="00517BE3"/>
    <w:rsid w:val="0052050A"/>
    <w:rsid w:val="005208ED"/>
    <w:rsid w:val="0052114D"/>
    <w:rsid w:val="00522045"/>
    <w:rsid w:val="00523920"/>
    <w:rsid w:val="00523A7A"/>
    <w:rsid w:val="00525083"/>
    <w:rsid w:val="0052669E"/>
    <w:rsid w:val="00526926"/>
    <w:rsid w:val="00526934"/>
    <w:rsid w:val="00526A33"/>
    <w:rsid w:val="00526E9D"/>
    <w:rsid w:val="005272B8"/>
    <w:rsid w:val="0052748F"/>
    <w:rsid w:val="00527B27"/>
    <w:rsid w:val="00527FC4"/>
    <w:rsid w:val="005304EA"/>
    <w:rsid w:val="00530A3E"/>
    <w:rsid w:val="00530CC3"/>
    <w:rsid w:val="00530DBF"/>
    <w:rsid w:val="005322BF"/>
    <w:rsid w:val="00532930"/>
    <w:rsid w:val="00532C99"/>
    <w:rsid w:val="005339B7"/>
    <w:rsid w:val="005353B5"/>
    <w:rsid w:val="00535788"/>
    <w:rsid w:val="00535E89"/>
    <w:rsid w:val="00536492"/>
    <w:rsid w:val="00536C8E"/>
    <w:rsid w:val="005401C7"/>
    <w:rsid w:val="00541229"/>
    <w:rsid w:val="005412F1"/>
    <w:rsid w:val="005413D1"/>
    <w:rsid w:val="00541A4F"/>
    <w:rsid w:val="00541C70"/>
    <w:rsid w:val="00541D37"/>
    <w:rsid w:val="00542329"/>
    <w:rsid w:val="005425C6"/>
    <w:rsid w:val="00542853"/>
    <w:rsid w:val="005429F5"/>
    <w:rsid w:val="005431BE"/>
    <w:rsid w:val="0054323B"/>
    <w:rsid w:val="0054436E"/>
    <w:rsid w:val="00545625"/>
    <w:rsid w:val="005457A0"/>
    <w:rsid w:val="0054582F"/>
    <w:rsid w:val="00545A7F"/>
    <w:rsid w:val="005470ED"/>
    <w:rsid w:val="0054720C"/>
    <w:rsid w:val="00547D37"/>
    <w:rsid w:val="00547DFB"/>
    <w:rsid w:val="00550237"/>
    <w:rsid w:val="00550619"/>
    <w:rsid w:val="005506FB"/>
    <w:rsid w:val="0055130E"/>
    <w:rsid w:val="005518C2"/>
    <w:rsid w:val="00552164"/>
    <w:rsid w:val="005522CF"/>
    <w:rsid w:val="00552A1E"/>
    <w:rsid w:val="00552D92"/>
    <w:rsid w:val="00553163"/>
    <w:rsid w:val="005537BC"/>
    <w:rsid w:val="00553D3B"/>
    <w:rsid w:val="005548F2"/>
    <w:rsid w:val="00554A9E"/>
    <w:rsid w:val="00554BFE"/>
    <w:rsid w:val="0055541E"/>
    <w:rsid w:val="00555C91"/>
    <w:rsid w:val="0055630F"/>
    <w:rsid w:val="00556BBE"/>
    <w:rsid w:val="00556D56"/>
    <w:rsid w:val="00557154"/>
    <w:rsid w:val="0055731B"/>
    <w:rsid w:val="00557835"/>
    <w:rsid w:val="0056011A"/>
    <w:rsid w:val="00560B89"/>
    <w:rsid w:val="00560BB1"/>
    <w:rsid w:val="00561521"/>
    <w:rsid w:val="005617E7"/>
    <w:rsid w:val="00561BD0"/>
    <w:rsid w:val="0056207E"/>
    <w:rsid w:val="005624E6"/>
    <w:rsid w:val="00562850"/>
    <w:rsid w:val="00563109"/>
    <w:rsid w:val="00563119"/>
    <w:rsid w:val="005634FF"/>
    <w:rsid w:val="0056352E"/>
    <w:rsid w:val="005635C0"/>
    <w:rsid w:val="00563BED"/>
    <w:rsid w:val="005643FE"/>
    <w:rsid w:val="0056462F"/>
    <w:rsid w:val="00565513"/>
    <w:rsid w:val="00565B06"/>
    <w:rsid w:val="00566F5E"/>
    <w:rsid w:val="0056791B"/>
    <w:rsid w:val="005701C1"/>
    <w:rsid w:val="0057056B"/>
    <w:rsid w:val="00570CAA"/>
    <w:rsid w:val="0057135B"/>
    <w:rsid w:val="0057142D"/>
    <w:rsid w:val="005718F2"/>
    <w:rsid w:val="00571E09"/>
    <w:rsid w:val="0057242D"/>
    <w:rsid w:val="00572621"/>
    <w:rsid w:val="0057364C"/>
    <w:rsid w:val="0057381B"/>
    <w:rsid w:val="00573997"/>
    <w:rsid w:val="00574520"/>
    <w:rsid w:val="00574562"/>
    <w:rsid w:val="00574607"/>
    <w:rsid w:val="00575308"/>
    <w:rsid w:val="00575756"/>
    <w:rsid w:val="005757B8"/>
    <w:rsid w:val="00576378"/>
    <w:rsid w:val="005763DB"/>
    <w:rsid w:val="00576558"/>
    <w:rsid w:val="00577B79"/>
    <w:rsid w:val="00580247"/>
    <w:rsid w:val="005802DF"/>
    <w:rsid w:val="0058053B"/>
    <w:rsid w:val="005805CD"/>
    <w:rsid w:val="00580F15"/>
    <w:rsid w:val="005810D4"/>
    <w:rsid w:val="00581E20"/>
    <w:rsid w:val="00581E65"/>
    <w:rsid w:val="00581F67"/>
    <w:rsid w:val="00582006"/>
    <w:rsid w:val="00582141"/>
    <w:rsid w:val="005830CB"/>
    <w:rsid w:val="005833DF"/>
    <w:rsid w:val="00583907"/>
    <w:rsid w:val="005848BB"/>
    <w:rsid w:val="00584AA4"/>
    <w:rsid w:val="00584F14"/>
    <w:rsid w:val="00585144"/>
    <w:rsid w:val="005856A3"/>
    <w:rsid w:val="00585927"/>
    <w:rsid w:val="0058593F"/>
    <w:rsid w:val="00585965"/>
    <w:rsid w:val="005859A9"/>
    <w:rsid w:val="00585B38"/>
    <w:rsid w:val="00585BD8"/>
    <w:rsid w:val="00587955"/>
    <w:rsid w:val="00587CC5"/>
    <w:rsid w:val="00587D6F"/>
    <w:rsid w:val="00587F6A"/>
    <w:rsid w:val="00591739"/>
    <w:rsid w:val="00591824"/>
    <w:rsid w:val="00591BC2"/>
    <w:rsid w:val="005934F7"/>
    <w:rsid w:val="00593813"/>
    <w:rsid w:val="00594020"/>
    <w:rsid w:val="005940EF"/>
    <w:rsid w:val="0059453F"/>
    <w:rsid w:val="00594DF8"/>
    <w:rsid w:val="005966D5"/>
    <w:rsid w:val="00596DB0"/>
    <w:rsid w:val="00596F92"/>
    <w:rsid w:val="0059724B"/>
    <w:rsid w:val="005A0876"/>
    <w:rsid w:val="005A0C28"/>
    <w:rsid w:val="005A0CBD"/>
    <w:rsid w:val="005A1011"/>
    <w:rsid w:val="005A1239"/>
    <w:rsid w:val="005A1B5C"/>
    <w:rsid w:val="005A1E19"/>
    <w:rsid w:val="005A1F66"/>
    <w:rsid w:val="005A291F"/>
    <w:rsid w:val="005A2A0B"/>
    <w:rsid w:val="005A2E47"/>
    <w:rsid w:val="005A39BD"/>
    <w:rsid w:val="005A3A05"/>
    <w:rsid w:val="005A3E1B"/>
    <w:rsid w:val="005A454E"/>
    <w:rsid w:val="005A4746"/>
    <w:rsid w:val="005A474E"/>
    <w:rsid w:val="005A4BBD"/>
    <w:rsid w:val="005A5764"/>
    <w:rsid w:val="005A5BA0"/>
    <w:rsid w:val="005A5C52"/>
    <w:rsid w:val="005A5CE0"/>
    <w:rsid w:val="005A7E88"/>
    <w:rsid w:val="005B0100"/>
    <w:rsid w:val="005B0A46"/>
    <w:rsid w:val="005B0E46"/>
    <w:rsid w:val="005B345B"/>
    <w:rsid w:val="005B3798"/>
    <w:rsid w:val="005B3EB6"/>
    <w:rsid w:val="005B4015"/>
    <w:rsid w:val="005B44BA"/>
    <w:rsid w:val="005B48A9"/>
    <w:rsid w:val="005B504D"/>
    <w:rsid w:val="005B606F"/>
    <w:rsid w:val="005B6490"/>
    <w:rsid w:val="005B6775"/>
    <w:rsid w:val="005B6D99"/>
    <w:rsid w:val="005B6E61"/>
    <w:rsid w:val="005B6FB1"/>
    <w:rsid w:val="005B701A"/>
    <w:rsid w:val="005B7334"/>
    <w:rsid w:val="005B742C"/>
    <w:rsid w:val="005C0036"/>
    <w:rsid w:val="005C013B"/>
    <w:rsid w:val="005C0377"/>
    <w:rsid w:val="005C051C"/>
    <w:rsid w:val="005C0B64"/>
    <w:rsid w:val="005C0E09"/>
    <w:rsid w:val="005C1273"/>
    <w:rsid w:val="005C132C"/>
    <w:rsid w:val="005C147B"/>
    <w:rsid w:val="005C1AA8"/>
    <w:rsid w:val="005C1C42"/>
    <w:rsid w:val="005C1C6A"/>
    <w:rsid w:val="005C1DC4"/>
    <w:rsid w:val="005C1DD0"/>
    <w:rsid w:val="005C1FF8"/>
    <w:rsid w:val="005C202D"/>
    <w:rsid w:val="005C20CA"/>
    <w:rsid w:val="005C255D"/>
    <w:rsid w:val="005C299C"/>
    <w:rsid w:val="005C3830"/>
    <w:rsid w:val="005C4BA5"/>
    <w:rsid w:val="005C5279"/>
    <w:rsid w:val="005C5F1D"/>
    <w:rsid w:val="005C665A"/>
    <w:rsid w:val="005C7831"/>
    <w:rsid w:val="005C7C26"/>
    <w:rsid w:val="005D0096"/>
    <w:rsid w:val="005D057B"/>
    <w:rsid w:val="005D07FE"/>
    <w:rsid w:val="005D0F64"/>
    <w:rsid w:val="005D14A2"/>
    <w:rsid w:val="005D1B5E"/>
    <w:rsid w:val="005D22DB"/>
    <w:rsid w:val="005D2669"/>
    <w:rsid w:val="005D266C"/>
    <w:rsid w:val="005D3292"/>
    <w:rsid w:val="005D3592"/>
    <w:rsid w:val="005D3D32"/>
    <w:rsid w:val="005D42A7"/>
    <w:rsid w:val="005D4368"/>
    <w:rsid w:val="005D4A12"/>
    <w:rsid w:val="005D4B47"/>
    <w:rsid w:val="005D5E4C"/>
    <w:rsid w:val="005D6481"/>
    <w:rsid w:val="005D665A"/>
    <w:rsid w:val="005D6714"/>
    <w:rsid w:val="005D6B3E"/>
    <w:rsid w:val="005D7044"/>
    <w:rsid w:val="005D78CE"/>
    <w:rsid w:val="005E0567"/>
    <w:rsid w:val="005E0B08"/>
    <w:rsid w:val="005E0D0E"/>
    <w:rsid w:val="005E0F16"/>
    <w:rsid w:val="005E0FA6"/>
    <w:rsid w:val="005E1170"/>
    <w:rsid w:val="005E12E2"/>
    <w:rsid w:val="005E1F3C"/>
    <w:rsid w:val="005E3096"/>
    <w:rsid w:val="005E32A2"/>
    <w:rsid w:val="005E34C2"/>
    <w:rsid w:val="005E369F"/>
    <w:rsid w:val="005E3962"/>
    <w:rsid w:val="005E3DFE"/>
    <w:rsid w:val="005E411F"/>
    <w:rsid w:val="005E4162"/>
    <w:rsid w:val="005E47E7"/>
    <w:rsid w:val="005E4B35"/>
    <w:rsid w:val="005E5103"/>
    <w:rsid w:val="005E5585"/>
    <w:rsid w:val="005E561F"/>
    <w:rsid w:val="005E5E6A"/>
    <w:rsid w:val="005E603B"/>
    <w:rsid w:val="005E668C"/>
    <w:rsid w:val="005E6691"/>
    <w:rsid w:val="005E6796"/>
    <w:rsid w:val="005E6B88"/>
    <w:rsid w:val="005E6FE3"/>
    <w:rsid w:val="005E784F"/>
    <w:rsid w:val="005E78C6"/>
    <w:rsid w:val="005E7B15"/>
    <w:rsid w:val="005E7C22"/>
    <w:rsid w:val="005E7C9A"/>
    <w:rsid w:val="005E7DF9"/>
    <w:rsid w:val="005F099B"/>
    <w:rsid w:val="005F0A9D"/>
    <w:rsid w:val="005F0B4B"/>
    <w:rsid w:val="005F129A"/>
    <w:rsid w:val="005F1353"/>
    <w:rsid w:val="005F28AD"/>
    <w:rsid w:val="005F2F11"/>
    <w:rsid w:val="005F3885"/>
    <w:rsid w:val="005F460F"/>
    <w:rsid w:val="005F465C"/>
    <w:rsid w:val="005F4C49"/>
    <w:rsid w:val="005F538F"/>
    <w:rsid w:val="005F5AB0"/>
    <w:rsid w:val="005F5EEF"/>
    <w:rsid w:val="005F65D3"/>
    <w:rsid w:val="005F68F6"/>
    <w:rsid w:val="005F69F7"/>
    <w:rsid w:val="005F72D3"/>
    <w:rsid w:val="00600CB0"/>
    <w:rsid w:val="00600D55"/>
    <w:rsid w:val="00600E50"/>
    <w:rsid w:val="00600EB0"/>
    <w:rsid w:val="00601225"/>
    <w:rsid w:val="00601227"/>
    <w:rsid w:val="0060148F"/>
    <w:rsid w:val="00601962"/>
    <w:rsid w:val="00601E16"/>
    <w:rsid w:val="00602A01"/>
    <w:rsid w:val="0060312F"/>
    <w:rsid w:val="00605F10"/>
    <w:rsid w:val="00606012"/>
    <w:rsid w:val="00606130"/>
    <w:rsid w:val="00606BF4"/>
    <w:rsid w:val="0060758C"/>
    <w:rsid w:val="00607BD6"/>
    <w:rsid w:val="0061029B"/>
    <w:rsid w:val="006105B8"/>
    <w:rsid w:val="006109B6"/>
    <w:rsid w:val="00610B7C"/>
    <w:rsid w:val="00610CDA"/>
    <w:rsid w:val="00610D22"/>
    <w:rsid w:val="006118AC"/>
    <w:rsid w:val="00611A61"/>
    <w:rsid w:val="00612EA9"/>
    <w:rsid w:val="006147FD"/>
    <w:rsid w:val="00614E0C"/>
    <w:rsid w:val="006152B7"/>
    <w:rsid w:val="00615EA0"/>
    <w:rsid w:val="0061649C"/>
    <w:rsid w:val="006168F1"/>
    <w:rsid w:val="00616D21"/>
    <w:rsid w:val="00616E54"/>
    <w:rsid w:val="006170BE"/>
    <w:rsid w:val="00617667"/>
    <w:rsid w:val="00617793"/>
    <w:rsid w:val="00617EDE"/>
    <w:rsid w:val="00617F10"/>
    <w:rsid w:val="00621898"/>
    <w:rsid w:val="0062266E"/>
    <w:rsid w:val="00622894"/>
    <w:rsid w:val="00622C0E"/>
    <w:rsid w:val="00622CBC"/>
    <w:rsid w:val="00622FEB"/>
    <w:rsid w:val="00623174"/>
    <w:rsid w:val="00623274"/>
    <w:rsid w:val="006233DB"/>
    <w:rsid w:val="006239FD"/>
    <w:rsid w:val="00623A22"/>
    <w:rsid w:val="00623A4B"/>
    <w:rsid w:val="00623B0D"/>
    <w:rsid w:val="006245FD"/>
    <w:rsid w:val="006248B9"/>
    <w:rsid w:val="00625436"/>
    <w:rsid w:val="0062566D"/>
    <w:rsid w:val="00625942"/>
    <w:rsid w:val="00626BB4"/>
    <w:rsid w:val="00626F0E"/>
    <w:rsid w:val="00627136"/>
    <w:rsid w:val="00627196"/>
    <w:rsid w:val="0062736A"/>
    <w:rsid w:val="00627395"/>
    <w:rsid w:val="00627D7B"/>
    <w:rsid w:val="00627F38"/>
    <w:rsid w:val="006304A3"/>
    <w:rsid w:val="00630515"/>
    <w:rsid w:val="00630669"/>
    <w:rsid w:val="00630A89"/>
    <w:rsid w:val="006310BC"/>
    <w:rsid w:val="00633492"/>
    <w:rsid w:val="006334AD"/>
    <w:rsid w:val="006336A7"/>
    <w:rsid w:val="00633875"/>
    <w:rsid w:val="00633BBF"/>
    <w:rsid w:val="006347CB"/>
    <w:rsid w:val="00634ACD"/>
    <w:rsid w:val="00634D2B"/>
    <w:rsid w:val="006354A8"/>
    <w:rsid w:val="0063656E"/>
    <w:rsid w:val="006369EE"/>
    <w:rsid w:val="00637B27"/>
    <w:rsid w:val="00637C82"/>
    <w:rsid w:val="00637CCD"/>
    <w:rsid w:val="00637F71"/>
    <w:rsid w:val="006409D1"/>
    <w:rsid w:val="00640C82"/>
    <w:rsid w:val="00641432"/>
    <w:rsid w:val="00643060"/>
    <w:rsid w:val="00644334"/>
    <w:rsid w:val="00644700"/>
    <w:rsid w:val="006461AA"/>
    <w:rsid w:val="00646361"/>
    <w:rsid w:val="006464FC"/>
    <w:rsid w:val="006469C3"/>
    <w:rsid w:val="00646C9D"/>
    <w:rsid w:val="00647444"/>
    <w:rsid w:val="00650679"/>
    <w:rsid w:val="006509D9"/>
    <w:rsid w:val="0065153F"/>
    <w:rsid w:val="00651B6A"/>
    <w:rsid w:val="00651E6F"/>
    <w:rsid w:val="006522E7"/>
    <w:rsid w:val="006524F8"/>
    <w:rsid w:val="0065344B"/>
    <w:rsid w:val="00653504"/>
    <w:rsid w:val="00653A4E"/>
    <w:rsid w:val="00653D97"/>
    <w:rsid w:val="00654EA7"/>
    <w:rsid w:val="00655013"/>
    <w:rsid w:val="006550BA"/>
    <w:rsid w:val="0065537F"/>
    <w:rsid w:val="00656021"/>
    <w:rsid w:val="00657F1F"/>
    <w:rsid w:val="006606BB"/>
    <w:rsid w:val="006607A2"/>
    <w:rsid w:val="00660B48"/>
    <w:rsid w:val="0066106B"/>
    <w:rsid w:val="00661BAA"/>
    <w:rsid w:val="00661C93"/>
    <w:rsid w:val="006629FB"/>
    <w:rsid w:val="00662DDD"/>
    <w:rsid w:val="0066430E"/>
    <w:rsid w:val="00664486"/>
    <w:rsid w:val="00664530"/>
    <w:rsid w:val="0066461C"/>
    <w:rsid w:val="00664ED3"/>
    <w:rsid w:val="00664FA3"/>
    <w:rsid w:val="00665245"/>
    <w:rsid w:val="0066531C"/>
    <w:rsid w:val="0066550D"/>
    <w:rsid w:val="006655ED"/>
    <w:rsid w:val="0066583B"/>
    <w:rsid w:val="00665B3E"/>
    <w:rsid w:val="0066667F"/>
    <w:rsid w:val="00666846"/>
    <w:rsid w:val="00667002"/>
    <w:rsid w:val="006671D8"/>
    <w:rsid w:val="00667BF3"/>
    <w:rsid w:val="00667C08"/>
    <w:rsid w:val="00667DC3"/>
    <w:rsid w:val="00667E5A"/>
    <w:rsid w:val="006700F1"/>
    <w:rsid w:val="00670A58"/>
    <w:rsid w:val="00670F32"/>
    <w:rsid w:val="0067168B"/>
    <w:rsid w:val="00672CB2"/>
    <w:rsid w:val="00672DC3"/>
    <w:rsid w:val="006730EB"/>
    <w:rsid w:val="006732AC"/>
    <w:rsid w:val="00673946"/>
    <w:rsid w:val="00673BEB"/>
    <w:rsid w:val="00673DF8"/>
    <w:rsid w:val="0067458B"/>
    <w:rsid w:val="00674E95"/>
    <w:rsid w:val="00675353"/>
    <w:rsid w:val="00675A4F"/>
    <w:rsid w:val="00675E44"/>
    <w:rsid w:val="00675E8E"/>
    <w:rsid w:val="00676030"/>
    <w:rsid w:val="006768FC"/>
    <w:rsid w:val="00676A45"/>
    <w:rsid w:val="00676E75"/>
    <w:rsid w:val="00677146"/>
    <w:rsid w:val="0068044B"/>
    <w:rsid w:val="006806A6"/>
    <w:rsid w:val="00680F5F"/>
    <w:rsid w:val="006823FC"/>
    <w:rsid w:val="00682FAF"/>
    <w:rsid w:val="00682FF0"/>
    <w:rsid w:val="006831A9"/>
    <w:rsid w:val="006831C6"/>
    <w:rsid w:val="0068427E"/>
    <w:rsid w:val="00684403"/>
    <w:rsid w:val="00684749"/>
    <w:rsid w:val="00684800"/>
    <w:rsid w:val="006848F8"/>
    <w:rsid w:val="00684A0E"/>
    <w:rsid w:val="006850A8"/>
    <w:rsid w:val="00685CB8"/>
    <w:rsid w:val="00685D8F"/>
    <w:rsid w:val="006862C3"/>
    <w:rsid w:val="0068661A"/>
    <w:rsid w:val="00686C56"/>
    <w:rsid w:val="00687290"/>
    <w:rsid w:val="00687672"/>
    <w:rsid w:val="00687A92"/>
    <w:rsid w:val="00687AA6"/>
    <w:rsid w:val="0068DFEE"/>
    <w:rsid w:val="006903F9"/>
    <w:rsid w:val="00690569"/>
    <w:rsid w:val="006907E7"/>
    <w:rsid w:val="00690897"/>
    <w:rsid w:val="00690CD5"/>
    <w:rsid w:val="00691CE2"/>
    <w:rsid w:val="00692240"/>
    <w:rsid w:val="00692305"/>
    <w:rsid w:val="00692C4B"/>
    <w:rsid w:val="00692FC4"/>
    <w:rsid w:val="00693135"/>
    <w:rsid w:val="00693D3D"/>
    <w:rsid w:val="00694D1B"/>
    <w:rsid w:val="006952CC"/>
    <w:rsid w:val="006959ED"/>
    <w:rsid w:val="00695F88"/>
    <w:rsid w:val="00696080"/>
    <w:rsid w:val="00697CEC"/>
    <w:rsid w:val="006A0332"/>
    <w:rsid w:val="006A05D7"/>
    <w:rsid w:val="006A09B7"/>
    <w:rsid w:val="006A154E"/>
    <w:rsid w:val="006A1568"/>
    <w:rsid w:val="006A1933"/>
    <w:rsid w:val="006A23A2"/>
    <w:rsid w:val="006A3427"/>
    <w:rsid w:val="006A36A6"/>
    <w:rsid w:val="006A3A5D"/>
    <w:rsid w:val="006A3B37"/>
    <w:rsid w:val="006A4636"/>
    <w:rsid w:val="006A4908"/>
    <w:rsid w:val="006A585B"/>
    <w:rsid w:val="006A5A77"/>
    <w:rsid w:val="006A67ED"/>
    <w:rsid w:val="006A6F5D"/>
    <w:rsid w:val="006A7300"/>
    <w:rsid w:val="006A7797"/>
    <w:rsid w:val="006A7984"/>
    <w:rsid w:val="006B0071"/>
    <w:rsid w:val="006B0175"/>
    <w:rsid w:val="006B0433"/>
    <w:rsid w:val="006B0AEA"/>
    <w:rsid w:val="006B0CFB"/>
    <w:rsid w:val="006B14BB"/>
    <w:rsid w:val="006B1CC4"/>
    <w:rsid w:val="006B1FB4"/>
    <w:rsid w:val="006B2137"/>
    <w:rsid w:val="006B2F11"/>
    <w:rsid w:val="006B300F"/>
    <w:rsid w:val="006B3398"/>
    <w:rsid w:val="006B35B3"/>
    <w:rsid w:val="006B35B4"/>
    <w:rsid w:val="006B3791"/>
    <w:rsid w:val="006B37FA"/>
    <w:rsid w:val="006B389F"/>
    <w:rsid w:val="006B3D53"/>
    <w:rsid w:val="006B491E"/>
    <w:rsid w:val="006B5B6D"/>
    <w:rsid w:val="006B5F47"/>
    <w:rsid w:val="006B6415"/>
    <w:rsid w:val="006B66B9"/>
    <w:rsid w:val="006B725D"/>
    <w:rsid w:val="006B7DC2"/>
    <w:rsid w:val="006C0157"/>
    <w:rsid w:val="006C027A"/>
    <w:rsid w:val="006C23A0"/>
    <w:rsid w:val="006C2E4B"/>
    <w:rsid w:val="006C2E54"/>
    <w:rsid w:val="006C2F07"/>
    <w:rsid w:val="006C2F21"/>
    <w:rsid w:val="006C346A"/>
    <w:rsid w:val="006C34CF"/>
    <w:rsid w:val="006C3A24"/>
    <w:rsid w:val="006C3E9A"/>
    <w:rsid w:val="006C4B67"/>
    <w:rsid w:val="006C4D68"/>
    <w:rsid w:val="006C5526"/>
    <w:rsid w:val="006C5808"/>
    <w:rsid w:val="006C5836"/>
    <w:rsid w:val="006C5AF2"/>
    <w:rsid w:val="006C5B09"/>
    <w:rsid w:val="006C5D84"/>
    <w:rsid w:val="006C5FB3"/>
    <w:rsid w:val="006C5FD0"/>
    <w:rsid w:val="006C6874"/>
    <w:rsid w:val="006C7232"/>
    <w:rsid w:val="006C7312"/>
    <w:rsid w:val="006C7457"/>
    <w:rsid w:val="006C756F"/>
    <w:rsid w:val="006C7D8D"/>
    <w:rsid w:val="006D0437"/>
    <w:rsid w:val="006D0DD7"/>
    <w:rsid w:val="006D0E81"/>
    <w:rsid w:val="006D1FF9"/>
    <w:rsid w:val="006D2554"/>
    <w:rsid w:val="006D28FC"/>
    <w:rsid w:val="006D2AD5"/>
    <w:rsid w:val="006D2CF6"/>
    <w:rsid w:val="006D3409"/>
    <w:rsid w:val="006D3415"/>
    <w:rsid w:val="006D3493"/>
    <w:rsid w:val="006D3591"/>
    <w:rsid w:val="006D3831"/>
    <w:rsid w:val="006D3852"/>
    <w:rsid w:val="006D3BFE"/>
    <w:rsid w:val="006D536B"/>
    <w:rsid w:val="006D5624"/>
    <w:rsid w:val="006D59C4"/>
    <w:rsid w:val="006D6108"/>
    <w:rsid w:val="006D6BA6"/>
    <w:rsid w:val="006D6EF5"/>
    <w:rsid w:val="006D737D"/>
    <w:rsid w:val="006D7BF5"/>
    <w:rsid w:val="006E03D7"/>
    <w:rsid w:val="006E0927"/>
    <w:rsid w:val="006E113B"/>
    <w:rsid w:val="006E18E4"/>
    <w:rsid w:val="006E26A3"/>
    <w:rsid w:val="006E35EE"/>
    <w:rsid w:val="006E387E"/>
    <w:rsid w:val="006E4C2A"/>
    <w:rsid w:val="006E4DA4"/>
    <w:rsid w:val="006E5659"/>
    <w:rsid w:val="006E58B5"/>
    <w:rsid w:val="006E594F"/>
    <w:rsid w:val="006E5CDB"/>
    <w:rsid w:val="006E5E54"/>
    <w:rsid w:val="006E6922"/>
    <w:rsid w:val="006E6AE4"/>
    <w:rsid w:val="006E70C3"/>
    <w:rsid w:val="006E725A"/>
    <w:rsid w:val="006E7804"/>
    <w:rsid w:val="006E7BAD"/>
    <w:rsid w:val="006E7DCB"/>
    <w:rsid w:val="006E7F7E"/>
    <w:rsid w:val="006F061B"/>
    <w:rsid w:val="006F074F"/>
    <w:rsid w:val="006F0E85"/>
    <w:rsid w:val="006F0FB8"/>
    <w:rsid w:val="006F1088"/>
    <w:rsid w:val="006F114B"/>
    <w:rsid w:val="006F1391"/>
    <w:rsid w:val="006F1AC0"/>
    <w:rsid w:val="006F2198"/>
    <w:rsid w:val="006F232D"/>
    <w:rsid w:val="006F23EB"/>
    <w:rsid w:val="006F293E"/>
    <w:rsid w:val="006F3DEA"/>
    <w:rsid w:val="006F40A1"/>
    <w:rsid w:val="006F441D"/>
    <w:rsid w:val="006F4700"/>
    <w:rsid w:val="006F68D4"/>
    <w:rsid w:val="006F7829"/>
    <w:rsid w:val="006F79EA"/>
    <w:rsid w:val="006F7C82"/>
    <w:rsid w:val="006F7D13"/>
    <w:rsid w:val="006F7D35"/>
    <w:rsid w:val="00700630"/>
    <w:rsid w:val="0070094D"/>
    <w:rsid w:val="00700B8F"/>
    <w:rsid w:val="007036D0"/>
    <w:rsid w:val="007045BC"/>
    <w:rsid w:val="007049B7"/>
    <w:rsid w:val="00704CDE"/>
    <w:rsid w:val="00705261"/>
    <w:rsid w:val="0070589D"/>
    <w:rsid w:val="007063F3"/>
    <w:rsid w:val="00707A7E"/>
    <w:rsid w:val="007104FA"/>
    <w:rsid w:val="00710882"/>
    <w:rsid w:val="00710A53"/>
    <w:rsid w:val="00710E4E"/>
    <w:rsid w:val="00711068"/>
    <w:rsid w:val="007110C8"/>
    <w:rsid w:val="007116EB"/>
    <w:rsid w:val="0071280A"/>
    <w:rsid w:val="00712B02"/>
    <w:rsid w:val="00712B22"/>
    <w:rsid w:val="00712DF8"/>
    <w:rsid w:val="00712FE0"/>
    <w:rsid w:val="0071312E"/>
    <w:rsid w:val="00714568"/>
    <w:rsid w:val="007145CD"/>
    <w:rsid w:val="007152C8"/>
    <w:rsid w:val="00716394"/>
    <w:rsid w:val="00716F95"/>
    <w:rsid w:val="007178BB"/>
    <w:rsid w:val="00720684"/>
    <w:rsid w:val="00721309"/>
    <w:rsid w:val="00721E92"/>
    <w:rsid w:val="00723036"/>
    <w:rsid w:val="007233CE"/>
    <w:rsid w:val="00724325"/>
    <w:rsid w:val="007245E1"/>
    <w:rsid w:val="00724645"/>
    <w:rsid w:val="0072475B"/>
    <w:rsid w:val="00724D25"/>
    <w:rsid w:val="00724F09"/>
    <w:rsid w:val="00725D2B"/>
    <w:rsid w:val="00725E70"/>
    <w:rsid w:val="00726169"/>
    <w:rsid w:val="007268CB"/>
    <w:rsid w:val="00726FEA"/>
    <w:rsid w:val="007270CD"/>
    <w:rsid w:val="0072716D"/>
    <w:rsid w:val="00727BDE"/>
    <w:rsid w:val="007321CA"/>
    <w:rsid w:val="0073248C"/>
    <w:rsid w:val="007326E8"/>
    <w:rsid w:val="00733222"/>
    <w:rsid w:val="00733954"/>
    <w:rsid w:val="00733FE9"/>
    <w:rsid w:val="00734603"/>
    <w:rsid w:val="00734861"/>
    <w:rsid w:val="00734A20"/>
    <w:rsid w:val="007350A7"/>
    <w:rsid w:val="007355CE"/>
    <w:rsid w:val="00735940"/>
    <w:rsid w:val="007359E7"/>
    <w:rsid w:val="0073641F"/>
    <w:rsid w:val="007368CE"/>
    <w:rsid w:val="00736A55"/>
    <w:rsid w:val="00736C04"/>
    <w:rsid w:val="00736D54"/>
    <w:rsid w:val="00737DC4"/>
    <w:rsid w:val="00740562"/>
    <w:rsid w:val="00740628"/>
    <w:rsid w:val="0074094D"/>
    <w:rsid w:val="00740F4A"/>
    <w:rsid w:val="007418B1"/>
    <w:rsid w:val="00742678"/>
    <w:rsid w:val="00742B59"/>
    <w:rsid w:val="00743B8F"/>
    <w:rsid w:val="0074401E"/>
    <w:rsid w:val="007446D4"/>
    <w:rsid w:val="007448ED"/>
    <w:rsid w:val="00744995"/>
    <w:rsid w:val="0074525A"/>
    <w:rsid w:val="007453D1"/>
    <w:rsid w:val="00745439"/>
    <w:rsid w:val="00745665"/>
    <w:rsid w:val="00745E08"/>
    <w:rsid w:val="00746917"/>
    <w:rsid w:val="00746FD0"/>
    <w:rsid w:val="007507FC"/>
    <w:rsid w:val="00750A89"/>
    <w:rsid w:val="00750C75"/>
    <w:rsid w:val="00750E82"/>
    <w:rsid w:val="00751274"/>
    <w:rsid w:val="0075195C"/>
    <w:rsid w:val="00752AE6"/>
    <w:rsid w:val="00752B34"/>
    <w:rsid w:val="00752CE5"/>
    <w:rsid w:val="00752E68"/>
    <w:rsid w:val="00753961"/>
    <w:rsid w:val="00753C39"/>
    <w:rsid w:val="00753C8E"/>
    <w:rsid w:val="00753F73"/>
    <w:rsid w:val="00754403"/>
    <w:rsid w:val="00754A7E"/>
    <w:rsid w:val="00754B03"/>
    <w:rsid w:val="00754C41"/>
    <w:rsid w:val="00754E45"/>
    <w:rsid w:val="007555E9"/>
    <w:rsid w:val="0075562E"/>
    <w:rsid w:val="00755C6A"/>
    <w:rsid w:val="00755E8B"/>
    <w:rsid w:val="007566DC"/>
    <w:rsid w:val="007566EF"/>
    <w:rsid w:val="00756891"/>
    <w:rsid w:val="0075712D"/>
    <w:rsid w:val="00757BAF"/>
    <w:rsid w:val="00760311"/>
    <w:rsid w:val="0076119B"/>
    <w:rsid w:val="00761597"/>
    <w:rsid w:val="00761785"/>
    <w:rsid w:val="00761FE4"/>
    <w:rsid w:val="0076201F"/>
    <w:rsid w:val="00762173"/>
    <w:rsid w:val="007629C0"/>
    <w:rsid w:val="00762E96"/>
    <w:rsid w:val="007641A7"/>
    <w:rsid w:val="0076499C"/>
    <w:rsid w:val="00764A04"/>
    <w:rsid w:val="00765445"/>
    <w:rsid w:val="0076569C"/>
    <w:rsid w:val="00765BB3"/>
    <w:rsid w:val="00765F46"/>
    <w:rsid w:val="00766189"/>
    <w:rsid w:val="007662B1"/>
    <w:rsid w:val="0076635F"/>
    <w:rsid w:val="00766C6E"/>
    <w:rsid w:val="00766FCC"/>
    <w:rsid w:val="007704B0"/>
    <w:rsid w:val="00770C0E"/>
    <w:rsid w:val="00770DD7"/>
    <w:rsid w:val="0077133A"/>
    <w:rsid w:val="00771342"/>
    <w:rsid w:val="007714E6"/>
    <w:rsid w:val="00771C88"/>
    <w:rsid w:val="00772771"/>
    <w:rsid w:val="007729BA"/>
    <w:rsid w:val="00772B3F"/>
    <w:rsid w:val="007733BB"/>
    <w:rsid w:val="00773516"/>
    <w:rsid w:val="00773586"/>
    <w:rsid w:val="00773A89"/>
    <w:rsid w:val="00773BE7"/>
    <w:rsid w:val="00773E02"/>
    <w:rsid w:val="00774A9C"/>
    <w:rsid w:val="00774D28"/>
    <w:rsid w:val="00774DCE"/>
    <w:rsid w:val="00775EE6"/>
    <w:rsid w:val="007768A9"/>
    <w:rsid w:val="00776B17"/>
    <w:rsid w:val="0077744B"/>
    <w:rsid w:val="00777EDC"/>
    <w:rsid w:val="007806AB"/>
    <w:rsid w:val="007816BA"/>
    <w:rsid w:val="00781CA7"/>
    <w:rsid w:val="00781F99"/>
    <w:rsid w:val="00782784"/>
    <w:rsid w:val="00782825"/>
    <w:rsid w:val="00782F78"/>
    <w:rsid w:val="007831A3"/>
    <w:rsid w:val="007831FE"/>
    <w:rsid w:val="007834AB"/>
    <w:rsid w:val="00783667"/>
    <w:rsid w:val="00783899"/>
    <w:rsid w:val="00783AC4"/>
    <w:rsid w:val="00783C9D"/>
    <w:rsid w:val="00783D3B"/>
    <w:rsid w:val="0078436B"/>
    <w:rsid w:val="00784BED"/>
    <w:rsid w:val="00784E19"/>
    <w:rsid w:val="0078505D"/>
    <w:rsid w:val="007859AB"/>
    <w:rsid w:val="00786194"/>
    <w:rsid w:val="007868E9"/>
    <w:rsid w:val="00787496"/>
    <w:rsid w:val="007874C5"/>
    <w:rsid w:val="007875F6"/>
    <w:rsid w:val="00787662"/>
    <w:rsid w:val="00787999"/>
    <w:rsid w:val="007905B3"/>
    <w:rsid w:val="00791376"/>
    <w:rsid w:val="007918EE"/>
    <w:rsid w:val="00793476"/>
    <w:rsid w:val="007939F3"/>
    <w:rsid w:val="007951BE"/>
    <w:rsid w:val="0079531E"/>
    <w:rsid w:val="00795929"/>
    <w:rsid w:val="00795C6E"/>
    <w:rsid w:val="00796EFF"/>
    <w:rsid w:val="007973FD"/>
    <w:rsid w:val="007975F7"/>
    <w:rsid w:val="00797AB4"/>
    <w:rsid w:val="007A0385"/>
    <w:rsid w:val="007A0AF1"/>
    <w:rsid w:val="007A130D"/>
    <w:rsid w:val="007A19A3"/>
    <w:rsid w:val="007A1A1A"/>
    <w:rsid w:val="007A1AE5"/>
    <w:rsid w:val="007A1D4C"/>
    <w:rsid w:val="007A212D"/>
    <w:rsid w:val="007A2570"/>
    <w:rsid w:val="007A2674"/>
    <w:rsid w:val="007A2CB9"/>
    <w:rsid w:val="007A338A"/>
    <w:rsid w:val="007A3E04"/>
    <w:rsid w:val="007A4094"/>
    <w:rsid w:val="007A40CC"/>
    <w:rsid w:val="007A50A8"/>
    <w:rsid w:val="007A51A8"/>
    <w:rsid w:val="007A5A9F"/>
    <w:rsid w:val="007A5D05"/>
    <w:rsid w:val="007A6015"/>
    <w:rsid w:val="007A6039"/>
    <w:rsid w:val="007A6050"/>
    <w:rsid w:val="007A6617"/>
    <w:rsid w:val="007A7B79"/>
    <w:rsid w:val="007B00E3"/>
    <w:rsid w:val="007B09AF"/>
    <w:rsid w:val="007B16F5"/>
    <w:rsid w:val="007B2BA8"/>
    <w:rsid w:val="007B2D72"/>
    <w:rsid w:val="007B2D83"/>
    <w:rsid w:val="007B4288"/>
    <w:rsid w:val="007B4769"/>
    <w:rsid w:val="007B5994"/>
    <w:rsid w:val="007B5D2C"/>
    <w:rsid w:val="007B5D58"/>
    <w:rsid w:val="007B61AD"/>
    <w:rsid w:val="007B64B8"/>
    <w:rsid w:val="007B67B9"/>
    <w:rsid w:val="007B67DE"/>
    <w:rsid w:val="007B6AF9"/>
    <w:rsid w:val="007B705A"/>
    <w:rsid w:val="007B7790"/>
    <w:rsid w:val="007B7C25"/>
    <w:rsid w:val="007C0209"/>
    <w:rsid w:val="007C0395"/>
    <w:rsid w:val="007C0F9C"/>
    <w:rsid w:val="007C14BB"/>
    <w:rsid w:val="007C1719"/>
    <w:rsid w:val="007C193E"/>
    <w:rsid w:val="007C1AA6"/>
    <w:rsid w:val="007C276A"/>
    <w:rsid w:val="007C277A"/>
    <w:rsid w:val="007C2A4A"/>
    <w:rsid w:val="007C2A7B"/>
    <w:rsid w:val="007C356E"/>
    <w:rsid w:val="007C39DC"/>
    <w:rsid w:val="007C3A51"/>
    <w:rsid w:val="007C3BCD"/>
    <w:rsid w:val="007C40AF"/>
    <w:rsid w:val="007C4AE7"/>
    <w:rsid w:val="007C53A1"/>
    <w:rsid w:val="007C5986"/>
    <w:rsid w:val="007C5E75"/>
    <w:rsid w:val="007C5F67"/>
    <w:rsid w:val="007C60A6"/>
    <w:rsid w:val="007C6531"/>
    <w:rsid w:val="007D0163"/>
    <w:rsid w:val="007D037C"/>
    <w:rsid w:val="007D073A"/>
    <w:rsid w:val="007D17E0"/>
    <w:rsid w:val="007D1815"/>
    <w:rsid w:val="007D2220"/>
    <w:rsid w:val="007D2811"/>
    <w:rsid w:val="007D3783"/>
    <w:rsid w:val="007D389F"/>
    <w:rsid w:val="007D428E"/>
    <w:rsid w:val="007D4386"/>
    <w:rsid w:val="007D44A6"/>
    <w:rsid w:val="007D484F"/>
    <w:rsid w:val="007D4EFE"/>
    <w:rsid w:val="007D55A3"/>
    <w:rsid w:val="007D56BE"/>
    <w:rsid w:val="007D5CB6"/>
    <w:rsid w:val="007D60E4"/>
    <w:rsid w:val="007D72F6"/>
    <w:rsid w:val="007D7921"/>
    <w:rsid w:val="007E0381"/>
    <w:rsid w:val="007E05F5"/>
    <w:rsid w:val="007E0856"/>
    <w:rsid w:val="007E14CF"/>
    <w:rsid w:val="007E1579"/>
    <w:rsid w:val="007E17E3"/>
    <w:rsid w:val="007E29FB"/>
    <w:rsid w:val="007E2AAA"/>
    <w:rsid w:val="007E309B"/>
    <w:rsid w:val="007E325B"/>
    <w:rsid w:val="007E336D"/>
    <w:rsid w:val="007E351C"/>
    <w:rsid w:val="007E38A7"/>
    <w:rsid w:val="007E3B05"/>
    <w:rsid w:val="007E4088"/>
    <w:rsid w:val="007E4214"/>
    <w:rsid w:val="007E4DFB"/>
    <w:rsid w:val="007E4E53"/>
    <w:rsid w:val="007E5193"/>
    <w:rsid w:val="007E5A7A"/>
    <w:rsid w:val="007E699B"/>
    <w:rsid w:val="007E6C59"/>
    <w:rsid w:val="007E6F1A"/>
    <w:rsid w:val="007E7238"/>
    <w:rsid w:val="007E73EF"/>
    <w:rsid w:val="007E7A31"/>
    <w:rsid w:val="007E7A53"/>
    <w:rsid w:val="007F008A"/>
    <w:rsid w:val="007F043F"/>
    <w:rsid w:val="007F0C2B"/>
    <w:rsid w:val="007F1745"/>
    <w:rsid w:val="007F1812"/>
    <w:rsid w:val="007F1F7D"/>
    <w:rsid w:val="007F2101"/>
    <w:rsid w:val="007F2256"/>
    <w:rsid w:val="007F3011"/>
    <w:rsid w:val="007F312E"/>
    <w:rsid w:val="007F3609"/>
    <w:rsid w:val="007F465E"/>
    <w:rsid w:val="007F4E8C"/>
    <w:rsid w:val="007F5034"/>
    <w:rsid w:val="007F6483"/>
    <w:rsid w:val="007F651A"/>
    <w:rsid w:val="007F6F56"/>
    <w:rsid w:val="007F7441"/>
    <w:rsid w:val="007F78B6"/>
    <w:rsid w:val="007F7C17"/>
    <w:rsid w:val="007F7C4C"/>
    <w:rsid w:val="007F7D77"/>
    <w:rsid w:val="008002CB"/>
    <w:rsid w:val="00800499"/>
    <w:rsid w:val="00801C6C"/>
    <w:rsid w:val="00801CF3"/>
    <w:rsid w:val="008020F1"/>
    <w:rsid w:val="00802341"/>
    <w:rsid w:val="00802657"/>
    <w:rsid w:val="008029A4"/>
    <w:rsid w:val="00802C0A"/>
    <w:rsid w:val="00802D09"/>
    <w:rsid w:val="00802DE9"/>
    <w:rsid w:val="00802E3F"/>
    <w:rsid w:val="00803506"/>
    <w:rsid w:val="0080369D"/>
    <w:rsid w:val="008036CA"/>
    <w:rsid w:val="00803748"/>
    <w:rsid w:val="00803F5E"/>
    <w:rsid w:val="00803FB2"/>
    <w:rsid w:val="00804392"/>
    <w:rsid w:val="008057C4"/>
    <w:rsid w:val="00806812"/>
    <w:rsid w:val="0080759F"/>
    <w:rsid w:val="00807FEC"/>
    <w:rsid w:val="008102E1"/>
    <w:rsid w:val="00810723"/>
    <w:rsid w:val="008111B8"/>
    <w:rsid w:val="00811404"/>
    <w:rsid w:val="00811724"/>
    <w:rsid w:val="0081191D"/>
    <w:rsid w:val="00811921"/>
    <w:rsid w:val="00811A4D"/>
    <w:rsid w:val="00811BF6"/>
    <w:rsid w:val="00812334"/>
    <w:rsid w:val="00812526"/>
    <w:rsid w:val="00812694"/>
    <w:rsid w:val="008127D5"/>
    <w:rsid w:val="008128FA"/>
    <w:rsid w:val="00812AAD"/>
    <w:rsid w:val="00812ABA"/>
    <w:rsid w:val="00812D44"/>
    <w:rsid w:val="00813595"/>
    <w:rsid w:val="008139E2"/>
    <w:rsid w:val="00813C1C"/>
    <w:rsid w:val="00814075"/>
    <w:rsid w:val="0081585D"/>
    <w:rsid w:val="00815E33"/>
    <w:rsid w:val="00815F9E"/>
    <w:rsid w:val="00816409"/>
    <w:rsid w:val="008171CE"/>
    <w:rsid w:val="008173A4"/>
    <w:rsid w:val="00817F45"/>
    <w:rsid w:val="00820471"/>
    <w:rsid w:val="008212A4"/>
    <w:rsid w:val="0082179F"/>
    <w:rsid w:val="00821E33"/>
    <w:rsid w:val="0082203A"/>
    <w:rsid w:val="00822C8D"/>
    <w:rsid w:val="008236EB"/>
    <w:rsid w:val="008237C3"/>
    <w:rsid w:val="0082530F"/>
    <w:rsid w:val="00825BD8"/>
    <w:rsid w:val="00826478"/>
    <w:rsid w:val="0082675F"/>
    <w:rsid w:val="00826C24"/>
    <w:rsid w:val="00826ED5"/>
    <w:rsid w:val="008270B2"/>
    <w:rsid w:val="00827206"/>
    <w:rsid w:val="00827588"/>
    <w:rsid w:val="00827D7B"/>
    <w:rsid w:val="00827E6B"/>
    <w:rsid w:val="0083010C"/>
    <w:rsid w:val="008303CD"/>
    <w:rsid w:val="00830835"/>
    <w:rsid w:val="00831613"/>
    <w:rsid w:val="008316C7"/>
    <w:rsid w:val="0083172A"/>
    <w:rsid w:val="00832E11"/>
    <w:rsid w:val="008337A2"/>
    <w:rsid w:val="008338B8"/>
    <w:rsid w:val="00833AC9"/>
    <w:rsid w:val="00834445"/>
    <w:rsid w:val="00834CCB"/>
    <w:rsid w:val="00835080"/>
    <w:rsid w:val="00835094"/>
    <w:rsid w:val="00835CF1"/>
    <w:rsid w:val="00836171"/>
    <w:rsid w:val="00836668"/>
    <w:rsid w:val="008366AE"/>
    <w:rsid w:val="00837896"/>
    <w:rsid w:val="00840071"/>
    <w:rsid w:val="00840318"/>
    <w:rsid w:val="00840975"/>
    <w:rsid w:val="00840C80"/>
    <w:rsid w:val="00841460"/>
    <w:rsid w:val="0084177B"/>
    <w:rsid w:val="008418E1"/>
    <w:rsid w:val="0084196C"/>
    <w:rsid w:val="00841ABF"/>
    <w:rsid w:val="00841BD6"/>
    <w:rsid w:val="00841FC3"/>
    <w:rsid w:val="0084215B"/>
    <w:rsid w:val="00842381"/>
    <w:rsid w:val="008430AC"/>
    <w:rsid w:val="008430BB"/>
    <w:rsid w:val="00843701"/>
    <w:rsid w:val="0084376B"/>
    <w:rsid w:val="00843FF7"/>
    <w:rsid w:val="00844BD7"/>
    <w:rsid w:val="00844F1F"/>
    <w:rsid w:val="00845371"/>
    <w:rsid w:val="0084549A"/>
    <w:rsid w:val="008456F0"/>
    <w:rsid w:val="00845DE9"/>
    <w:rsid w:val="00846AE2"/>
    <w:rsid w:val="008471EE"/>
    <w:rsid w:val="008472BF"/>
    <w:rsid w:val="008474B7"/>
    <w:rsid w:val="00847BEB"/>
    <w:rsid w:val="00847E8E"/>
    <w:rsid w:val="00850371"/>
    <w:rsid w:val="00850607"/>
    <w:rsid w:val="00850CCE"/>
    <w:rsid w:val="00851577"/>
    <w:rsid w:val="00851863"/>
    <w:rsid w:val="00851958"/>
    <w:rsid w:val="00852C68"/>
    <w:rsid w:val="00852CAF"/>
    <w:rsid w:val="0085359B"/>
    <w:rsid w:val="00853754"/>
    <w:rsid w:val="00853B9F"/>
    <w:rsid w:val="008547FF"/>
    <w:rsid w:val="00854E33"/>
    <w:rsid w:val="00855269"/>
    <w:rsid w:val="00855473"/>
    <w:rsid w:val="008559BD"/>
    <w:rsid w:val="00855CD4"/>
    <w:rsid w:val="0085604E"/>
    <w:rsid w:val="008560A0"/>
    <w:rsid w:val="0085664C"/>
    <w:rsid w:val="00856B76"/>
    <w:rsid w:val="00856E82"/>
    <w:rsid w:val="0085714B"/>
    <w:rsid w:val="0085748B"/>
    <w:rsid w:val="00857A4F"/>
    <w:rsid w:val="00857B90"/>
    <w:rsid w:val="00857F42"/>
    <w:rsid w:val="008617E6"/>
    <w:rsid w:val="00861F26"/>
    <w:rsid w:val="00862A41"/>
    <w:rsid w:val="00862CAF"/>
    <w:rsid w:val="008632FD"/>
    <w:rsid w:val="00863369"/>
    <w:rsid w:val="0086468B"/>
    <w:rsid w:val="008649D6"/>
    <w:rsid w:val="008651C1"/>
    <w:rsid w:val="00865418"/>
    <w:rsid w:val="00865511"/>
    <w:rsid w:val="008659B5"/>
    <w:rsid w:val="00865AAD"/>
    <w:rsid w:val="00866C5A"/>
    <w:rsid w:val="00866F20"/>
    <w:rsid w:val="0086766C"/>
    <w:rsid w:val="00867F04"/>
    <w:rsid w:val="0087007D"/>
    <w:rsid w:val="0087067C"/>
    <w:rsid w:val="00870D72"/>
    <w:rsid w:val="00871092"/>
    <w:rsid w:val="00871B3E"/>
    <w:rsid w:val="00872742"/>
    <w:rsid w:val="008733D9"/>
    <w:rsid w:val="00873892"/>
    <w:rsid w:val="008738AA"/>
    <w:rsid w:val="0087442D"/>
    <w:rsid w:val="00874A78"/>
    <w:rsid w:val="00874C94"/>
    <w:rsid w:val="00875494"/>
    <w:rsid w:val="00875E46"/>
    <w:rsid w:val="00875E4E"/>
    <w:rsid w:val="00875EA9"/>
    <w:rsid w:val="0087647C"/>
    <w:rsid w:val="00876819"/>
    <w:rsid w:val="0087702D"/>
    <w:rsid w:val="00877A0A"/>
    <w:rsid w:val="00877BAC"/>
    <w:rsid w:val="008801CD"/>
    <w:rsid w:val="008803BB"/>
    <w:rsid w:val="00880433"/>
    <w:rsid w:val="008806F5"/>
    <w:rsid w:val="0088079D"/>
    <w:rsid w:val="00880E2E"/>
    <w:rsid w:val="00880FB7"/>
    <w:rsid w:val="00881323"/>
    <w:rsid w:val="008815DF"/>
    <w:rsid w:val="00881BA5"/>
    <w:rsid w:val="0088221E"/>
    <w:rsid w:val="0088223C"/>
    <w:rsid w:val="00882463"/>
    <w:rsid w:val="00882507"/>
    <w:rsid w:val="00882739"/>
    <w:rsid w:val="00882875"/>
    <w:rsid w:val="008831A2"/>
    <w:rsid w:val="0088462E"/>
    <w:rsid w:val="008846D6"/>
    <w:rsid w:val="00884D0E"/>
    <w:rsid w:val="00885203"/>
    <w:rsid w:val="0088529B"/>
    <w:rsid w:val="00885E3E"/>
    <w:rsid w:val="008863E6"/>
    <w:rsid w:val="008868F9"/>
    <w:rsid w:val="008869F1"/>
    <w:rsid w:val="00886BDB"/>
    <w:rsid w:val="00886DFE"/>
    <w:rsid w:val="00886F6A"/>
    <w:rsid w:val="00887AAD"/>
    <w:rsid w:val="00887C9D"/>
    <w:rsid w:val="00887DE0"/>
    <w:rsid w:val="008900F7"/>
    <w:rsid w:val="00890302"/>
    <w:rsid w:val="00890499"/>
    <w:rsid w:val="0089049C"/>
    <w:rsid w:val="008904B2"/>
    <w:rsid w:val="00890703"/>
    <w:rsid w:val="00890E8F"/>
    <w:rsid w:val="008915B2"/>
    <w:rsid w:val="00891817"/>
    <w:rsid w:val="008921C8"/>
    <w:rsid w:val="008921DC"/>
    <w:rsid w:val="00892631"/>
    <w:rsid w:val="0089305F"/>
    <w:rsid w:val="00893301"/>
    <w:rsid w:val="00894470"/>
    <w:rsid w:val="008947B2"/>
    <w:rsid w:val="00894B26"/>
    <w:rsid w:val="00894DC9"/>
    <w:rsid w:val="00895AB4"/>
    <w:rsid w:val="008960BE"/>
    <w:rsid w:val="008969DE"/>
    <w:rsid w:val="00896BDA"/>
    <w:rsid w:val="00896C44"/>
    <w:rsid w:val="00897435"/>
    <w:rsid w:val="008A0072"/>
    <w:rsid w:val="008A0D0F"/>
    <w:rsid w:val="008A111D"/>
    <w:rsid w:val="008A17A0"/>
    <w:rsid w:val="008A1D4E"/>
    <w:rsid w:val="008A227A"/>
    <w:rsid w:val="008A27AB"/>
    <w:rsid w:val="008A2820"/>
    <w:rsid w:val="008A288D"/>
    <w:rsid w:val="008A2B3D"/>
    <w:rsid w:val="008A3E3F"/>
    <w:rsid w:val="008A41C0"/>
    <w:rsid w:val="008A48C1"/>
    <w:rsid w:val="008A538A"/>
    <w:rsid w:val="008A6336"/>
    <w:rsid w:val="008A6B88"/>
    <w:rsid w:val="008A798B"/>
    <w:rsid w:val="008B0480"/>
    <w:rsid w:val="008B0F79"/>
    <w:rsid w:val="008B150E"/>
    <w:rsid w:val="008B1C24"/>
    <w:rsid w:val="008B1FCC"/>
    <w:rsid w:val="008B3574"/>
    <w:rsid w:val="008B3698"/>
    <w:rsid w:val="008B41E9"/>
    <w:rsid w:val="008B438A"/>
    <w:rsid w:val="008B4F92"/>
    <w:rsid w:val="008B6152"/>
    <w:rsid w:val="008B64DE"/>
    <w:rsid w:val="008B66EE"/>
    <w:rsid w:val="008B6B81"/>
    <w:rsid w:val="008B6EB0"/>
    <w:rsid w:val="008B6F0F"/>
    <w:rsid w:val="008B6FC9"/>
    <w:rsid w:val="008C0AB0"/>
    <w:rsid w:val="008C1284"/>
    <w:rsid w:val="008C143D"/>
    <w:rsid w:val="008C19F8"/>
    <w:rsid w:val="008C1E58"/>
    <w:rsid w:val="008C2555"/>
    <w:rsid w:val="008C2A00"/>
    <w:rsid w:val="008C3131"/>
    <w:rsid w:val="008C3485"/>
    <w:rsid w:val="008C35C7"/>
    <w:rsid w:val="008C4495"/>
    <w:rsid w:val="008C4569"/>
    <w:rsid w:val="008C52E6"/>
    <w:rsid w:val="008C5D20"/>
    <w:rsid w:val="008C5DCB"/>
    <w:rsid w:val="008C60C3"/>
    <w:rsid w:val="008C6F86"/>
    <w:rsid w:val="008C6FAA"/>
    <w:rsid w:val="008C716C"/>
    <w:rsid w:val="008C72F0"/>
    <w:rsid w:val="008C764A"/>
    <w:rsid w:val="008C7824"/>
    <w:rsid w:val="008C799F"/>
    <w:rsid w:val="008C79A1"/>
    <w:rsid w:val="008C79D5"/>
    <w:rsid w:val="008D016E"/>
    <w:rsid w:val="008D04B8"/>
    <w:rsid w:val="008D064E"/>
    <w:rsid w:val="008D0A07"/>
    <w:rsid w:val="008D0B4C"/>
    <w:rsid w:val="008D0E98"/>
    <w:rsid w:val="008D1770"/>
    <w:rsid w:val="008D183D"/>
    <w:rsid w:val="008D1B7D"/>
    <w:rsid w:val="008D2B4F"/>
    <w:rsid w:val="008D2D8E"/>
    <w:rsid w:val="008D3148"/>
    <w:rsid w:val="008D3E37"/>
    <w:rsid w:val="008D4728"/>
    <w:rsid w:val="008D60FD"/>
    <w:rsid w:val="008D6EDC"/>
    <w:rsid w:val="008D77B1"/>
    <w:rsid w:val="008D7AFC"/>
    <w:rsid w:val="008E0175"/>
    <w:rsid w:val="008E0B22"/>
    <w:rsid w:val="008E15BA"/>
    <w:rsid w:val="008E17E6"/>
    <w:rsid w:val="008E1A5E"/>
    <w:rsid w:val="008E2171"/>
    <w:rsid w:val="008E250A"/>
    <w:rsid w:val="008E25EF"/>
    <w:rsid w:val="008E2945"/>
    <w:rsid w:val="008E2EAA"/>
    <w:rsid w:val="008E40C5"/>
    <w:rsid w:val="008E57A1"/>
    <w:rsid w:val="008E5819"/>
    <w:rsid w:val="008E59D6"/>
    <w:rsid w:val="008E5C3A"/>
    <w:rsid w:val="008E5D0C"/>
    <w:rsid w:val="008E6054"/>
    <w:rsid w:val="008E669A"/>
    <w:rsid w:val="008E66B8"/>
    <w:rsid w:val="008E68EF"/>
    <w:rsid w:val="008E6DC9"/>
    <w:rsid w:val="008E7403"/>
    <w:rsid w:val="008E785F"/>
    <w:rsid w:val="008E7D8A"/>
    <w:rsid w:val="008F0086"/>
    <w:rsid w:val="008F04D3"/>
    <w:rsid w:val="008F092C"/>
    <w:rsid w:val="008F0FA5"/>
    <w:rsid w:val="008F1287"/>
    <w:rsid w:val="008F163C"/>
    <w:rsid w:val="008F341C"/>
    <w:rsid w:val="008F3757"/>
    <w:rsid w:val="008F3BF9"/>
    <w:rsid w:val="008F3F92"/>
    <w:rsid w:val="008F4391"/>
    <w:rsid w:val="008F4A44"/>
    <w:rsid w:val="008F4FB5"/>
    <w:rsid w:val="008F59F5"/>
    <w:rsid w:val="008F5DE5"/>
    <w:rsid w:val="008F6A20"/>
    <w:rsid w:val="008F6A30"/>
    <w:rsid w:val="008F6B34"/>
    <w:rsid w:val="008F719B"/>
    <w:rsid w:val="008F739C"/>
    <w:rsid w:val="008F7FA7"/>
    <w:rsid w:val="009003ED"/>
    <w:rsid w:val="009004D5"/>
    <w:rsid w:val="00900D97"/>
    <w:rsid w:val="00901B51"/>
    <w:rsid w:val="009021A8"/>
    <w:rsid w:val="009021C2"/>
    <w:rsid w:val="009021D3"/>
    <w:rsid w:val="00902310"/>
    <w:rsid w:val="009023F8"/>
    <w:rsid w:val="009025F5"/>
    <w:rsid w:val="00902BA3"/>
    <w:rsid w:val="00903BA7"/>
    <w:rsid w:val="00903E1E"/>
    <w:rsid w:val="00903F79"/>
    <w:rsid w:val="009047C1"/>
    <w:rsid w:val="00905060"/>
    <w:rsid w:val="00905546"/>
    <w:rsid w:val="009057C5"/>
    <w:rsid w:val="0090592C"/>
    <w:rsid w:val="00905A74"/>
    <w:rsid w:val="00905B27"/>
    <w:rsid w:val="00906042"/>
    <w:rsid w:val="00906B88"/>
    <w:rsid w:val="0090707B"/>
    <w:rsid w:val="009077DA"/>
    <w:rsid w:val="009102A1"/>
    <w:rsid w:val="00910471"/>
    <w:rsid w:val="009105C2"/>
    <w:rsid w:val="00910BF2"/>
    <w:rsid w:val="00910E80"/>
    <w:rsid w:val="00911003"/>
    <w:rsid w:val="009113A9"/>
    <w:rsid w:val="00911BD0"/>
    <w:rsid w:val="009124C2"/>
    <w:rsid w:val="00912675"/>
    <w:rsid w:val="0091330C"/>
    <w:rsid w:val="0091354D"/>
    <w:rsid w:val="0091369E"/>
    <w:rsid w:val="0091396F"/>
    <w:rsid w:val="009139CB"/>
    <w:rsid w:val="00914000"/>
    <w:rsid w:val="009140E2"/>
    <w:rsid w:val="00914C79"/>
    <w:rsid w:val="0091595F"/>
    <w:rsid w:val="00916DF7"/>
    <w:rsid w:val="00917F8D"/>
    <w:rsid w:val="009215A3"/>
    <w:rsid w:val="00921E99"/>
    <w:rsid w:val="00923F6D"/>
    <w:rsid w:val="00923FF0"/>
    <w:rsid w:val="00924197"/>
    <w:rsid w:val="0092436A"/>
    <w:rsid w:val="009244E5"/>
    <w:rsid w:val="0092521F"/>
    <w:rsid w:val="009252DA"/>
    <w:rsid w:val="009253F4"/>
    <w:rsid w:val="00925A26"/>
    <w:rsid w:val="00925F14"/>
    <w:rsid w:val="009268AC"/>
    <w:rsid w:val="00926CD6"/>
    <w:rsid w:val="00926E9E"/>
    <w:rsid w:val="009272E6"/>
    <w:rsid w:val="00930177"/>
    <w:rsid w:val="00931CA0"/>
    <w:rsid w:val="00932454"/>
    <w:rsid w:val="0093344B"/>
    <w:rsid w:val="00933A66"/>
    <w:rsid w:val="00933B3F"/>
    <w:rsid w:val="00934807"/>
    <w:rsid w:val="009354F7"/>
    <w:rsid w:val="00935588"/>
    <w:rsid w:val="0093558C"/>
    <w:rsid w:val="00935708"/>
    <w:rsid w:val="00935B20"/>
    <w:rsid w:val="00935D50"/>
    <w:rsid w:val="00936664"/>
    <w:rsid w:val="00936864"/>
    <w:rsid w:val="009379CA"/>
    <w:rsid w:val="00937BFC"/>
    <w:rsid w:val="0094050A"/>
    <w:rsid w:val="00940E75"/>
    <w:rsid w:val="0094100C"/>
    <w:rsid w:val="00941075"/>
    <w:rsid w:val="00941CAF"/>
    <w:rsid w:val="00942049"/>
    <w:rsid w:val="00942340"/>
    <w:rsid w:val="009424F2"/>
    <w:rsid w:val="00942877"/>
    <w:rsid w:val="009429B4"/>
    <w:rsid w:val="00942CD4"/>
    <w:rsid w:val="00942D64"/>
    <w:rsid w:val="00943334"/>
    <w:rsid w:val="009435EC"/>
    <w:rsid w:val="00943842"/>
    <w:rsid w:val="00943E04"/>
    <w:rsid w:val="00943F3B"/>
    <w:rsid w:val="00943FC0"/>
    <w:rsid w:val="00944127"/>
    <w:rsid w:val="00944875"/>
    <w:rsid w:val="00944B7F"/>
    <w:rsid w:val="00944ED7"/>
    <w:rsid w:val="009451C6"/>
    <w:rsid w:val="00946DC6"/>
    <w:rsid w:val="00947F26"/>
    <w:rsid w:val="00950510"/>
    <w:rsid w:val="009505DE"/>
    <w:rsid w:val="0095084D"/>
    <w:rsid w:val="009508F4"/>
    <w:rsid w:val="00951689"/>
    <w:rsid w:val="009517BA"/>
    <w:rsid w:val="00952040"/>
    <w:rsid w:val="0095248F"/>
    <w:rsid w:val="009524BB"/>
    <w:rsid w:val="009526AE"/>
    <w:rsid w:val="00952CDE"/>
    <w:rsid w:val="00953FD2"/>
    <w:rsid w:val="00954438"/>
    <w:rsid w:val="0095538E"/>
    <w:rsid w:val="00957EBC"/>
    <w:rsid w:val="00957FFE"/>
    <w:rsid w:val="0096035B"/>
    <w:rsid w:val="009607F2"/>
    <w:rsid w:val="0096103D"/>
    <w:rsid w:val="009621F6"/>
    <w:rsid w:val="009622B1"/>
    <w:rsid w:val="00962309"/>
    <w:rsid w:val="009625FB"/>
    <w:rsid w:val="00962BC7"/>
    <w:rsid w:val="009639F3"/>
    <w:rsid w:val="0096570F"/>
    <w:rsid w:val="00966774"/>
    <w:rsid w:val="0096784D"/>
    <w:rsid w:val="00967BD5"/>
    <w:rsid w:val="00967D44"/>
    <w:rsid w:val="00970555"/>
    <w:rsid w:val="0097082D"/>
    <w:rsid w:val="0097157D"/>
    <w:rsid w:val="00972B09"/>
    <w:rsid w:val="00973248"/>
    <w:rsid w:val="0097325D"/>
    <w:rsid w:val="00974D99"/>
    <w:rsid w:val="00974EE0"/>
    <w:rsid w:val="0097544B"/>
    <w:rsid w:val="0097591E"/>
    <w:rsid w:val="00975E5C"/>
    <w:rsid w:val="00975E85"/>
    <w:rsid w:val="0097689D"/>
    <w:rsid w:val="00976EF0"/>
    <w:rsid w:val="009770AE"/>
    <w:rsid w:val="00977490"/>
    <w:rsid w:val="009775EE"/>
    <w:rsid w:val="009776C3"/>
    <w:rsid w:val="0097787E"/>
    <w:rsid w:val="009779AF"/>
    <w:rsid w:val="00980711"/>
    <w:rsid w:val="00980B24"/>
    <w:rsid w:val="009814EE"/>
    <w:rsid w:val="00981C02"/>
    <w:rsid w:val="00981CD5"/>
    <w:rsid w:val="009826A3"/>
    <w:rsid w:val="00982F9F"/>
    <w:rsid w:val="00983D2E"/>
    <w:rsid w:val="009859B4"/>
    <w:rsid w:val="00985F7A"/>
    <w:rsid w:val="009869D3"/>
    <w:rsid w:val="0098703F"/>
    <w:rsid w:val="00987080"/>
    <w:rsid w:val="009870FF"/>
    <w:rsid w:val="009871B6"/>
    <w:rsid w:val="0098789A"/>
    <w:rsid w:val="00987951"/>
    <w:rsid w:val="009902DA"/>
    <w:rsid w:val="009915D0"/>
    <w:rsid w:val="0099275C"/>
    <w:rsid w:val="009927F8"/>
    <w:rsid w:val="0099281E"/>
    <w:rsid w:val="009936B9"/>
    <w:rsid w:val="009939C1"/>
    <w:rsid w:val="00993B05"/>
    <w:rsid w:val="009945D6"/>
    <w:rsid w:val="009947ED"/>
    <w:rsid w:val="00994825"/>
    <w:rsid w:val="00994CC9"/>
    <w:rsid w:val="00994DAE"/>
    <w:rsid w:val="00994EE2"/>
    <w:rsid w:val="00995046"/>
    <w:rsid w:val="00995061"/>
    <w:rsid w:val="00996D77"/>
    <w:rsid w:val="00996E71"/>
    <w:rsid w:val="0099719B"/>
    <w:rsid w:val="00997288"/>
    <w:rsid w:val="00997371"/>
    <w:rsid w:val="00997B2E"/>
    <w:rsid w:val="00997D12"/>
    <w:rsid w:val="00997D89"/>
    <w:rsid w:val="009A0B28"/>
    <w:rsid w:val="009A12FE"/>
    <w:rsid w:val="009A1C9C"/>
    <w:rsid w:val="009A2572"/>
    <w:rsid w:val="009A27C3"/>
    <w:rsid w:val="009A2CC6"/>
    <w:rsid w:val="009A2CE9"/>
    <w:rsid w:val="009A3596"/>
    <w:rsid w:val="009A39D8"/>
    <w:rsid w:val="009A4003"/>
    <w:rsid w:val="009A4101"/>
    <w:rsid w:val="009A4615"/>
    <w:rsid w:val="009A4AA6"/>
    <w:rsid w:val="009A51A4"/>
    <w:rsid w:val="009A57B1"/>
    <w:rsid w:val="009A59E7"/>
    <w:rsid w:val="009A63B8"/>
    <w:rsid w:val="009A6750"/>
    <w:rsid w:val="009A6763"/>
    <w:rsid w:val="009A6F99"/>
    <w:rsid w:val="009A7AFE"/>
    <w:rsid w:val="009B042B"/>
    <w:rsid w:val="009B0922"/>
    <w:rsid w:val="009B0B5E"/>
    <w:rsid w:val="009B0BF8"/>
    <w:rsid w:val="009B0E7E"/>
    <w:rsid w:val="009B11D3"/>
    <w:rsid w:val="009B1317"/>
    <w:rsid w:val="009B2650"/>
    <w:rsid w:val="009B29FC"/>
    <w:rsid w:val="009B2E0B"/>
    <w:rsid w:val="009B316C"/>
    <w:rsid w:val="009B31BA"/>
    <w:rsid w:val="009B45FA"/>
    <w:rsid w:val="009B4F38"/>
    <w:rsid w:val="009B545D"/>
    <w:rsid w:val="009B5860"/>
    <w:rsid w:val="009B607B"/>
    <w:rsid w:val="009B61B2"/>
    <w:rsid w:val="009B65FE"/>
    <w:rsid w:val="009B6757"/>
    <w:rsid w:val="009B6934"/>
    <w:rsid w:val="009B6A8E"/>
    <w:rsid w:val="009B7F34"/>
    <w:rsid w:val="009C0144"/>
    <w:rsid w:val="009C11B5"/>
    <w:rsid w:val="009C1764"/>
    <w:rsid w:val="009C209B"/>
    <w:rsid w:val="009C2A17"/>
    <w:rsid w:val="009C2C59"/>
    <w:rsid w:val="009C2CDF"/>
    <w:rsid w:val="009C3B26"/>
    <w:rsid w:val="009C3E32"/>
    <w:rsid w:val="009C4D0C"/>
    <w:rsid w:val="009C5DD9"/>
    <w:rsid w:val="009C62EB"/>
    <w:rsid w:val="009C6385"/>
    <w:rsid w:val="009C68CA"/>
    <w:rsid w:val="009C72EC"/>
    <w:rsid w:val="009C7BB4"/>
    <w:rsid w:val="009D00BA"/>
    <w:rsid w:val="009D053B"/>
    <w:rsid w:val="009D062E"/>
    <w:rsid w:val="009D063F"/>
    <w:rsid w:val="009D079B"/>
    <w:rsid w:val="009D13E4"/>
    <w:rsid w:val="009D14B0"/>
    <w:rsid w:val="009D19AA"/>
    <w:rsid w:val="009D1A2D"/>
    <w:rsid w:val="009D24DC"/>
    <w:rsid w:val="009D2921"/>
    <w:rsid w:val="009D2F2B"/>
    <w:rsid w:val="009D305F"/>
    <w:rsid w:val="009D3525"/>
    <w:rsid w:val="009D3ACE"/>
    <w:rsid w:val="009D3CDD"/>
    <w:rsid w:val="009D3D4A"/>
    <w:rsid w:val="009D42DB"/>
    <w:rsid w:val="009D42E1"/>
    <w:rsid w:val="009D4D88"/>
    <w:rsid w:val="009D4F9D"/>
    <w:rsid w:val="009D56D0"/>
    <w:rsid w:val="009D5A87"/>
    <w:rsid w:val="009D5C16"/>
    <w:rsid w:val="009D6308"/>
    <w:rsid w:val="009D6984"/>
    <w:rsid w:val="009D73D7"/>
    <w:rsid w:val="009D744D"/>
    <w:rsid w:val="009D7BD1"/>
    <w:rsid w:val="009D7BE7"/>
    <w:rsid w:val="009D7EDD"/>
    <w:rsid w:val="009E09FF"/>
    <w:rsid w:val="009E10FD"/>
    <w:rsid w:val="009E1219"/>
    <w:rsid w:val="009E1681"/>
    <w:rsid w:val="009E1849"/>
    <w:rsid w:val="009E1A77"/>
    <w:rsid w:val="009E1B74"/>
    <w:rsid w:val="009E1FC6"/>
    <w:rsid w:val="009E26B8"/>
    <w:rsid w:val="009E28B3"/>
    <w:rsid w:val="009E3282"/>
    <w:rsid w:val="009E3585"/>
    <w:rsid w:val="009E4224"/>
    <w:rsid w:val="009E523C"/>
    <w:rsid w:val="009E5870"/>
    <w:rsid w:val="009E602C"/>
    <w:rsid w:val="009E6037"/>
    <w:rsid w:val="009E62AE"/>
    <w:rsid w:val="009E64CE"/>
    <w:rsid w:val="009E6B8A"/>
    <w:rsid w:val="009E752C"/>
    <w:rsid w:val="009F04E3"/>
    <w:rsid w:val="009F0A69"/>
    <w:rsid w:val="009F1025"/>
    <w:rsid w:val="009F1327"/>
    <w:rsid w:val="009F15E1"/>
    <w:rsid w:val="009F170A"/>
    <w:rsid w:val="009F1967"/>
    <w:rsid w:val="009F1BAF"/>
    <w:rsid w:val="009F4516"/>
    <w:rsid w:val="009F51BB"/>
    <w:rsid w:val="009F570B"/>
    <w:rsid w:val="009F6709"/>
    <w:rsid w:val="009F673D"/>
    <w:rsid w:val="009F7392"/>
    <w:rsid w:val="009F7DA5"/>
    <w:rsid w:val="00A0060C"/>
    <w:rsid w:val="00A006AB"/>
    <w:rsid w:val="00A006C1"/>
    <w:rsid w:val="00A013DC"/>
    <w:rsid w:val="00A016A9"/>
    <w:rsid w:val="00A01F2C"/>
    <w:rsid w:val="00A02571"/>
    <w:rsid w:val="00A027A7"/>
    <w:rsid w:val="00A02E6A"/>
    <w:rsid w:val="00A03808"/>
    <w:rsid w:val="00A03BB3"/>
    <w:rsid w:val="00A03DC2"/>
    <w:rsid w:val="00A03EED"/>
    <w:rsid w:val="00A04BD6"/>
    <w:rsid w:val="00A04C79"/>
    <w:rsid w:val="00A04D13"/>
    <w:rsid w:val="00A05030"/>
    <w:rsid w:val="00A0581D"/>
    <w:rsid w:val="00A066A3"/>
    <w:rsid w:val="00A0677A"/>
    <w:rsid w:val="00A06836"/>
    <w:rsid w:val="00A06ED0"/>
    <w:rsid w:val="00A0717F"/>
    <w:rsid w:val="00A073D7"/>
    <w:rsid w:val="00A07579"/>
    <w:rsid w:val="00A102DC"/>
    <w:rsid w:val="00A106FC"/>
    <w:rsid w:val="00A11033"/>
    <w:rsid w:val="00A11106"/>
    <w:rsid w:val="00A111B0"/>
    <w:rsid w:val="00A11506"/>
    <w:rsid w:val="00A11AB9"/>
    <w:rsid w:val="00A121FB"/>
    <w:rsid w:val="00A12328"/>
    <w:rsid w:val="00A12567"/>
    <w:rsid w:val="00A1278C"/>
    <w:rsid w:val="00A1297C"/>
    <w:rsid w:val="00A1299C"/>
    <w:rsid w:val="00A13994"/>
    <w:rsid w:val="00A13CD7"/>
    <w:rsid w:val="00A140DE"/>
    <w:rsid w:val="00A141E2"/>
    <w:rsid w:val="00A14CE8"/>
    <w:rsid w:val="00A15975"/>
    <w:rsid w:val="00A1610A"/>
    <w:rsid w:val="00A1694A"/>
    <w:rsid w:val="00A17D1D"/>
    <w:rsid w:val="00A202A7"/>
    <w:rsid w:val="00A204A8"/>
    <w:rsid w:val="00A207BA"/>
    <w:rsid w:val="00A20E0D"/>
    <w:rsid w:val="00A21BDD"/>
    <w:rsid w:val="00A21DDA"/>
    <w:rsid w:val="00A22285"/>
    <w:rsid w:val="00A2233F"/>
    <w:rsid w:val="00A225D7"/>
    <w:rsid w:val="00A22F44"/>
    <w:rsid w:val="00A232EF"/>
    <w:rsid w:val="00A234ED"/>
    <w:rsid w:val="00A2362C"/>
    <w:rsid w:val="00A23E45"/>
    <w:rsid w:val="00A24759"/>
    <w:rsid w:val="00A251CF"/>
    <w:rsid w:val="00A260C6"/>
    <w:rsid w:val="00A2623F"/>
    <w:rsid w:val="00A26FC0"/>
    <w:rsid w:val="00A30265"/>
    <w:rsid w:val="00A30566"/>
    <w:rsid w:val="00A308B6"/>
    <w:rsid w:val="00A31498"/>
    <w:rsid w:val="00A31A2E"/>
    <w:rsid w:val="00A31E41"/>
    <w:rsid w:val="00A31EA6"/>
    <w:rsid w:val="00A31F2A"/>
    <w:rsid w:val="00A32024"/>
    <w:rsid w:val="00A322B0"/>
    <w:rsid w:val="00A329BA"/>
    <w:rsid w:val="00A33B35"/>
    <w:rsid w:val="00A33FBC"/>
    <w:rsid w:val="00A342C7"/>
    <w:rsid w:val="00A357AC"/>
    <w:rsid w:val="00A35CCE"/>
    <w:rsid w:val="00A364E0"/>
    <w:rsid w:val="00A36C8E"/>
    <w:rsid w:val="00A3725E"/>
    <w:rsid w:val="00A407D8"/>
    <w:rsid w:val="00A417B6"/>
    <w:rsid w:val="00A41B42"/>
    <w:rsid w:val="00A41D13"/>
    <w:rsid w:val="00A42500"/>
    <w:rsid w:val="00A42698"/>
    <w:rsid w:val="00A429BA"/>
    <w:rsid w:val="00A434A8"/>
    <w:rsid w:val="00A4434C"/>
    <w:rsid w:val="00A44B05"/>
    <w:rsid w:val="00A44F8E"/>
    <w:rsid w:val="00A451EF"/>
    <w:rsid w:val="00A46762"/>
    <w:rsid w:val="00A46E7C"/>
    <w:rsid w:val="00A46FE5"/>
    <w:rsid w:val="00A507CB"/>
    <w:rsid w:val="00A5081B"/>
    <w:rsid w:val="00A50B35"/>
    <w:rsid w:val="00A50EF1"/>
    <w:rsid w:val="00A5120A"/>
    <w:rsid w:val="00A51E96"/>
    <w:rsid w:val="00A52260"/>
    <w:rsid w:val="00A53361"/>
    <w:rsid w:val="00A5339D"/>
    <w:rsid w:val="00A5373B"/>
    <w:rsid w:val="00A547FE"/>
    <w:rsid w:val="00A55229"/>
    <w:rsid w:val="00A55A71"/>
    <w:rsid w:val="00A56435"/>
    <w:rsid w:val="00A56865"/>
    <w:rsid w:val="00A56E27"/>
    <w:rsid w:val="00A56F50"/>
    <w:rsid w:val="00A56FB1"/>
    <w:rsid w:val="00A57E91"/>
    <w:rsid w:val="00A60385"/>
    <w:rsid w:val="00A605B6"/>
    <w:rsid w:val="00A60D79"/>
    <w:rsid w:val="00A61E68"/>
    <w:rsid w:val="00A62244"/>
    <w:rsid w:val="00A625D4"/>
    <w:rsid w:val="00A63442"/>
    <w:rsid w:val="00A637DA"/>
    <w:rsid w:val="00A644B1"/>
    <w:rsid w:val="00A64C7A"/>
    <w:rsid w:val="00A64D6C"/>
    <w:rsid w:val="00A6578B"/>
    <w:rsid w:val="00A65AD6"/>
    <w:rsid w:val="00A65B60"/>
    <w:rsid w:val="00A67173"/>
    <w:rsid w:val="00A67252"/>
    <w:rsid w:val="00A7049F"/>
    <w:rsid w:val="00A704EF"/>
    <w:rsid w:val="00A70BF3"/>
    <w:rsid w:val="00A70E4B"/>
    <w:rsid w:val="00A70FCD"/>
    <w:rsid w:val="00A714ED"/>
    <w:rsid w:val="00A716A3"/>
    <w:rsid w:val="00A71969"/>
    <w:rsid w:val="00A7199A"/>
    <w:rsid w:val="00A71C65"/>
    <w:rsid w:val="00A721CD"/>
    <w:rsid w:val="00A7385D"/>
    <w:rsid w:val="00A73B36"/>
    <w:rsid w:val="00A7404D"/>
    <w:rsid w:val="00A7411D"/>
    <w:rsid w:val="00A743E0"/>
    <w:rsid w:val="00A74789"/>
    <w:rsid w:val="00A74981"/>
    <w:rsid w:val="00A74B37"/>
    <w:rsid w:val="00A7505C"/>
    <w:rsid w:val="00A75731"/>
    <w:rsid w:val="00A759C1"/>
    <w:rsid w:val="00A75E34"/>
    <w:rsid w:val="00A76090"/>
    <w:rsid w:val="00A76E1D"/>
    <w:rsid w:val="00A80303"/>
    <w:rsid w:val="00A80F8B"/>
    <w:rsid w:val="00A812FD"/>
    <w:rsid w:val="00A81BAA"/>
    <w:rsid w:val="00A82038"/>
    <w:rsid w:val="00A83755"/>
    <w:rsid w:val="00A83D7B"/>
    <w:rsid w:val="00A84206"/>
    <w:rsid w:val="00A85F3C"/>
    <w:rsid w:val="00A8645E"/>
    <w:rsid w:val="00A867A7"/>
    <w:rsid w:val="00A8686B"/>
    <w:rsid w:val="00A86BAA"/>
    <w:rsid w:val="00A90B0A"/>
    <w:rsid w:val="00A9131B"/>
    <w:rsid w:val="00A92480"/>
    <w:rsid w:val="00A92BA5"/>
    <w:rsid w:val="00A92BC4"/>
    <w:rsid w:val="00A933EE"/>
    <w:rsid w:val="00A93599"/>
    <w:rsid w:val="00A949D9"/>
    <w:rsid w:val="00A94E1F"/>
    <w:rsid w:val="00A9607C"/>
    <w:rsid w:val="00A979D1"/>
    <w:rsid w:val="00A97E42"/>
    <w:rsid w:val="00AA0BF8"/>
    <w:rsid w:val="00AA0CEA"/>
    <w:rsid w:val="00AA182D"/>
    <w:rsid w:val="00AA1BAF"/>
    <w:rsid w:val="00AA2022"/>
    <w:rsid w:val="00AA2632"/>
    <w:rsid w:val="00AA2766"/>
    <w:rsid w:val="00AA2B0B"/>
    <w:rsid w:val="00AA2F43"/>
    <w:rsid w:val="00AA4111"/>
    <w:rsid w:val="00AA4189"/>
    <w:rsid w:val="00AA43AD"/>
    <w:rsid w:val="00AA43BF"/>
    <w:rsid w:val="00AA45D2"/>
    <w:rsid w:val="00AA4ED9"/>
    <w:rsid w:val="00AA56E0"/>
    <w:rsid w:val="00AA5804"/>
    <w:rsid w:val="00AA5B04"/>
    <w:rsid w:val="00AA5EDC"/>
    <w:rsid w:val="00AA632D"/>
    <w:rsid w:val="00AA67E3"/>
    <w:rsid w:val="00AA6CA8"/>
    <w:rsid w:val="00AA6F1B"/>
    <w:rsid w:val="00AA7173"/>
    <w:rsid w:val="00AA7393"/>
    <w:rsid w:val="00AA7777"/>
    <w:rsid w:val="00AA7FA1"/>
    <w:rsid w:val="00AB01A2"/>
    <w:rsid w:val="00AB0246"/>
    <w:rsid w:val="00AB03A8"/>
    <w:rsid w:val="00AB08BE"/>
    <w:rsid w:val="00AB0978"/>
    <w:rsid w:val="00AB10A5"/>
    <w:rsid w:val="00AB12B6"/>
    <w:rsid w:val="00AB16DA"/>
    <w:rsid w:val="00AB178F"/>
    <w:rsid w:val="00AB34A5"/>
    <w:rsid w:val="00AB3C4D"/>
    <w:rsid w:val="00AB40F5"/>
    <w:rsid w:val="00AB44CA"/>
    <w:rsid w:val="00AB529D"/>
    <w:rsid w:val="00AB561A"/>
    <w:rsid w:val="00AB5BE3"/>
    <w:rsid w:val="00AB61A8"/>
    <w:rsid w:val="00AB6868"/>
    <w:rsid w:val="00AB6D9A"/>
    <w:rsid w:val="00AB704F"/>
    <w:rsid w:val="00AB7593"/>
    <w:rsid w:val="00AB771A"/>
    <w:rsid w:val="00AB7AF2"/>
    <w:rsid w:val="00AC0674"/>
    <w:rsid w:val="00AC1141"/>
    <w:rsid w:val="00AC1472"/>
    <w:rsid w:val="00AC25E8"/>
    <w:rsid w:val="00AC2816"/>
    <w:rsid w:val="00AC286D"/>
    <w:rsid w:val="00AC2FD4"/>
    <w:rsid w:val="00AC36E0"/>
    <w:rsid w:val="00AC4261"/>
    <w:rsid w:val="00AC43B5"/>
    <w:rsid w:val="00AC44AA"/>
    <w:rsid w:val="00AC4B7B"/>
    <w:rsid w:val="00AC59B6"/>
    <w:rsid w:val="00AC5F0C"/>
    <w:rsid w:val="00AC655A"/>
    <w:rsid w:val="00AC73CD"/>
    <w:rsid w:val="00AC7AC6"/>
    <w:rsid w:val="00AC7D59"/>
    <w:rsid w:val="00AC7DBD"/>
    <w:rsid w:val="00AD0009"/>
    <w:rsid w:val="00AD043F"/>
    <w:rsid w:val="00AD0486"/>
    <w:rsid w:val="00AD10A0"/>
    <w:rsid w:val="00AD1432"/>
    <w:rsid w:val="00AD1477"/>
    <w:rsid w:val="00AD216E"/>
    <w:rsid w:val="00AD2599"/>
    <w:rsid w:val="00AD2746"/>
    <w:rsid w:val="00AD2E4A"/>
    <w:rsid w:val="00AD3372"/>
    <w:rsid w:val="00AD4946"/>
    <w:rsid w:val="00AD4C1B"/>
    <w:rsid w:val="00AD564B"/>
    <w:rsid w:val="00AD5975"/>
    <w:rsid w:val="00AD5BD3"/>
    <w:rsid w:val="00AD6842"/>
    <w:rsid w:val="00AD75E9"/>
    <w:rsid w:val="00AE0792"/>
    <w:rsid w:val="00AE0B3A"/>
    <w:rsid w:val="00AE112D"/>
    <w:rsid w:val="00AE1224"/>
    <w:rsid w:val="00AE158F"/>
    <w:rsid w:val="00AE1704"/>
    <w:rsid w:val="00AE1D55"/>
    <w:rsid w:val="00AE20E8"/>
    <w:rsid w:val="00AE28FA"/>
    <w:rsid w:val="00AE2918"/>
    <w:rsid w:val="00AE2A18"/>
    <w:rsid w:val="00AE2DB4"/>
    <w:rsid w:val="00AE305E"/>
    <w:rsid w:val="00AE37D8"/>
    <w:rsid w:val="00AE42B7"/>
    <w:rsid w:val="00AE444B"/>
    <w:rsid w:val="00AE47D1"/>
    <w:rsid w:val="00AE5049"/>
    <w:rsid w:val="00AE6041"/>
    <w:rsid w:val="00AE6046"/>
    <w:rsid w:val="00AE6AFF"/>
    <w:rsid w:val="00AE6B49"/>
    <w:rsid w:val="00AE7076"/>
    <w:rsid w:val="00AE726D"/>
    <w:rsid w:val="00AE7634"/>
    <w:rsid w:val="00AE7671"/>
    <w:rsid w:val="00AE7795"/>
    <w:rsid w:val="00AF14F5"/>
    <w:rsid w:val="00AF1FB2"/>
    <w:rsid w:val="00AF2879"/>
    <w:rsid w:val="00AF2D9E"/>
    <w:rsid w:val="00AF32E3"/>
    <w:rsid w:val="00AF33E8"/>
    <w:rsid w:val="00AF34B8"/>
    <w:rsid w:val="00AF42EB"/>
    <w:rsid w:val="00AF444F"/>
    <w:rsid w:val="00AF4581"/>
    <w:rsid w:val="00AF4B8C"/>
    <w:rsid w:val="00AF52E2"/>
    <w:rsid w:val="00AF5941"/>
    <w:rsid w:val="00AF64EB"/>
    <w:rsid w:val="00AF64FE"/>
    <w:rsid w:val="00AF6EFE"/>
    <w:rsid w:val="00AF6F94"/>
    <w:rsid w:val="00AF6FA1"/>
    <w:rsid w:val="00AF7561"/>
    <w:rsid w:val="00AF77C9"/>
    <w:rsid w:val="00AF78DC"/>
    <w:rsid w:val="00B00297"/>
    <w:rsid w:val="00B009B4"/>
    <w:rsid w:val="00B0145B"/>
    <w:rsid w:val="00B01797"/>
    <w:rsid w:val="00B017CA"/>
    <w:rsid w:val="00B01E58"/>
    <w:rsid w:val="00B02BE9"/>
    <w:rsid w:val="00B02D0A"/>
    <w:rsid w:val="00B031D9"/>
    <w:rsid w:val="00B03273"/>
    <w:rsid w:val="00B03430"/>
    <w:rsid w:val="00B03F11"/>
    <w:rsid w:val="00B04612"/>
    <w:rsid w:val="00B05274"/>
    <w:rsid w:val="00B0544F"/>
    <w:rsid w:val="00B058F8"/>
    <w:rsid w:val="00B05A79"/>
    <w:rsid w:val="00B05C84"/>
    <w:rsid w:val="00B05FBB"/>
    <w:rsid w:val="00B065C1"/>
    <w:rsid w:val="00B067FE"/>
    <w:rsid w:val="00B0683E"/>
    <w:rsid w:val="00B104EF"/>
    <w:rsid w:val="00B10C3E"/>
    <w:rsid w:val="00B116FC"/>
    <w:rsid w:val="00B11A11"/>
    <w:rsid w:val="00B11B64"/>
    <w:rsid w:val="00B121D0"/>
    <w:rsid w:val="00B121E5"/>
    <w:rsid w:val="00B123C3"/>
    <w:rsid w:val="00B123F7"/>
    <w:rsid w:val="00B12B44"/>
    <w:rsid w:val="00B132DA"/>
    <w:rsid w:val="00B13F65"/>
    <w:rsid w:val="00B16453"/>
    <w:rsid w:val="00B17A71"/>
    <w:rsid w:val="00B17A94"/>
    <w:rsid w:val="00B20322"/>
    <w:rsid w:val="00B20AA4"/>
    <w:rsid w:val="00B20C43"/>
    <w:rsid w:val="00B21C98"/>
    <w:rsid w:val="00B21FB1"/>
    <w:rsid w:val="00B2207E"/>
    <w:rsid w:val="00B22134"/>
    <w:rsid w:val="00B23212"/>
    <w:rsid w:val="00B23485"/>
    <w:rsid w:val="00B23ADA"/>
    <w:rsid w:val="00B241C0"/>
    <w:rsid w:val="00B244B9"/>
    <w:rsid w:val="00B247BE"/>
    <w:rsid w:val="00B253D1"/>
    <w:rsid w:val="00B25897"/>
    <w:rsid w:val="00B2657B"/>
    <w:rsid w:val="00B265C3"/>
    <w:rsid w:val="00B27B7D"/>
    <w:rsid w:val="00B30504"/>
    <w:rsid w:val="00B313C7"/>
    <w:rsid w:val="00B328AF"/>
    <w:rsid w:val="00B32AE2"/>
    <w:rsid w:val="00B33971"/>
    <w:rsid w:val="00B33A83"/>
    <w:rsid w:val="00B343EC"/>
    <w:rsid w:val="00B34613"/>
    <w:rsid w:val="00B34BB1"/>
    <w:rsid w:val="00B34CAC"/>
    <w:rsid w:val="00B34CF5"/>
    <w:rsid w:val="00B35679"/>
    <w:rsid w:val="00B36110"/>
    <w:rsid w:val="00B36873"/>
    <w:rsid w:val="00B36C46"/>
    <w:rsid w:val="00B36D68"/>
    <w:rsid w:val="00B36E1F"/>
    <w:rsid w:val="00B37C04"/>
    <w:rsid w:val="00B40189"/>
    <w:rsid w:val="00B41A3E"/>
    <w:rsid w:val="00B41BE7"/>
    <w:rsid w:val="00B41CA5"/>
    <w:rsid w:val="00B41DD5"/>
    <w:rsid w:val="00B424A3"/>
    <w:rsid w:val="00B42611"/>
    <w:rsid w:val="00B432DF"/>
    <w:rsid w:val="00B43986"/>
    <w:rsid w:val="00B43CA1"/>
    <w:rsid w:val="00B44128"/>
    <w:rsid w:val="00B44F37"/>
    <w:rsid w:val="00B45655"/>
    <w:rsid w:val="00B46211"/>
    <w:rsid w:val="00B462E7"/>
    <w:rsid w:val="00B46356"/>
    <w:rsid w:val="00B467D2"/>
    <w:rsid w:val="00B468CE"/>
    <w:rsid w:val="00B46947"/>
    <w:rsid w:val="00B46FF8"/>
    <w:rsid w:val="00B4736F"/>
    <w:rsid w:val="00B478E5"/>
    <w:rsid w:val="00B502C3"/>
    <w:rsid w:val="00B50F75"/>
    <w:rsid w:val="00B5106E"/>
    <w:rsid w:val="00B520A8"/>
    <w:rsid w:val="00B522BF"/>
    <w:rsid w:val="00B5284F"/>
    <w:rsid w:val="00B52D76"/>
    <w:rsid w:val="00B52ECE"/>
    <w:rsid w:val="00B53248"/>
    <w:rsid w:val="00B5375E"/>
    <w:rsid w:val="00B53A65"/>
    <w:rsid w:val="00B5451C"/>
    <w:rsid w:val="00B545E8"/>
    <w:rsid w:val="00B5461E"/>
    <w:rsid w:val="00B5477D"/>
    <w:rsid w:val="00B5536A"/>
    <w:rsid w:val="00B55998"/>
    <w:rsid w:val="00B559F0"/>
    <w:rsid w:val="00B55BE0"/>
    <w:rsid w:val="00B55D6F"/>
    <w:rsid w:val="00B55D8F"/>
    <w:rsid w:val="00B561AE"/>
    <w:rsid w:val="00B56243"/>
    <w:rsid w:val="00B562FE"/>
    <w:rsid w:val="00B56981"/>
    <w:rsid w:val="00B57766"/>
    <w:rsid w:val="00B608D3"/>
    <w:rsid w:val="00B60D2F"/>
    <w:rsid w:val="00B60DCD"/>
    <w:rsid w:val="00B61AC4"/>
    <w:rsid w:val="00B620DA"/>
    <w:rsid w:val="00B621E5"/>
    <w:rsid w:val="00B635D3"/>
    <w:rsid w:val="00B645C9"/>
    <w:rsid w:val="00B64D19"/>
    <w:rsid w:val="00B6518F"/>
    <w:rsid w:val="00B653C8"/>
    <w:rsid w:val="00B65429"/>
    <w:rsid w:val="00B6554B"/>
    <w:rsid w:val="00B6644A"/>
    <w:rsid w:val="00B6679B"/>
    <w:rsid w:val="00B67059"/>
    <w:rsid w:val="00B672E5"/>
    <w:rsid w:val="00B67FD9"/>
    <w:rsid w:val="00B70939"/>
    <w:rsid w:val="00B714BE"/>
    <w:rsid w:val="00B7154D"/>
    <w:rsid w:val="00B7171F"/>
    <w:rsid w:val="00B7187C"/>
    <w:rsid w:val="00B718EF"/>
    <w:rsid w:val="00B71D08"/>
    <w:rsid w:val="00B7222F"/>
    <w:rsid w:val="00B7249A"/>
    <w:rsid w:val="00B733CE"/>
    <w:rsid w:val="00B75134"/>
    <w:rsid w:val="00B755CE"/>
    <w:rsid w:val="00B75A03"/>
    <w:rsid w:val="00B75B52"/>
    <w:rsid w:val="00B75CFC"/>
    <w:rsid w:val="00B76BCE"/>
    <w:rsid w:val="00B77782"/>
    <w:rsid w:val="00B77852"/>
    <w:rsid w:val="00B779C6"/>
    <w:rsid w:val="00B801DD"/>
    <w:rsid w:val="00B807B6"/>
    <w:rsid w:val="00B80A5A"/>
    <w:rsid w:val="00B80D20"/>
    <w:rsid w:val="00B829A7"/>
    <w:rsid w:val="00B829F4"/>
    <w:rsid w:val="00B82A37"/>
    <w:rsid w:val="00B82B0B"/>
    <w:rsid w:val="00B82E4D"/>
    <w:rsid w:val="00B837AB"/>
    <w:rsid w:val="00B8437E"/>
    <w:rsid w:val="00B8439D"/>
    <w:rsid w:val="00B84AC6"/>
    <w:rsid w:val="00B852AB"/>
    <w:rsid w:val="00B85581"/>
    <w:rsid w:val="00B85875"/>
    <w:rsid w:val="00B85D27"/>
    <w:rsid w:val="00B85FD6"/>
    <w:rsid w:val="00B86271"/>
    <w:rsid w:val="00B86540"/>
    <w:rsid w:val="00B868D6"/>
    <w:rsid w:val="00B86A09"/>
    <w:rsid w:val="00B86A20"/>
    <w:rsid w:val="00B87459"/>
    <w:rsid w:val="00B87996"/>
    <w:rsid w:val="00B87BF3"/>
    <w:rsid w:val="00B87DCF"/>
    <w:rsid w:val="00B907B2"/>
    <w:rsid w:val="00B90898"/>
    <w:rsid w:val="00B90D78"/>
    <w:rsid w:val="00B91156"/>
    <w:rsid w:val="00B916E9"/>
    <w:rsid w:val="00B91737"/>
    <w:rsid w:val="00B917A4"/>
    <w:rsid w:val="00B920DF"/>
    <w:rsid w:val="00B922DA"/>
    <w:rsid w:val="00B92732"/>
    <w:rsid w:val="00B92CA7"/>
    <w:rsid w:val="00B92E66"/>
    <w:rsid w:val="00B92EE9"/>
    <w:rsid w:val="00B930B6"/>
    <w:rsid w:val="00B9342D"/>
    <w:rsid w:val="00B9346C"/>
    <w:rsid w:val="00B93900"/>
    <w:rsid w:val="00B939E1"/>
    <w:rsid w:val="00B93A9C"/>
    <w:rsid w:val="00B93BC3"/>
    <w:rsid w:val="00B93C97"/>
    <w:rsid w:val="00B94070"/>
    <w:rsid w:val="00B941E3"/>
    <w:rsid w:val="00B94734"/>
    <w:rsid w:val="00B94EEE"/>
    <w:rsid w:val="00B9510B"/>
    <w:rsid w:val="00B95484"/>
    <w:rsid w:val="00B957FD"/>
    <w:rsid w:val="00B95A71"/>
    <w:rsid w:val="00B9627E"/>
    <w:rsid w:val="00B9668C"/>
    <w:rsid w:val="00B96C4E"/>
    <w:rsid w:val="00B96C7A"/>
    <w:rsid w:val="00B96DC5"/>
    <w:rsid w:val="00B977C5"/>
    <w:rsid w:val="00B97A1E"/>
    <w:rsid w:val="00B97D57"/>
    <w:rsid w:val="00BA009F"/>
    <w:rsid w:val="00BA01F9"/>
    <w:rsid w:val="00BA03F6"/>
    <w:rsid w:val="00BA09CD"/>
    <w:rsid w:val="00BA0D6B"/>
    <w:rsid w:val="00BA0FA3"/>
    <w:rsid w:val="00BA0FB8"/>
    <w:rsid w:val="00BA17DC"/>
    <w:rsid w:val="00BA1BF3"/>
    <w:rsid w:val="00BA1E41"/>
    <w:rsid w:val="00BA1E7A"/>
    <w:rsid w:val="00BA22EB"/>
    <w:rsid w:val="00BA26FB"/>
    <w:rsid w:val="00BA298B"/>
    <w:rsid w:val="00BA2B53"/>
    <w:rsid w:val="00BA3654"/>
    <w:rsid w:val="00BA3BE4"/>
    <w:rsid w:val="00BA425E"/>
    <w:rsid w:val="00BA46AE"/>
    <w:rsid w:val="00BA54DC"/>
    <w:rsid w:val="00BA60B6"/>
    <w:rsid w:val="00BA69D1"/>
    <w:rsid w:val="00BA6AC5"/>
    <w:rsid w:val="00BA6C90"/>
    <w:rsid w:val="00BA714A"/>
    <w:rsid w:val="00BA7642"/>
    <w:rsid w:val="00BA7FF2"/>
    <w:rsid w:val="00BB0035"/>
    <w:rsid w:val="00BB023F"/>
    <w:rsid w:val="00BB083F"/>
    <w:rsid w:val="00BB0AAB"/>
    <w:rsid w:val="00BB2A93"/>
    <w:rsid w:val="00BB3B07"/>
    <w:rsid w:val="00BB3B76"/>
    <w:rsid w:val="00BB3D94"/>
    <w:rsid w:val="00BB3E54"/>
    <w:rsid w:val="00BB4723"/>
    <w:rsid w:val="00BB4A93"/>
    <w:rsid w:val="00BB4B48"/>
    <w:rsid w:val="00BB4ED2"/>
    <w:rsid w:val="00BB4EE2"/>
    <w:rsid w:val="00BB5552"/>
    <w:rsid w:val="00BB571C"/>
    <w:rsid w:val="00BB5CEF"/>
    <w:rsid w:val="00BB5DB3"/>
    <w:rsid w:val="00BB5EAB"/>
    <w:rsid w:val="00BB667D"/>
    <w:rsid w:val="00BB68CA"/>
    <w:rsid w:val="00BB6A95"/>
    <w:rsid w:val="00BB7594"/>
    <w:rsid w:val="00BB79FE"/>
    <w:rsid w:val="00BB7A87"/>
    <w:rsid w:val="00BB7AA5"/>
    <w:rsid w:val="00BB7FFB"/>
    <w:rsid w:val="00BC086F"/>
    <w:rsid w:val="00BC19CB"/>
    <w:rsid w:val="00BC1E72"/>
    <w:rsid w:val="00BC2A6A"/>
    <w:rsid w:val="00BC30EA"/>
    <w:rsid w:val="00BC3143"/>
    <w:rsid w:val="00BC3A6E"/>
    <w:rsid w:val="00BC3EF7"/>
    <w:rsid w:val="00BC4257"/>
    <w:rsid w:val="00BC5295"/>
    <w:rsid w:val="00BC5C5B"/>
    <w:rsid w:val="00BC6057"/>
    <w:rsid w:val="00BC6539"/>
    <w:rsid w:val="00BC6652"/>
    <w:rsid w:val="00BC6BC5"/>
    <w:rsid w:val="00BC7153"/>
    <w:rsid w:val="00BC7F7D"/>
    <w:rsid w:val="00BD1181"/>
    <w:rsid w:val="00BD1742"/>
    <w:rsid w:val="00BD1961"/>
    <w:rsid w:val="00BD215E"/>
    <w:rsid w:val="00BD313E"/>
    <w:rsid w:val="00BD4513"/>
    <w:rsid w:val="00BD5A01"/>
    <w:rsid w:val="00BD5A57"/>
    <w:rsid w:val="00BD5D86"/>
    <w:rsid w:val="00BD623A"/>
    <w:rsid w:val="00BD650D"/>
    <w:rsid w:val="00BD6571"/>
    <w:rsid w:val="00BD6AC0"/>
    <w:rsid w:val="00BE0452"/>
    <w:rsid w:val="00BE08FF"/>
    <w:rsid w:val="00BE1361"/>
    <w:rsid w:val="00BE17C1"/>
    <w:rsid w:val="00BE18EB"/>
    <w:rsid w:val="00BE1C16"/>
    <w:rsid w:val="00BE1EA3"/>
    <w:rsid w:val="00BE2012"/>
    <w:rsid w:val="00BE2FF9"/>
    <w:rsid w:val="00BE3176"/>
    <w:rsid w:val="00BE3B44"/>
    <w:rsid w:val="00BE3CF1"/>
    <w:rsid w:val="00BE4324"/>
    <w:rsid w:val="00BE4701"/>
    <w:rsid w:val="00BE4B7D"/>
    <w:rsid w:val="00BE50BC"/>
    <w:rsid w:val="00BE51D2"/>
    <w:rsid w:val="00BE6633"/>
    <w:rsid w:val="00BE79E5"/>
    <w:rsid w:val="00BF0CC9"/>
    <w:rsid w:val="00BF0DC9"/>
    <w:rsid w:val="00BF1000"/>
    <w:rsid w:val="00BF10F1"/>
    <w:rsid w:val="00BF18CE"/>
    <w:rsid w:val="00BF1FA0"/>
    <w:rsid w:val="00BF268E"/>
    <w:rsid w:val="00BF2A09"/>
    <w:rsid w:val="00BF3502"/>
    <w:rsid w:val="00BF36F9"/>
    <w:rsid w:val="00BF400A"/>
    <w:rsid w:val="00BF4387"/>
    <w:rsid w:val="00BF43C3"/>
    <w:rsid w:val="00BF568A"/>
    <w:rsid w:val="00BF69A5"/>
    <w:rsid w:val="00BF6EF3"/>
    <w:rsid w:val="00BF758C"/>
    <w:rsid w:val="00BF7A07"/>
    <w:rsid w:val="00BF7D68"/>
    <w:rsid w:val="00C00040"/>
    <w:rsid w:val="00C008CF"/>
    <w:rsid w:val="00C00CC0"/>
    <w:rsid w:val="00C00E0C"/>
    <w:rsid w:val="00C01125"/>
    <w:rsid w:val="00C01E11"/>
    <w:rsid w:val="00C02259"/>
    <w:rsid w:val="00C02447"/>
    <w:rsid w:val="00C02883"/>
    <w:rsid w:val="00C03A34"/>
    <w:rsid w:val="00C04048"/>
    <w:rsid w:val="00C0430F"/>
    <w:rsid w:val="00C04AD8"/>
    <w:rsid w:val="00C054B7"/>
    <w:rsid w:val="00C05F0B"/>
    <w:rsid w:val="00C06041"/>
    <w:rsid w:val="00C067CB"/>
    <w:rsid w:val="00C06A02"/>
    <w:rsid w:val="00C0708C"/>
    <w:rsid w:val="00C07539"/>
    <w:rsid w:val="00C0782B"/>
    <w:rsid w:val="00C078AB"/>
    <w:rsid w:val="00C0791E"/>
    <w:rsid w:val="00C07C96"/>
    <w:rsid w:val="00C1022D"/>
    <w:rsid w:val="00C107CF"/>
    <w:rsid w:val="00C11557"/>
    <w:rsid w:val="00C11FC9"/>
    <w:rsid w:val="00C1216F"/>
    <w:rsid w:val="00C12CE5"/>
    <w:rsid w:val="00C13235"/>
    <w:rsid w:val="00C1382A"/>
    <w:rsid w:val="00C139B0"/>
    <w:rsid w:val="00C13D8C"/>
    <w:rsid w:val="00C1477C"/>
    <w:rsid w:val="00C14A0C"/>
    <w:rsid w:val="00C14CB9"/>
    <w:rsid w:val="00C158AE"/>
    <w:rsid w:val="00C15B7B"/>
    <w:rsid w:val="00C15C8B"/>
    <w:rsid w:val="00C1641F"/>
    <w:rsid w:val="00C16F17"/>
    <w:rsid w:val="00C173EC"/>
    <w:rsid w:val="00C17C54"/>
    <w:rsid w:val="00C206B0"/>
    <w:rsid w:val="00C20C78"/>
    <w:rsid w:val="00C21114"/>
    <w:rsid w:val="00C211BC"/>
    <w:rsid w:val="00C2161C"/>
    <w:rsid w:val="00C21C94"/>
    <w:rsid w:val="00C2292D"/>
    <w:rsid w:val="00C22FCE"/>
    <w:rsid w:val="00C230CF"/>
    <w:rsid w:val="00C234D3"/>
    <w:rsid w:val="00C23754"/>
    <w:rsid w:val="00C23CA3"/>
    <w:rsid w:val="00C241A1"/>
    <w:rsid w:val="00C247E0"/>
    <w:rsid w:val="00C252FC"/>
    <w:rsid w:val="00C255B4"/>
    <w:rsid w:val="00C25B26"/>
    <w:rsid w:val="00C26014"/>
    <w:rsid w:val="00C26B5D"/>
    <w:rsid w:val="00C2757E"/>
    <w:rsid w:val="00C27B11"/>
    <w:rsid w:val="00C27B32"/>
    <w:rsid w:val="00C27FEF"/>
    <w:rsid w:val="00C30ABB"/>
    <w:rsid w:val="00C30B84"/>
    <w:rsid w:val="00C3111C"/>
    <w:rsid w:val="00C312A9"/>
    <w:rsid w:val="00C318BE"/>
    <w:rsid w:val="00C31FA2"/>
    <w:rsid w:val="00C32243"/>
    <w:rsid w:val="00C323B7"/>
    <w:rsid w:val="00C32712"/>
    <w:rsid w:val="00C32CD5"/>
    <w:rsid w:val="00C32E33"/>
    <w:rsid w:val="00C33288"/>
    <w:rsid w:val="00C33A08"/>
    <w:rsid w:val="00C3413B"/>
    <w:rsid w:val="00C34198"/>
    <w:rsid w:val="00C345EC"/>
    <w:rsid w:val="00C34A72"/>
    <w:rsid w:val="00C34FED"/>
    <w:rsid w:val="00C3541A"/>
    <w:rsid w:val="00C3553B"/>
    <w:rsid w:val="00C3579B"/>
    <w:rsid w:val="00C35A9C"/>
    <w:rsid w:val="00C37063"/>
    <w:rsid w:val="00C37C61"/>
    <w:rsid w:val="00C40033"/>
    <w:rsid w:val="00C40218"/>
    <w:rsid w:val="00C40A52"/>
    <w:rsid w:val="00C416C8"/>
    <w:rsid w:val="00C418EE"/>
    <w:rsid w:val="00C42704"/>
    <w:rsid w:val="00C429BB"/>
    <w:rsid w:val="00C42DD1"/>
    <w:rsid w:val="00C4325E"/>
    <w:rsid w:val="00C435D6"/>
    <w:rsid w:val="00C4424C"/>
    <w:rsid w:val="00C44793"/>
    <w:rsid w:val="00C44D31"/>
    <w:rsid w:val="00C44F08"/>
    <w:rsid w:val="00C44F91"/>
    <w:rsid w:val="00C450FF"/>
    <w:rsid w:val="00C459CC"/>
    <w:rsid w:val="00C464EF"/>
    <w:rsid w:val="00C4687D"/>
    <w:rsid w:val="00C46F0D"/>
    <w:rsid w:val="00C46F21"/>
    <w:rsid w:val="00C50100"/>
    <w:rsid w:val="00C50109"/>
    <w:rsid w:val="00C505E4"/>
    <w:rsid w:val="00C50C99"/>
    <w:rsid w:val="00C5190D"/>
    <w:rsid w:val="00C51A68"/>
    <w:rsid w:val="00C51DF8"/>
    <w:rsid w:val="00C524A9"/>
    <w:rsid w:val="00C52560"/>
    <w:rsid w:val="00C52714"/>
    <w:rsid w:val="00C5325D"/>
    <w:rsid w:val="00C5341C"/>
    <w:rsid w:val="00C534AC"/>
    <w:rsid w:val="00C54CFA"/>
    <w:rsid w:val="00C5514D"/>
    <w:rsid w:val="00C56264"/>
    <w:rsid w:val="00C56394"/>
    <w:rsid w:val="00C56938"/>
    <w:rsid w:val="00C56C12"/>
    <w:rsid w:val="00C56FB3"/>
    <w:rsid w:val="00C57B14"/>
    <w:rsid w:val="00C6014B"/>
    <w:rsid w:val="00C603EA"/>
    <w:rsid w:val="00C60995"/>
    <w:rsid w:val="00C60A9C"/>
    <w:rsid w:val="00C612DA"/>
    <w:rsid w:val="00C61410"/>
    <w:rsid w:val="00C61711"/>
    <w:rsid w:val="00C62020"/>
    <w:rsid w:val="00C62284"/>
    <w:rsid w:val="00C624F4"/>
    <w:rsid w:val="00C626F1"/>
    <w:rsid w:val="00C631C9"/>
    <w:rsid w:val="00C646E8"/>
    <w:rsid w:val="00C64AFC"/>
    <w:rsid w:val="00C64C12"/>
    <w:rsid w:val="00C66DD1"/>
    <w:rsid w:val="00C670F1"/>
    <w:rsid w:val="00C675E1"/>
    <w:rsid w:val="00C675E7"/>
    <w:rsid w:val="00C6784B"/>
    <w:rsid w:val="00C67CB9"/>
    <w:rsid w:val="00C71017"/>
    <w:rsid w:val="00C7114B"/>
    <w:rsid w:val="00C711D2"/>
    <w:rsid w:val="00C711F5"/>
    <w:rsid w:val="00C721A2"/>
    <w:rsid w:val="00C734B1"/>
    <w:rsid w:val="00C734F1"/>
    <w:rsid w:val="00C73979"/>
    <w:rsid w:val="00C73D1F"/>
    <w:rsid w:val="00C73D63"/>
    <w:rsid w:val="00C73EE1"/>
    <w:rsid w:val="00C74741"/>
    <w:rsid w:val="00C74DFA"/>
    <w:rsid w:val="00C74E9F"/>
    <w:rsid w:val="00C74F3A"/>
    <w:rsid w:val="00C75274"/>
    <w:rsid w:val="00C757BB"/>
    <w:rsid w:val="00C75D5F"/>
    <w:rsid w:val="00C75DEA"/>
    <w:rsid w:val="00C75F2E"/>
    <w:rsid w:val="00C779E0"/>
    <w:rsid w:val="00C77BF9"/>
    <w:rsid w:val="00C77C59"/>
    <w:rsid w:val="00C80108"/>
    <w:rsid w:val="00C80266"/>
    <w:rsid w:val="00C80303"/>
    <w:rsid w:val="00C805B2"/>
    <w:rsid w:val="00C80B87"/>
    <w:rsid w:val="00C80FBA"/>
    <w:rsid w:val="00C812DB"/>
    <w:rsid w:val="00C81547"/>
    <w:rsid w:val="00C81788"/>
    <w:rsid w:val="00C81EE6"/>
    <w:rsid w:val="00C82194"/>
    <w:rsid w:val="00C82F7C"/>
    <w:rsid w:val="00C833FC"/>
    <w:rsid w:val="00C8383C"/>
    <w:rsid w:val="00C8486D"/>
    <w:rsid w:val="00C86529"/>
    <w:rsid w:val="00C865DD"/>
    <w:rsid w:val="00C86842"/>
    <w:rsid w:val="00C868C7"/>
    <w:rsid w:val="00C90A6B"/>
    <w:rsid w:val="00C914A0"/>
    <w:rsid w:val="00C9245D"/>
    <w:rsid w:val="00C9283B"/>
    <w:rsid w:val="00C92B8A"/>
    <w:rsid w:val="00C9423F"/>
    <w:rsid w:val="00C94C5F"/>
    <w:rsid w:val="00C94C65"/>
    <w:rsid w:val="00C95297"/>
    <w:rsid w:val="00C975F0"/>
    <w:rsid w:val="00C97873"/>
    <w:rsid w:val="00C97CDF"/>
    <w:rsid w:val="00CA002C"/>
    <w:rsid w:val="00CA01C6"/>
    <w:rsid w:val="00CA0915"/>
    <w:rsid w:val="00CA1393"/>
    <w:rsid w:val="00CA181B"/>
    <w:rsid w:val="00CA1D84"/>
    <w:rsid w:val="00CA2197"/>
    <w:rsid w:val="00CA2218"/>
    <w:rsid w:val="00CA22ED"/>
    <w:rsid w:val="00CA2359"/>
    <w:rsid w:val="00CA2878"/>
    <w:rsid w:val="00CA2A5A"/>
    <w:rsid w:val="00CA2E13"/>
    <w:rsid w:val="00CA2EA4"/>
    <w:rsid w:val="00CA3296"/>
    <w:rsid w:val="00CA33AF"/>
    <w:rsid w:val="00CA35C6"/>
    <w:rsid w:val="00CA395B"/>
    <w:rsid w:val="00CA39DE"/>
    <w:rsid w:val="00CA3AC2"/>
    <w:rsid w:val="00CA3F1B"/>
    <w:rsid w:val="00CA3FC7"/>
    <w:rsid w:val="00CA4109"/>
    <w:rsid w:val="00CA4173"/>
    <w:rsid w:val="00CA43C6"/>
    <w:rsid w:val="00CA4CF2"/>
    <w:rsid w:val="00CA594E"/>
    <w:rsid w:val="00CA5C12"/>
    <w:rsid w:val="00CA6356"/>
    <w:rsid w:val="00CA6F6A"/>
    <w:rsid w:val="00CA7710"/>
    <w:rsid w:val="00CA7A84"/>
    <w:rsid w:val="00CB0473"/>
    <w:rsid w:val="00CB0D86"/>
    <w:rsid w:val="00CB0F7F"/>
    <w:rsid w:val="00CB128A"/>
    <w:rsid w:val="00CB12CF"/>
    <w:rsid w:val="00CB1A7C"/>
    <w:rsid w:val="00CB23D2"/>
    <w:rsid w:val="00CB24B1"/>
    <w:rsid w:val="00CB2C98"/>
    <w:rsid w:val="00CB2DF8"/>
    <w:rsid w:val="00CB2E34"/>
    <w:rsid w:val="00CB3302"/>
    <w:rsid w:val="00CB37BC"/>
    <w:rsid w:val="00CB38B2"/>
    <w:rsid w:val="00CB3EDB"/>
    <w:rsid w:val="00CB42C3"/>
    <w:rsid w:val="00CB42F1"/>
    <w:rsid w:val="00CB46D1"/>
    <w:rsid w:val="00CB4A8D"/>
    <w:rsid w:val="00CB5427"/>
    <w:rsid w:val="00CB5EA1"/>
    <w:rsid w:val="00CB6374"/>
    <w:rsid w:val="00CB65C2"/>
    <w:rsid w:val="00CB667A"/>
    <w:rsid w:val="00CB67CF"/>
    <w:rsid w:val="00CB6846"/>
    <w:rsid w:val="00CB6AB3"/>
    <w:rsid w:val="00CB7921"/>
    <w:rsid w:val="00CC0977"/>
    <w:rsid w:val="00CC0FAD"/>
    <w:rsid w:val="00CC1EF9"/>
    <w:rsid w:val="00CC23FE"/>
    <w:rsid w:val="00CC40DA"/>
    <w:rsid w:val="00CC4183"/>
    <w:rsid w:val="00CC432C"/>
    <w:rsid w:val="00CC4852"/>
    <w:rsid w:val="00CC56A4"/>
    <w:rsid w:val="00CC67F4"/>
    <w:rsid w:val="00CC68AC"/>
    <w:rsid w:val="00CC6DDA"/>
    <w:rsid w:val="00CC7F68"/>
    <w:rsid w:val="00CC7F9C"/>
    <w:rsid w:val="00CC7FC3"/>
    <w:rsid w:val="00CD0070"/>
    <w:rsid w:val="00CD01BE"/>
    <w:rsid w:val="00CD08B9"/>
    <w:rsid w:val="00CD0E2F"/>
    <w:rsid w:val="00CD1233"/>
    <w:rsid w:val="00CD1375"/>
    <w:rsid w:val="00CD241B"/>
    <w:rsid w:val="00CD2680"/>
    <w:rsid w:val="00CD27CD"/>
    <w:rsid w:val="00CD37F7"/>
    <w:rsid w:val="00CD3911"/>
    <w:rsid w:val="00CD3AD4"/>
    <w:rsid w:val="00CD4707"/>
    <w:rsid w:val="00CD4CCD"/>
    <w:rsid w:val="00CD4E13"/>
    <w:rsid w:val="00CD5209"/>
    <w:rsid w:val="00CD5B01"/>
    <w:rsid w:val="00CD650E"/>
    <w:rsid w:val="00CD65C7"/>
    <w:rsid w:val="00CD684D"/>
    <w:rsid w:val="00CD6E16"/>
    <w:rsid w:val="00CD719D"/>
    <w:rsid w:val="00CD75F5"/>
    <w:rsid w:val="00CD76F4"/>
    <w:rsid w:val="00CD79A9"/>
    <w:rsid w:val="00CE0008"/>
    <w:rsid w:val="00CE00A2"/>
    <w:rsid w:val="00CE0589"/>
    <w:rsid w:val="00CE0726"/>
    <w:rsid w:val="00CE1461"/>
    <w:rsid w:val="00CE1677"/>
    <w:rsid w:val="00CE16C9"/>
    <w:rsid w:val="00CE29B2"/>
    <w:rsid w:val="00CE3689"/>
    <w:rsid w:val="00CE39D6"/>
    <w:rsid w:val="00CE3AF0"/>
    <w:rsid w:val="00CE3BAD"/>
    <w:rsid w:val="00CE450A"/>
    <w:rsid w:val="00CE4D22"/>
    <w:rsid w:val="00CE5CA2"/>
    <w:rsid w:val="00CE63BC"/>
    <w:rsid w:val="00CE720F"/>
    <w:rsid w:val="00CE72E3"/>
    <w:rsid w:val="00CE7D19"/>
    <w:rsid w:val="00CE7FA4"/>
    <w:rsid w:val="00CF01CF"/>
    <w:rsid w:val="00CF0BB6"/>
    <w:rsid w:val="00CF0D75"/>
    <w:rsid w:val="00CF111C"/>
    <w:rsid w:val="00CF13EA"/>
    <w:rsid w:val="00CF1FF5"/>
    <w:rsid w:val="00CF23FA"/>
    <w:rsid w:val="00CF2448"/>
    <w:rsid w:val="00CF302C"/>
    <w:rsid w:val="00CF341B"/>
    <w:rsid w:val="00CF34A5"/>
    <w:rsid w:val="00CF3602"/>
    <w:rsid w:val="00CF4249"/>
    <w:rsid w:val="00CF4BB3"/>
    <w:rsid w:val="00CF4CA8"/>
    <w:rsid w:val="00CF4CFE"/>
    <w:rsid w:val="00CF4DFB"/>
    <w:rsid w:val="00CF4FCD"/>
    <w:rsid w:val="00CF5811"/>
    <w:rsid w:val="00CF5837"/>
    <w:rsid w:val="00CF5884"/>
    <w:rsid w:val="00CF6368"/>
    <w:rsid w:val="00CF6D25"/>
    <w:rsid w:val="00CF70F9"/>
    <w:rsid w:val="00CF781B"/>
    <w:rsid w:val="00CF78A6"/>
    <w:rsid w:val="00CF7B01"/>
    <w:rsid w:val="00D002A4"/>
    <w:rsid w:val="00D00F43"/>
    <w:rsid w:val="00D016AF"/>
    <w:rsid w:val="00D016E8"/>
    <w:rsid w:val="00D017D0"/>
    <w:rsid w:val="00D01881"/>
    <w:rsid w:val="00D0206B"/>
    <w:rsid w:val="00D021A0"/>
    <w:rsid w:val="00D027FF"/>
    <w:rsid w:val="00D029AE"/>
    <w:rsid w:val="00D029F7"/>
    <w:rsid w:val="00D02E3A"/>
    <w:rsid w:val="00D03014"/>
    <w:rsid w:val="00D03255"/>
    <w:rsid w:val="00D035FB"/>
    <w:rsid w:val="00D037C3"/>
    <w:rsid w:val="00D04B59"/>
    <w:rsid w:val="00D0530B"/>
    <w:rsid w:val="00D054AA"/>
    <w:rsid w:val="00D05D79"/>
    <w:rsid w:val="00D05E6A"/>
    <w:rsid w:val="00D060DD"/>
    <w:rsid w:val="00D06828"/>
    <w:rsid w:val="00D06ADF"/>
    <w:rsid w:val="00D06CC3"/>
    <w:rsid w:val="00D06D3D"/>
    <w:rsid w:val="00D0708A"/>
    <w:rsid w:val="00D07B65"/>
    <w:rsid w:val="00D07EDB"/>
    <w:rsid w:val="00D10CD2"/>
    <w:rsid w:val="00D114C6"/>
    <w:rsid w:val="00D1180F"/>
    <w:rsid w:val="00D11927"/>
    <w:rsid w:val="00D125A3"/>
    <w:rsid w:val="00D12A14"/>
    <w:rsid w:val="00D13511"/>
    <w:rsid w:val="00D13586"/>
    <w:rsid w:val="00D13F5F"/>
    <w:rsid w:val="00D1439A"/>
    <w:rsid w:val="00D14681"/>
    <w:rsid w:val="00D1528F"/>
    <w:rsid w:val="00D15E47"/>
    <w:rsid w:val="00D170D4"/>
    <w:rsid w:val="00D17782"/>
    <w:rsid w:val="00D17BA2"/>
    <w:rsid w:val="00D20910"/>
    <w:rsid w:val="00D20A6A"/>
    <w:rsid w:val="00D21001"/>
    <w:rsid w:val="00D211C8"/>
    <w:rsid w:val="00D217FC"/>
    <w:rsid w:val="00D220E3"/>
    <w:rsid w:val="00D22113"/>
    <w:rsid w:val="00D22347"/>
    <w:rsid w:val="00D2278C"/>
    <w:rsid w:val="00D22FAB"/>
    <w:rsid w:val="00D23059"/>
    <w:rsid w:val="00D23172"/>
    <w:rsid w:val="00D23C48"/>
    <w:rsid w:val="00D24B9F"/>
    <w:rsid w:val="00D24E76"/>
    <w:rsid w:val="00D2538C"/>
    <w:rsid w:val="00D2582B"/>
    <w:rsid w:val="00D25D67"/>
    <w:rsid w:val="00D25F30"/>
    <w:rsid w:val="00D264D2"/>
    <w:rsid w:val="00D265C3"/>
    <w:rsid w:val="00D26A6C"/>
    <w:rsid w:val="00D26B9B"/>
    <w:rsid w:val="00D27AB7"/>
    <w:rsid w:val="00D27DA4"/>
    <w:rsid w:val="00D30154"/>
    <w:rsid w:val="00D3033A"/>
    <w:rsid w:val="00D307C4"/>
    <w:rsid w:val="00D31203"/>
    <w:rsid w:val="00D313E1"/>
    <w:rsid w:val="00D31B72"/>
    <w:rsid w:val="00D31B89"/>
    <w:rsid w:val="00D323AD"/>
    <w:rsid w:val="00D328F8"/>
    <w:rsid w:val="00D330AE"/>
    <w:rsid w:val="00D33C24"/>
    <w:rsid w:val="00D33C54"/>
    <w:rsid w:val="00D33D9E"/>
    <w:rsid w:val="00D33F94"/>
    <w:rsid w:val="00D3432C"/>
    <w:rsid w:val="00D3438E"/>
    <w:rsid w:val="00D3466A"/>
    <w:rsid w:val="00D34AE0"/>
    <w:rsid w:val="00D34D83"/>
    <w:rsid w:val="00D34F11"/>
    <w:rsid w:val="00D353DA"/>
    <w:rsid w:val="00D35430"/>
    <w:rsid w:val="00D359A9"/>
    <w:rsid w:val="00D35A36"/>
    <w:rsid w:val="00D35AAA"/>
    <w:rsid w:val="00D35D9F"/>
    <w:rsid w:val="00D36191"/>
    <w:rsid w:val="00D36263"/>
    <w:rsid w:val="00D369A6"/>
    <w:rsid w:val="00D3746A"/>
    <w:rsid w:val="00D37484"/>
    <w:rsid w:val="00D37709"/>
    <w:rsid w:val="00D37751"/>
    <w:rsid w:val="00D37B69"/>
    <w:rsid w:val="00D4083D"/>
    <w:rsid w:val="00D40ED4"/>
    <w:rsid w:val="00D413DD"/>
    <w:rsid w:val="00D41D37"/>
    <w:rsid w:val="00D41F1D"/>
    <w:rsid w:val="00D424F7"/>
    <w:rsid w:val="00D42831"/>
    <w:rsid w:val="00D42AA9"/>
    <w:rsid w:val="00D4331A"/>
    <w:rsid w:val="00D43360"/>
    <w:rsid w:val="00D43D38"/>
    <w:rsid w:val="00D43D67"/>
    <w:rsid w:val="00D44021"/>
    <w:rsid w:val="00D44942"/>
    <w:rsid w:val="00D4495E"/>
    <w:rsid w:val="00D44980"/>
    <w:rsid w:val="00D45058"/>
    <w:rsid w:val="00D45234"/>
    <w:rsid w:val="00D452A9"/>
    <w:rsid w:val="00D45B46"/>
    <w:rsid w:val="00D45F3C"/>
    <w:rsid w:val="00D46912"/>
    <w:rsid w:val="00D46B5B"/>
    <w:rsid w:val="00D46D4A"/>
    <w:rsid w:val="00D46EE9"/>
    <w:rsid w:val="00D47417"/>
    <w:rsid w:val="00D476FB"/>
    <w:rsid w:val="00D4784C"/>
    <w:rsid w:val="00D479CF"/>
    <w:rsid w:val="00D47C1C"/>
    <w:rsid w:val="00D47DD4"/>
    <w:rsid w:val="00D47E7D"/>
    <w:rsid w:val="00D50472"/>
    <w:rsid w:val="00D5057C"/>
    <w:rsid w:val="00D506A9"/>
    <w:rsid w:val="00D509A8"/>
    <w:rsid w:val="00D5174B"/>
    <w:rsid w:val="00D51BB8"/>
    <w:rsid w:val="00D5206D"/>
    <w:rsid w:val="00D5263E"/>
    <w:rsid w:val="00D52A49"/>
    <w:rsid w:val="00D5353D"/>
    <w:rsid w:val="00D53969"/>
    <w:rsid w:val="00D53A77"/>
    <w:rsid w:val="00D53BA2"/>
    <w:rsid w:val="00D53D83"/>
    <w:rsid w:val="00D54DF9"/>
    <w:rsid w:val="00D54FD4"/>
    <w:rsid w:val="00D5530B"/>
    <w:rsid w:val="00D55744"/>
    <w:rsid w:val="00D55857"/>
    <w:rsid w:val="00D5649B"/>
    <w:rsid w:val="00D56ACB"/>
    <w:rsid w:val="00D57536"/>
    <w:rsid w:val="00D57D07"/>
    <w:rsid w:val="00D6009B"/>
    <w:rsid w:val="00D6044D"/>
    <w:rsid w:val="00D60E92"/>
    <w:rsid w:val="00D610EA"/>
    <w:rsid w:val="00D6112E"/>
    <w:rsid w:val="00D612BE"/>
    <w:rsid w:val="00D619BD"/>
    <w:rsid w:val="00D61EBD"/>
    <w:rsid w:val="00D62C5E"/>
    <w:rsid w:val="00D62CA5"/>
    <w:rsid w:val="00D630E6"/>
    <w:rsid w:val="00D640B1"/>
    <w:rsid w:val="00D64664"/>
    <w:rsid w:val="00D65175"/>
    <w:rsid w:val="00D65591"/>
    <w:rsid w:val="00D65A31"/>
    <w:rsid w:val="00D65EB6"/>
    <w:rsid w:val="00D66256"/>
    <w:rsid w:val="00D66289"/>
    <w:rsid w:val="00D664BE"/>
    <w:rsid w:val="00D67248"/>
    <w:rsid w:val="00D67909"/>
    <w:rsid w:val="00D706E4"/>
    <w:rsid w:val="00D70B76"/>
    <w:rsid w:val="00D70FFA"/>
    <w:rsid w:val="00D71696"/>
    <w:rsid w:val="00D7294F"/>
    <w:rsid w:val="00D72CA7"/>
    <w:rsid w:val="00D732B2"/>
    <w:rsid w:val="00D737DD"/>
    <w:rsid w:val="00D73996"/>
    <w:rsid w:val="00D73C65"/>
    <w:rsid w:val="00D74257"/>
    <w:rsid w:val="00D7429D"/>
    <w:rsid w:val="00D757E6"/>
    <w:rsid w:val="00D75C6C"/>
    <w:rsid w:val="00D761E6"/>
    <w:rsid w:val="00D765D1"/>
    <w:rsid w:val="00D7692E"/>
    <w:rsid w:val="00D76A74"/>
    <w:rsid w:val="00D76B36"/>
    <w:rsid w:val="00D76D58"/>
    <w:rsid w:val="00D76E65"/>
    <w:rsid w:val="00D76E77"/>
    <w:rsid w:val="00D7720E"/>
    <w:rsid w:val="00D77299"/>
    <w:rsid w:val="00D7747C"/>
    <w:rsid w:val="00D77F03"/>
    <w:rsid w:val="00D80986"/>
    <w:rsid w:val="00D80BC7"/>
    <w:rsid w:val="00D80D6C"/>
    <w:rsid w:val="00D80D9C"/>
    <w:rsid w:val="00D82045"/>
    <w:rsid w:val="00D827EA"/>
    <w:rsid w:val="00D82C83"/>
    <w:rsid w:val="00D82F48"/>
    <w:rsid w:val="00D83A6C"/>
    <w:rsid w:val="00D8425E"/>
    <w:rsid w:val="00D8453F"/>
    <w:rsid w:val="00D849AF"/>
    <w:rsid w:val="00D84A59"/>
    <w:rsid w:val="00D85800"/>
    <w:rsid w:val="00D858F1"/>
    <w:rsid w:val="00D85B09"/>
    <w:rsid w:val="00D87897"/>
    <w:rsid w:val="00D87D20"/>
    <w:rsid w:val="00D9021E"/>
    <w:rsid w:val="00D90433"/>
    <w:rsid w:val="00D90465"/>
    <w:rsid w:val="00D90655"/>
    <w:rsid w:val="00D90684"/>
    <w:rsid w:val="00D90701"/>
    <w:rsid w:val="00D90D50"/>
    <w:rsid w:val="00D90DA3"/>
    <w:rsid w:val="00D917A3"/>
    <w:rsid w:val="00D91D1E"/>
    <w:rsid w:val="00D91FCA"/>
    <w:rsid w:val="00D9264B"/>
    <w:rsid w:val="00D926CB"/>
    <w:rsid w:val="00D92B39"/>
    <w:rsid w:val="00D9375B"/>
    <w:rsid w:val="00D93962"/>
    <w:rsid w:val="00D93AFC"/>
    <w:rsid w:val="00D9412C"/>
    <w:rsid w:val="00D9413B"/>
    <w:rsid w:val="00D9413D"/>
    <w:rsid w:val="00D94468"/>
    <w:rsid w:val="00D94587"/>
    <w:rsid w:val="00D954AE"/>
    <w:rsid w:val="00D9557B"/>
    <w:rsid w:val="00D95BE3"/>
    <w:rsid w:val="00D9633C"/>
    <w:rsid w:val="00D9676E"/>
    <w:rsid w:val="00DA09C4"/>
    <w:rsid w:val="00DA0C08"/>
    <w:rsid w:val="00DA1581"/>
    <w:rsid w:val="00DA1A82"/>
    <w:rsid w:val="00DA1E10"/>
    <w:rsid w:val="00DA20AA"/>
    <w:rsid w:val="00DA28B8"/>
    <w:rsid w:val="00DA29EA"/>
    <w:rsid w:val="00DA2AD1"/>
    <w:rsid w:val="00DA2D35"/>
    <w:rsid w:val="00DA2F90"/>
    <w:rsid w:val="00DA2FF2"/>
    <w:rsid w:val="00DA3A64"/>
    <w:rsid w:val="00DA458F"/>
    <w:rsid w:val="00DA5160"/>
    <w:rsid w:val="00DA51EF"/>
    <w:rsid w:val="00DA5482"/>
    <w:rsid w:val="00DA69FC"/>
    <w:rsid w:val="00DA6ADF"/>
    <w:rsid w:val="00DB0476"/>
    <w:rsid w:val="00DB06A0"/>
    <w:rsid w:val="00DB0B52"/>
    <w:rsid w:val="00DB0BF4"/>
    <w:rsid w:val="00DB1140"/>
    <w:rsid w:val="00DB1617"/>
    <w:rsid w:val="00DB1CDF"/>
    <w:rsid w:val="00DB1CF9"/>
    <w:rsid w:val="00DB1E0E"/>
    <w:rsid w:val="00DB40E4"/>
    <w:rsid w:val="00DB4A46"/>
    <w:rsid w:val="00DB5539"/>
    <w:rsid w:val="00DB567E"/>
    <w:rsid w:val="00DB59E0"/>
    <w:rsid w:val="00DB619D"/>
    <w:rsid w:val="00DB6A6A"/>
    <w:rsid w:val="00DB7F06"/>
    <w:rsid w:val="00DC03C6"/>
    <w:rsid w:val="00DC0C0B"/>
    <w:rsid w:val="00DC14D3"/>
    <w:rsid w:val="00DC1E2F"/>
    <w:rsid w:val="00DC3274"/>
    <w:rsid w:val="00DC3520"/>
    <w:rsid w:val="00DC3C8E"/>
    <w:rsid w:val="00DC4239"/>
    <w:rsid w:val="00DC4473"/>
    <w:rsid w:val="00DC449B"/>
    <w:rsid w:val="00DC4B1C"/>
    <w:rsid w:val="00DC4B95"/>
    <w:rsid w:val="00DC627C"/>
    <w:rsid w:val="00DC6672"/>
    <w:rsid w:val="00DC71FC"/>
    <w:rsid w:val="00DC75CB"/>
    <w:rsid w:val="00DC7FC9"/>
    <w:rsid w:val="00DD09E6"/>
    <w:rsid w:val="00DD1065"/>
    <w:rsid w:val="00DD1CC0"/>
    <w:rsid w:val="00DD206F"/>
    <w:rsid w:val="00DD231B"/>
    <w:rsid w:val="00DD34CD"/>
    <w:rsid w:val="00DD3E1C"/>
    <w:rsid w:val="00DD3E9A"/>
    <w:rsid w:val="00DD4EE7"/>
    <w:rsid w:val="00DD5B68"/>
    <w:rsid w:val="00DD6105"/>
    <w:rsid w:val="00DD67E2"/>
    <w:rsid w:val="00DD6B84"/>
    <w:rsid w:val="00DD7004"/>
    <w:rsid w:val="00DD7356"/>
    <w:rsid w:val="00DD7E6E"/>
    <w:rsid w:val="00DE085D"/>
    <w:rsid w:val="00DE1021"/>
    <w:rsid w:val="00DE1303"/>
    <w:rsid w:val="00DE16CA"/>
    <w:rsid w:val="00DE17EC"/>
    <w:rsid w:val="00DE1976"/>
    <w:rsid w:val="00DE1D00"/>
    <w:rsid w:val="00DE2988"/>
    <w:rsid w:val="00DE2B01"/>
    <w:rsid w:val="00DE3167"/>
    <w:rsid w:val="00DE5065"/>
    <w:rsid w:val="00DE5359"/>
    <w:rsid w:val="00DE5679"/>
    <w:rsid w:val="00DE5959"/>
    <w:rsid w:val="00DE5DE5"/>
    <w:rsid w:val="00DE66B1"/>
    <w:rsid w:val="00DE6A87"/>
    <w:rsid w:val="00DE7152"/>
    <w:rsid w:val="00DE7A28"/>
    <w:rsid w:val="00DE7D49"/>
    <w:rsid w:val="00DE7DDC"/>
    <w:rsid w:val="00DF000A"/>
    <w:rsid w:val="00DF00E3"/>
    <w:rsid w:val="00DF042A"/>
    <w:rsid w:val="00DF0695"/>
    <w:rsid w:val="00DF22BE"/>
    <w:rsid w:val="00DF2B2A"/>
    <w:rsid w:val="00DF30E9"/>
    <w:rsid w:val="00DF3228"/>
    <w:rsid w:val="00DF344C"/>
    <w:rsid w:val="00DF3975"/>
    <w:rsid w:val="00DF3A2B"/>
    <w:rsid w:val="00DF4F45"/>
    <w:rsid w:val="00DF567F"/>
    <w:rsid w:val="00DF57A2"/>
    <w:rsid w:val="00DF64AB"/>
    <w:rsid w:val="00DF6BE0"/>
    <w:rsid w:val="00DF6C81"/>
    <w:rsid w:val="00DF6FF8"/>
    <w:rsid w:val="00DF7B16"/>
    <w:rsid w:val="00DF7B38"/>
    <w:rsid w:val="00E0038E"/>
    <w:rsid w:val="00E00A14"/>
    <w:rsid w:val="00E00E9C"/>
    <w:rsid w:val="00E00F22"/>
    <w:rsid w:val="00E01F0B"/>
    <w:rsid w:val="00E0328F"/>
    <w:rsid w:val="00E03876"/>
    <w:rsid w:val="00E03C05"/>
    <w:rsid w:val="00E03DC3"/>
    <w:rsid w:val="00E048B0"/>
    <w:rsid w:val="00E04EAA"/>
    <w:rsid w:val="00E069B3"/>
    <w:rsid w:val="00E069DB"/>
    <w:rsid w:val="00E06AB0"/>
    <w:rsid w:val="00E06EE5"/>
    <w:rsid w:val="00E07473"/>
    <w:rsid w:val="00E07543"/>
    <w:rsid w:val="00E07DC2"/>
    <w:rsid w:val="00E07F54"/>
    <w:rsid w:val="00E103A1"/>
    <w:rsid w:val="00E11606"/>
    <w:rsid w:val="00E11E66"/>
    <w:rsid w:val="00E11EE0"/>
    <w:rsid w:val="00E1213D"/>
    <w:rsid w:val="00E12493"/>
    <w:rsid w:val="00E12F3B"/>
    <w:rsid w:val="00E13116"/>
    <w:rsid w:val="00E133C1"/>
    <w:rsid w:val="00E13452"/>
    <w:rsid w:val="00E135D5"/>
    <w:rsid w:val="00E14812"/>
    <w:rsid w:val="00E14BD9"/>
    <w:rsid w:val="00E14D3D"/>
    <w:rsid w:val="00E14D4A"/>
    <w:rsid w:val="00E14FA7"/>
    <w:rsid w:val="00E15644"/>
    <w:rsid w:val="00E158CC"/>
    <w:rsid w:val="00E162E2"/>
    <w:rsid w:val="00E20FEA"/>
    <w:rsid w:val="00E21476"/>
    <w:rsid w:val="00E215CB"/>
    <w:rsid w:val="00E2289C"/>
    <w:rsid w:val="00E22D56"/>
    <w:rsid w:val="00E231DE"/>
    <w:rsid w:val="00E234BD"/>
    <w:rsid w:val="00E241E1"/>
    <w:rsid w:val="00E24583"/>
    <w:rsid w:val="00E24709"/>
    <w:rsid w:val="00E24719"/>
    <w:rsid w:val="00E2566C"/>
    <w:rsid w:val="00E26BBF"/>
    <w:rsid w:val="00E26F90"/>
    <w:rsid w:val="00E2732B"/>
    <w:rsid w:val="00E275DF"/>
    <w:rsid w:val="00E30351"/>
    <w:rsid w:val="00E30566"/>
    <w:rsid w:val="00E308D7"/>
    <w:rsid w:val="00E3175A"/>
    <w:rsid w:val="00E3187B"/>
    <w:rsid w:val="00E31F87"/>
    <w:rsid w:val="00E31FC7"/>
    <w:rsid w:val="00E325CC"/>
    <w:rsid w:val="00E32933"/>
    <w:rsid w:val="00E329B0"/>
    <w:rsid w:val="00E32D53"/>
    <w:rsid w:val="00E33496"/>
    <w:rsid w:val="00E33F31"/>
    <w:rsid w:val="00E347DE"/>
    <w:rsid w:val="00E349FF"/>
    <w:rsid w:val="00E35FC8"/>
    <w:rsid w:val="00E363C3"/>
    <w:rsid w:val="00E37919"/>
    <w:rsid w:val="00E379CB"/>
    <w:rsid w:val="00E37A89"/>
    <w:rsid w:val="00E37CCD"/>
    <w:rsid w:val="00E37EC3"/>
    <w:rsid w:val="00E40404"/>
    <w:rsid w:val="00E40F4E"/>
    <w:rsid w:val="00E411AB"/>
    <w:rsid w:val="00E41390"/>
    <w:rsid w:val="00E41775"/>
    <w:rsid w:val="00E43335"/>
    <w:rsid w:val="00E439B5"/>
    <w:rsid w:val="00E43A2E"/>
    <w:rsid w:val="00E44724"/>
    <w:rsid w:val="00E44D12"/>
    <w:rsid w:val="00E45036"/>
    <w:rsid w:val="00E45706"/>
    <w:rsid w:val="00E460E5"/>
    <w:rsid w:val="00E46F47"/>
    <w:rsid w:val="00E47E4E"/>
    <w:rsid w:val="00E50716"/>
    <w:rsid w:val="00E50ECF"/>
    <w:rsid w:val="00E50EF5"/>
    <w:rsid w:val="00E5156E"/>
    <w:rsid w:val="00E51AEB"/>
    <w:rsid w:val="00E524E5"/>
    <w:rsid w:val="00E525CE"/>
    <w:rsid w:val="00E52D87"/>
    <w:rsid w:val="00E534C9"/>
    <w:rsid w:val="00E53A3F"/>
    <w:rsid w:val="00E54CBD"/>
    <w:rsid w:val="00E54E02"/>
    <w:rsid w:val="00E54F4C"/>
    <w:rsid w:val="00E55AAF"/>
    <w:rsid w:val="00E55B76"/>
    <w:rsid w:val="00E57242"/>
    <w:rsid w:val="00E57943"/>
    <w:rsid w:val="00E60074"/>
    <w:rsid w:val="00E607A7"/>
    <w:rsid w:val="00E6086F"/>
    <w:rsid w:val="00E61321"/>
    <w:rsid w:val="00E61687"/>
    <w:rsid w:val="00E62848"/>
    <w:rsid w:val="00E62987"/>
    <w:rsid w:val="00E62A27"/>
    <w:rsid w:val="00E62C56"/>
    <w:rsid w:val="00E62FF4"/>
    <w:rsid w:val="00E63A2A"/>
    <w:rsid w:val="00E63A51"/>
    <w:rsid w:val="00E63A9D"/>
    <w:rsid w:val="00E64050"/>
    <w:rsid w:val="00E6494C"/>
    <w:rsid w:val="00E64DBF"/>
    <w:rsid w:val="00E64E0D"/>
    <w:rsid w:val="00E64E79"/>
    <w:rsid w:val="00E64F90"/>
    <w:rsid w:val="00E653FB"/>
    <w:rsid w:val="00E655D3"/>
    <w:rsid w:val="00E6569B"/>
    <w:rsid w:val="00E66807"/>
    <w:rsid w:val="00E66ADB"/>
    <w:rsid w:val="00E67255"/>
    <w:rsid w:val="00E67831"/>
    <w:rsid w:val="00E67B10"/>
    <w:rsid w:val="00E67EFF"/>
    <w:rsid w:val="00E67FD1"/>
    <w:rsid w:val="00E700C9"/>
    <w:rsid w:val="00E707C5"/>
    <w:rsid w:val="00E70877"/>
    <w:rsid w:val="00E70ACA"/>
    <w:rsid w:val="00E70DEC"/>
    <w:rsid w:val="00E71CA3"/>
    <w:rsid w:val="00E71E89"/>
    <w:rsid w:val="00E720F9"/>
    <w:rsid w:val="00E73038"/>
    <w:rsid w:val="00E734D5"/>
    <w:rsid w:val="00E73D47"/>
    <w:rsid w:val="00E745EA"/>
    <w:rsid w:val="00E754AC"/>
    <w:rsid w:val="00E770B3"/>
    <w:rsid w:val="00E774C7"/>
    <w:rsid w:val="00E77534"/>
    <w:rsid w:val="00E77918"/>
    <w:rsid w:val="00E77919"/>
    <w:rsid w:val="00E77C7A"/>
    <w:rsid w:val="00E77F00"/>
    <w:rsid w:val="00E806D4"/>
    <w:rsid w:val="00E80921"/>
    <w:rsid w:val="00E81AF8"/>
    <w:rsid w:val="00E81AFB"/>
    <w:rsid w:val="00E81F1A"/>
    <w:rsid w:val="00E8286B"/>
    <w:rsid w:val="00E82D5B"/>
    <w:rsid w:val="00E82E6E"/>
    <w:rsid w:val="00E83248"/>
    <w:rsid w:val="00E843D6"/>
    <w:rsid w:val="00E8529F"/>
    <w:rsid w:val="00E8538B"/>
    <w:rsid w:val="00E86314"/>
    <w:rsid w:val="00E8637E"/>
    <w:rsid w:val="00E86452"/>
    <w:rsid w:val="00E866AF"/>
    <w:rsid w:val="00E86E5E"/>
    <w:rsid w:val="00E8757B"/>
    <w:rsid w:val="00E879A9"/>
    <w:rsid w:val="00E87FA6"/>
    <w:rsid w:val="00E87FCA"/>
    <w:rsid w:val="00E911DE"/>
    <w:rsid w:val="00E91EFE"/>
    <w:rsid w:val="00E923D8"/>
    <w:rsid w:val="00E928E2"/>
    <w:rsid w:val="00E92CA8"/>
    <w:rsid w:val="00E95369"/>
    <w:rsid w:val="00E955C9"/>
    <w:rsid w:val="00E9649D"/>
    <w:rsid w:val="00E96AAB"/>
    <w:rsid w:val="00E96F05"/>
    <w:rsid w:val="00E96F8E"/>
    <w:rsid w:val="00E973C4"/>
    <w:rsid w:val="00E975F4"/>
    <w:rsid w:val="00E978B3"/>
    <w:rsid w:val="00EA00FA"/>
    <w:rsid w:val="00EA0794"/>
    <w:rsid w:val="00EA0D22"/>
    <w:rsid w:val="00EA11B7"/>
    <w:rsid w:val="00EA24CD"/>
    <w:rsid w:val="00EA2D9B"/>
    <w:rsid w:val="00EA398C"/>
    <w:rsid w:val="00EA3BBD"/>
    <w:rsid w:val="00EA5435"/>
    <w:rsid w:val="00EA5CDD"/>
    <w:rsid w:val="00EA5DBE"/>
    <w:rsid w:val="00EA5DCA"/>
    <w:rsid w:val="00EA5EB5"/>
    <w:rsid w:val="00EA6407"/>
    <w:rsid w:val="00EA69C6"/>
    <w:rsid w:val="00EA6C5F"/>
    <w:rsid w:val="00EA6EB3"/>
    <w:rsid w:val="00EA6ED9"/>
    <w:rsid w:val="00EA6FEC"/>
    <w:rsid w:val="00EA7FA2"/>
    <w:rsid w:val="00EB034B"/>
    <w:rsid w:val="00EB089E"/>
    <w:rsid w:val="00EB181A"/>
    <w:rsid w:val="00EB183C"/>
    <w:rsid w:val="00EB1FFC"/>
    <w:rsid w:val="00EB2225"/>
    <w:rsid w:val="00EB2FB4"/>
    <w:rsid w:val="00EB3021"/>
    <w:rsid w:val="00EB3132"/>
    <w:rsid w:val="00EB3675"/>
    <w:rsid w:val="00EB399A"/>
    <w:rsid w:val="00EB3EC4"/>
    <w:rsid w:val="00EB4609"/>
    <w:rsid w:val="00EB498C"/>
    <w:rsid w:val="00EB53D1"/>
    <w:rsid w:val="00EB545D"/>
    <w:rsid w:val="00EB5E19"/>
    <w:rsid w:val="00EB6763"/>
    <w:rsid w:val="00EB6A43"/>
    <w:rsid w:val="00EB6D11"/>
    <w:rsid w:val="00EB7632"/>
    <w:rsid w:val="00EB7BA6"/>
    <w:rsid w:val="00EB7CC8"/>
    <w:rsid w:val="00EB7DAF"/>
    <w:rsid w:val="00EC1665"/>
    <w:rsid w:val="00EC296F"/>
    <w:rsid w:val="00EC2A3B"/>
    <w:rsid w:val="00EC2B93"/>
    <w:rsid w:val="00EC2F16"/>
    <w:rsid w:val="00EC31A4"/>
    <w:rsid w:val="00EC4304"/>
    <w:rsid w:val="00EC43DB"/>
    <w:rsid w:val="00EC4630"/>
    <w:rsid w:val="00EC5FDE"/>
    <w:rsid w:val="00EC60F0"/>
    <w:rsid w:val="00EC623D"/>
    <w:rsid w:val="00EC6694"/>
    <w:rsid w:val="00EC6C42"/>
    <w:rsid w:val="00EC752D"/>
    <w:rsid w:val="00ED0B20"/>
    <w:rsid w:val="00ED0D90"/>
    <w:rsid w:val="00ED163B"/>
    <w:rsid w:val="00ED16EB"/>
    <w:rsid w:val="00ED1A31"/>
    <w:rsid w:val="00ED22EF"/>
    <w:rsid w:val="00ED2D18"/>
    <w:rsid w:val="00ED30DC"/>
    <w:rsid w:val="00ED3237"/>
    <w:rsid w:val="00ED3272"/>
    <w:rsid w:val="00ED33AD"/>
    <w:rsid w:val="00ED351D"/>
    <w:rsid w:val="00ED3EF9"/>
    <w:rsid w:val="00ED47C4"/>
    <w:rsid w:val="00ED496B"/>
    <w:rsid w:val="00ED4973"/>
    <w:rsid w:val="00ED4B50"/>
    <w:rsid w:val="00ED4C05"/>
    <w:rsid w:val="00ED4DBB"/>
    <w:rsid w:val="00ED4E64"/>
    <w:rsid w:val="00ED514D"/>
    <w:rsid w:val="00ED57A8"/>
    <w:rsid w:val="00ED5DAB"/>
    <w:rsid w:val="00ED732D"/>
    <w:rsid w:val="00ED7C69"/>
    <w:rsid w:val="00ED7CCD"/>
    <w:rsid w:val="00EE035C"/>
    <w:rsid w:val="00EE0632"/>
    <w:rsid w:val="00EE0ED2"/>
    <w:rsid w:val="00EE1419"/>
    <w:rsid w:val="00EE156C"/>
    <w:rsid w:val="00EE1946"/>
    <w:rsid w:val="00EE2055"/>
    <w:rsid w:val="00EE259A"/>
    <w:rsid w:val="00EE2C3D"/>
    <w:rsid w:val="00EE342E"/>
    <w:rsid w:val="00EE4656"/>
    <w:rsid w:val="00EE4D9D"/>
    <w:rsid w:val="00EE557A"/>
    <w:rsid w:val="00EE5FA1"/>
    <w:rsid w:val="00EE6170"/>
    <w:rsid w:val="00EE68C8"/>
    <w:rsid w:val="00EE6920"/>
    <w:rsid w:val="00EE759B"/>
    <w:rsid w:val="00EE772E"/>
    <w:rsid w:val="00EE78C1"/>
    <w:rsid w:val="00EE7969"/>
    <w:rsid w:val="00EE7B7D"/>
    <w:rsid w:val="00EE7C8F"/>
    <w:rsid w:val="00EF008F"/>
    <w:rsid w:val="00EF0421"/>
    <w:rsid w:val="00EF08A9"/>
    <w:rsid w:val="00EF12CA"/>
    <w:rsid w:val="00EF15E9"/>
    <w:rsid w:val="00EF175B"/>
    <w:rsid w:val="00EF1AA4"/>
    <w:rsid w:val="00EF281D"/>
    <w:rsid w:val="00EF2D33"/>
    <w:rsid w:val="00EF3FCD"/>
    <w:rsid w:val="00EF4621"/>
    <w:rsid w:val="00EF4AF0"/>
    <w:rsid w:val="00EF4EB8"/>
    <w:rsid w:val="00EF53AA"/>
    <w:rsid w:val="00EF53CF"/>
    <w:rsid w:val="00EF5461"/>
    <w:rsid w:val="00EF6132"/>
    <w:rsid w:val="00EF638C"/>
    <w:rsid w:val="00EF6D95"/>
    <w:rsid w:val="00EF6FF2"/>
    <w:rsid w:val="00EF72EA"/>
    <w:rsid w:val="00EF7335"/>
    <w:rsid w:val="00EF7686"/>
    <w:rsid w:val="00F00034"/>
    <w:rsid w:val="00F00212"/>
    <w:rsid w:val="00F004F5"/>
    <w:rsid w:val="00F00C00"/>
    <w:rsid w:val="00F01287"/>
    <w:rsid w:val="00F0172A"/>
    <w:rsid w:val="00F01A5A"/>
    <w:rsid w:val="00F01D42"/>
    <w:rsid w:val="00F01F3A"/>
    <w:rsid w:val="00F02B52"/>
    <w:rsid w:val="00F0327A"/>
    <w:rsid w:val="00F0408C"/>
    <w:rsid w:val="00F044A0"/>
    <w:rsid w:val="00F04AE9"/>
    <w:rsid w:val="00F04CEF"/>
    <w:rsid w:val="00F05189"/>
    <w:rsid w:val="00F053A2"/>
    <w:rsid w:val="00F058A4"/>
    <w:rsid w:val="00F059F6"/>
    <w:rsid w:val="00F100AB"/>
    <w:rsid w:val="00F104AF"/>
    <w:rsid w:val="00F106A0"/>
    <w:rsid w:val="00F10A0D"/>
    <w:rsid w:val="00F10E6A"/>
    <w:rsid w:val="00F111E6"/>
    <w:rsid w:val="00F11AB8"/>
    <w:rsid w:val="00F11E23"/>
    <w:rsid w:val="00F121E0"/>
    <w:rsid w:val="00F121F1"/>
    <w:rsid w:val="00F126E8"/>
    <w:rsid w:val="00F12DB4"/>
    <w:rsid w:val="00F13087"/>
    <w:rsid w:val="00F13B77"/>
    <w:rsid w:val="00F13FEA"/>
    <w:rsid w:val="00F14ADB"/>
    <w:rsid w:val="00F14C6A"/>
    <w:rsid w:val="00F16013"/>
    <w:rsid w:val="00F162D5"/>
    <w:rsid w:val="00F171C0"/>
    <w:rsid w:val="00F20495"/>
    <w:rsid w:val="00F20FCE"/>
    <w:rsid w:val="00F21443"/>
    <w:rsid w:val="00F2150E"/>
    <w:rsid w:val="00F2173A"/>
    <w:rsid w:val="00F21F08"/>
    <w:rsid w:val="00F22258"/>
    <w:rsid w:val="00F22B6B"/>
    <w:rsid w:val="00F22BE7"/>
    <w:rsid w:val="00F23009"/>
    <w:rsid w:val="00F230A2"/>
    <w:rsid w:val="00F235AA"/>
    <w:rsid w:val="00F23965"/>
    <w:rsid w:val="00F24169"/>
    <w:rsid w:val="00F24239"/>
    <w:rsid w:val="00F24DB0"/>
    <w:rsid w:val="00F25247"/>
    <w:rsid w:val="00F25AE8"/>
    <w:rsid w:val="00F25D37"/>
    <w:rsid w:val="00F266F7"/>
    <w:rsid w:val="00F26977"/>
    <w:rsid w:val="00F26BA0"/>
    <w:rsid w:val="00F27514"/>
    <w:rsid w:val="00F27615"/>
    <w:rsid w:val="00F27B87"/>
    <w:rsid w:val="00F27D24"/>
    <w:rsid w:val="00F30080"/>
    <w:rsid w:val="00F30AE7"/>
    <w:rsid w:val="00F3122B"/>
    <w:rsid w:val="00F3127C"/>
    <w:rsid w:val="00F314A5"/>
    <w:rsid w:val="00F317C5"/>
    <w:rsid w:val="00F31C6B"/>
    <w:rsid w:val="00F329FC"/>
    <w:rsid w:val="00F32A13"/>
    <w:rsid w:val="00F32E6B"/>
    <w:rsid w:val="00F332C1"/>
    <w:rsid w:val="00F33428"/>
    <w:rsid w:val="00F34EC3"/>
    <w:rsid w:val="00F3553E"/>
    <w:rsid w:val="00F357FF"/>
    <w:rsid w:val="00F358F1"/>
    <w:rsid w:val="00F36257"/>
    <w:rsid w:val="00F3697C"/>
    <w:rsid w:val="00F374FA"/>
    <w:rsid w:val="00F37526"/>
    <w:rsid w:val="00F375C7"/>
    <w:rsid w:val="00F379E1"/>
    <w:rsid w:val="00F37F60"/>
    <w:rsid w:val="00F400DF"/>
    <w:rsid w:val="00F413A6"/>
    <w:rsid w:val="00F41415"/>
    <w:rsid w:val="00F4208F"/>
    <w:rsid w:val="00F42485"/>
    <w:rsid w:val="00F426A1"/>
    <w:rsid w:val="00F42D85"/>
    <w:rsid w:val="00F44148"/>
    <w:rsid w:val="00F447C7"/>
    <w:rsid w:val="00F448E1"/>
    <w:rsid w:val="00F45355"/>
    <w:rsid w:val="00F45422"/>
    <w:rsid w:val="00F4620B"/>
    <w:rsid w:val="00F4672F"/>
    <w:rsid w:val="00F46CB4"/>
    <w:rsid w:val="00F4745B"/>
    <w:rsid w:val="00F47E17"/>
    <w:rsid w:val="00F47E61"/>
    <w:rsid w:val="00F50340"/>
    <w:rsid w:val="00F50756"/>
    <w:rsid w:val="00F50A4D"/>
    <w:rsid w:val="00F51B77"/>
    <w:rsid w:val="00F51C07"/>
    <w:rsid w:val="00F526C1"/>
    <w:rsid w:val="00F529AB"/>
    <w:rsid w:val="00F53474"/>
    <w:rsid w:val="00F53894"/>
    <w:rsid w:val="00F53E57"/>
    <w:rsid w:val="00F54ECB"/>
    <w:rsid w:val="00F5512E"/>
    <w:rsid w:val="00F5633F"/>
    <w:rsid w:val="00F56446"/>
    <w:rsid w:val="00F56A12"/>
    <w:rsid w:val="00F5711C"/>
    <w:rsid w:val="00F57235"/>
    <w:rsid w:val="00F5751A"/>
    <w:rsid w:val="00F57D05"/>
    <w:rsid w:val="00F602B4"/>
    <w:rsid w:val="00F60AC6"/>
    <w:rsid w:val="00F60BC5"/>
    <w:rsid w:val="00F60C24"/>
    <w:rsid w:val="00F60F0E"/>
    <w:rsid w:val="00F6100D"/>
    <w:rsid w:val="00F61A6B"/>
    <w:rsid w:val="00F62CF0"/>
    <w:rsid w:val="00F62ED9"/>
    <w:rsid w:val="00F63478"/>
    <w:rsid w:val="00F6350F"/>
    <w:rsid w:val="00F63880"/>
    <w:rsid w:val="00F63994"/>
    <w:rsid w:val="00F64436"/>
    <w:rsid w:val="00F6458C"/>
    <w:rsid w:val="00F64C9F"/>
    <w:rsid w:val="00F6554C"/>
    <w:rsid w:val="00F65B10"/>
    <w:rsid w:val="00F65F4E"/>
    <w:rsid w:val="00F66586"/>
    <w:rsid w:val="00F667BF"/>
    <w:rsid w:val="00F66AC6"/>
    <w:rsid w:val="00F66E89"/>
    <w:rsid w:val="00F66F7B"/>
    <w:rsid w:val="00F67178"/>
    <w:rsid w:val="00F67335"/>
    <w:rsid w:val="00F67D7F"/>
    <w:rsid w:val="00F72691"/>
    <w:rsid w:val="00F72802"/>
    <w:rsid w:val="00F72C0F"/>
    <w:rsid w:val="00F72D81"/>
    <w:rsid w:val="00F72E85"/>
    <w:rsid w:val="00F73AD5"/>
    <w:rsid w:val="00F73C0E"/>
    <w:rsid w:val="00F73CDF"/>
    <w:rsid w:val="00F73D5F"/>
    <w:rsid w:val="00F73DAF"/>
    <w:rsid w:val="00F74DD0"/>
    <w:rsid w:val="00F754AE"/>
    <w:rsid w:val="00F76439"/>
    <w:rsid w:val="00F76641"/>
    <w:rsid w:val="00F76648"/>
    <w:rsid w:val="00F76EB0"/>
    <w:rsid w:val="00F7790C"/>
    <w:rsid w:val="00F77930"/>
    <w:rsid w:val="00F77E71"/>
    <w:rsid w:val="00F77FC4"/>
    <w:rsid w:val="00F805F2"/>
    <w:rsid w:val="00F8072C"/>
    <w:rsid w:val="00F80E63"/>
    <w:rsid w:val="00F814A7"/>
    <w:rsid w:val="00F81724"/>
    <w:rsid w:val="00F81DE3"/>
    <w:rsid w:val="00F8236B"/>
    <w:rsid w:val="00F8285D"/>
    <w:rsid w:val="00F82CF8"/>
    <w:rsid w:val="00F835A6"/>
    <w:rsid w:val="00F8407D"/>
    <w:rsid w:val="00F84748"/>
    <w:rsid w:val="00F84C07"/>
    <w:rsid w:val="00F85144"/>
    <w:rsid w:val="00F853D3"/>
    <w:rsid w:val="00F8560E"/>
    <w:rsid w:val="00F8607D"/>
    <w:rsid w:val="00F862BF"/>
    <w:rsid w:val="00F8635B"/>
    <w:rsid w:val="00F86425"/>
    <w:rsid w:val="00F86C24"/>
    <w:rsid w:val="00F86FB7"/>
    <w:rsid w:val="00F87654"/>
    <w:rsid w:val="00F878CD"/>
    <w:rsid w:val="00F90059"/>
    <w:rsid w:val="00F90135"/>
    <w:rsid w:val="00F9034D"/>
    <w:rsid w:val="00F90A3E"/>
    <w:rsid w:val="00F90DC3"/>
    <w:rsid w:val="00F91904"/>
    <w:rsid w:val="00F9215E"/>
    <w:rsid w:val="00F92399"/>
    <w:rsid w:val="00F924A5"/>
    <w:rsid w:val="00F925B6"/>
    <w:rsid w:val="00F92640"/>
    <w:rsid w:val="00F9281B"/>
    <w:rsid w:val="00F92FDA"/>
    <w:rsid w:val="00F931A1"/>
    <w:rsid w:val="00F93279"/>
    <w:rsid w:val="00F93D58"/>
    <w:rsid w:val="00F940BA"/>
    <w:rsid w:val="00F948AD"/>
    <w:rsid w:val="00F9559F"/>
    <w:rsid w:val="00F95C23"/>
    <w:rsid w:val="00F96968"/>
    <w:rsid w:val="00F96AC5"/>
    <w:rsid w:val="00F96F81"/>
    <w:rsid w:val="00F979E5"/>
    <w:rsid w:val="00F97EAE"/>
    <w:rsid w:val="00FA09F0"/>
    <w:rsid w:val="00FA11AC"/>
    <w:rsid w:val="00FA17BC"/>
    <w:rsid w:val="00FA196D"/>
    <w:rsid w:val="00FA26AB"/>
    <w:rsid w:val="00FA292D"/>
    <w:rsid w:val="00FA2999"/>
    <w:rsid w:val="00FA2B9F"/>
    <w:rsid w:val="00FA311E"/>
    <w:rsid w:val="00FA338B"/>
    <w:rsid w:val="00FA3D12"/>
    <w:rsid w:val="00FA3D42"/>
    <w:rsid w:val="00FA4215"/>
    <w:rsid w:val="00FA42C3"/>
    <w:rsid w:val="00FA4570"/>
    <w:rsid w:val="00FA4AA2"/>
    <w:rsid w:val="00FA5307"/>
    <w:rsid w:val="00FA5BCD"/>
    <w:rsid w:val="00FA71C7"/>
    <w:rsid w:val="00FA78A0"/>
    <w:rsid w:val="00FA7A74"/>
    <w:rsid w:val="00FB00BD"/>
    <w:rsid w:val="00FB024E"/>
    <w:rsid w:val="00FB02D9"/>
    <w:rsid w:val="00FB041E"/>
    <w:rsid w:val="00FB06E7"/>
    <w:rsid w:val="00FB0D5A"/>
    <w:rsid w:val="00FB19EE"/>
    <w:rsid w:val="00FB2198"/>
    <w:rsid w:val="00FB2440"/>
    <w:rsid w:val="00FB2FD9"/>
    <w:rsid w:val="00FB3204"/>
    <w:rsid w:val="00FB32A7"/>
    <w:rsid w:val="00FB3320"/>
    <w:rsid w:val="00FB37F1"/>
    <w:rsid w:val="00FB3949"/>
    <w:rsid w:val="00FB3CF2"/>
    <w:rsid w:val="00FB3DC2"/>
    <w:rsid w:val="00FB4450"/>
    <w:rsid w:val="00FB52A4"/>
    <w:rsid w:val="00FB5CF9"/>
    <w:rsid w:val="00FB6F7D"/>
    <w:rsid w:val="00FC0890"/>
    <w:rsid w:val="00FC0DCD"/>
    <w:rsid w:val="00FC2033"/>
    <w:rsid w:val="00FC23FF"/>
    <w:rsid w:val="00FC260A"/>
    <w:rsid w:val="00FC2CD2"/>
    <w:rsid w:val="00FC2E34"/>
    <w:rsid w:val="00FC2ED5"/>
    <w:rsid w:val="00FC31BC"/>
    <w:rsid w:val="00FC33D8"/>
    <w:rsid w:val="00FC33DF"/>
    <w:rsid w:val="00FC3454"/>
    <w:rsid w:val="00FC36A1"/>
    <w:rsid w:val="00FC400A"/>
    <w:rsid w:val="00FC4217"/>
    <w:rsid w:val="00FC47C6"/>
    <w:rsid w:val="00FC4F69"/>
    <w:rsid w:val="00FC5768"/>
    <w:rsid w:val="00FC5BFC"/>
    <w:rsid w:val="00FC5D13"/>
    <w:rsid w:val="00FC635D"/>
    <w:rsid w:val="00FC6777"/>
    <w:rsid w:val="00FC686B"/>
    <w:rsid w:val="00FC6DA8"/>
    <w:rsid w:val="00FC6FBD"/>
    <w:rsid w:val="00FC70FA"/>
    <w:rsid w:val="00FC713B"/>
    <w:rsid w:val="00FC7665"/>
    <w:rsid w:val="00FC76DC"/>
    <w:rsid w:val="00FD00CE"/>
    <w:rsid w:val="00FD0387"/>
    <w:rsid w:val="00FD163E"/>
    <w:rsid w:val="00FD1AB6"/>
    <w:rsid w:val="00FD210D"/>
    <w:rsid w:val="00FD2450"/>
    <w:rsid w:val="00FD321C"/>
    <w:rsid w:val="00FD3C10"/>
    <w:rsid w:val="00FD3E6C"/>
    <w:rsid w:val="00FD40B8"/>
    <w:rsid w:val="00FD417D"/>
    <w:rsid w:val="00FD4458"/>
    <w:rsid w:val="00FD44CA"/>
    <w:rsid w:val="00FD4575"/>
    <w:rsid w:val="00FD50EB"/>
    <w:rsid w:val="00FD6069"/>
    <w:rsid w:val="00FD6F3E"/>
    <w:rsid w:val="00FD7A0C"/>
    <w:rsid w:val="00FD7DA4"/>
    <w:rsid w:val="00FE0126"/>
    <w:rsid w:val="00FE0142"/>
    <w:rsid w:val="00FE0396"/>
    <w:rsid w:val="00FE03C2"/>
    <w:rsid w:val="00FE0667"/>
    <w:rsid w:val="00FE083C"/>
    <w:rsid w:val="00FE0FED"/>
    <w:rsid w:val="00FE132C"/>
    <w:rsid w:val="00FE14EE"/>
    <w:rsid w:val="00FE1B2A"/>
    <w:rsid w:val="00FE1B7E"/>
    <w:rsid w:val="00FE1C03"/>
    <w:rsid w:val="00FE2256"/>
    <w:rsid w:val="00FE256C"/>
    <w:rsid w:val="00FE2788"/>
    <w:rsid w:val="00FE28B1"/>
    <w:rsid w:val="00FE2E12"/>
    <w:rsid w:val="00FE37FB"/>
    <w:rsid w:val="00FE4D64"/>
    <w:rsid w:val="00FE5024"/>
    <w:rsid w:val="00FE57F8"/>
    <w:rsid w:val="00FE6291"/>
    <w:rsid w:val="00FE6357"/>
    <w:rsid w:val="00FE6457"/>
    <w:rsid w:val="00FE6463"/>
    <w:rsid w:val="00FE6C99"/>
    <w:rsid w:val="00FE6DC0"/>
    <w:rsid w:val="00FE6DFD"/>
    <w:rsid w:val="00FE70CB"/>
    <w:rsid w:val="00FE728E"/>
    <w:rsid w:val="00FE739B"/>
    <w:rsid w:val="00FF16F3"/>
    <w:rsid w:val="00FF1920"/>
    <w:rsid w:val="00FF1EA7"/>
    <w:rsid w:val="00FF2273"/>
    <w:rsid w:val="00FF37AB"/>
    <w:rsid w:val="00FF4617"/>
    <w:rsid w:val="00FF4CDD"/>
    <w:rsid w:val="00FF65B3"/>
    <w:rsid w:val="00FF7553"/>
    <w:rsid w:val="00FF7575"/>
    <w:rsid w:val="00FF783F"/>
    <w:rsid w:val="00FF7922"/>
    <w:rsid w:val="010884B2"/>
    <w:rsid w:val="01637A5C"/>
    <w:rsid w:val="01732D8D"/>
    <w:rsid w:val="01A49E01"/>
    <w:rsid w:val="01E965F2"/>
    <w:rsid w:val="02149541"/>
    <w:rsid w:val="0214B6B2"/>
    <w:rsid w:val="021C0943"/>
    <w:rsid w:val="02253414"/>
    <w:rsid w:val="023A8D99"/>
    <w:rsid w:val="025C361C"/>
    <w:rsid w:val="02628DFA"/>
    <w:rsid w:val="0263D84D"/>
    <w:rsid w:val="027B4984"/>
    <w:rsid w:val="02900DC1"/>
    <w:rsid w:val="02F68849"/>
    <w:rsid w:val="031A97A6"/>
    <w:rsid w:val="03230577"/>
    <w:rsid w:val="03395DD7"/>
    <w:rsid w:val="033CDF73"/>
    <w:rsid w:val="0361E4E4"/>
    <w:rsid w:val="036B097F"/>
    <w:rsid w:val="03A8FCDC"/>
    <w:rsid w:val="03C8737D"/>
    <w:rsid w:val="03CB2442"/>
    <w:rsid w:val="03CEDFE0"/>
    <w:rsid w:val="03FC5077"/>
    <w:rsid w:val="040B04C5"/>
    <w:rsid w:val="040D5992"/>
    <w:rsid w:val="0425A4BA"/>
    <w:rsid w:val="044D9DC3"/>
    <w:rsid w:val="045BB90F"/>
    <w:rsid w:val="0475D6E5"/>
    <w:rsid w:val="04846924"/>
    <w:rsid w:val="048A8774"/>
    <w:rsid w:val="051A65B9"/>
    <w:rsid w:val="056F1463"/>
    <w:rsid w:val="05A71002"/>
    <w:rsid w:val="05B1A5E5"/>
    <w:rsid w:val="05B55E99"/>
    <w:rsid w:val="05D0AA7F"/>
    <w:rsid w:val="05DC1263"/>
    <w:rsid w:val="05F69B99"/>
    <w:rsid w:val="06000CCC"/>
    <w:rsid w:val="06456E47"/>
    <w:rsid w:val="06516832"/>
    <w:rsid w:val="06526911"/>
    <w:rsid w:val="06557B19"/>
    <w:rsid w:val="0656EB4C"/>
    <w:rsid w:val="066AE869"/>
    <w:rsid w:val="06AAE21E"/>
    <w:rsid w:val="06B7075F"/>
    <w:rsid w:val="06BE0C52"/>
    <w:rsid w:val="070F906A"/>
    <w:rsid w:val="071466D6"/>
    <w:rsid w:val="074A48C2"/>
    <w:rsid w:val="077D8ECF"/>
    <w:rsid w:val="079321B1"/>
    <w:rsid w:val="07C88B16"/>
    <w:rsid w:val="07F73AB4"/>
    <w:rsid w:val="080258BD"/>
    <w:rsid w:val="082FEF20"/>
    <w:rsid w:val="08320A92"/>
    <w:rsid w:val="084CE7D1"/>
    <w:rsid w:val="0866F607"/>
    <w:rsid w:val="08A50EDD"/>
    <w:rsid w:val="08BA2DA4"/>
    <w:rsid w:val="08D35696"/>
    <w:rsid w:val="08F79F6D"/>
    <w:rsid w:val="0905C7D1"/>
    <w:rsid w:val="0958F231"/>
    <w:rsid w:val="09A8830B"/>
    <w:rsid w:val="09B4156B"/>
    <w:rsid w:val="09B5187D"/>
    <w:rsid w:val="09C16B65"/>
    <w:rsid w:val="09EF4E54"/>
    <w:rsid w:val="0A5E01C2"/>
    <w:rsid w:val="0A6BB78B"/>
    <w:rsid w:val="0A9809E9"/>
    <w:rsid w:val="0A9CB6A5"/>
    <w:rsid w:val="0AA09433"/>
    <w:rsid w:val="0AB4C0D5"/>
    <w:rsid w:val="0AE71AFC"/>
    <w:rsid w:val="0B01E758"/>
    <w:rsid w:val="0B50D0BD"/>
    <w:rsid w:val="0B51B7BA"/>
    <w:rsid w:val="0B83D40E"/>
    <w:rsid w:val="0B9E87DF"/>
    <w:rsid w:val="0BB63A4B"/>
    <w:rsid w:val="0BF029F7"/>
    <w:rsid w:val="0C0C1C53"/>
    <w:rsid w:val="0C342789"/>
    <w:rsid w:val="0CAB31C8"/>
    <w:rsid w:val="0CBADEE9"/>
    <w:rsid w:val="0CBB72AF"/>
    <w:rsid w:val="0CEEB16A"/>
    <w:rsid w:val="0D211C35"/>
    <w:rsid w:val="0D25FEEE"/>
    <w:rsid w:val="0D2E77CD"/>
    <w:rsid w:val="0D6491DB"/>
    <w:rsid w:val="0D7C91B0"/>
    <w:rsid w:val="0D865122"/>
    <w:rsid w:val="0D92F4A3"/>
    <w:rsid w:val="0DA80EAC"/>
    <w:rsid w:val="0DAF3580"/>
    <w:rsid w:val="0DB4CCF8"/>
    <w:rsid w:val="0DEF42D8"/>
    <w:rsid w:val="0DF62632"/>
    <w:rsid w:val="0DF649AB"/>
    <w:rsid w:val="0E245076"/>
    <w:rsid w:val="0E3155CE"/>
    <w:rsid w:val="0E4EB5E2"/>
    <w:rsid w:val="0E75B4B3"/>
    <w:rsid w:val="0E82312E"/>
    <w:rsid w:val="0EB26423"/>
    <w:rsid w:val="0EC08CD6"/>
    <w:rsid w:val="0ED94F92"/>
    <w:rsid w:val="0F25AEC0"/>
    <w:rsid w:val="0F8DCFD0"/>
    <w:rsid w:val="0FA2A482"/>
    <w:rsid w:val="0FAE3BF7"/>
    <w:rsid w:val="0FF97A16"/>
    <w:rsid w:val="1000F72A"/>
    <w:rsid w:val="10030ED8"/>
    <w:rsid w:val="1003FFCF"/>
    <w:rsid w:val="10196972"/>
    <w:rsid w:val="103CE442"/>
    <w:rsid w:val="1067286D"/>
    <w:rsid w:val="106A741A"/>
    <w:rsid w:val="10845594"/>
    <w:rsid w:val="10AA4C72"/>
    <w:rsid w:val="10C15D5A"/>
    <w:rsid w:val="11542258"/>
    <w:rsid w:val="11631E65"/>
    <w:rsid w:val="118D172B"/>
    <w:rsid w:val="11E84FC4"/>
    <w:rsid w:val="11F9F47B"/>
    <w:rsid w:val="12188768"/>
    <w:rsid w:val="12278573"/>
    <w:rsid w:val="1229BBEA"/>
    <w:rsid w:val="1243B708"/>
    <w:rsid w:val="12592FD2"/>
    <w:rsid w:val="126CD33F"/>
    <w:rsid w:val="12A3AABE"/>
    <w:rsid w:val="12FE48EA"/>
    <w:rsid w:val="136D7BEF"/>
    <w:rsid w:val="13DFB4B2"/>
    <w:rsid w:val="1401B50D"/>
    <w:rsid w:val="1403C935"/>
    <w:rsid w:val="14526265"/>
    <w:rsid w:val="14EC7928"/>
    <w:rsid w:val="15066E98"/>
    <w:rsid w:val="158D225E"/>
    <w:rsid w:val="1596B8DE"/>
    <w:rsid w:val="15AE220D"/>
    <w:rsid w:val="15AF38F8"/>
    <w:rsid w:val="15B4A65A"/>
    <w:rsid w:val="15B4C7B2"/>
    <w:rsid w:val="15F4C95C"/>
    <w:rsid w:val="16357593"/>
    <w:rsid w:val="1637672A"/>
    <w:rsid w:val="164F0353"/>
    <w:rsid w:val="16504F4C"/>
    <w:rsid w:val="167B4661"/>
    <w:rsid w:val="168B8114"/>
    <w:rsid w:val="16D14547"/>
    <w:rsid w:val="16D53782"/>
    <w:rsid w:val="16DDB44E"/>
    <w:rsid w:val="16E0244A"/>
    <w:rsid w:val="16EB94ED"/>
    <w:rsid w:val="173E7E09"/>
    <w:rsid w:val="1779DC95"/>
    <w:rsid w:val="17879A90"/>
    <w:rsid w:val="17B40E27"/>
    <w:rsid w:val="17B605C5"/>
    <w:rsid w:val="18088A84"/>
    <w:rsid w:val="181ADAC2"/>
    <w:rsid w:val="1847F4F6"/>
    <w:rsid w:val="1851D2F5"/>
    <w:rsid w:val="18A42AAC"/>
    <w:rsid w:val="18AABD37"/>
    <w:rsid w:val="18D74820"/>
    <w:rsid w:val="18DF3578"/>
    <w:rsid w:val="18E02E0C"/>
    <w:rsid w:val="18F8145D"/>
    <w:rsid w:val="18FAACEE"/>
    <w:rsid w:val="19019AFB"/>
    <w:rsid w:val="1927506B"/>
    <w:rsid w:val="193C387B"/>
    <w:rsid w:val="194968B7"/>
    <w:rsid w:val="1967951F"/>
    <w:rsid w:val="19BBDD82"/>
    <w:rsid w:val="19EF6E0B"/>
    <w:rsid w:val="1A437645"/>
    <w:rsid w:val="1A43D0BE"/>
    <w:rsid w:val="1A65AA92"/>
    <w:rsid w:val="1A9775B0"/>
    <w:rsid w:val="1B07739F"/>
    <w:rsid w:val="1B1577D8"/>
    <w:rsid w:val="1B3430A3"/>
    <w:rsid w:val="1B502C71"/>
    <w:rsid w:val="1B566164"/>
    <w:rsid w:val="1B658F90"/>
    <w:rsid w:val="1BCC0CE6"/>
    <w:rsid w:val="1C0F7D91"/>
    <w:rsid w:val="1C3FFE6F"/>
    <w:rsid w:val="1C857989"/>
    <w:rsid w:val="1CB6D2B4"/>
    <w:rsid w:val="1CBEC703"/>
    <w:rsid w:val="1CC3AE5C"/>
    <w:rsid w:val="1CD0A7F7"/>
    <w:rsid w:val="1D008E53"/>
    <w:rsid w:val="1D759ECB"/>
    <w:rsid w:val="1D866D77"/>
    <w:rsid w:val="1D9C5DF5"/>
    <w:rsid w:val="1DA142DC"/>
    <w:rsid w:val="1DBBE8D7"/>
    <w:rsid w:val="1DBFB41C"/>
    <w:rsid w:val="1DCEB50B"/>
    <w:rsid w:val="1DD29A58"/>
    <w:rsid w:val="1DFA44FF"/>
    <w:rsid w:val="1E00D1F8"/>
    <w:rsid w:val="1E01C3D1"/>
    <w:rsid w:val="1E1E407A"/>
    <w:rsid w:val="1E3DC299"/>
    <w:rsid w:val="1E42332E"/>
    <w:rsid w:val="1E4D67C3"/>
    <w:rsid w:val="1E7354DE"/>
    <w:rsid w:val="1E92D03C"/>
    <w:rsid w:val="1E9494F0"/>
    <w:rsid w:val="1E9A97CD"/>
    <w:rsid w:val="1ECACD3C"/>
    <w:rsid w:val="1ECD8F30"/>
    <w:rsid w:val="1EFD7BB8"/>
    <w:rsid w:val="1F0D4B4D"/>
    <w:rsid w:val="1F31A241"/>
    <w:rsid w:val="1F8B71B7"/>
    <w:rsid w:val="1FBF42B6"/>
    <w:rsid w:val="1FC237C9"/>
    <w:rsid w:val="1FCA8D79"/>
    <w:rsid w:val="1FD469FD"/>
    <w:rsid w:val="1FE293D7"/>
    <w:rsid w:val="1FF14E5E"/>
    <w:rsid w:val="1FFFB5C9"/>
    <w:rsid w:val="202B85BB"/>
    <w:rsid w:val="202E30A1"/>
    <w:rsid w:val="20350FAD"/>
    <w:rsid w:val="20D746A9"/>
    <w:rsid w:val="21098D03"/>
    <w:rsid w:val="212E77D9"/>
    <w:rsid w:val="217F4B02"/>
    <w:rsid w:val="218CE5CE"/>
    <w:rsid w:val="21AD2AE9"/>
    <w:rsid w:val="21E19A2D"/>
    <w:rsid w:val="21EB4EE4"/>
    <w:rsid w:val="2229A223"/>
    <w:rsid w:val="223DB99F"/>
    <w:rsid w:val="227C3A9A"/>
    <w:rsid w:val="227C9439"/>
    <w:rsid w:val="2296DF01"/>
    <w:rsid w:val="230CEDC8"/>
    <w:rsid w:val="231E7403"/>
    <w:rsid w:val="2322FA6B"/>
    <w:rsid w:val="2341B243"/>
    <w:rsid w:val="237C1419"/>
    <w:rsid w:val="238A78C4"/>
    <w:rsid w:val="24028E09"/>
    <w:rsid w:val="24227C4D"/>
    <w:rsid w:val="246F2031"/>
    <w:rsid w:val="247C3803"/>
    <w:rsid w:val="24E82666"/>
    <w:rsid w:val="24EE1DFA"/>
    <w:rsid w:val="2500A1A9"/>
    <w:rsid w:val="2500FDF1"/>
    <w:rsid w:val="25524189"/>
    <w:rsid w:val="25525B0A"/>
    <w:rsid w:val="2558DB06"/>
    <w:rsid w:val="259DE7BC"/>
    <w:rsid w:val="25EC3574"/>
    <w:rsid w:val="25F1FA85"/>
    <w:rsid w:val="2634CE4B"/>
    <w:rsid w:val="2655719A"/>
    <w:rsid w:val="26620AD2"/>
    <w:rsid w:val="2679FFD9"/>
    <w:rsid w:val="26B24C6C"/>
    <w:rsid w:val="26D39647"/>
    <w:rsid w:val="26DAD8F1"/>
    <w:rsid w:val="27A00EA3"/>
    <w:rsid w:val="27AEED44"/>
    <w:rsid w:val="27B035A7"/>
    <w:rsid w:val="27B19E0F"/>
    <w:rsid w:val="27C44F15"/>
    <w:rsid w:val="2816FD64"/>
    <w:rsid w:val="28711058"/>
    <w:rsid w:val="28BA46B9"/>
    <w:rsid w:val="28E3CE59"/>
    <w:rsid w:val="29217AB5"/>
    <w:rsid w:val="29EC8CE2"/>
    <w:rsid w:val="29FAD380"/>
    <w:rsid w:val="2A08685D"/>
    <w:rsid w:val="2A08EC64"/>
    <w:rsid w:val="2A0DE10C"/>
    <w:rsid w:val="2A2F4ED0"/>
    <w:rsid w:val="2A59DB87"/>
    <w:rsid w:val="2A7568BE"/>
    <w:rsid w:val="2AEC610F"/>
    <w:rsid w:val="2B06A20B"/>
    <w:rsid w:val="2B292A12"/>
    <w:rsid w:val="2B4C7767"/>
    <w:rsid w:val="2B5D8715"/>
    <w:rsid w:val="2B72C387"/>
    <w:rsid w:val="2BAC1DEE"/>
    <w:rsid w:val="2BBC9068"/>
    <w:rsid w:val="2BECAF65"/>
    <w:rsid w:val="2C1B683D"/>
    <w:rsid w:val="2C504861"/>
    <w:rsid w:val="2C6FBDD4"/>
    <w:rsid w:val="2C7AD161"/>
    <w:rsid w:val="2C8CF045"/>
    <w:rsid w:val="2C9543D9"/>
    <w:rsid w:val="2CC598EE"/>
    <w:rsid w:val="2CE155A9"/>
    <w:rsid w:val="2CF5542F"/>
    <w:rsid w:val="2CFD3914"/>
    <w:rsid w:val="2D568CDF"/>
    <w:rsid w:val="2DA46736"/>
    <w:rsid w:val="2E052310"/>
    <w:rsid w:val="2E16C8B2"/>
    <w:rsid w:val="2E2939B4"/>
    <w:rsid w:val="2E43C53E"/>
    <w:rsid w:val="2E444D23"/>
    <w:rsid w:val="2E4DF8C5"/>
    <w:rsid w:val="2E6D6A99"/>
    <w:rsid w:val="2E7031B3"/>
    <w:rsid w:val="2E762779"/>
    <w:rsid w:val="2EAB8610"/>
    <w:rsid w:val="2EB3607B"/>
    <w:rsid w:val="2EDA781B"/>
    <w:rsid w:val="2EE1E4C0"/>
    <w:rsid w:val="2EF04F87"/>
    <w:rsid w:val="2EFC1C47"/>
    <w:rsid w:val="2F22D217"/>
    <w:rsid w:val="2F31E2D3"/>
    <w:rsid w:val="2F4BF1CF"/>
    <w:rsid w:val="2F9ADA7B"/>
    <w:rsid w:val="2FB293B5"/>
    <w:rsid w:val="3046B188"/>
    <w:rsid w:val="304C0A79"/>
    <w:rsid w:val="305A4694"/>
    <w:rsid w:val="306A6572"/>
    <w:rsid w:val="306F8176"/>
    <w:rsid w:val="30742DBC"/>
    <w:rsid w:val="30784B32"/>
    <w:rsid w:val="30807974"/>
    <w:rsid w:val="30A57662"/>
    <w:rsid w:val="31177E02"/>
    <w:rsid w:val="31303693"/>
    <w:rsid w:val="315A6C5F"/>
    <w:rsid w:val="319E54EF"/>
    <w:rsid w:val="31B75F91"/>
    <w:rsid w:val="324DF6DF"/>
    <w:rsid w:val="325C4408"/>
    <w:rsid w:val="326CA769"/>
    <w:rsid w:val="3273F7F7"/>
    <w:rsid w:val="32D69C1B"/>
    <w:rsid w:val="32E65658"/>
    <w:rsid w:val="330A5D47"/>
    <w:rsid w:val="330B1952"/>
    <w:rsid w:val="33172747"/>
    <w:rsid w:val="3359D4A4"/>
    <w:rsid w:val="33B94090"/>
    <w:rsid w:val="33D27052"/>
    <w:rsid w:val="33F27559"/>
    <w:rsid w:val="3409D28D"/>
    <w:rsid w:val="343EAA91"/>
    <w:rsid w:val="349DAC0D"/>
    <w:rsid w:val="34B2FC85"/>
    <w:rsid w:val="34C2DE40"/>
    <w:rsid w:val="34FB84B2"/>
    <w:rsid w:val="35009D20"/>
    <w:rsid w:val="3504DC08"/>
    <w:rsid w:val="352B005A"/>
    <w:rsid w:val="354A5505"/>
    <w:rsid w:val="35535A54"/>
    <w:rsid w:val="35DA2EF3"/>
    <w:rsid w:val="35FE5901"/>
    <w:rsid w:val="36690C78"/>
    <w:rsid w:val="36A3F355"/>
    <w:rsid w:val="36B1B425"/>
    <w:rsid w:val="36B8A633"/>
    <w:rsid w:val="3704097C"/>
    <w:rsid w:val="3713ED2B"/>
    <w:rsid w:val="37145207"/>
    <w:rsid w:val="371801D3"/>
    <w:rsid w:val="372761BD"/>
    <w:rsid w:val="3733DFFB"/>
    <w:rsid w:val="37345D54"/>
    <w:rsid w:val="3748F1E7"/>
    <w:rsid w:val="374AB441"/>
    <w:rsid w:val="374C9F4B"/>
    <w:rsid w:val="3765F5C0"/>
    <w:rsid w:val="37808369"/>
    <w:rsid w:val="3782E092"/>
    <w:rsid w:val="37A0B76A"/>
    <w:rsid w:val="37A80D46"/>
    <w:rsid w:val="37E6F7E4"/>
    <w:rsid w:val="38092200"/>
    <w:rsid w:val="380F3CA2"/>
    <w:rsid w:val="381C1D48"/>
    <w:rsid w:val="384BC166"/>
    <w:rsid w:val="385D9EBF"/>
    <w:rsid w:val="3883A56A"/>
    <w:rsid w:val="3888E58C"/>
    <w:rsid w:val="388CDEA2"/>
    <w:rsid w:val="38B4F505"/>
    <w:rsid w:val="38D783F0"/>
    <w:rsid w:val="38DDECA2"/>
    <w:rsid w:val="392E534B"/>
    <w:rsid w:val="3964EDA6"/>
    <w:rsid w:val="39977D82"/>
    <w:rsid w:val="39CC266D"/>
    <w:rsid w:val="39E69C60"/>
    <w:rsid w:val="39EA4C50"/>
    <w:rsid w:val="39F225DC"/>
    <w:rsid w:val="3A092D3C"/>
    <w:rsid w:val="3A3FE081"/>
    <w:rsid w:val="3A471C10"/>
    <w:rsid w:val="3A512038"/>
    <w:rsid w:val="3A5CE762"/>
    <w:rsid w:val="3AA160E5"/>
    <w:rsid w:val="3AA428E7"/>
    <w:rsid w:val="3ADBBF7F"/>
    <w:rsid w:val="3B2190FB"/>
    <w:rsid w:val="3B2EA7C9"/>
    <w:rsid w:val="3B43A33D"/>
    <w:rsid w:val="3B493606"/>
    <w:rsid w:val="3B5AF8DF"/>
    <w:rsid w:val="3B600FB3"/>
    <w:rsid w:val="3BBDF82B"/>
    <w:rsid w:val="3BC66316"/>
    <w:rsid w:val="3BD51582"/>
    <w:rsid w:val="3C0A574A"/>
    <w:rsid w:val="3C4E05F9"/>
    <w:rsid w:val="3C934A5B"/>
    <w:rsid w:val="3C97B960"/>
    <w:rsid w:val="3C98E2D0"/>
    <w:rsid w:val="3CA595AD"/>
    <w:rsid w:val="3CADD995"/>
    <w:rsid w:val="3CBEA645"/>
    <w:rsid w:val="3CD5DD31"/>
    <w:rsid w:val="3CE76FC5"/>
    <w:rsid w:val="3CFA9E20"/>
    <w:rsid w:val="3D05AA58"/>
    <w:rsid w:val="3D148FC9"/>
    <w:rsid w:val="3D2286E1"/>
    <w:rsid w:val="3D4AAAE6"/>
    <w:rsid w:val="3DB4C89A"/>
    <w:rsid w:val="3DCC95BB"/>
    <w:rsid w:val="3DE26E79"/>
    <w:rsid w:val="3E081406"/>
    <w:rsid w:val="3E15BBBC"/>
    <w:rsid w:val="3E2CA4F2"/>
    <w:rsid w:val="3E304A25"/>
    <w:rsid w:val="3E864658"/>
    <w:rsid w:val="3E92CA87"/>
    <w:rsid w:val="3EB98ED3"/>
    <w:rsid w:val="3EF50D95"/>
    <w:rsid w:val="3F746B73"/>
    <w:rsid w:val="3F8EB8C3"/>
    <w:rsid w:val="40190FFC"/>
    <w:rsid w:val="4093FD93"/>
    <w:rsid w:val="40EC02ED"/>
    <w:rsid w:val="412DC484"/>
    <w:rsid w:val="41586CD7"/>
    <w:rsid w:val="41768BE0"/>
    <w:rsid w:val="417C9A4B"/>
    <w:rsid w:val="419FB76B"/>
    <w:rsid w:val="41AF4198"/>
    <w:rsid w:val="41AFB69E"/>
    <w:rsid w:val="42386F60"/>
    <w:rsid w:val="425476DD"/>
    <w:rsid w:val="426A75DD"/>
    <w:rsid w:val="42912B99"/>
    <w:rsid w:val="42A15C98"/>
    <w:rsid w:val="42B163A5"/>
    <w:rsid w:val="42B8C208"/>
    <w:rsid w:val="43020319"/>
    <w:rsid w:val="4361EAA2"/>
    <w:rsid w:val="4376059A"/>
    <w:rsid w:val="43B386C0"/>
    <w:rsid w:val="43B3A93E"/>
    <w:rsid w:val="43B6C86A"/>
    <w:rsid w:val="43BA8447"/>
    <w:rsid w:val="43BCE981"/>
    <w:rsid w:val="43C0BD8F"/>
    <w:rsid w:val="43EAC747"/>
    <w:rsid w:val="43F9B26F"/>
    <w:rsid w:val="44048CDC"/>
    <w:rsid w:val="4421C611"/>
    <w:rsid w:val="4427B111"/>
    <w:rsid w:val="44678BA3"/>
    <w:rsid w:val="446D77C9"/>
    <w:rsid w:val="4473DBE7"/>
    <w:rsid w:val="44A222C2"/>
    <w:rsid w:val="44EF6A01"/>
    <w:rsid w:val="452801E8"/>
    <w:rsid w:val="45655CF0"/>
    <w:rsid w:val="45A131A2"/>
    <w:rsid w:val="45EFB3D5"/>
    <w:rsid w:val="45FE2E76"/>
    <w:rsid w:val="461F1BF0"/>
    <w:rsid w:val="463649A8"/>
    <w:rsid w:val="467B58EC"/>
    <w:rsid w:val="469760F2"/>
    <w:rsid w:val="46C862E7"/>
    <w:rsid w:val="46CA89AF"/>
    <w:rsid w:val="46CF7F39"/>
    <w:rsid w:val="46EFA22D"/>
    <w:rsid w:val="46F7DAAB"/>
    <w:rsid w:val="47934182"/>
    <w:rsid w:val="47957620"/>
    <w:rsid w:val="47CAEED3"/>
    <w:rsid w:val="47EB861E"/>
    <w:rsid w:val="4802145B"/>
    <w:rsid w:val="48139875"/>
    <w:rsid w:val="48179202"/>
    <w:rsid w:val="482362ED"/>
    <w:rsid w:val="4842B601"/>
    <w:rsid w:val="486D3FC2"/>
    <w:rsid w:val="4872FEBC"/>
    <w:rsid w:val="48E6952C"/>
    <w:rsid w:val="4904B23D"/>
    <w:rsid w:val="49070AD4"/>
    <w:rsid w:val="4907889C"/>
    <w:rsid w:val="49A718A2"/>
    <w:rsid w:val="49CE26C9"/>
    <w:rsid w:val="49D8F5AC"/>
    <w:rsid w:val="4A0AFD67"/>
    <w:rsid w:val="4A152D39"/>
    <w:rsid w:val="4A207DA6"/>
    <w:rsid w:val="4A46A7A7"/>
    <w:rsid w:val="4A652E2D"/>
    <w:rsid w:val="4A66995B"/>
    <w:rsid w:val="4A68F7DB"/>
    <w:rsid w:val="4A90B67F"/>
    <w:rsid w:val="4AB8F8F3"/>
    <w:rsid w:val="4AD5583B"/>
    <w:rsid w:val="4AE48B18"/>
    <w:rsid w:val="4B273263"/>
    <w:rsid w:val="4B2FBB45"/>
    <w:rsid w:val="4B68494D"/>
    <w:rsid w:val="4B777242"/>
    <w:rsid w:val="4B8FCC88"/>
    <w:rsid w:val="4B96B6F2"/>
    <w:rsid w:val="4B986806"/>
    <w:rsid w:val="4BC1366D"/>
    <w:rsid w:val="4BCAAAB3"/>
    <w:rsid w:val="4C3DA7FF"/>
    <w:rsid w:val="4C9378DD"/>
    <w:rsid w:val="4CC01AF7"/>
    <w:rsid w:val="4CCA08D6"/>
    <w:rsid w:val="4CCEF25C"/>
    <w:rsid w:val="4CE99954"/>
    <w:rsid w:val="4CEB25F2"/>
    <w:rsid w:val="4CF1E204"/>
    <w:rsid w:val="4D121091"/>
    <w:rsid w:val="4D1AEF7C"/>
    <w:rsid w:val="4D1E5CB9"/>
    <w:rsid w:val="4D3DBAA1"/>
    <w:rsid w:val="4DAA9E13"/>
    <w:rsid w:val="4DAFB88D"/>
    <w:rsid w:val="4DB6152E"/>
    <w:rsid w:val="4DBA8B52"/>
    <w:rsid w:val="4DDD048A"/>
    <w:rsid w:val="4E3F7C4D"/>
    <w:rsid w:val="4E7DD00F"/>
    <w:rsid w:val="4E94E4B2"/>
    <w:rsid w:val="4E959B53"/>
    <w:rsid w:val="4E9EE817"/>
    <w:rsid w:val="4EC2ABCE"/>
    <w:rsid w:val="4EC9261B"/>
    <w:rsid w:val="4EE34003"/>
    <w:rsid w:val="4EEB101B"/>
    <w:rsid w:val="4EEB7A76"/>
    <w:rsid w:val="4EEC5FE4"/>
    <w:rsid w:val="4F28F808"/>
    <w:rsid w:val="502C1420"/>
    <w:rsid w:val="505DF4F9"/>
    <w:rsid w:val="50E7D991"/>
    <w:rsid w:val="50EEE1CC"/>
    <w:rsid w:val="51054E21"/>
    <w:rsid w:val="511A3B02"/>
    <w:rsid w:val="513A9CC3"/>
    <w:rsid w:val="51949059"/>
    <w:rsid w:val="5194F5A4"/>
    <w:rsid w:val="51A9E5E2"/>
    <w:rsid w:val="51E583EB"/>
    <w:rsid w:val="51F90E3C"/>
    <w:rsid w:val="522CE398"/>
    <w:rsid w:val="522DCC57"/>
    <w:rsid w:val="5233A86B"/>
    <w:rsid w:val="52887F10"/>
    <w:rsid w:val="52917FE1"/>
    <w:rsid w:val="52D34053"/>
    <w:rsid w:val="52DB45F6"/>
    <w:rsid w:val="533AB0A4"/>
    <w:rsid w:val="533ACE90"/>
    <w:rsid w:val="534FC5FE"/>
    <w:rsid w:val="5360546F"/>
    <w:rsid w:val="54339921"/>
    <w:rsid w:val="54455488"/>
    <w:rsid w:val="54808348"/>
    <w:rsid w:val="549A466F"/>
    <w:rsid w:val="549F893F"/>
    <w:rsid w:val="54CDEABB"/>
    <w:rsid w:val="54F42406"/>
    <w:rsid w:val="54F674C2"/>
    <w:rsid w:val="55276749"/>
    <w:rsid w:val="555F1959"/>
    <w:rsid w:val="556B43B9"/>
    <w:rsid w:val="5586B0C8"/>
    <w:rsid w:val="558E7F6D"/>
    <w:rsid w:val="55B8927F"/>
    <w:rsid w:val="55CC124C"/>
    <w:rsid w:val="55CC2110"/>
    <w:rsid w:val="55E4E500"/>
    <w:rsid w:val="5603DB91"/>
    <w:rsid w:val="5699F6FE"/>
    <w:rsid w:val="56D0188B"/>
    <w:rsid w:val="56D252DD"/>
    <w:rsid w:val="56DF1144"/>
    <w:rsid w:val="56E36854"/>
    <w:rsid w:val="57638372"/>
    <w:rsid w:val="576C0D6E"/>
    <w:rsid w:val="5778F077"/>
    <w:rsid w:val="58018CA6"/>
    <w:rsid w:val="5841C9B6"/>
    <w:rsid w:val="5841D989"/>
    <w:rsid w:val="58ECBE3C"/>
    <w:rsid w:val="58F7A6C0"/>
    <w:rsid w:val="5908B38D"/>
    <w:rsid w:val="591BC10C"/>
    <w:rsid w:val="592A11EA"/>
    <w:rsid w:val="5966B7DA"/>
    <w:rsid w:val="596DAD8A"/>
    <w:rsid w:val="59A549B1"/>
    <w:rsid w:val="59C8AB2E"/>
    <w:rsid w:val="59C928BE"/>
    <w:rsid w:val="59F56DD2"/>
    <w:rsid w:val="5A56E9BA"/>
    <w:rsid w:val="5A6CD7D2"/>
    <w:rsid w:val="5A8C129E"/>
    <w:rsid w:val="5AD14FF5"/>
    <w:rsid w:val="5B0423E6"/>
    <w:rsid w:val="5B1513F6"/>
    <w:rsid w:val="5B178DF7"/>
    <w:rsid w:val="5B534608"/>
    <w:rsid w:val="5B7D5451"/>
    <w:rsid w:val="5B84175B"/>
    <w:rsid w:val="5B93A7FB"/>
    <w:rsid w:val="5BA3581B"/>
    <w:rsid w:val="5BAF85EB"/>
    <w:rsid w:val="5BBC3539"/>
    <w:rsid w:val="5BDFF8E1"/>
    <w:rsid w:val="5BE3A110"/>
    <w:rsid w:val="5BE737F1"/>
    <w:rsid w:val="5C0A9E52"/>
    <w:rsid w:val="5C6B3BE0"/>
    <w:rsid w:val="5CB62874"/>
    <w:rsid w:val="5CF8CC5A"/>
    <w:rsid w:val="5CFD1F51"/>
    <w:rsid w:val="5D00E17D"/>
    <w:rsid w:val="5D0C7DE9"/>
    <w:rsid w:val="5D6CC0AD"/>
    <w:rsid w:val="5D7422D5"/>
    <w:rsid w:val="5D87FF31"/>
    <w:rsid w:val="5DA5FED9"/>
    <w:rsid w:val="5DB256E1"/>
    <w:rsid w:val="5DB2B59E"/>
    <w:rsid w:val="5DDC47E4"/>
    <w:rsid w:val="5DE6976E"/>
    <w:rsid w:val="5DEA5EA8"/>
    <w:rsid w:val="5DFEAFF0"/>
    <w:rsid w:val="5E014A11"/>
    <w:rsid w:val="5E471765"/>
    <w:rsid w:val="5E58866B"/>
    <w:rsid w:val="5E660DD9"/>
    <w:rsid w:val="5E824D16"/>
    <w:rsid w:val="5E94F1D6"/>
    <w:rsid w:val="5EB5D679"/>
    <w:rsid w:val="5EE0AC00"/>
    <w:rsid w:val="5EEC8912"/>
    <w:rsid w:val="5EFA5991"/>
    <w:rsid w:val="5EFF9AAD"/>
    <w:rsid w:val="5F5270B8"/>
    <w:rsid w:val="5F815540"/>
    <w:rsid w:val="5FB24737"/>
    <w:rsid w:val="5FC37214"/>
    <w:rsid w:val="5FF7DC43"/>
    <w:rsid w:val="604125A6"/>
    <w:rsid w:val="605C6A3B"/>
    <w:rsid w:val="6091F5E6"/>
    <w:rsid w:val="60A0F658"/>
    <w:rsid w:val="60C441E2"/>
    <w:rsid w:val="60DC2167"/>
    <w:rsid w:val="60F36A07"/>
    <w:rsid w:val="61182CEC"/>
    <w:rsid w:val="612F3933"/>
    <w:rsid w:val="6135C179"/>
    <w:rsid w:val="61538E5B"/>
    <w:rsid w:val="61901D75"/>
    <w:rsid w:val="61E75FC7"/>
    <w:rsid w:val="623F804C"/>
    <w:rsid w:val="6252799A"/>
    <w:rsid w:val="628144CD"/>
    <w:rsid w:val="62B0553C"/>
    <w:rsid w:val="63052110"/>
    <w:rsid w:val="632A95B7"/>
    <w:rsid w:val="6346D8A6"/>
    <w:rsid w:val="635785D0"/>
    <w:rsid w:val="63A9830A"/>
    <w:rsid w:val="63BFB3F0"/>
    <w:rsid w:val="63C92B4A"/>
    <w:rsid w:val="63D0D928"/>
    <w:rsid w:val="64247337"/>
    <w:rsid w:val="6431E3D0"/>
    <w:rsid w:val="643B6019"/>
    <w:rsid w:val="6449EBFC"/>
    <w:rsid w:val="646B5149"/>
    <w:rsid w:val="649243A4"/>
    <w:rsid w:val="64D6EAD2"/>
    <w:rsid w:val="64D79194"/>
    <w:rsid w:val="64E1A6E6"/>
    <w:rsid w:val="64EC4C4A"/>
    <w:rsid w:val="64FB942A"/>
    <w:rsid w:val="6511045F"/>
    <w:rsid w:val="65C4DAC4"/>
    <w:rsid w:val="65D534C5"/>
    <w:rsid w:val="65E76AC1"/>
    <w:rsid w:val="65E79A60"/>
    <w:rsid w:val="65EE1D1D"/>
    <w:rsid w:val="66316450"/>
    <w:rsid w:val="664BDF32"/>
    <w:rsid w:val="66AFC346"/>
    <w:rsid w:val="66C8342B"/>
    <w:rsid w:val="66DDBF2F"/>
    <w:rsid w:val="670721EE"/>
    <w:rsid w:val="6710C89E"/>
    <w:rsid w:val="671EE0BB"/>
    <w:rsid w:val="672C4947"/>
    <w:rsid w:val="673734DB"/>
    <w:rsid w:val="674E3BDA"/>
    <w:rsid w:val="677DE072"/>
    <w:rsid w:val="677DE7B1"/>
    <w:rsid w:val="67847277"/>
    <w:rsid w:val="67A07EC7"/>
    <w:rsid w:val="67ADDFEF"/>
    <w:rsid w:val="67B5A561"/>
    <w:rsid w:val="67C3D0FA"/>
    <w:rsid w:val="67EE03E1"/>
    <w:rsid w:val="68368D10"/>
    <w:rsid w:val="68C582DA"/>
    <w:rsid w:val="68EC4773"/>
    <w:rsid w:val="69099911"/>
    <w:rsid w:val="69166EED"/>
    <w:rsid w:val="69545476"/>
    <w:rsid w:val="69AD607E"/>
    <w:rsid w:val="69BBEFB8"/>
    <w:rsid w:val="69CED895"/>
    <w:rsid w:val="69D3102F"/>
    <w:rsid w:val="69E66F29"/>
    <w:rsid w:val="6A25DFE2"/>
    <w:rsid w:val="6A81794A"/>
    <w:rsid w:val="6A866F0E"/>
    <w:rsid w:val="6A979D30"/>
    <w:rsid w:val="6AEDE0A6"/>
    <w:rsid w:val="6B0C5C32"/>
    <w:rsid w:val="6B16E8C1"/>
    <w:rsid w:val="6B24D92F"/>
    <w:rsid w:val="6B294D93"/>
    <w:rsid w:val="6B67EE37"/>
    <w:rsid w:val="6BBEA427"/>
    <w:rsid w:val="6BD373D7"/>
    <w:rsid w:val="6BDE6884"/>
    <w:rsid w:val="6C16D59A"/>
    <w:rsid w:val="6C31E25D"/>
    <w:rsid w:val="6C807112"/>
    <w:rsid w:val="6C89A496"/>
    <w:rsid w:val="6C92BA50"/>
    <w:rsid w:val="6CD38AE3"/>
    <w:rsid w:val="6D116A79"/>
    <w:rsid w:val="6D1D0210"/>
    <w:rsid w:val="6D794A37"/>
    <w:rsid w:val="6DD1DF9A"/>
    <w:rsid w:val="6DD2CC7F"/>
    <w:rsid w:val="6DE66CBC"/>
    <w:rsid w:val="6E011EA7"/>
    <w:rsid w:val="6E281885"/>
    <w:rsid w:val="6E8DEB19"/>
    <w:rsid w:val="6EA12CF3"/>
    <w:rsid w:val="6EC425D2"/>
    <w:rsid w:val="6EC72DD8"/>
    <w:rsid w:val="6ECF7A6B"/>
    <w:rsid w:val="6ED13B92"/>
    <w:rsid w:val="6EF386EC"/>
    <w:rsid w:val="6F026F4D"/>
    <w:rsid w:val="6F109A48"/>
    <w:rsid w:val="6F1655F0"/>
    <w:rsid w:val="6F28A183"/>
    <w:rsid w:val="6F2B20EA"/>
    <w:rsid w:val="6F4552C2"/>
    <w:rsid w:val="6F6A8A42"/>
    <w:rsid w:val="6F6EAD4F"/>
    <w:rsid w:val="6FBF6B99"/>
    <w:rsid w:val="6FDCE60A"/>
    <w:rsid w:val="7012C56A"/>
    <w:rsid w:val="703F4A16"/>
    <w:rsid w:val="7061D507"/>
    <w:rsid w:val="70670E79"/>
    <w:rsid w:val="70AEC8A8"/>
    <w:rsid w:val="70E7271B"/>
    <w:rsid w:val="710DB196"/>
    <w:rsid w:val="710F1E41"/>
    <w:rsid w:val="7138B8CF"/>
    <w:rsid w:val="715B4693"/>
    <w:rsid w:val="715D673B"/>
    <w:rsid w:val="71629F65"/>
    <w:rsid w:val="71EB9F01"/>
    <w:rsid w:val="71FA5A42"/>
    <w:rsid w:val="7214CB6B"/>
    <w:rsid w:val="72164DA0"/>
    <w:rsid w:val="722C583B"/>
    <w:rsid w:val="7240AC2C"/>
    <w:rsid w:val="72EAA2FA"/>
    <w:rsid w:val="72FF256E"/>
    <w:rsid w:val="733F8184"/>
    <w:rsid w:val="734A7BD3"/>
    <w:rsid w:val="734CA024"/>
    <w:rsid w:val="7356CAAF"/>
    <w:rsid w:val="73597A94"/>
    <w:rsid w:val="73670D78"/>
    <w:rsid w:val="737E9665"/>
    <w:rsid w:val="738BA13A"/>
    <w:rsid w:val="73BC38B2"/>
    <w:rsid w:val="73F10513"/>
    <w:rsid w:val="7403E368"/>
    <w:rsid w:val="742DEDEF"/>
    <w:rsid w:val="74396F95"/>
    <w:rsid w:val="743E5FD7"/>
    <w:rsid w:val="745BB579"/>
    <w:rsid w:val="74892367"/>
    <w:rsid w:val="74EBC12C"/>
    <w:rsid w:val="74F91B3B"/>
    <w:rsid w:val="75261F71"/>
    <w:rsid w:val="752FB684"/>
    <w:rsid w:val="763B1A4E"/>
    <w:rsid w:val="76C2B262"/>
    <w:rsid w:val="76C6D60A"/>
    <w:rsid w:val="76FA76F9"/>
    <w:rsid w:val="77142A47"/>
    <w:rsid w:val="77931535"/>
    <w:rsid w:val="77DB3975"/>
    <w:rsid w:val="77F9CF0E"/>
    <w:rsid w:val="7815252F"/>
    <w:rsid w:val="786F0754"/>
    <w:rsid w:val="78A482F3"/>
    <w:rsid w:val="78A4A836"/>
    <w:rsid w:val="78EB7E3A"/>
    <w:rsid w:val="78FBE04F"/>
    <w:rsid w:val="794C5C65"/>
    <w:rsid w:val="795553EF"/>
    <w:rsid w:val="79857DAD"/>
    <w:rsid w:val="7985A287"/>
    <w:rsid w:val="79DCCC13"/>
    <w:rsid w:val="79DCE14E"/>
    <w:rsid w:val="79FCC9C7"/>
    <w:rsid w:val="7A0137A5"/>
    <w:rsid w:val="7A1F3ED9"/>
    <w:rsid w:val="7A217D43"/>
    <w:rsid w:val="7A2EB1B4"/>
    <w:rsid w:val="7AB5E62E"/>
    <w:rsid w:val="7ABD077D"/>
    <w:rsid w:val="7ACB7815"/>
    <w:rsid w:val="7B45B0EF"/>
    <w:rsid w:val="7B556D68"/>
    <w:rsid w:val="7B6EEE4F"/>
    <w:rsid w:val="7BB826C9"/>
    <w:rsid w:val="7BBE905C"/>
    <w:rsid w:val="7C14A4FD"/>
    <w:rsid w:val="7C197C03"/>
    <w:rsid w:val="7C3CB802"/>
    <w:rsid w:val="7C51FAEC"/>
    <w:rsid w:val="7C5256ED"/>
    <w:rsid w:val="7CA95CF1"/>
    <w:rsid w:val="7CC7FFFF"/>
    <w:rsid w:val="7CDED4DC"/>
    <w:rsid w:val="7CEDA7A7"/>
    <w:rsid w:val="7D0E129D"/>
    <w:rsid w:val="7D0F63CB"/>
    <w:rsid w:val="7D0FFF35"/>
    <w:rsid w:val="7D2567A5"/>
    <w:rsid w:val="7D312C48"/>
    <w:rsid w:val="7D50DB2C"/>
    <w:rsid w:val="7D56B22B"/>
    <w:rsid w:val="7D61BE82"/>
    <w:rsid w:val="7D834793"/>
    <w:rsid w:val="7DAB345C"/>
    <w:rsid w:val="7DD5DB56"/>
    <w:rsid w:val="7DEA1C92"/>
    <w:rsid w:val="7E6CF66D"/>
    <w:rsid w:val="7E954746"/>
    <w:rsid w:val="7EB71230"/>
    <w:rsid w:val="7EDC5D71"/>
    <w:rsid w:val="7EDD6CCE"/>
    <w:rsid w:val="7EF0253B"/>
    <w:rsid w:val="7F2F4D03"/>
    <w:rsid w:val="7F392837"/>
    <w:rsid w:val="7FAE948D"/>
    <w:rsid w:val="7FC0D446"/>
    <w:rsid w:val="7FC2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D22EF4"/>
  <w15:chartTrackingRefBased/>
  <w15:docId w15:val="{8E2E7CF2-674D-4CDB-8A6C-ED8F104A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Arial"/>
        <w:color w:val="000000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iPriority="0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lang w:val="nl-NL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uiPriority w:val="99"/>
    <w:qFormat/>
    <w:pPr>
      <w:keepNext/>
      <w:numPr>
        <w:numId w:val="1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"/>
    <w:basedOn w:val="Standaard"/>
    <w:next w:val="Standaard"/>
    <w:qFormat/>
    <w:pPr>
      <w:keepNext/>
      <w:numPr>
        <w:ilvl w:val="1"/>
        <w:numId w:val="1"/>
      </w:numPr>
      <w:spacing w:before="24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1"/>
      </w:numPr>
      <w:spacing w:before="24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5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4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3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2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6"/>
      </w:numPr>
    </w:pPr>
  </w:style>
  <w:style w:type="character" w:customStyle="1" w:styleId="nummerChar">
    <w:name w:val="nummer Char"/>
    <w:basedOn w:val="streepjeChar"/>
    <w:link w:val="nummer"/>
    <w:rsid w:val="002C3E17"/>
    <w:rPr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eastAsiaTheme="minorHAnsi" w:cstheme="minorBidi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customStyle="1" w:styleId="paragraph">
    <w:name w:val="paragraph"/>
    <w:basedOn w:val="Standaard"/>
    <w:rsid w:val="001752DC"/>
    <w:pPr>
      <w:spacing w:before="100" w:beforeAutospacing="1" w:after="100" w:afterAutospacing="1" w:line="240" w:lineRule="auto"/>
    </w:pPr>
    <w:rPr>
      <w:rFonts w:ascii="Times New Roman" w:hAnsi="Times New Roman"/>
      <w:snapToGrid w:val="0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752DC"/>
  </w:style>
  <w:style w:type="character" w:customStyle="1" w:styleId="eop">
    <w:name w:val="eop"/>
    <w:basedOn w:val="Standaardalinea-lettertype"/>
    <w:rsid w:val="001752DC"/>
  </w:style>
  <w:style w:type="character" w:customStyle="1" w:styleId="contextualspellingandgrammarerror">
    <w:name w:val="contextualspellingandgrammarerror"/>
    <w:basedOn w:val="Standaardalinea-lettertype"/>
    <w:rsid w:val="001752DC"/>
  </w:style>
  <w:style w:type="character" w:customStyle="1" w:styleId="spellingerror">
    <w:name w:val="spellingerror"/>
    <w:basedOn w:val="Standaardalinea-lettertype"/>
    <w:rsid w:val="0043338D"/>
  </w:style>
  <w:style w:type="paragraph" w:customStyle="1" w:styleId="msonormal0">
    <w:name w:val="msonormal"/>
    <w:basedOn w:val="Standaard"/>
    <w:rsid w:val="0043338D"/>
    <w:pPr>
      <w:spacing w:before="100" w:beforeAutospacing="1" w:after="100" w:afterAutospacing="1" w:line="240" w:lineRule="auto"/>
    </w:pPr>
    <w:rPr>
      <w:rFonts w:ascii="Times New Roman" w:hAnsi="Times New Roman"/>
      <w:snapToGrid w:val="0"/>
      <w:sz w:val="24"/>
      <w:szCs w:val="24"/>
      <w:lang w:eastAsia="nl-NL"/>
    </w:rPr>
  </w:style>
  <w:style w:type="paragraph" w:customStyle="1" w:styleId="outlineelement">
    <w:name w:val="outlineelement"/>
    <w:basedOn w:val="Standaard"/>
    <w:rsid w:val="0043338D"/>
    <w:pPr>
      <w:spacing w:before="100" w:beforeAutospacing="1" w:after="100" w:afterAutospacing="1" w:line="240" w:lineRule="auto"/>
    </w:pPr>
    <w:rPr>
      <w:rFonts w:ascii="Times New Roman" w:hAnsi="Times New Roman"/>
      <w:snapToGrid w:val="0"/>
      <w:sz w:val="24"/>
      <w:szCs w:val="24"/>
      <w:lang w:eastAsia="nl-NL"/>
    </w:rPr>
  </w:style>
  <w:style w:type="character" w:customStyle="1" w:styleId="textrun">
    <w:name w:val="textrun"/>
    <w:basedOn w:val="Standaardalinea-lettertype"/>
    <w:rsid w:val="0043338D"/>
  </w:style>
  <w:style w:type="character" w:styleId="Hyperlink">
    <w:name w:val="Hyperlink"/>
    <w:basedOn w:val="Standaardalinea-lettertype"/>
    <w:uiPriority w:val="99"/>
    <w:unhideWhenUsed/>
    <w:rsid w:val="0043338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3338D"/>
    <w:rPr>
      <w:color w:val="800080"/>
      <w:u w:val="single"/>
    </w:rPr>
  </w:style>
  <w:style w:type="character" w:customStyle="1" w:styleId="wacimagegroupcontainer">
    <w:name w:val="wacimagegroupcontainer"/>
    <w:basedOn w:val="Standaardalinea-lettertype"/>
    <w:rsid w:val="0043338D"/>
  </w:style>
  <w:style w:type="character" w:customStyle="1" w:styleId="wacimagecontainer">
    <w:name w:val="wacimagecontainer"/>
    <w:basedOn w:val="Standaardalinea-lettertype"/>
    <w:rsid w:val="0043338D"/>
  </w:style>
  <w:style w:type="character" w:customStyle="1" w:styleId="wacimageplaceholder">
    <w:name w:val="wacimageplaceholder"/>
    <w:basedOn w:val="Standaardalinea-lettertype"/>
    <w:rsid w:val="0043338D"/>
  </w:style>
  <w:style w:type="character" w:customStyle="1" w:styleId="wacprogress">
    <w:name w:val="wacprogress"/>
    <w:basedOn w:val="Standaardalinea-lettertype"/>
    <w:rsid w:val="0043338D"/>
  </w:style>
  <w:style w:type="character" w:customStyle="1" w:styleId="wacimageplaceholderfiller">
    <w:name w:val="wacimageplaceholderfiller"/>
    <w:basedOn w:val="Standaardalinea-lettertype"/>
    <w:rsid w:val="0043338D"/>
  </w:style>
  <w:style w:type="character" w:customStyle="1" w:styleId="pagebreakblob">
    <w:name w:val="pagebreakblob"/>
    <w:basedOn w:val="Standaardalinea-lettertype"/>
    <w:rsid w:val="0043338D"/>
  </w:style>
  <w:style w:type="character" w:customStyle="1" w:styleId="pagebreakborderspan">
    <w:name w:val="pagebreakborderspan"/>
    <w:basedOn w:val="Standaardalinea-lettertype"/>
    <w:rsid w:val="0043338D"/>
  </w:style>
  <w:style w:type="character" w:customStyle="1" w:styleId="pagebreaktextspan">
    <w:name w:val="pagebreaktextspan"/>
    <w:basedOn w:val="Standaardalinea-lettertype"/>
    <w:rsid w:val="0043338D"/>
  </w:style>
  <w:style w:type="character" w:customStyle="1" w:styleId="tabrun">
    <w:name w:val="tabrun"/>
    <w:basedOn w:val="Standaardalinea-lettertype"/>
    <w:rsid w:val="0043338D"/>
  </w:style>
  <w:style w:type="character" w:customStyle="1" w:styleId="tabchar">
    <w:name w:val="tabchar"/>
    <w:basedOn w:val="Standaardalinea-lettertype"/>
    <w:rsid w:val="0043338D"/>
  </w:style>
  <w:style w:type="character" w:customStyle="1" w:styleId="tableaderchars">
    <w:name w:val="tableaderchars"/>
    <w:basedOn w:val="Standaardalinea-lettertype"/>
    <w:rsid w:val="0043338D"/>
  </w:style>
  <w:style w:type="character" w:customStyle="1" w:styleId="linebreakblob">
    <w:name w:val="linebreakblob"/>
    <w:basedOn w:val="Standaardalinea-lettertype"/>
    <w:rsid w:val="0043338D"/>
  </w:style>
  <w:style w:type="character" w:customStyle="1" w:styleId="scxw98194334">
    <w:name w:val="scxw98194334"/>
    <w:basedOn w:val="Standaardalinea-lettertype"/>
    <w:rsid w:val="0043338D"/>
  </w:style>
  <w:style w:type="paragraph" w:styleId="Lijstalinea">
    <w:name w:val="List Paragraph"/>
    <w:aliases w:val="_EDSN_agendapunt,Bulletlijst NS,Opsomblokjes en substreepjes,Reference List,INK_Opsomming,Lijst paragraaf,-_BOMW,opsomming cijfer,lijstStijl,Colofon"/>
    <w:basedOn w:val="Standaard"/>
    <w:link w:val="LijstalineaChar"/>
    <w:uiPriority w:val="34"/>
    <w:qFormat/>
    <w:rsid w:val="0043338D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9E1A77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snapToGrid w:val="0"/>
      <w:color w:val="2E74B5" w:themeColor="accent1" w:themeShade="BF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9E1A7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E1A77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9E1A77"/>
    <w:pPr>
      <w:spacing w:after="100"/>
      <w:ind w:left="36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D3229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C3C8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C3C8E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C3C8E"/>
    <w:rPr>
      <w:rFonts w:ascii="Arial" w:hAnsi="Arial"/>
      <w:snapToGrid w:val="0"/>
      <w:kern w:val="28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3C8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3C8E"/>
    <w:rPr>
      <w:rFonts w:ascii="Arial" w:hAnsi="Arial"/>
      <w:b/>
      <w:bCs/>
      <w:snapToGrid w:val="0"/>
      <w:kern w:val="28"/>
      <w:lang w:val="nl-NL"/>
    </w:rPr>
  </w:style>
  <w:style w:type="character" w:styleId="Vermelding">
    <w:name w:val="Mention"/>
    <w:basedOn w:val="Standaardalinea-lettertype"/>
    <w:uiPriority w:val="99"/>
    <w:unhideWhenUsed/>
    <w:rsid w:val="00335F09"/>
    <w:rPr>
      <w:color w:val="2B579A"/>
      <w:shd w:val="clear" w:color="auto" w:fill="E1DFDD"/>
    </w:rPr>
  </w:style>
  <w:style w:type="character" w:customStyle="1" w:styleId="LijstalineaChar">
    <w:name w:val="Lijstalinea Char"/>
    <w:aliases w:val="_EDSN_agendapunt Char,Bulletlijst NS Char,Opsomblokjes en substreepjes Char,Reference List Char,INK_Opsomming Char,Lijst paragraaf Char,-_BOMW Char,opsomming cijfer Char,lijstStijl Char,Colofon Char"/>
    <w:link w:val="Lijstalinea"/>
    <w:uiPriority w:val="34"/>
    <w:rsid w:val="0057364C"/>
    <w:rPr>
      <w:rFonts w:ascii="Arial" w:hAnsi="Arial"/>
      <w:snapToGrid w:val="0"/>
      <w:kern w:val="28"/>
      <w:sz w:val="18"/>
      <w:lang w:val="nl-NL"/>
    </w:rPr>
  </w:style>
  <w:style w:type="paragraph" w:styleId="Normaalweb">
    <w:name w:val="Normal (Web)"/>
    <w:basedOn w:val="Standaard"/>
    <w:uiPriority w:val="99"/>
    <w:rsid w:val="00E33496"/>
    <w:pPr>
      <w:spacing w:before="38" w:after="125" w:line="240" w:lineRule="auto"/>
    </w:pPr>
    <w:rPr>
      <w:rFonts w:eastAsia="Arial Unicode MS"/>
      <w:snapToGrid w:val="0"/>
      <w:sz w:val="15"/>
      <w:szCs w:val="15"/>
      <w:lang w:eastAsia="nl-NL"/>
    </w:rPr>
  </w:style>
  <w:style w:type="character" w:customStyle="1" w:styleId="ui-provider">
    <w:name w:val="ui-provider"/>
    <w:basedOn w:val="Standaardalinea-lettertype"/>
    <w:rsid w:val="00E33496"/>
  </w:style>
  <w:style w:type="table" w:styleId="Rastertabel4-Accent5">
    <w:name w:val="Grid Table 4 Accent 5"/>
    <w:basedOn w:val="Standaardtabel"/>
    <w:uiPriority w:val="49"/>
    <w:rsid w:val="00E33496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scxw32861571">
    <w:name w:val="scxw32861571"/>
    <w:basedOn w:val="Standaardalinea-lettertype"/>
    <w:rsid w:val="00E33496"/>
  </w:style>
  <w:style w:type="paragraph" w:styleId="Revisie">
    <w:name w:val="Revision"/>
    <w:hidden/>
    <w:uiPriority w:val="99"/>
    <w:semiHidden/>
    <w:rsid w:val="00CA594E"/>
    <w:rPr>
      <w:snapToGrid w:val="0"/>
      <w:kern w:val="28"/>
      <w:lang w:val="nl-NL"/>
    </w:rPr>
  </w:style>
  <w:style w:type="paragraph" w:customStyle="1" w:styleId="formuliernaam">
    <w:name w:val="formuliernaam"/>
    <w:basedOn w:val="Standaard"/>
    <w:rsid w:val="0041500E"/>
    <w:pPr>
      <w:spacing w:line="240" w:lineRule="atLeast"/>
    </w:pPr>
    <w:rPr>
      <w:b/>
      <w:snapToGrid w:val="0"/>
      <w:sz w:val="24"/>
      <w:lang w:eastAsia="nl-NL"/>
    </w:rPr>
  </w:style>
  <w:style w:type="paragraph" w:customStyle="1" w:styleId="Default">
    <w:name w:val="Default"/>
    <w:rsid w:val="00D27DA4"/>
    <w:pPr>
      <w:autoSpaceDE w:val="0"/>
      <w:autoSpaceDN w:val="0"/>
      <w:adjustRightInd w:val="0"/>
    </w:pPr>
    <w:rPr>
      <w:sz w:val="24"/>
      <w:szCs w:val="24"/>
      <w:lang w:val="nl-NL" w:eastAsia="nl-NL"/>
    </w:rPr>
  </w:style>
  <w:style w:type="paragraph" w:styleId="Geenafstand">
    <w:name w:val="No Spacing"/>
    <w:uiPriority w:val="1"/>
    <w:qFormat/>
    <w:rsid w:val="005E5E6A"/>
    <w:rPr>
      <w:rFonts w:ascii="Trebuchet MS" w:eastAsia="STXinwei" w:hAnsi="Trebuchet MS" w:cs="Tahoma"/>
      <w:lang w:eastAsia="ja-JP"/>
    </w:rPr>
  </w:style>
  <w:style w:type="character" w:customStyle="1" w:styleId="cf01">
    <w:name w:val="cf01"/>
    <w:basedOn w:val="Standaardalinea-lettertype"/>
    <w:rsid w:val="00322582"/>
    <w:rPr>
      <w:rFonts w:ascii="Segoe UI" w:hAnsi="Segoe UI" w:cs="Segoe UI" w:hint="default"/>
      <w:sz w:val="18"/>
      <w:szCs w:val="18"/>
    </w:rPr>
  </w:style>
  <w:style w:type="paragraph" w:customStyle="1" w:styleId="Kop2BD">
    <w:name w:val="Kop 2 BD"/>
    <w:basedOn w:val="Kop2"/>
    <w:rsid w:val="008C5D20"/>
    <w:pPr>
      <w:numPr>
        <w:ilvl w:val="0"/>
        <w:numId w:val="0"/>
      </w:numPr>
      <w:tabs>
        <w:tab w:val="left" w:pos="567"/>
        <w:tab w:val="num" w:pos="1134"/>
      </w:tabs>
      <w:spacing w:before="120" w:after="120" w:line="260" w:lineRule="atLeast"/>
      <w:ind w:left="2268" w:hanging="1984"/>
    </w:pPr>
    <w:rPr>
      <w:rFonts w:ascii="Verdana" w:hAnsi="Verdana"/>
      <w:i/>
      <w:iCs/>
      <w:noProof/>
      <w:snapToGrid w:val="0"/>
      <w:sz w:val="16"/>
      <w:szCs w:val="28"/>
      <w:lang w:val="x-none" w:eastAsia="ja-JP"/>
    </w:rPr>
  </w:style>
  <w:style w:type="paragraph" w:styleId="Plattetekst">
    <w:name w:val="Body Text"/>
    <w:basedOn w:val="Standaard"/>
    <w:link w:val="PlattetekstChar"/>
    <w:rsid w:val="00BC7153"/>
    <w:pPr>
      <w:spacing w:after="120" w:line="260" w:lineRule="atLeast"/>
    </w:pPr>
    <w:rPr>
      <w:rFonts w:ascii="Lucida Sans" w:hAnsi="Lucida Sans"/>
      <w:snapToGrid w:val="0"/>
      <w:sz w:val="24"/>
      <w:lang w:val="x-none" w:eastAsia="x-none"/>
    </w:rPr>
  </w:style>
  <w:style w:type="character" w:customStyle="1" w:styleId="PlattetekstChar">
    <w:name w:val="Platte tekst Char"/>
    <w:basedOn w:val="Standaardalinea-lettertype"/>
    <w:link w:val="Plattetekst"/>
    <w:rsid w:val="00BC7153"/>
    <w:rPr>
      <w:rFonts w:ascii="Lucida Sans" w:hAnsi="Lucida Sans"/>
      <w:sz w:val="24"/>
      <w:lang w:val="x-none" w:eastAsia="x-none"/>
    </w:rPr>
  </w:style>
  <w:style w:type="paragraph" w:styleId="Lijst">
    <w:name w:val="List"/>
    <w:basedOn w:val="Standaard"/>
    <w:uiPriority w:val="99"/>
    <w:rsid w:val="00C1022D"/>
    <w:pPr>
      <w:spacing w:line="288" w:lineRule="auto"/>
      <w:ind w:left="360" w:hanging="360"/>
    </w:pPr>
    <w:rPr>
      <w:rFonts w:ascii="Tahoma" w:hAnsi="Tahoma" w:cs="Tahoma"/>
      <w:snapToGrid w:val="0"/>
      <w:sz w:val="20"/>
    </w:rPr>
  </w:style>
  <w:style w:type="table" w:styleId="Tabelkolommen3">
    <w:name w:val="Table Columns 3"/>
    <w:basedOn w:val="Standaardtabel"/>
    <w:rsid w:val="0090592C"/>
    <w:pPr>
      <w:ind w:left="1134"/>
    </w:pPr>
    <w:rPr>
      <w:b/>
      <w:bCs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adruk">
    <w:name w:val="Emphasis"/>
    <w:qFormat/>
    <w:rsid w:val="00A5339D"/>
    <w:rPr>
      <w:i/>
      <w:iCs/>
    </w:rPr>
  </w:style>
  <w:style w:type="paragraph" w:customStyle="1" w:styleId="pf0">
    <w:name w:val="pf0"/>
    <w:basedOn w:val="Standaard"/>
    <w:rsid w:val="00FE132C"/>
    <w:pPr>
      <w:spacing w:before="100" w:beforeAutospacing="1" w:after="100" w:afterAutospacing="1" w:line="240" w:lineRule="auto"/>
      <w:ind w:left="226"/>
    </w:pPr>
    <w:rPr>
      <w:rFonts w:ascii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F72E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4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1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5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1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8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00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43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1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1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41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60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7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25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8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8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44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8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26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6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06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2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22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6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72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92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3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4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65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8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1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1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9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5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9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7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08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4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7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18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0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6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1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5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9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83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69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76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58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5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55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7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2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8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2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6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39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3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90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6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08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0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2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1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1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4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63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3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5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9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95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3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7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9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5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8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2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2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7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9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1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5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2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3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2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1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9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017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0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76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8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11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3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43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7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8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04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5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0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5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3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78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2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9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0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37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8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62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1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5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0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6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9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06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16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1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74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1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8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7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01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8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18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12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12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38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81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8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7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8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63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7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8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26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2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0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4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9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8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2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3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138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3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17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78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0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2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2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4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24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37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2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2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6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6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0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3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3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2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1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2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4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60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1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0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8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47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2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54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5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1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15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93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1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95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53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4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5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2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598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3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57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94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56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82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29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4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52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5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947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9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8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8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80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7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54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7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27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1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1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0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53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0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1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8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2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4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6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0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2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5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4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1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1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026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7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32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5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5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62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3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26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1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5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6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0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2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4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390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8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76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9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5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7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9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7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9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5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47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83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8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56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0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28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1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3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2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44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6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1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65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5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1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9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2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2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7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7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6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5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7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1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0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9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4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0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23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8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4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0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830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4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8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36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40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6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39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7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1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3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8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2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1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2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1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8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6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7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5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8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0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2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3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19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0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9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66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5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52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66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82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1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8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5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89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1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c31433-a531-44c7-8f64-30339d0e87e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CA2F0B433FC640998F968D90583D5E" ma:contentTypeVersion="10" ma:contentTypeDescription="Create a new document." ma:contentTypeScope="" ma:versionID="cc2814e1564d020f80748fd86416c0b3">
  <xsd:schema xmlns:xsd="http://www.w3.org/2001/XMLSchema" xmlns:xs="http://www.w3.org/2001/XMLSchema" xmlns:p="http://schemas.microsoft.com/office/2006/metadata/properties" xmlns:ns2="f8c31433-a531-44c7-8f64-30339d0e87e9" targetNamespace="http://schemas.microsoft.com/office/2006/metadata/properties" ma:root="true" ma:fieldsID="510ec5af3c5c502481c96bca9c211733" ns2:_="">
    <xsd:import namespace="f8c31433-a531-44c7-8f64-30339d0e8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31433-a531-44c7-8f64-30339d0e8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4DFC29-3378-44E2-9FB2-C48C2BF2DCC6}">
  <ds:schemaRefs>
    <ds:schemaRef ds:uri="0969eac9-e842-483b-8d30-11581ab1cdac"/>
    <ds:schemaRef ds:uri="http://purl.org/dc/terms/"/>
    <ds:schemaRef ds:uri="http://schemas.openxmlformats.org/package/2006/metadata/core-properties"/>
    <ds:schemaRef ds:uri="bc701722-2ffb-4130-889c-23e8cb9dd3e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f8c31433-a531-44c7-8f64-30339d0e87e9"/>
  </ds:schemaRefs>
</ds:datastoreItem>
</file>

<file path=customXml/itemProps4.xml><?xml version="1.0" encoding="utf-8"?>
<ds:datastoreItem xmlns:ds="http://schemas.openxmlformats.org/officeDocument/2006/customXml" ds:itemID="{0972B9EB-B8EB-4C2B-A56B-A986D3892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c31433-a531-44c7-8f64-30339d0e8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6</TotalTime>
  <Pages>2</Pages>
  <Words>89</Words>
  <Characters>778</Characters>
  <Application>Microsoft Office Word</Application>
  <DocSecurity>0</DocSecurity>
  <Lines>6</Lines>
  <Paragraphs>1</Paragraphs>
  <ScaleCrop>false</ScaleCrop>
  <Company>PC Support</Company>
  <LinksUpToDate>false</LinksUpToDate>
  <CharactersWithSpaces>866</CharactersWithSpaces>
  <SharedDoc>false</SharedDoc>
  <HLinks>
    <vt:vector size="420" baseType="variant">
      <vt:variant>
        <vt:i4>7798884</vt:i4>
      </vt:variant>
      <vt:variant>
        <vt:i4>348</vt:i4>
      </vt:variant>
      <vt:variant>
        <vt:i4>0</vt:i4>
      </vt:variant>
      <vt:variant>
        <vt:i4>5</vt:i4>
      </vt:variant>
      <vt:variant>
        <vt:lpwstr>http://www.rvo.nl/</vt:lpwstr>
      </vt:variant>
      <vt:variant>
        <vt:lpwstr/>
      </vt:variant>
      <vt:variant>
        <vt:i4>6357104</vt:i4>
      </vt:variant>
      <vt:variant>
        <vt:i4>345</vt:i4>
      </vt:variant>
      <vt:variant>
        <vt:i4>0</vt:i4>
      </vt:variant>
      <vt:variant>
        <vt:i4>5</vt:i4>
      </vt:variant>
      <vt:variant>
        <vt:lpwstr>https://www.pianoo.nl/nl/regelgeving/crisis-en-inkoop/sancties-rusland</vt:lpwstr>
      </vt:variant>
      <vt:variant>
        <vt:lpwstr/>
      </vt:variant>
      <vt:variant>
        <vt:i4>262171</vt:i4>
      </vt:variant>
      <vt:variant>
        <vt:i4>342</vt:i4>
      </vt:variant>
      <vt:variant>
        <vt:i4>0</vt:i4>
      </vt:variant>
      <vt:variant>
        <vt:i4>5</vt:i4>
      </vt:variant>
      <vt:variant>
        <vt:lpwstr>http://www.rijksoverheid.nl/</vt:lpwstr>
      </vt:variant>
      <vt:variant>
        <vt:lpwstr/>
      </vt:variant>
      <vt:variant>
        <vt:i4>262171</vt:i4>
      </vt:variant>
      <vt:variant>
        <vt:i4>339</vt:i4>
      </vt:variant>
      <vt:variant>
        <vt:i4>0</vt:i4>
      </vt:variant>
      <vt:variant>
        <vt:i4>5</vt:i4>
      </vt:variant>
      <vt:variant>
        <vt:lpwstr>http://www.rijksoverheid.nl/</vt:lpwstr>
      </vt:variant>
      <vt:variant>
        <vt:lpwstr/>
      </vt:variant>
      <vt:variant>
        <vt:i4>6946942</vt:i4>
      </vt:variant>
      <vt:variant>
        <vt:i4>336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2752616</vt:i4>
      </vt:variant>
      <vt:variant>
        <vt:i4>333</vt:i4>
      </vt:variant>
      <vt:variant>
        <vt:i4>0</vt:i4>
      </vt:variant>
      <vt:variant>
        <vt:i4>5</vt:i4>
      </vt:variant>
      <vt:variant>
        <vt:lpwstr>https://www.kadaster.nl/over-ons/beleid/aanbestedingen</vt:lpwstr>
      </vt:variant>
      <vt:variant>
        <vt:lpwstr/>
      </vt:variant>
      <vt:variant>
        <vt:i4>7340088</vt:i4>
      </vt:variant>
      <vt:variant>
        <vt:i4>330</vt:i4>
      </vt:variant>
      <vt:variant>
        <vt:i4>0</vt:i4>
      </vt:variant>
      <vt:variant>
        <vt:i4>5</vt:i4>
      </vt:variant>
      <vt:variant>
        <vt:lpwstr>http://www.kadaster.nl/</vt:lpwstr>
      </vt:variant>
      <vt:variant>
        <vt:lpwstr/>
      </vt:variant>
      <vt:variant>
        <vt:i4>1966084</vt:i4>
      </vt:variant>
      <vt:variant>
        <vt:i4>327</vt:i4>
      </vt:variant>
      <vt:variant>
        <vt:i4>0</vt:i4>
      </vt:variant>
      <vt:variant>
        <vt:i4>5</vt:i4>
      </vt:variant>
      <vt:variant>
        <vt:lpwstr>http://www.tenderned.nl. </vt:lpwstr>
      </vt:variant>
      <vt:variant>
        <vt:lpwstr/>
      </vt:variant>
      <vt:variant>
        <vt:i4>1048629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_Toc171437633</vt:lpwstr>
      </vt:variant>
      <vt:variant>
        <vt:i4>1048629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_Toc171437632</vt:lpwstr>
      </vt:variant>
      <vt:variant>
        <vt:i4>1048629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_Toc171437631</vt:lpwstr>
      </vt:variant>
      <vt:variant>
        <vt:i4>1048629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_Toc171437630</vt:lpwstr>
      </vt:variant>
      <vt:variant>
        <vt:i4>1114165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_Toc171437629</vt:lpwstr>
      </vt:variant>
      <vt:variant>
        <vt:i4>1114165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_Toc171437628</vt:lpwstr>
      </vt:variant>
      <vt:variant>
        <vt:i4>1114165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_Toc171437627</vt:lpwstr>
      </vt:variant>
      <vt:variant>
        <vt:i4>1114165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_Toc171437626</vt:lpwstr>
      </vt:variant>
      <vt:variant>
        <vt:i4>1114165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_Toc171437625</vt:lpwstr>
      </vt:variant>
      <vt:variant>
        <vt:i4>1114165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_Toc171437624</vt:lpwstr>
      </vt:variant>
      <vt:variant>
        <vt:i4>1114165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_Toc171437623</vt:lpwstr>
      </vt:variant>
      <vt:variant>
        <vt:i4>1114165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_Toc171437622</vt:lpwstr>
      </vt:variant>
      <vt:variant>
        <vt:i4>1114165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_Toc171437621</vt:lpwstr>
      </vt:variant>
      <vt:variant>
        <vt:i4>1114165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_Toc171437620</vt:lpwstr>
      </vt:variant>
      <vt:variant>
        <vt:i4>1179701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_Toc171437619</vt:lpwstr>
      </vt:variant>
      <vt:variant>
        <vt:i4>1179701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_Toc171437618</vt:lpwstr>
      </vt:variant>
      <vt:variant>
        <vt:i4>1179701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_Toc171437617</vt:lpwstr>
      </vt:variant>
      <vt:variant>
        <vt:i4>1179701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_Toc171437616</vt:lpwstr>
      </vt:variant>
      <vt:variant>
        <vt:i4>1179701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_Toc171437615</vt:lpwstr>
      </vt:variant>
      <vt:variant>
        <vt:i4>1179701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_Toc171437614</vt:lpwstr>
      </vt:variant>
      <vt:variant>
        <vt:i4>1179701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_Toc171437613</vt:lpwstr>
      </vt:variant>
      <vt:variant>
        <vt:i4>1179701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_Toc171437612</vt:lpwstr>
      </vt:variant>
      <vt:variant>
        <vt:i4>1179701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_Toc171437611</vt:lpwstr>
      </vt:variant>
      <vt:variant>
        <vt:i4>1179701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_Toc171437610</vt:lpwstr>
      </vt:variant>
      <vt:variant>
        <vt:i4>1245237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_Toc171437609</vt:lpwstr>
      </vt:variant>
      <vt:variant>
        <vt:i4>1245237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_Toc171437608</vt:lpwstr>
      </vt:variant>
      <vt:variant>
        <vt:i4>1245237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_Toc171437607</vt:lpwstr>
      </vt:variant>
      <vt:variant>
        <vt:i4>1245237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_Toc171437606</vt:lpwstr>
      </vt:variant>
      <vt:variant>
        <vt:i4>1245237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_Toc171437605</vt:lpwstr>
      </vt:variant>
      <vt:variant>
        <vt:i4>1245237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_Toc171437604</vt:lpwstr>
      </vt:variant>
      <vt:variant>
        <vt:i4>1245237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_Toc171437603</vt:lpwstr>
      </vt:variant>
      <vt:variant>
        <vt:i4>1245237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_Toc171437602</vt:lpwstr>
      </vt:variant>
      <vt:variant>
        <vt:i4>1245237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_Toc171437601</vt:lpwstr>
      </vt:variant>
      <vt:variant>
        <vt:i4>1245237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_Toc171437600</vt:lpwstr>
      </vt:variant>
      <vt:variant>
        <vt:i4>1703990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_Toc171437599</vt:lpwstr>
      </vt:variant>
      <vt:variant>
        <vt:i4>1703990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_Toc171437598</vt:lpwstr>
      </vt:variant>
      <vt:variant>
        <vt:i4>1703990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_Toc171437597</vt:lpwstr>
      </vt:variant>
      <vt:variant>
        <vt:i4>1703990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_Toc171437596</vt:lpwstr>
      </vt:variant>
      <vt:variant>
        <vt:i4>1703990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_Toc171437595</vt:lpwstr>
      </vt:variant>
      <vt:variant>
        <vt:i4>1703990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_Toc171437594</vt:lpwstr>
      </vt:variant>
      <vt:variant>
        <vt:i4>1703990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_Toc171437593</vt:lpwstr>
      </vt:variant>
      <vt:variant>
        <vt:i4>1703990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_Toc171437592</vt:lpwstr>
      </vt:variant>
      <vt:variant>
        <vt:i4>1703990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_Toc171437591</vt:lpwstr>
      </vt:variant>
      <vt:variant>
        <vt:i4>1703990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_Toc171437590</vt:lpwstr>
      </vt:variant>
      <vt:variant>
        <vt:i4>1769526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_Toc171437589</vt:lpwstr>
      </vt:variant>
      <vt:variant>
        <vt:i4>1769526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_Toc171437588</vt:lpwstr>
      </vt:variant>
      <vt:variant>
        <vt:i4>1769526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_Toc171437587</vt:lpwstr>
      </vt:variant>
      <vt:variant>
        <vt:i4>1769526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_Toc171437586</vt:lpwstr>
      </vt:variant>
      <vt:variant>
        <vt:i4>1769526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_Toc171437585</vt:lpwstr>
      </vt:variant>
      <vt:variant>
        <vt:i4>1769526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_Toc171437584</vt:lpwstr>
      </vt:variant>
      <vt:variant>
        <vt:i4>1769526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_Toc171437583</vt:lpwstr>
      </vt:variant>
      <vt:variant>
        <vt:i4>1769526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_Toc171437582</vt:lpwstr>
      </vt:variant>
      <vt:variant>
        <vt:i4>1769526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_Toc171437581</vt:lpwstr>
      </vt:variant>
      <vt:variant>
        <vt:i4>1769526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_Toc171437580</vt:lpwstr>
      </vt:variant>
      <vt:variant>
        <vt:i4>196716</vt:i4>
      </vt:variant>
      <vt:variant>
        <vt:i4>18</vt:i4>
      </vt:variant>
      <vt:variant>
        <vt:i4>0</vt:i4>
      </vt:variant>
      <vt:variant>
        <vt:i4>5</vt:i4>
      </vt:variant>
      <vt:variant>
        <vt:lpwstr>mailto:Henk.Kat@kadaster.nl</vt:lpwstr>
      </vt:variant>
      <vt:variant>
        <vt:lpwstr/>
      </vt:variant>
      <vt:variant>
        <vt:i4>196716</vt:i4>
      </vt:variant>
      <vt:variant>
        <vt:i4>15</vt:i4>
      </vt:variant>
      <vt:variant>
        <vt:i4>0</vt:i4>
      </vt:variant>
      <vt:variant>
        <vt:i4>5</vt:i4>
      </vt:variant>
      <vt:variant>
        <vt:lpwstr>mailto:Henk.Kat@kadaster.nl</vt:lpwstr>
      </vt:variant>
      <vt:variant>
        <vt:lpwstr/>
      </vt:variant>
      <vt:variant>
        <vt:i4>196716</vt:i4>
      </vt:variant>
      <vt:variant>
        <vt:i4>12</vt:i4>
      </vt:variant>
      <vt:variant>
        <vt:i4>0</vt:i4>
      </vt:variant>
      <vt:variant>
        <vt:i4>5</vt:i4>
      </vt:variant>
      <vt:variant>
        <vt:lpwstr>mailto:Henk.Kat@kadaster.nl</vt:lpwstr>
      </vt:variant>
      <vt:variant>
        <vt:lpwstr/>
      </vt:variant>
      <vt:variant>
        <vt:i4>3014728</vt:i4>
      </vt:variant>
      <vt:variant>
        <vt:i4>9</vt:i4>
      </vt:variant>
      <vt:variant>
        <vt:i4>0</vt:i4>
      </vt:variant>
      <vt:variant>
        <vt:i4>5</vt:i4>
      </vt:variant>
      <vt:variant>
        <vt:lpwstr>mailto:martine.bastiaansen@kadaster.nl</vt:lpwstr>
      </vt:variant>
      <vt:variant>
        <vt:lpwstr/>
      </vt:variant>
      <vt:variant>
        <vt:i4>196716</vt:i4>
      </vt:variant>
      <vt:variant>
        <vt:i4>6</vt:i4>
      </vt:variant>
      <vt:variant>
        <vt:i4>0</vt:i4>
      </vt:variant>
      <vt:variant>
        <vt:i4>5</vt:i4>
      </vt:variant>
      <vt:variant>
        <vt:lpwstr>mailto:Henk.Kat@kadaster.nl</vt:lpwstr>
      </vt:variant>
      <vt:variant>
        <vt:lpwstr/>
      </vt:variant>
      <vt:variant>
        <vt:i4>2293845</vt:i4>
      </vt:variant>
      <vt:variant>
        <vt:i4>3</vt:i4>
      </vt:variant>
      <vt:variant>
        <vt:i4>0</vt:i4>
      </vt:variant>
      <vt:variant>
        <vt:i4>5</vt:i4>
      </vt:variant>
      <vt:variant>
        <vt:lpwstr>mailto:petra.hoekstra@kadaster.nl</vt:lpwstr>
      </vt:variant>
      <vt:variant>
        <vt:lpwstr/>
      </vt:variant>
      <vt:variant>
        <vt:i4>196716</vt:i4>
      </vt:variant>
      <vt:variant>
        <vt:i4>0</vt:i4>
      </vt:variant>
      <vt:variant>
        <vt:i4>0</vt:i4>
      </vt:variant>
      <vt:variant>
        <vt:i4>5</vt:i4>
      </vt:variant>
      <vt:variant>
        <vt:lpwstr>mailto:Henk.Kat@kadaster.nl</vt:lpwstr>
      </vt:variant>
      <vt:variant>
        <vt:lpwstr/>
      </vt:variant>
      <vt:variant>
        <vt:i4>1900548</vt:i4>
      </vt:variant>
      <vt:variant>
        <vt:i4>0</vt:i4>
      </vt:variant>
      <vt:variant>
        <vt:i4>0</vt:i4>
      </vt:variant>
      <vt:variant>
        <vt:i4>5</vt:i4>
      </vt:variant>
      <vt:variant>
        <vt:lpwstr>https://www.justis.nl/producten/gva/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Graaf, Leonie van de</dc:creator>
  <cp:keywords/>
  <dc:description>Geschikt om teksten op te maken volgens de Kadaster huisstijl met gebruiking van de Kadaster werkbalk.</dc:description>
  <cp:lastModifiedBy>Pim Jonker</cp:lastModifiedBy>
  <cp:revision>8</cp:revision>
  <dcterms:created xsi:type="dcterms:W3CDTF">2024-07-15T16:54:00Z</dcterms:created>
  <dcterms:modified xsi:type="dcterms:W3CDTF">2024-07-15T17:10:00Z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0x01010035CA2F0B433FC640998F968D90583D5E</vt:lpwstr>
  </property>
</Properties>
</file>