
<file path=[Content_Types].xml><?xml version="1.0" encoding="utf-8"?>
<Types xmlns="http://schemas.openxmlformats.org/package/2006/content-types">
  <Default Extension="bin"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9AB87E" w14:textId="71D42EF8" w:rsidR="00C66672" w:rsidRPr="00C66672" w:rsidRDefault="00C66672" w:rsidP="00F90F08">
      <w:pPr>
        <w:keepNext/>
        <w:numPr>
          <w:ilvl w:val="0"/>
          <w:numId w:val="29"/>
        </w:numPr>
        <w:spacing w:before="240" w:after="60"/>
        <w:outlineLvl w:val="1"/>
        <w:rPr>
          <w:rFonts w:eastAsiaTheme="minorEastAsia" w:cs="Arial"/>
          <w:b/>
          <w:bCs/>
          <w:iCs/>
          <w:sz w:val="28"/>
          <w:szCs w:val="28"/>
        </w:rPr>
      </w:pPr>
      <w:bookmarkStart w:id="0" w:name="_Toc232300868"/>
      <w:bookmarkStart w:id="1" w:name="_Toc235353212"/>
      <w:bookmarkStart w:id="2" w:name="_Toc235501414"/>
      <w:bookmarkStart w:id="3" w:name="_Toc299529704"/>
      <w:bookmarkStart w:id="4" w:name="_Toc301945740"/>
      <w:bookmarkStart w:id="5" w:name="_Toc45290122"/>
      <w:bookmarkStart w:id="6" w:name="_Toc45290914"/>
      <w:bookmarkStart w:id="7" w:name="_Toc45291366"/>
      <w:bookmarkStart w:id="8" w:name="_Toc45291529"/>
      <w:bookmarkStart w:id="9" w:name="_Toc69999746"/>
      <w:bookmarkStart w:id="10" w:name="_Toc143591922"/>
      <w:r w:rsidRPr="00C66672">
        <w:rPr>
          <w:rFonts w:eastAsiaTheme="minorEastAsia" w:cs="Arial"/>
          <w:b/>
          <w:bCs/>
          <w:iCs/>
          <w:sz w:val="28"/>
          <w:szCs w:val="28"/>
        </w:rPr>
        <w:t>Referentie opdracht(en</w:t>
      </w:r>
      <w:bookmarkStart w:id="11" w:name="_Toc235353213"/>
      <w:bookmarkEnd w:id="0"/>
      <w:bookmarkEnd w:id="1"/>
      <w:bookmarkEnd w:id="2"/>
      <w:bookmarkEnd w:id="3"/>
      <w:bookmarkEnd w:id="4"/>
      <w:bookmarkEnd w:id="11"/>
      <w:r w:rsidRPr="00C66672">
        <w:rPr>
          <w:rFonts w:eastAsiaTheme="minorEastAsia" w:cs="Arial"/>
          <w:b/>
          <w:bCs/>
          <w:iCs/>
          <w:sz w:val="28"/>
          <w:szCs w:val="28"/>
        </w:rPr>
        <w:t>)</w:t>
      </w:r>
      <w:bookmarkEnd w:id="5"/>
      <w:bookmarkEnd w:id="6"/>
      <w:bookmarkEnd w:id="7"/>
      <w:bookmarkEnd w:id="8"/>
      <w:bookmarkEnd w:id="9"/>
      <w:bookmarkEnd w:id="10"/>
    </w:p>
    <w:p w14:paraId="5FA4689A" w14:textId="3EFEB2F9" w:rsidR="00C66672" w:rsidRPr="00C66672" w:rsidRDefault="00C66672" w:rsidP="00C66672">
      <w:pPr>
        <w:rPr>
          <w:rFonts w:eastAsiaTheme="minorEastAsia"/>
        </w:rPr>
      </w:pPr>
    </w:p>
    <w:p w14:paraId="3A42BF34" w14:textId="77777777" w:rsidR="00443E6D" w:rsidRPr="00951307" w:rsidRDefault="007D64AE" w:rsidP="00443E6D">
      <w:pPr>
        <w:ind w:left="357"/>
        <w:rPr>
          <w:rFonts w:eastAsiaTheme="minorEastAsia"/>
        </w:rPr>
      </w:pPr>
      <w:r w:rsidRPr="00C66672">
        <w:rPr>
          <w:rFonts w:eastAsiaTheme="minorEastAsia"/>
          <w:b/>
        </w:rPr>
        <w:t>Referentie voor kerncompetentie</w:t>
      </w:r>
      <w:r>
        <w:rPr>
          <w:rFonts w:eastAsiaTheme="minorEastAsia"/>
          <w:b/>
        </w:rPr>
        <w:t xml:space="preserve"> 1</w:t>
      </w:r>
      <w:r w:rsidRPr="00C66672">
        <w:rPr>
          <w:rFonts w:eastAsiaTheme="minorEastAsia"/>
          <w:b/>
        </w:rPr>
        <w:t xml:space="preserve">: </w:t>
      </w:r>
      <w:r w:rsidR="00443E6D" w:rsidRPr="0D6A05B4">
        <w:rPr>
          <w:rFonts w:eastAsiaTheme="minorEastAsia"/>
        </w:rPr>
        <w:t>Aantoonbare</w:t>
      </w:r>
      <w:r w:rsidR="00443E6D" w:rsidRPr="005A1D88">
        <w:rPr>
          <w:rFonts w:eastAsiaTheme="minorEastAsia"/>
        </w:rPr>
        <w:t xml:space="preserve"> ervaring met </w:t>
      </w:r>
      <w:r w:rsidR="00443E6D">
        <w:rPr>
          <w:rFonts w:eastAsiaTheme="minorEastAsia"/>
        </w:rPr>
        <w:t>h</w:t>
      </w:r>
      <w:r w:rsidR="00443E6D" w:rsidRPr="00F94786">
        <w:rPr>
          <w:rFonts w:eastAsiaTheme="minorEastAsia"/>
        </w:rPr>
        <w:t xml:space="preserve">et geven van NT1 trajecten basisvaardigheden  aan minimaal </w:t>
      </w:r>
      <w:r w:rsidR="00443E6D">
        <w:rPr>
          <w:rFonts w:eastAsiaTheme="minorEastAsia"/>
        </w:rPr>
        <w:t>vijf</w:t>
      </w:r>
      <w:r w:rsidR="00443E6D" w:rsidRPr="00F94786">
        <w:rPr>
          <w:rFonts w:eastAsiaTheme="minorEastAsia"/>
        </w:rPr>
        <w:t xml:space="preserve"> personen</w:t>
      </w:r>
      <w:r w:rsidR="00443E6D">
        <w:rPr>
          <w:rFonts w:eastAsiaTheme="minorEastAsia"/>
        </w:rPr>
        <w:t>,</w:t>
      </w:r>
      <w:r w:rsidR="00443E6D" w:rsidRPr="00F94786">
        <w:rPr>
          <w:rFonts w:eastAsiaTheme="minorEastAsia"/>
        </w:rPr>
        <w:t xml:space="preserve"> </w:t>
      </w:r>
      <w:r w:rsidR="00443E6D">
        <w:rPr>
          <w:rFonts w:eastAsiaTheme="minorEastAsia"/>
        </w:rPr>
        <w:t>waarbij de gehele trajecten in de afgelopen drie jaar voorafgaande aan de sluitingsdatum voor Inschrijving zijn doorlopen.</w:t>
      </w:r>
    </w:p>
    <w:p w14:paraId="6048EEE7" w14:textId="77777777" w:rsidR="00C66672" w:rsidRPr="00C66672" w:rsidRDefault="00C66672" w:rsidP="00C66672">
      <w:pPr>
        <w:rPr>
          <w:rFonts w:eastAsiaTheme="minorEastAsi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080" w:firstRow="0" w:lastRow="0" w:firstColumn="1" w:lastColumn="0" w:noHBand="0" w:noVBand="0"/>
      </w:tblPr>
      <w:tblGrid>
        <w:gridCol w:w="3227"/>
        <w:gridCol w:w="5700"/>
      </w:tblGrid>
      <w:tr w:rsidR="00C66672" w:rsidRPr="00C66672" w14:paraId="0A921713" w14:textId="77777777">
        <w:tc>
          <w:tcPr>
            <w:tcW w:w="8927" w:type="dxa"/>
            <w:gridSpan w:val="2"/>
            <w:shd w:val="pct10" w:color="auto" w:fill="auto"/>
          </w:tcPr>
          <w:p w14:paraId="6901F147" w14:textId="77777777" w:rsidR="00C66672" w:rsidRPr="00C66672" w:rsidRDefault="00C66672" w:rsidP="00C66672">
            <w:pPr>
              <w:rPr>
                <w:rFonts w:eastAsiaTheme="minorEastAsia"/>
                <w:b/>
                <w:sz w:val="26"/>
                <w:szCs w:val="26"/>
              </w:rPr>
            </w:pPr>
            <w:r w:rsidRPr="00C66672">
              <w:rPr>
                <w:rFonts w:eastAsiaTheme="minorEastAsia"/>
                <w:b/>
                <w:sz w:val="26"/>
                <w:szCs w:val="26"/>
              </w:rPr>
              <w:t>In te vullen door inschrijver</w:t>
            </w:r>
          </w:p>
        </w:tc>
      </w:tr>
      <w:tr w:rsidR="00C66672" w:rsidRPr="00C66672" w14:paraId="2258026D" w14:textId="77777777">
        <w:tc>
          <w:tcPr>
            <w:tcW w:w="3227" w:type="dxa"/>
          </w:tcPr>
          <w:p w14:paraId="218BE50F" w14:textId="77777777" w:rsidR="00C66672" w:rsidRPr="00C66672" w:rsidRDefault="00C66672" w:rsidP="00C66672">
            <w:pPr>
              <w:rPr>
                <w:rFonts w:eastAsiaTheme="minorEastAsia"/>
              </w:rPr>
            </w:pPr>
            <w:r w:rsidRPr="00C66672">
              <w:rPr>
                <w:rFonts w:eastAsiaTheme="minorEastAsia"/>
              </w:rPr>
              <w:t>Naam opdrachtgever:</w:t>
            </w:r>
          </w:p>
        </w:tc>
        <w:tc>
          <w:tcPr>
            <w:tcW w:w="5700" w:type="dxa"/>
          </w:tcPr>
          <w:p w14:paraId="0EDF29EC" w14:textId="77777777" w:rsidR="00C66672" w:rsidRPr="00C66672" w:rsidRDefault="00C66672" w:rsidP="00C66672">
            <w:pPr>
              <w:rPr>
                <w:rFonts w:eastAsiaTheme="minorEastAsia"/>
              </w:rPr>
            </w:pPr>
          </w:p>
        </w:tc>
      </w:tr>
      <w:tr w:rsidR="00C66672" w:rsidRPr="00C66672" w14:paraId="4A584BB5" w14:textId="77777777">
        <w:tc>
          <w:tcPr>
            <w:tcW w:w="3227" w:type="dxa"/>
          </w:tcPr>
          <w:p w14:paraId="2561D236" w14:textId="77777777" w:rsidR="00C66672" w:rsidRPr="00C66672" w:rsidRDefault="00C66672" w:rsidP="00C66672">
            <w:pPr>
              <w:rPr>
                <w:rFonts w:eastAsiaTheme="minorEastAsia"/>
              </w:rPr>
            </w:pPr>
            <w:r w:rsidRPr="00C66672">
              <w:rPr>
                <w:rFonts w:eastAsiaTheme="minorEastAsia"/>
              </w:rPr>
              <w:t>Adres:</w:t>
            </w:r>
          </w:p>
        </w:tc>
        <w:tc>
          <w:tcPr>
            <w:tcW w:w="5700" w:type="dxa"/>
          </w:tcPr>
          <w:p w14:paraId="34CA2774" w14:textId="77777777" w:rsidR="00C66672" w:rsidRPr="00C66672" w:rsidRDefault="00C66672" w:rsidP="00C66672">
            <w:pPr>
              <w:rPr>
                <w:rFonts w:eastAsiaTheme="minorEastAsia"/>
              </w:rPr>
            </w:pPr>
          </w:p>
        </w:tc>
      </w:tr>
      <w:tr w:rsidR="00C66672" w:rsidRPr="00C66672" w14:paraId="4EBA4CB2" w14:textId="77777777">
        <w:tc>
          <w:tcPr>
            <w:tcW w:w="3227" w:type="dxa"/>
          </w:tcPr>
          <w:p w14:paraId="385D2BEE" w14:textId="77777777" w:rsidR="00C66672" w:rsidRPr="00C66672" w:rsidRDefault="00C66672" w:rsidP="00C66672">
            <w:pPr>
              <w:rPr>
                <w:rFonts w:eastAsiaTheme="minorEastAsia"/>
              </w:rPr>
            </w:pPr>
            <w:r w:rsidRPr="00C66672">
              <w:rPr>
                <w:rFonts w:eastAsiaTheme="minorEastAsia"/>
              </w:rPr>
              <w:t>Postcode / plaats:</w:t>
            </w:r>
          </w:p>
        </w:tc>
        <w:tc>
          <w:tcPr>
            <w:tcW w:w="5700" w:type="dxa"/>
          </w:tcPr>
          <w:p w14:paraId="696B26BF" w14:textId="77777777" w:rsidR="00C66672" w:rsidRPr="00C66672" w:rsidRDefault="00C66672" w:rsidP="00C66672">
            <w:pPr>
              <w:rPr>
                <w:rFonts w:eastAsiaTheme="minorEastAsia"/>
              </w:rPr>
            </w:pPr>
          </w:p>
        </w:tc>
      </w:tr>
      <w:tr w:rsidR="00C66672" w:rsidRPr="00C66672" w14:paraId="4506CE89" w14:textId="77777777">
        <w:tc>
          <w:tcPr>
            <w:tcW w:w="3227" w:type="dxa"/>
          </w:tcPr>
          <w:p w14:paraId="5C1D244D" w14:textId="77777777" w:rsidR="00C66672" w:rsidRPr="00C66672" w:rsidRDefault="00C66672" w:rsidP="00C66672">
            <w:pPr>
              <w:rPr>
                <w:rFonts w:eastAsiaTheme="minorEastAsia"/>
              </w:rPr>
            </w:pPr>
            <w:r w:rsidRPr="00C66672">
              <w:rPr>
                <w:rFonts w:eastAsiaTheme="minorEastAsia"/>
              </w:rPr>
              <w:t>Contactpersoon:</w:t>
            </w:r>
          </w:p>
        </w:tc>
        <w:tc>
          <w:tcPr>
            <w:tcW w:w="5700" w:type="dxa"/>
          </w:tcPr>
          <w:p w14:paraId="65067D6E" w14:textId="77777777" w:rsidR="00C66672" w:rsidRPr="00C66672" w:rsidRDefault="00C66672" w:rsidP="00C66672">
            <w:pPr>
              <w:rPr>
                <w:rFonts w:eastAsiaTheme="minorEastAsia"/>
              </w:rPr>
            </w:pPr>
          </w:p>
        </w:tc>
      </w:tr>
      <w:tr w:rsidR="00C66672" w:rsidRPr="00C66672" w14:paraId="07EFE830" w14:textId="77777777">
        <w:tc>
          <w:tcPr>
            <w:tcW w:w="3227" w:type="dxa"/>
          </w:tcPr>
          <w:p w14:paraId="312E34FD" w14:textId="77777777" w:rsidR="00C66672" w:rsidRPr="00C66672" w:rsidRDefault="00C66672" w:rsidP="00C66672">
            <w:pPr>
              <w:rPr>
                <w:rFonts w:eastAsiaTheme="minorEastAsia"/>
              </w:rPr>
            </w:pPr>
            <w:r w:rsidRPr="00C66672">
              <w:rPr>
                <w:rFonts w:eastAsiaTheme="minorEastAsia"/>
              </w:rPr>
              <w:t>Telefoonnummer:</w:t>
            </w:r>
          </w:p>
        </w:tc>
        <w:tc>
          <w:tcPr>
            <w:tcW w:w="5700" w:type="dxa"/>
          </w:tcPr>
          <w:p w14:paraId="54B391DF" w14:textId="77777777" w:rsidR="00C66672" w:rsidRPr="00C66672" w:rsidRDefault="00C66672" w:rsidP="00C66672">
            <w:pPr>
              <w:rPr>
                <w:rFonts w:eastAsiaTheme="minorEastAsia"/>
              </w:rPr>
            </w:pPr>
          </w:p>
        </w:tc>
      </w:tr>
      <w:tr w:rsidR="00C66672" w:rsidRPr="00C66672" w14:paraId="5808DAB3" w14:textId="77777777">
        <w:tc>
          <w:tcPr>
            <w:tcW w:w="3227" w:type="dxa"/>
          </w:tcPr>
          <w:p w14:paraId="19AB3A8E" w14:textId="77777777" w:rsidR="00C66672" w:rsidRPr="00C66672" w:rsidRDefault="00C66672" w:rsidP="00C66672">
            <w:pPr>
              <w:rPr>
                <w:rFonts w:eastAsiaTheme="minorEastAsia"/>
              </w:rPr>
            </w:pPr>
            <w:r w:rsidRPr="00C66672">
              <w:rPr>
                <w:rFonts w:eastAsiaTheme="minorEastAsia"/>
              </w:rPr>
              <w:t>Emailadres:</w:t>
            </w:r>
          </w:p>
        </w:tc>
        <w:tc>
          <w:tcPr>
            <w:tcW w:w="5700" w:type="dxa"/>
          </w:tcPr>
          <w:p w14:paraId="58F20724" w14:textId="77777777" w:rsidR="00C66672" w:rsidRPr="00C66672" w:rsidRDefault="00C66672" w:rsidP="00C66672">
            <w:pPr>
              <w:rPr>
                <w:rFonts w:eastAsiaTheme="minorEastAsia"/>
              </w:rPr>
            </w:pPr>
          </w:p>
        </w:tc>
      </w:tr>
      <w:tr w:rsidR="00C66672" w:rsidRPr="00C66672" w14:paraId="3F8FF29C" w14:textId="77777777">
        <w:tc>
          <w:tcPr>
            <w:tcW w:w="3227" w:type="dxa"/>
          </w:tcPr>
          <w:p w14:paraId="66BAF112" w14:textId="77777777" w:rsidR="00C66672" w:rsidRPr="00C66672" w:rsidRDefault="00C66672" w:rsidP="00C66672">
            <w:pPr>
              <w:rPr>
                <w:rFonts w:eastAsiaTheme="minorEastAsia"/>
              </w:rPr>
            </w:pPr>
            <w:r w:rsidRPr="00C66672">
              <w:rPr>
                <w:rFonts w:eastAsiaTheme="minorEastAsia"/>
              </w:rPr>
              <w:t>Omschrijving aard van de opdracht:</w:t>
            </w:r>
          </w:p>
        </w:tc>
        <w:tc>
          <w:tcPr>
            <w:tcW w:w="5700" w:type="dxa"/>
          </w:tcPr>
          <w:p w14:paraId="2CBF3CE5" w14:textId="77777777" w:rsidR="00C66672" w:rsidRPr="00C66672" w:rsidRDefault="00C66672" w:rsidP="00C66672">
            <w:pPr>
              <w:rPr>
                <w:rFonts w:eastAsiaTheme="minorEastAsia"/>
              </w:rPr>
            </w:pPr>
          </w:p>
        </w:tc>
      </w:tr>
      <w:tr w:rsidR="00C66672" w:rsidRPr="00C66672" w14:paraId="45FCD2CB" w14:textId="77777777">
        <w:tc>
          <w:tcPr>
            <w:tcW w:w="3227" w:type="dxa"/>
          </w:tcPr>
          <w:p w14:paraId="105B2736" w14:textId="77777777" w:rsidR="00C66672" w:rsidRPr="00C66672" w:rsidRDefault="00C66672" w:rsidP="00C66672">
            <w:pPr>
              <w:rPr>
                <w:rFonts w:eastAsiaTheme="minorEastAsia"/>
              </w:rPr>
            </w:pPr>
            <w:r w:rsidRPr="00C66672">
              <w:rPr>
                <w:rFonts w:eastAsiaTheme="minorEastAsia"/>
              </w:rPr>
              <w:t>Omschrijving omvang van de opdracht:</w:t>
            </w:r>
          </w:p>
        </w:tc>
        <w:tc>
          <w:tcPr>
            <w:tcW w:w="5700" w:type="dxa"/>
          </w:tcPr>
          <w:p w14:paraId="13FC029C" w14:textId="77777777" w:rsidR="00C66672" w:rsidRPr="00C66672" w:rsidRDefault="00C66672" w:rsidP="00C66672">
            <w:pPr>
              <w:rPr>
                <w:rFonts w:eastAsiaTheme="minorEastAsia"/>
              </w:rPr>
            </w:pPr>
          </w:p>
        </w:tc>
      </w:tr>
      <w:tr w:rsidR="00C66672" w:rsidRPr="00C66672" w14:paraId="32F85EEA" w14:textId="77777777">
        <w:tc>
          <w:tcPr>
            <w:tcW w:w="3227" w:type="dxa"/>
          </w:tcPr>
          <w:p w14:paraId="0F2F9176" w14:textId="77777777" w:rsidR="00C66672" w:rsidRPr="00C66672" w:rsidRDefault="00C66672" w:rsidP="00C66672">
            <w:pPr>
              <w:rPr>
                <w:rFonts w:eastAsiaTheme="minorEastAsia"/>
              </w:rPr>
            </w:pPr>
            <w:r w:rsidRPr="00C66672">
              <w:rPr>
                <w:rFonts w:eastAsiaTheme="minorEastAsia"/>
              </w:rPr>
              <w:t>Jaar / jaren waarin de opdracht is uitgevoerd:</w:t>
            </w:r>
          </w:p>
        </w:tc>
        <w:tc>
          <w:tcPr>
            <w:tcW w:w="5700" w:type="dxa"/>
          </w:tcPr>
          <w:p w14:paraId="2EEC1BEF" w14:textId="77777777" w:rsidR="00C66672" w:rsidRPr="00C66672" w:rsidRDefault="00C66672" w:rsidP="00C66672">
            <w:pPr>
              <w:rPr>
                <w:rFonts w:eastAsiaTheme="minorEastAsia"/>
              </w:rPr>
            </w:pPr>
          </w:p>
        </w:tc>
      </w:tr>
      <w:tr w:rsidR="00C66672" w:rsidRPr="00C66672" w14:paraId="1C62EA63" w14:textId="77777777">
        <w:tc>
          <w:tcPr>
            <w:tcW w:w="8927" w:type="dxa"/>
            <w:gridSpan w:val="2"/>
            <w:shd w:val="pct10" w:color="auto" w:fill="auto"/>
          </w:tcPr>
          <w:p w14:paraId="7D5E0E98" w14:textId="77777777" w:rsidR="00C66672" w:rsidRPr="00C66672" w:rsidRDefault="00C66672" w:rsidP="00C66672">
            <w:pPr>
              <w:rPr>
                <w:rFonts w:eastAsiaTheme="minorEastAsia"/>
                <w:b/>
                <w:sz w:val="26"/>
                <w:szCs w:val="26"/>
              </w:rPr>
            </w:pPr>
            <w:r w:rsidRPr="00C66672">
              <w:rPr>
                <w:rFonts w:eastAsiaTheme="minorEastAsia"/>
                <w:b/>
                <w:sz w:val="26"/>
                <w:szCs w:val="26"/>
              </w:rPr>
              <w:t>In te vullen door referent</w:t>
            </w:r>
          </w:p>
        </w:tc>
      </w:tr>
      <w:tr w:rsidR="00C66672" w:rsidRPr="00C66672" w14:paraId="7216B1C1" w14:textId="77777777">
        <w:tc>
          <w:tcPr>
            <w:tcW w:w="8927" w:type="dxa"/>
            <w:gridSpan w:val="2"/>
          </w:tcPr>
          <w:p w14:paraId="19C69389" w14:textId="77777777" w:rsidR="00C66672" w:rsidRPr="00C66672" w:rsidRDefault="00C66672" w:rsidP="00C66672">
            <w:pPr>
              <w:rPr>
                <w:rFonts w:eastAsiaTheme="minorEastAsia"/>
              </w:rPr>
            </w:pPr>
            <w:r w:rsidRPr="00C66672">
              <w:rPr>
                <w:rFonts w:eastAsiaTheme="minorEastAsia"/>
              </w:rPr>
              <w:t>Referent verklaart hierbij expliciet toestemming te hebben gegeven aan inschrijver voor het doorgeven van de gevraagde persoonsgegevens aan de aanbestedende dienst</w:t>
            </w:r>
          </w:p>
        </w:tc>
      </w:tr>
      <w:tr w:rsidR="00C66672" w:rsidRPr="00C66672" w14:paraId="180458C0" w14:textId="77777777">
        <w:tc>
          <w:tcPr>
            <w:tcW w:w="3227" w:type="dxa"/>
          </w:tcPr>
          <w:p w14:paraId="6BAE21C9" w14:textId="77777777" w:rsidR="00C66672" w:rsidRPr="00C66672" w:rsidRDefault="00C66672" w:rsidP="00C66672">
            <w:pPr>
              <w:rPr>
                <w:rFonts w:eastAsiaTheme="minorEastAsia"/>
              </w:rPr>
            </w:pPr>
            <w:r w:rsidRPr="00C66672">
              <w:rPr>
                <w:rFonts w:eastAsiaTheme="minorEastAsia"/>
              </w:rPr>
              <w:t>Naam:</w:t>
            </w:r>
          </w:p>
        </w:tc>
        <w:tc>
          <w:tcPr>
            <w:tcW w:w="5700" w:type="dxa"/>
          </w:tcPr>
          <w:p w14:paraId="125312C9" w14:textId="77777777" w:rsidR="00C66672" w:rsidRPr="00C66672" w:rsidRDefault="00C66672" w:rsidP="00C66672">
            <w:pPr>
              <w:rPr>
                <w:rFonts w:eastAsiaTheme="minorEastAsia"/>
              </w:rPr>
            </w:pPr>
          </w:p>
        </w:tc>
      </w:tr>
      <w:tr w:rsidR="00C66672" w:rsidRPr="00C66672" w14:paraId="4AA10921" w14:textId="77777777">
        <w:tc>
          <w:tcPr>
            <w:tcW w:w="3227" w:type="dxa"/>
          </w:tcPr>
          <w:p w14:paraId="79CD8C46" w14:textId="77777777" w:rsidR="00C66672" w:rsidRPr="00C66672" w:rsidRDefault="00C66672" w:rsidP="00C66672">
            <w:pPr>
              <w:rPr>
                <w:rFonts w:eastAsiaTheme="minorEastAsia"/>
              </w:rPr>
            </w:pPr>
            <w:r w:rsidRPr="00C66672">
              <w:rPr>
                <w:rFonts w:eastAsiaTheme="minorEastAsia"/>
              </w:rPr>
              <w:t>Handtekening</w:t>
            </w:r>
          </w:p>
        </w:tc>
        <w:tc>
          <w:tcPr>
            <w:tcW w:w="5700" w:type="dxa"/>
          </w:tcPr>
          <w:p w14:paraId="5D8B410E" w14:textId="77777777" w:rsidR="00C66672" w:rsidRPr="00C66672" w:rsidRDefault="00C66672" w:rsidP="00C66672">
            <w:pPr>
              <w:rPr>
                <w:rFonts w:eastAsiaTheme="minorEastAsia"/>
              </w:rPr>
            </w:pPr>
          </w:p>
          <w:p w14:paraId="424B9804" w14:textId="77777777" w:rsidR="00C66672" w:rsidRPr="00C66672" w:rsidRDefault="00C66672" w:rsidP="00C66672">
            <w:pPr>
              <w:rPr>
                <w:rFonts w:eastAsiaTheme="minorEastAsia"/>
              </w:rPr>
            </w:pPr>
          </w:p>
          <w:p w14:paraId="6913BACD" w14:textId="77777777" w:rsidR="00C66672" w:rsidRPr="00C66672" w:rsidRDefault="00C66672" w:rsidP="00C66672">
            <w:pPr>
              <w:rPr>
                <w:rFonts w:eastAsiaTheme="minorEastAsia"/>
              </w:rPr>
            </w:pPr>
          </w:p>
          <w:p w14:paraId="34F23326" w14:textId="77777777" w:rsidR="00C66672" w:rsidRPr="00C66672" w:rsidRDefault="00C66672" w:rsidP="00C66672">
            <w:pPr>
              <w:rPr>
                <w:rFonts w:eastAsiaTheme="minorEastAsia"/>
              </w:rPr>
            </w:pPr>
          </w:p>
        </w:tc>
      </w:tr>
    </w:tbl>
    <w:p w14:paraId="1EE8060A" w14:textId="77777777" w:rsidR="00C66672" w:rsidRPr="00C66672" w:rsidRDefault="00C66672" w:rsidP="00C66672">
      <w:pPr>
        <w:jc w:val="center"/>
        <w:rPr>
          <w:rFonts w:eastAsiaTheme="minorEastAsia"/>
          <w:b/>
          <w:sz w:val="22"/>
          <w:szCs w:val="22"/>
        </w:rPr>
      </w:pPr>
    </w:p>
    <w:p w14:paraId="463C794F" w14:textId="77777777" w:rsidR="00C66672" w:rsidRPr="00C66672" w:rsidRDefault="00C66672" w:rsidP="00C66672">
      <w:pPr>
        <w:jc w:val="center"/>
        <w:rPr>
          <w:rFonts w:eastAsiaTheme="minorEastAsia"/>
          <w:b/>
          <w:sz w:val="22"/>
          <w:szCs w:val="22"/>
        </w:rPr>
      </w:pPr>
      <w:r w:rsidRPr="00C66672">
        <w:rPr>
          <w:rFonts w:eastAsiaTheme="minorEastAsia"/>
          <w:b/>
          <w:sz w:val="22"/>
          <w:szCs w:val="22"/>
        </w:rPr>
        <w:t>Inschrijver geeft hierbij toestemming aan de aanbestedende dienst om de vermelde referent(en) te benaderen voor nadere informatie.</w:t>
      </w:r>
    </w:p>
    <w:p w14:paraId="4AC9D213" w14:textId="77777777" w:rsidR="007D64AE" w:rsidRDefault="00C66672" w:rsidP="007D64AE">
      <w:pPr>
        <w:spacing w:line="240" w:lineRule="auto"/>
        <w:rPr>
          <w:rFonts w:eastAsiaTheme="minorEastAsia" w:cs="Arial"/>
          <w:b/>
          <w:bCs/>
          <w:iCs/>
          <w:sz w:val="28"/>
          <w:szCs w:val="28"/>
        </w:rPr>
      </w:pPr>
      <w:r w:rsidRPr="00C66672">
        <w:rPr>
          <w:rFonts w:eastAsiaTheme="minorEastAsia" w:cs="Arial"/>
          <w:b/>
          <w:bCs/>
          <w:iCs/>
          <w:sz w:val="28"/>
          <w:szCs w:val="28"/>
        </w:rPr>
        <w:br w:type="page"/>
      </w:r>
    </w:p>
    <w:p w14:paraId="3B8CF64C" w14:textId="10E2BA55" w:rsidR="007D64AE" w:rsidRPr="00951307" w:rsidRDefault="007D64AE" w:rsidP="007D64AE">
      <w:pPr>
        <w:ind w:left="357"/>
        <w:rPr>
          <w:rFonts w:eastAsiaTheme="minorEastAsia"/>
        </w:rPr>
      </w:pPr>
      <w:r w:rsidRPr="00C66672">
        <w:rPr>
          <w:rFonts w:eastAsiaTheme="minorEastAsia"/>
          <w:b/>
        </w:rPr>
        <w:lastRenderedPageBreak/>
        <w:t>Referentie voor kerncompetentie</w:t>
      </w:r>
      <w:r>
        <w:rPr>
          <w:rFonts w:eastAsiaTheme="minorEastAsia"/>
          <w:b/>
        </w:rPr>
        <w:t xml:space="preserve"> 2</w:t>
      </w:r>
      <w:r w:rsidRPr="00C66672">
        <w:rPr>
          <w:rFonts w:eastAsiaTheme="minorEastAsia"/>
          <w:b/>
        </w:rPr>
        <w:t xml:space="preserve">: </w:t>
      </w:r>
      <w:r w:rsidRPr="00C66672">
        <w:rPr>
          <w:rFonts w:eastAsiaTheme="minorEastAsia"/>
          <w:u w:val="single"/>
        </w:rPr>
        <w:t xml:space="preserve"> </w:t>
      </w:r>
      <w:r w:rsidR="00550286">
        <w:rPr>
          <w:rFonts w:eastAsiaTheme="minorEastAsia"/>
        </w:rPr>
        <w:t>Aantoonbare ervaring met het geven van NT2 trajecten basisvaardigheden aan minimaal tien volwassenen binnen één groep, waarbij het gehele traject in de afgelopen drie jaar voorafgaande aan de sluitingsdatum voor Inschrijving is doorlopen.</w:t>
      </w:r>
    </w:p>
    <w:p w14:paraId="29D1A1D2" w14:textId="77777777" w:rsidR="007D64AE" w:rsidRPr="00C66672" w:rsidRDefault="007D64AE" w:rsidP="007D64AE">
      <w:pPr>
        <w:rPr>
          <w:rFonts w:eastAsiaTheme="minorEastAsi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080" w:firstRow="0" w:lastRow="0" w:firstColumn="1" w:lastColumn="0" w:noHBand="0" w:noVBand="0"/>
      </w:tblPr>
      <w:tblGrid>
        <w:gridCol w:w="3227"/>
        <w:gridCol w:w="5700"/>
      </w:tblGrid>
      <w:tr w:rsidR="007D64AE" w:rsidRPr="00C66672" w14:paraId="4259A9E0" w14:textId="77777777" w:rsidTr="00FD4CB2">
        <w:tc>
          <w:tcPr>
            <w:tcW w:w="8927" w:type="dxa"/>
            <w:gridSpan w:val="2"/>
            <w:shd w:val="pct10" w:color="auto" w:fill="auto"/>
          </w:tcPr>
          <w:p w14:paraId="6A39B174" w14:textId="77777777" w:rsidR="007D64AE" w:rsidRPr="00C66672" w:rsidRDefault="007D64AE" w:rsidP="00FD4CB2">
            <w:pPr>
              <w:rPr>
                <w:rFonts w:eastAsiaTheme="minorEastAsia"/>
                <w:b/>
                <w:sz w:val="26"/>
                <w:szCs w:val="26"/>
              </w:rPr>
            </w:pPr>
            <w:r w:rsidRPr="00C66672">
              <w:rPr>
                <w:rFonts w:eastAsiaTheme="minorEastAsia"/>
                <w:b/>
                <w:sz w:val="26"/>
                <w:szCs w:val="26"/>
              </w:rPr>
              <w:t>In te vullen door inschrijver</w:t>
            </w:r>
          </w:p>
        </w:tc>
      </w:tr>
      <w:tr w:rsidR="007D64AE" w:rsidRPr="00C66672" w14:paraId="67AF8984" w14:textId="77777777" w:rsidTr="00FD4CB2">
        <w:tc>
          <w:tcPr>
            <w:tcW w:w="3227" w:type="dxa"/>
          </w:tcPr>
          <w:p w14:paraId="04D6BE16" w14:textId="77777777" w:rsidR="007D64AE" w:rsidRPr="00C66672" w:rsidRDefault="007D64AE" w:rsidP="00FD4CB2">
            <w:pPr>
              <w:rPr>
                <w:rFonts w:eastAsiaTheme="minorEastAsia"/>
              </w:rPr>
            </w:pPr>
            <w:r w:rsidRPr="00C66672">
              <w:rPr>
                <w:rFonts w:eastAsiaTheme="minorEastAsia"/>
              </w:rPr>
              <w:t>Naam opdrachtgever:</w:t>
            </w:r>
          </w:p>
        </w:tc>
        <w:tc>
          <w:tcPr>
            <w:tcW w:w="5700" w:type="dxa"/>
          </w:tcPr>
          <w:p w14:paraId="3D46FEF3" w14:textId="77777777" w:rsidR="007D64AE" w:rsidRPr="00C66672" w:rsidRDefault="007D64AE" w:rsidP="00FD4CB2">
            <w:pPr>
              <w:rPr>
                <w:rFonts w:eastAsiaTheme="minorEastAsia"/>
              </w:rPr>
            </w:pPr>
          </w:p>
        </w:tc>
      </w:tr>
      <w:tr w:rsidR="007D64AE" w:rsidRPr="00C66672" w14:paraId="24D9DC91" w14:textId="77777777" w:rsidTr="00FD4CB2">
        <w:tc>
          <w:tcPr>
            <w:tcW w:w="3227" w:type="dxa"/>
          </w:tcPr>
          <w:p w14:paraId="543B739B" w14:textId="77777777" w:rsidR="007D64AE" w:rsidRPr="00C66672" w:rsidRDefault="007D64AE" w:rsidP="00FD4CB2">
            <w:pPr>
              <w:rPr>
                <w:rFonts w:eastAsiaTheme="minorEastAsia"/>
              </w:rPr>
            </w:pPr>
            <w:r w:rsidRPr="00C66672">
              <w:rPr>
                <w:rFonts w:eastAsiaTheme="minorEastAsia"/>
              </w:rPr>
              <w:t>Adres:</w:t>
            </w:r>
          </w:p>
        </w:tc>
        <w:tc>
          <w:tcPr>
            <w:tcW w:w="5700" w:type="dxa"/>
          </w:tcPr>
          <w:p w14:paraId="07CED54F" w14:textId="77777777" w:rsidR="007D64AE" w:rsidRPr="00C66672" w:rsidRDefault="007D64AE" w:rsidP="00FD4CB2">
            <w:pPr>
              <w:rPr>
                <w:rFonts w:eastAsiaTheme="minorEastAsia"/>
              </w:rPr>
            </w:pPr>
          </w:p>
        </w:tc>
      </w:tr>
      <w:tr w:rsidR="007D64AE" w:rsidRPr="00C66672" w14:paraId="3D1FE3F1" w14:textId="77777777" w:rsidTr="00FD4CB2">
        <w:tc>
          <w:tcPr>
            <w:tcW w:w="3227" w:type="dxa"/>
          </w:tcPr>
          <w:p w14:paraId="54EF683D" w14:textId="77777777" w:rsidR="007D64AE" w:rsidRPr="00C66672" w:rsidRDefault="007D64AE" w:rsidP="00FD4CB2">
            <w:pPr>
              <w:rPr>
                <w:rFonts w:eastAsiaTheme="minorEastAsia"/>
              </w:rPr>
            </w:pPr>
            <w:r w:rsidRPr="00C66672">
              <w:rPr>
                <w:rFonts w:eastAsiaTheme="minorEastAsia"/>
              </w:rPr>
              <w:t>Postcode / plaats:</w:t>
            </w:r>
          </w:p>
        </w:tc>
        <w:tc>
          <w:tcPr>
            <w:tcW w:w="5700" w:type="dxa"/>
          </w:tcPr>
          <w:p w14:paraId="7F7EC386" w14:textId="77777777" w:rsidR="007D64AE" w:rsidRPr="00C66672" w:rsidRDefault="007D64AE" w:rsidP="00FD4CB2">
            <w:pPr>
              <w:rPr>
                <w:rFonts w:eastAsiaTheme="minorEastAsia"/>
              </w:rPr>
            </w:pPr>
          </w:p>
        </w:tc>
      </w:tr>
      <w:tr w:rsidR="007D64AE" w:rsidRPr="00C66672" w14:paraId="0C089B6A" w14:textId="77777777" w:rsidTr="00FD4CB2">
        <w:tc>
          <w:tcPr>
            <w:tcW w:w="3227" w:type="dxa"/>
          </w:tcPr>
          <w:p w14:paraId="0B785C8F" w14:textId="77777777" w:rsidR="007D64AE" w:rsidRPr="00C66672" w:rsidRDefault="007D64AE" w:rsidP="00FD4CB2">
            <w:pPr>
              <w:rPr>
                <w:rFonts w:eastAsiaTheme="minorEastAsia"/>
              </w:rPr>
            </w:pPr>
            <w:r w:rsidRPr="00C66672">
              <w:rPr>
                <w:rFonts w:eastAsiaTheme="minorEastAsia"/>
              </w:rPr>
              <w:t>Contactpersoon:</w:t>
            </w:r>
          </w:p>
        </w:tc>
        <w:tc>
          <w:tcPr>
            <w:tcW w:w="5700" w:type="dxa"/>
          </w:tcPr>
          <w:p w14:paraId="2383A2C8" w14:textId="77777777" w:rsidR="007D64AE" w:rsidRPr="00C66672" w:rsidRDefault="007D64AE" w:rsidP="00FD4CB2">
            <w:pPr>
              <w:rPr>
                <w:rFonts w:eastAsiaTheme="minorEastAsia"/>
              </w:rPr>
            </w:pPr>
          </w:p>
        </w:tc>
      </w:tr>
      <w:tr w:rsidR="007D64AE" w:rsidRPr="00C66672" w14:paraId="09D163DA" w14:textId="77777777" w:rsidTr="00FD4CB2">
        <w:tc>
          <w:tcPr>
            <w:tcW w:w="3227" w:type="dxa"/>
          </w:tcPr>
          <w:p w14:paraId="413EF34C" w14:textId="77777777" w:rsidR="007D64AE" w:rsidRPr="00C66672" w:rsidRDefault="007D64AE" w:rsidP="00FD4CB2">
            <w:pPr>
              <w:rPr>
                <w:rFonts w:eastAsiaTheme="minorEastAsia"/>
              </w:rPr>
            </w:pPr>
            <w:r w:rsidRPr="00C66672">
              <w:rPr>
                <w:rFonts w:eastAsiaTheme="minorEastAsia"/>
              </w:rPr>
              <w:t>Telefoonnummer:</w:t>
            </w:r>
          </w:p>
        </w:tc>
        <w:tc>
          <w:tcPr>
            <w:tcW w:w="5700" w:type="dxa"/>
          </w:tcPr>
          <w:p w14:paraId="27087085" w14:textId="77777777" w:rsidR="007D64AE" w:rsidRPr="00C66672" w:rsidRDefault="007D64AE" w:rsidP="00FD4CB2">
            <w:pPr>
              <w:rPr>
                <w:rFonts w:eastAsiaTheme="minorEastAsia"/>
              </w:rPr>
            </w:pPr>
          </w:p>
        </w:tc>
      </w:tr>
      <w:tr w:rsidR="007D64AE" w:rsidRPr="00C66672" w14:paraId="1852ED6F" w14:textId="77777777" w:rsidTr="00FD4CB2">
        <w:tc>
          <w:tcPr>
            <w:tcW w:w="3227" w:type="dxa"/>
          </w:tcPr>
          <w:p w14:paraId="40F06B40" w14:textId="77777777" w:rsidR="007D64AE" w:rsidRPr="00C66672" w:rsidRDefault="007D64AE" w:rsidP="00FD4CB2">
            <w:pPr>
              <w:rPr>
                <w:rFonts w:eastAsiaTheme="minorEastAsia"/>
              </w:rPr>
            </w:pPr>
            <w:r w:rsidRPr="00C66672">
              <w:rPr>
                <w:rFonts w:eastAsiaTheme="minorEastAsia"/>
              </w:rPr>
              <w:t>Emailadres:</w:t>
            </w:r>
          </w:p>
        </w:tc>
        <w:tc>
          <w:tcPr>
            <w:tcW w:w="5700" w:type="dxa"/>
          </w:tcPr>
          <w:p w14:paraId="624F53E9" w14:textId="77777777" w:rsidR="007D64AE" w:rsidRPr="00C66672" w:rsidRDefault="007D64AE" w:rsidP="00FD4CB2">
            <w:pPr>
              <w:rPr>
                <w:rFonts w:eastAsiaTheme="minorEastAsia"/>
              </w:rPr>
            </w:pPr>
          </w:p>
        </w:tc>
      </w:tr>
      <w:tr w:rsidR="007D64AE" w:rsidRPr="00C66672" w14:paraId="54B8DA4B" w14:textId="77777777" w:rsidTr="00FD4CB2">
        <w:tc>
          <w:tcPr>
            <w:tcW w:w="3227" w:type="dxa"/>
          </w:tcPr>
          <w:p w14:paraId="406B825B" w14:textId="77777777" w:rsidR="007D64AE" w:rsidRPr="00C66672" w:rsidRDefault="007D64AE" w:rsidP="00FD4CB2">
            <w:pPr>
              <w:rPr>
                <w:rFonts w:eastAsiaTheme="minorEastAsia"/>
              </w:rPr>
            </w:pPr>
            <w:r w:rsidRPr="00C66672">
              <w:rPr>
                <w:rFonts w:eastAsiaTheme="minorEastAsia"/>
              </w:rPr>
              <w:t>Omschrijving aard van de opdracht:</w:t>
            </w:r>
          </w:p>
        </w:tc>
        <w:tc>
          <w:tcPr>
            <w:tcW w:w="5700" w:type="dxa"/>
          </w:tcPr>
          <w:p w14:paraId="7774BE63" w14:textId="77777777" w:rsidR="007D64AE" w:rsidRPr="00C66672" w:rsidRDefault="007D64AE" w:rsidP="00FD4CB2">
            <w:pPr>
              <w:rPr>
                <w:rFonts w:eastAsiaTheme="minorEastAsia"/>
              </w:rPr>
            </w:pPr>
          </w:p>
        </w:tc>
      </w:tr>
      <w:tr w:rsidR="007D64AE" w:rsidRPr="00C66672" w14:paraId="6F551F26" w14:textId="77777777" w:rsidTr="00FD4CB2">
        <w:tc>
          <w:tcPr>
            <w:tcW w:w="3227" w:type="dxa"/>
          </w:tcPr>
          <w:p w14:paraId="529B52AD" w14:textId="77777777" w:rsidR="007D64AE" w:rsidRPr="00C66672" w:rsidRDefault="007D64AE" w:rsidP="00FD4CB2">
            <w:pPr>
              <w:rPr>
                <w:rFonts w:eastAsiaTheme="minorEastAsia"/>
              </w:rPr>
            </w:pPr>
            <w:r w:rsidRPr="00C66672">
              <w:rPr>
                <w:rFonts w:eastAsiaTheme="minorEastAsia"/>
              </w:rPr>
              <w:t>Omschrijving omvang van de opdracht:</w:t>
            </w:r>
          </w:p>
        </w:tc>
        <w:tc>
          <w:tcPr>
            <w:tcW w:w="5700" w:type="dxa"/>
          </w:tcPr>
          <w:p w14:paraId="2BBF921D" w14:textId="77777777" w:rsidR="007D64AE" w:rsidRPr="00C66672" w:rsidRDefault="007D64AE" w:rsidP="00FD4CB2">
            <w:pPr>
              <w:rPr>
                <w:rFonts w:eastAsiaTheme="minorEastAsia"/>
              </w:rPr>
            </w:pPr>
          </w:p>
        </w:tc>
      </w:tr>
      <w:tr w:rsidR="007D64AE" w:rsidRPr="00C66672" w14:paraId="56E03A65" w14:textId="77777777" w:rsidTr="00FD4CB2">
        <w:tc>
          <w:tcPr>
            <w:tcW w:w="3227" w:type="dxa"/>
          </w:tcPr>
          <w:p w14:paraId="2F98F2FC" w14:textId="77777777" w:rsidR="007D64AE" w:rsidRPr="00C66672" w:rsidRDefault="007D64AE" w:rsidP="00FD4CB2">
            <w:pPr>
              <w:rPr>
                <w:rFonts w:eastAsiaTheme="minorEastAsia"/>
              </w:rPr>
            </w:pPr>
            <w:r w:rsidRPr="00C66672">
              <w:rPr>
                <w:rFonts w:eastAsiaTheme="minorEastAsia"/>
              </w:rPr>
              <w:t>Jaar / jaren waarin de opdracht is uitgevoerd:</w:t>
            </w:r>
          </w:p>
        </w:tc>
        <w:tc>
          <w:tcPr>
            <w:tcW w:w="5700" w:type="dxa"/>
          </w:tcPr>
          <w:p w14:paraId="19AE82E5" w14:textId="77777777" w:rsidR="007D64AE" w:rsidRPr="00C66672" w:rsidRDefault="007D64AE" w:rsidP="00FD4CB2">
            <w:pPr>
              <w:rPr>
                <w:rFonts w:eastAsiaTheme="minorEastAsia"/>
              </w:rPr>
            </w:pPr>
          </w:p>
        </w:tc>
      </w:tr>
      <w:tr w:rsidR="007D64AE" w:rsidRPr="00C66672" w14:paraId="25116C5F" w14:textId="77777777" w:rsidTr="00FD4CB2">
        <w:tc>
          <w:tcPr>
            <w:tcW w:w="8927" w:type="dxa"/>
            <w:gridSpan w:val="2"/>
            <w:shd w:val="pct10" w:color="auto" w:fill="auto"/>
          </w:tcPr>
          <w:p w14:paraId="732D1F29" w14:textId="77777777" w:rsidR="007D64AE" w:rsidRPr="00C66672" w:rsidRDefault="007D64AE" w:rsidP="00FD4CB2">
            <w:pPr>
              <w:rPr>
                <w:rFonts w:eastAsiaTheme="minorEastAsia"/>
                <w:b/>
                <w:sz w:val="26"/>
                <w:szCs w:val="26"/>
              </w:rPr>
            </w:pPr>
            <w:r w:rsidRPr="00C66672">
              <w:rPr>
                <w:rFonts w:eastAsiaTheme="minorEastAsia"/>
                <w:b/>
                <w:sz w:val="26"/>
                <w:szCs w:val="26"/>
              </w:rPr>
              <w:t>In te vullen door referent</w:t>
            </w:r>
          </w:p>
        </w:tc>
      </w:tr>
      <w:tr w:rsidR="007D64AE" w:rsidRPr="00C66672" w14:paraId="7FAE5144" w14:textId="77777777" w:rsidTr="00FD4CB2">
        <w:tc>
          <w:tcPr>
            <w:tcW w:w="8927" w:type="dxa"/>
            <w:gridSpan w:val="2"/>
          </w:tcPr>
          <w:p w14:paraId="28773162" w14:textId="77777777" w:rsidR="007D64AE" w:rsidRPr="00C66672" w:rsidRDefault="007D64AE" w:rsidP="00FD4CB2">
            <w:pPr>
              <w:rPr>
                <w:rFonts w:eastAsiaTheme="minorEastAsia"/>
              </w:rPr>
            </w:pPr>
            <w:r w:rsidRPr="00C66672">
              <w:rPr>
                <w:rFonts w:eastAsiaTheme="minorEastAsia"/>
              </w:rPr>
              <w:t>Referent verklaart hierbij expliciet toestemming te hebben gegeven aan inschrijver voor het doorgeven van de gevraagde persoonsgegevens aan de aanbestedende dienst</w:t>
            </w:r>
          </w:p>
        </w:tc>
      </w:tr>
      <w:tr w:rsidR="007D64AE" w:rsidRPr="00C66672" w14:paraId="2FB175B0" w14:textId="77777777" w:rsidTr="00FD4CB2">
        <w:tc>
          <w:tcPr>
            <w:tcW w:w="3227" w:type="dxa"/>
          </w:tcPr>
          <w:p w14:paraId="5D70A7A5" w14:textId="77777777" w:rsidR="007D64AE" w:rsidRPr="00C66672" w:rsidRDefault="007D64AE" w:rsidP="00FD4CB2">
            <w:pPr>
              <w:rPr>
                <w:rFonts w:eastAsiaTheme="minorEastAsia"/>
              </w:rPr>
            </w:pPr>
            <w:r w:rsidRPr="00C66672">
              <w:rPr>
                <w:rFonts w:eastAsiaTheme="minorEastAsia"/>
              </w:rPr>
              <w:t>Naam:</w:t>
            </w:r>
          </w:p>
        </w:tc>
        <w:tc>
          <w:tcPr>
            <w:tcW w:w="5700" w:type="dxa"/>
          </w:tcPr>
          <w:p w14:paraId="45DC4E37" w14:textId="77777777" w:rsidR="007D64AE" w:rsidRPr="00C66672" w:rsidRDefault="007D64AE" w:rsidP="00FD4CB2">
            <w:pPr>
              <w:rPr>
                <w:rFonts w:eastAsiaTheme="minorEastAsia"/>
              </w:rPr>
            </w:pPr>
          </w:p>
        </w:tc>
      </w:tr>
      <w:tr w:rsidR="007D64AE" w:rsidRPr="00C66672" w14:paraId="5EFE320B" w14:textId="77777777" w:rsidTr="00FD4CB2">
        <w:tc>
          <w:tcPr>
            <w:tcW w:w="3227" w:type="dxa"/>
          </w:tcPr>
          <w:p w14:paraId="45FCB562" w14:textId="77777777" w:rsidR="007D64AE" w:rsidRPr="00C66672" w:rsidRDefault="007D64AE" w:rsidP="00FD4CB2">
            <w:pPr>
              <w:rPr>
                <w:rFonts w:eastAsiaTheme="minorEastAsia"/>
              </w:rPr>
            </w:pPr>
            <w:r w:rsidRPr="00C66672">
              <w:rPr>
                <w:rFonts w:eastAsiaTheme="minorEastAsia"/>
              </w:rPr>
              <w:t>Handtekening</w:t>
            </w:r>
          </w:p>
        </w:tc>
        <w:tc>
          <w:tcPr>
            <w:tcW w:w="5700" w:type="dxa"/>
          </w:tcPr>
          <w:p w14:paraId="0AC73F48" w14:textId="77777777" w:rsidR="007D64AE" w:rsidRPr="00C66672" w:rsidRDefault="007D64AE" w:rsidP="00FD4CB2">
            <w:pPr>
              <w:rPr>
                <w:rFonts w:eastAsiaTheme="minorEastAsia"/>
              </w:rPr>
            </w:pPr>
          </w:p>
          <w:p w14:paraId="18D355FF" w14:textId="77777777" w:rsidR="007D64AE" w:rsidRPr="00C66672" w:rsidRDefault="007D64AE" w:rsidP="00FD4CB2">
            <w:pPr>
              <w:rPr>
                <w:rFonts w:eastAsiaTheme="minorEastAsia"/>
              </w:rPr>
            </w:pPr>
          </w:p>
          <w:p w14:paraId="7E96CAE2" w14:textId="77777777" w:rsidR="007D64AE" w:rsidRPr="00C66672" w:rsidRDefault="007D64AE" w:rsidP="00FD4CB2">
            <w:pPr>
              <w:rPr>
                <w:rFonts w:eastAsiaTheme="minorEastAsia"/>
              </w:rPr>
            </w:pPr>
          </w:p>
          <w:p w14:paraId="79F24997" w14:textId="77777777" w:rsidR="007D64AE" w:rsidRPr="00C66672" w:rsidRDefault="007D64AE" w:rsidP="00FD4CB2">
            <w:pPr>
              <w:rPr>
                <w:rFonts w:eastAsiaTheme="minorEastAsia"/>
              </w:rPr>
            </w:pPr>
          </w:p>
        </w:tc>
      </w:tr>
    </w:tbl>
    <w:p w14:paraId="58D2CA81" w14:textId="77777777" w:rsidR="007D64AE" w:rsidRPr="00C66672" w:rsidRDefault="007D64AE" w:rsidP="007D64AE">
      <w:pPr>
        <w:jc w:val="center"/>
        <w:rPr>
          <w:rFonts w:eastAsiaTheme="minorEastAsia"/>
          <w:b/>
          <w:sz w:val="22"/>
          <w:szCs w:val="22"/>
        </w:rPr>
      </w:pPr>
    </w:p>
    <w:p w14:paraId="29AF9008" w14:textId="77777777" w:rsidR="007D64AE" w:rsidRPr="00C66672" w:rsidRDefault="007D64AE" w:rsidP="007D64AE">
      <w:pPr>
        <w:jc w:val="center"/>
        <w:rPr>
          <w:rFonts w:eastAsiaTheme="minorEastAsia"/>
          <w:b/>
          <w:sz w:val="22"/>
          <w:szCs w:val="22"/>
        </w:rPr>
      </w:pPr>
      <w:r w:rsidRPr="00C66672">
        <w:rPr>
          <w:rFonts w:eastAsiaTheme="minorEastAsia"/>
          <w:b/>
          <w:sz w:val="22"/>
          <w:szCs w:val="22"/>
        </w:rPr>
        <w:t>Inschrijver geeft hierbij toestemming aan de aanbestedende dienst om de vermelde referent(en) te benaderen voor nadere informatie.</w:t>
      </w:r>
    </w:p>
    <w:p w14:paraId="392EAB9E" w14:textId="77777777" w:rsidR="00143DF3" w:rsidRPr="00951307" w:rsidRDefault="007D64AE" w:rsidP="00143DF3">
      <w:pPr>
        <w:ind w:left="357"/>
        <w:rPr>
          <w:rFonts w:eastAsiaTheme="minorEastAsia"/>
        </w:rPr>
      </w:pPr>
      <w:r w:rsidRPr="00C66672">
        <w:rPr>
          <w:rFonts w:eastAsiaTheme="minorEastAsia" w:cs="Arial"/>
          <w:b/>
          <w:bCs/>
          <w:iCs/>
          <w:sz w:val="28"/>
          <w:szCs w:val="28"/>
        </w:rPr>
        <w:br w:type="page"/>
      </w:r>
      <w:r w:rsidRPr="00C66672">
        <w:rPr>
          <w:rFonts w:eastAsiaTheme="minorEastAsia"/>
          <w:b/>
        </w:rPr>
        <w:lastRenderedPageBreak/>
        <w:t>Referentie voor kerncompetentie</w:t>
      </w:r>
      <w:r>
        <w:rPr>
          <w:rFonts w:eastAsiaTheme="minorEastAsia"/>
          <w:b/>
        </w:rPr>
        <w:t xml:space="preserve"> 3</w:t>
      </w:r>
      <w:r w:rsidRPr="00C66672">
        <w:rPr>
          <w:rFonts w:eastAsiaTheme="minorEastAsia"/>
          <w:b/>
        </w:rPr>
        <w:t xml:space="preserve">: </w:t>
      </w:r>
      <w:r w:rsidR="00143DF3">
        <w:rPr>
          <w:rFonts w:eastAsiaTheme="minorEastAsia"/>
        </w:rPr>
        <w:t>Aantoonbare ervaring met betrekking tot het afnemen van intakes/toelatingstoetsen aan minimaal 25 volwassenen binnen een aangesloten periode van twaalf maanden, waarbij de intakes/toelatingstoetsen in de afgelopen drie jaar voorafgaande aan de sluitingsdatum voor Inschrijving zijn afgenomen.</w:t>
      </w:r>
    </w:p>
    <w:p w14:paraId="64F74603" w14:textId="77777777" w:rsidR="0078329F" w:rsidRPr="00951307" w:rsidRDefault="0078329F" w:rsidP="007D64AE">
      <w:pPr>
        <w:ind w:left="357"/>
        <w:rPr>
          <w:rFonts w:eastAsiaTheme="minorEastAsia"/>
        </w:rPr>
      </w:pPr>
    </w:p>
    <w:p w14:paraId="48545530" w14:textId="77777777" w:rsidR="007D64AE" w:rsidRPr="00C66672" w:rsidRDefault="007D64AE" w:rsidP="007D64AE">
      <w:pPr>
        <w:rPr>
          <w:rFonts w:eastAsiaTheme="minorEastAsi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080" w:firstRow="0" w:lastRow="0" w:firstColumn="1" w:lastColumn="0" w:noHBand="0" w:noVBand="0"/>
      </w:tblPr>
      <w:tblGrid>
        <w:gridCol w:w="3227"/>
        <w:gridCol w:w="5700"/>
      </w:tblGrid>
      <w:tr w:rsidR="007D64AE" w:rsidRPr="00C66672" w14:paraId="60BA4B54" w14:textId="77777777" w:rsidTr="00FD4CB2">
        <w:tc>
          <w:tcPr>
            <w:tcW w:w="8927" w:type="dxa"/>
            <w:gridSpan w:val="2"/>
            <w:shd w:val="pct10" w:color="auto" w:fill="auto"/>
          </w:tcPr>
          <w:p w14:paraId="6654DD4A" w14:textId="77777777" w:rsidR="007D64AE" w:rsidRPr="00C66672" w:rsidRDefault="007D64AE" w:rsidP="00FD4CB2">
            <w:pPr>
              <w:rPr>
                <w:rFonts w:eastAsiaTheme="minorEastAsia"/>
                <w:b/>
                <w:sz w:val="26"/>
                <w:szCs w:val="26"/>
              </w:rPr>
            </w:pPr>
            <w:r w:rsidRPr="00C66672">
              <w:rPr>
                <w:rFonts w:eastAsiaTheme="minorEastAsia"/>
                <w:b/>
                <w:sz w:val="26"/>
                <w:szCs w:val="26"/>
              </w:rPr>
              <w:t>In te vullen door inschrijver</w:t>
            </w:r>
          </w:p>
        </w:tc>
      </w:tr>
      <w:tr w:rsidR="007D64AE" w:rsidRPr="00C66672" w14:paraId="7D7183DC" w14:textId="77777777" w:rsidTr="00FD4CB2">
        <w:tc>
          <w:tcPr>
            <w:tcW w:w="3227" w:type="dxa"/>
          </w:tcPr>
          <w:p w14:paraId="65E8C17C" w14:textId="77777777" w:rsidR="007D64AE" w:rsidRPr="00C66672" w:rsidRDefault="007D64AE" w:rsidP="00FD4CB2">
            <w:pPr>
              <w:rPr>
                <w:rFonts w:eastAsiaTheme="minorEastAsia"/>
              </w:rPr>
            </w:pPr>
            <w:r w:rsidRPr="00C66672">
              <w:rPr>
                <w:rFonts w:eastAsiaTheme="minorEastAsia"/>
              </w:rPr>
              <w:t>Naam opdrachtgever:</w:t>
            </w:r>
          </w:p>
        </w:tc>
        <w:tc>
          <w:tcPr>
            <w:tcW w:w="5700" w:type="dxa"/>
          </w:tcPr>
          <w:p w14:paraId="2D53A86F" w14:textId="77777777" w:rsidR="007D64AE" w:rsidRPr="00C66672" w:rsidRDefault="007D64AE" w:rsidP="00FD4CB2">
            <w:pPr>
              <w:rPr>
                <w:rFonts w:eastAsiaTheme="minorEastAsia"/>
              </w:rPr>
            </w:pPr>
          </w:p>
        </w:tc>
      </w:tr>
      <w:tr w:rsidR="007D64AE" w:rsidRPr="00C66672" w14:paraId="52181F5A" w14:textId="77777777" w:rsidTr="00FD4CB2">
        <w:tc>
          <w:tcPr>
            <w:tcW w:w="3227" w:type="dxa"/>
          </w:tcPr>
          <w:p w14:paraId="06DC9173" w14:textId="77777777" w:rsidR="007D64AE" w:rsidRPr="00C66672" w:rsidRDefault="007D64AE" w:rsidP="00FD4CB2">
            <w:pPr>
              <w:rPr>
                <w:rFonts w:eastAsiaTheme="minorEastAsia"/>
              </w:rPr>
            </w:pPr>
            <w:r w:rsidRPr="00C66672">
              <w:rPr>
                <w:rFonts w:eastAsiaTheme="minorEastAsia"/>
              </w:rPr>
              <w:t>Adres:</w:t>
            </w:r>
          </w:p>
        </w:tc>
        <w:tc>
          <w:tcPr>
            <w:tcW w:w="5700" w:type="dxa"/>
          </w:tcPr>
          <w:p w14:paraId="56C4AC70" w14:textId="77777777" w:rsidR="007D64AE" w:rsidRPr="00C66672" w:rsidRDefault="007D64AE" w:rsidP="00FD4CB2">
            <w:pPr>
              <w:rPr>
                <w:rFonts w:eastAsiaTheme="minorEastAsia"/>
              </w:rPr>
            </w:pPr>
          </w:p>
        </w:tc>
      </w:tr>
      <w:tr w:rsidR="007D64AE" w:rsidRPr="00C66672" w14:paraId="6A0BBE78" w14:textId="77777777" w:rsidTr="00FD4CB2">
        <w:tc>
          <w:tcPr>
            <w:tcW w:w="3227" w:type="dxa"/>
          </w:tcPr>
          <w:p w14:paraId="0277914C" w14:textId="77777777" w:rsidR="007D64AE" w:rsidRPr="00C66672" w:rsidRDefault="007D64AE" w:rsidP="00FD4CB2">
            <w:pPr>
              <w:rPr>
                <w:rFonts w:eastAsiaTheme="minorEastAsia"/>
              </w:rPr>
            </w:pPr>
            <w:r w:rsidRPr="00C66672">
              <w:rPr>
                <w:rFonts w:eastAsiaTheme="minorEastAsia"/>
              </w:rPr>
              <w:t>Postcode / plaats:</w:t>
            </w:r>
          </w:p>
        </w:tc>
        <w:tc>
          <w:tcPr>
            <w:tcW w:w="5700" w:type="dxa"/>
          </w:tcPr>
          <w:p w14:paraId="400DBCAB" w14:textId="77777777" w:rsidR="007D64AE" w:rsidRPr="00C66672" w:rsidRDefault="007D64AE" w:rsidP="00FD4CB2">
            <w:pPr>
              <w:rPr>
                <w:rFonts w:eastAsiaTheme="minorEastAsia"/>
              </w:rPr>
            </w:pPr>
          </w:p>
        </w:tc>
      </w:tr>
      <w:tr w:rsidR="007D64AE" w:rsidRPr="00C66672" w14:paraId="4173F190" w14:textId="77777777" w:rsidTr="00FD4CB2">
        <w:tc>
          <w:tcPr>
            <w:tcW w:w="3227" w:type="dxa"/>
          </w:tcPr>
          <w:p w14:paraId="5F96E3F9" w14:textId="77777777" w:rsidR="007D64AE" w:rsidRPr="00C66672" w:rsidRDefault="007D64AE" w:rsidP="00FD4CB2">
            <w:pPr>
              <w:rPr>
                <w:rFonts w:eastAsiaTheme="minorEastAsia"/>
              </w:rPr>
            </w:pPr>
            <w:r w:rsidRPr="00C66672">
              <w:rPr>
                <w:rFonts w:eastAsiaTheme="minorEastAsia"/>
              </w:rPr>
              <w:t>Contactpersoon:</w:t>
            </w:r>
          </w:p>
        </w:tc>
        <w:tc>
          <w:tcPr>
            <w:tcW w:w="5700" w:type="dxa"/>
          </w:tcPr>
          <w:p w14:paraId="3AB4B441" w14:textId="77777777" w:rsidR="007D64AE" w:rsidRPr="00C66672" w:rsidRDefault="007D64AE" w:rsidP="00FD4CB2">
            <w:pPr>
              <w:rPr>
                <w:rFonts w:eastAsiaTheme="minorEastAsia"/>
              </w:rPr>
            </w:pPr>
          </w:p>
        </w:tc>
      </w:tr>
      <w:tr w:rsidR="007D64AE" w:rsidRPr="00C66672" w14:paraId="37266A1A" w14:textId="77777777" w:rsidTr="00FD4CB2">
        <w:tc>
          <w:tcPr>
            <w:tcW w:w="3227" w:type="dxa"/>
          </w:tcPr>
          <w:p w14:paraId="1806F3E3" w14:textId="77777777" w:rsidR="007D64AE" w:rsidRPr="00C66672" w:rsidRDefault="007D64AE" w:rsidP="00FD4CB2">
            <w:pPr>
              <w:rPr>
                <w:rFonts w:eastAsiaTheme="minorEastAsia"/>
              </w:rPr>
            </w:pPr>
            <w:r w:rsidRPr="00C66672">
              <w:rPr>
                <w:rFonts w:eastAsiaTheme="minorEastAsia"/>
              </w:rPr>
              <w:t>Telefoonnummer:</w:t>
            </w:r>
          </w:p>
        </w:tc>
        <w:tc>
          <w:tcPr>
            <w:tcW w:w="5700" w:type="dxa"/>
          </w:tcPr>
          <w:p w14:paraId="5DC70562" w14:textId="77777777" w:rsidR="007D64AE" w:rsidRPr="00C66672" w:rsidRDefault="007D64AE" w:rsidP="00FD4CB2">
            <w:pPr>
              <w:rPr>
                <w:rFonts w:eastAsiaTheme="minorEastAsia"/>
              </w:rPr>
            </w:pPr>
          </w:p>
        </w:tc>
      </w:tr>
      <w:tr w:rsidR="007D64AE" w:rsidRPr="00C66672" w14:paraId="6905C22F" w14:textId="77777777" w:rsidTr="00FD4CB2">
        <w:tc>
          <w:tcPr>
            <w:tcW w:w="3227" w:type="dxa"/>
          </w:tcPr>
          <w:p w14:paraId="57C137B1" w14:textId="77777777" w:rsidR="007D64AE" w:rsidRPr="00C66672" w:rsidRDefault="007D64AE" w:rsidP="00FD4CB2">
            <w:pPr>
              <w:rPr>
                <w:rFonts w:eastAsiaTheme="minorEastAsia"/>
              </w:rPr>
            </w:pPr>
            <w:r w:rsidRPr="00C66672">
              <w:rPr>
                <w:rFonts w:eastAsiaTheme="minorEastAsia"/>
              </w:rPr>
              <w:t>Emailadres:</w:t>
            </w:r>
          </w:p>
        </w:tc>
        <w:tc>
          <w:tcPr>
            <w:tcW w:w="5700" w:type="dxa"/>
          </w:tcPr>
          <w:p w14:paraId="2A826FBF" w14:textId="77777777" w:rsidR="007D64AE" w:rsidRPr="00C66672" w:rsidRDefault="007D64AE" w:rsidP="00FD4CB2">
            <w:pPr>
              <w:rPr>
                <w:rFonts w:eastAsiaTheme="minorEastAsia"/>
              </w:rPr>
            </w:pPr>
          </w:p>
        </w:tc>
      </w:tr>
      <w:tr w:rsidR="007D64AE" w:rsidRPr="00C66672" w14:paraId="3CB38D90" w14:textId="77777777" w:rsidTr="00FD4CB2">
        <w:tc>
          <w:tcPr>
            <w:tcW w:w="3227" w:type="dxa"/>
          </w:tcPr>
          <w:p w14:paraId="1CF77013" w14:textId="77777777" w:rsidR="007D64AE" w:rsidRPr="00C66672" w:rsidRDefault="007D64AE" w:rsidP="00FD4CB2">
            <w:pPr>
              <w:rPr>
                <w:rFonts w:eastAsiaTheme="minorEastAsia"/>
              </w:rPr>
            </w:pPr>
            <w:r w:rsidRPr="00C66672">
              <w:rPr>
                <w:rFonts w:eastAsiaTheme="minorEastAsia"/>
              </w:rPr>
              <w:t>Omschrijving aard van de opdracht:</w:t>
            </w:r>
          </w:p>
        </w:tc>
        <w:tc>
          <w:tcPr>
            <w:tcW w:w="5700" w:type="dxa"/>
          </w:tcPr>
          <w:p w14:paraId="5B934B10" w14:textId="77777777" w:rsidR="007D64AE" w:rsidRPr="00C66672" w:rsidRDefault="007D64AE" w:rsidP="00FD4CB2">
            <w:pPr>
              <w:rPr>
                <w:rFonts w:eastAsiaTheme="minorEastAsia"/>
              </w:rPr>
            </w:pPr>
          </w:p>
        </w:tc>
      </w:tr>
      <w:tr w:rsidR="007D64AE" w:rsidRPr="00C66672" w14:paraId="08988537" w14:textId="77777777" w:rsidTr="00FD4CB2">
        <w:tc>
          <w:tcPr>
            <w:tcW w:w="3227" w:type="dxa"/>
          </w:tcPr>
          <w:p w14:paraId="4F4AA49A" w14:textId="77777777" w:rsidR="007D64AE" w:rsidRPr="00C66672" w:rsidRDefault="007D64AE" w:rsidP="00FD4CB2">
            <w:pPr>
              <w:rPr>
                <w:rFonts w:eastAsiaTheme="minorEastAsia"/>
              </w:rPr>
            </w:pPr>
            <w:r w:rsidRPr="00C66672">
              <w:rPr>
                <w:rFonts w:eastAsiaTheme="minorEastAsia"/>
              </w:rPr>
              <w:t>Omschrijving omvang van de opdracht:</w:t>
            </w:r>
          </w:p>
        </w:tc>
        <w:tc>
          <w:tcPr>
            <w:tcW w:w="5700" w:type="dxa"/>
          </w:tcPr>
          <w:p w14:paraId="7D99993C" w14:textId="77777777" w:rsidR="007D64AE" w:rsidRPr="00C66672" w:rsidRDefault="007D64AE" w:rsidP="00FD4CB2">
            <w:pPr>
              <w:rPr>
                <w:rFonts w:eastAsiaTheme="minorEastAsia"/>
              </w:rPr>
            </w:pPr>
          </w:p>
        </w:tc>
      </w:tr>
      <w:tr w:rsidR="007D64AE" w:rsidRPr="00C66672" w14:paraId="6C6CDF2E" w14:textId="77777777" w:rsidTr="00FD4CB2">
        <w:tc>
          <w:tcPr>
            <w:tcW w:w="3227" w:type="dxa"/>
          </w:tcPr>
          <w:p w14:paraId="5E3B508B" w14:textId="77777777" w:rsidR="007D64AE" w:rsidRPr="00C66672" w:rsidRDefault="007D64AE" w:rsidP="00FD4CB2">
            <w:pPr>
              <w:rPr>
                <w:rFonts w:eastAsiaTheme="minorEastAsia"/>
              </w:rPr>
            </w:pPr>
            <w:r w:rsidRPr="00C66672">
              <w:rPr>
                <w:rFonts w:eastAsiaTheme="minorEastAsia"/>
              </w:rPr>
              <w:t>Jaar / jaren waarin de opdracht is uitgevoerd:</w:t>
            </w:r>
          </w:p>
        </w:tc>
        <w:tc>
          <w:tcPr>
            <w:tcW w:w="5700" w:type="dxa"/>
          </w:tcPr>
          <w:p w14:paraId="248DBBDD" w14:textId="77777777" w:rsidR="007D64AE" w:rsidRPr="00C66672" w:rsidRDefault="007D64AE" w:rsidP="00FD4CB2">
            <w:pPr>
              <w:rPr>
                <w:rFonts w:eastAsiaTheme="minorEastAsia"/>
              </w:rPr>
            </w:pPr>
          </w:p>
        </w:tc>
      </w:tr>
      <w:tr w:rsidR="007D64AE" w:rsidRPr="00C66672" w14:paraId="45B0CC97" w14:textId="77777777" w:rsidTr="00FD4CB2">
        <w:tc>
          <w:tcPr>
            <w:tcW w:w="8927" w:type="dxa"/>
            <w:gridSpan w:val="2"/>
            <w:shd w:val="pct10" w:color="auto" w:fill="auto"/>
          </w:tcPr>
          <w:p w14:paraId="27BAD602" w14:textId="77777777" w:rsidR="007D64AE" w:rsidRPr="00C66672" w:rsidRDefault="007D64AE" w:rsidP="00FD4CB2">
            <w:pPr>
              <w:rPr>
                <w:rFonts w:eastAsiaTheme="minorEastAsia"/>
                <w:b/>
                <w:sz w:val="26"/>
                <w:szCs w:val="26"/>
              </w:rPr>
            </w:pPr>
            <w:r w:rsidRPr="00C66672">
              <w:rPr>
                <w:rFonts w:eastAsiaTheme="minorEastAsia"/>
                <w:b/>
                <w:sz w:val="26"/>
                <w:szCs w:val="26"/>
              </w:rPr>
              <w:t>In te vullen door referent</w:t>
            </w:r>
          </w:p>
        </w:tc>
      </w:tr>
      <w:tr w:rsidR="007D64AE" w:rsidRPr="00C66672" w14:paraId="2BA1B2B6" w14:textId="77777777" w:rsidTr="00FD4CB2">
        <w:tc>
          <w:tcPr>
            <w:tcW w:w="8927" w:type="dxa"/>
            <w:gridSpan w:val="2"/>
          </w:tcPr>
          <w:p w14:paraId="2AA589BC" w14:textId="77777777" w:rsidR="007D64AE" w:rsidRPr="00C66672" w:rsidRDefault="007D64AE" w:rsidP="00FD4CB2">
            <w:pPr>
              <w:rPr>
                <w:rFonts w:eastAsiaTheme="minorEastAsia"/>
              </w:rPr>
            </w:pPr>
            <w:r w:rsidRPr="00C66672">
              <w:rPr>
                <w:rFonts w:eastAsiaTheme="minorEastAsia"/>
              </w:rPr>
              <w:t>Referent verklaart hierbij expliciet toestemming te hebben gegeven aan inschrijver voor het doorgeven van de gevraagde persoonsgegevens aan de aanbestedende dienst</w:t>
            </w:r>
          </w:p>
        </w:tc>
      </w:tr>
      <w:tr w:rsidR="007D64AE" w:rsidRPr="00C66672" w14:paraId="75B46941" w14:textId="77777777" w:rsidTr="00FD4CB2">
        <w:tc>
          <w:tcPr>
            <w:tcW w:w="3227" w:type="dxa"/>
          </w:tcPr>
          <w:p w14:paraId="7551B98B" w14:textId="77777777" w:rsidR="007D64AE" w:rsidRPr="00C66672" w:rsidRDefault="007D64AE" w:rsidP="00FD4CB2">
            <w:pPr>
              <w:rPr>
                <w:rFonts w:eastAsiaTheme="minorEastAsia"/>
              </w:rPr>
            </w:pPr>
            <w:r w:rsidRPr="00C66672">
              <w:rPr>
                <w:rFonts w:eastAsiaTheme="minorEastAsia"/>
              </w:rPr>
              <w:t>Naam:</w:t>
            </w:r>
          </w:p>
        </w:tc>
        <w:tc>
          <w:tcPr>
            <w:tcW w:w="5700" w:type="dxa"/>
          </w:tcPr>
          <w:p w14:paraId="5B4809FF" w14:textId="77777777" w:rsidR="007D64AE" w:rsidRPr="00C66672" w:rsidRDefault="007D64AE" w:rsidP="00FD4CB2">
            <w:pPr>
              <w:rPr>
                <w:rFonts w:eastAsiaTheme="minorEastAsia"/>
              </w:rPr>
            </w:pPr>
          </w:p>
        </w:tc>
      </w:tr>
      <w:tr w:rsidR="007D64AE" w:rsidRPr="00C66672" w14:paraId="4AEC58AD" w14:textId="77777777" w:rsidTr="00FD4CB2">
        <w:tc>
          <w:tcPr>
            <w:tcW w:w="3227" w:type="dxa"/>
          </w:tcPr>
          <w:p w14:paraId="2536D8DA" w14:textId="77777777" w:rsidR="007D64AE" w:rsidRPr="00C66672" w:rsidRDefault="007D64AE" w:rsidP="00FD4CB2">
            <w:pPr>
              <w:rPr>
                <w:rFonts w:eastAsiaTheme="minorEastAsia"/>
              </w:rPr>
            </w:pPr>
            <w:r w:rsidRPr="00C66672">
              <w:rPr>
                <w:rFonts w:eastAsiaTheme="minorEastAsia"/>
              </w:rPr>
              <w:t>Handtekening</w:t>
            </w:r>
          </w:p>
        </w:tc>
        <w:tc>
          <w:tcPr>
            <w:tcW w:w="5700" w:type="dxa"/>
          </w:tcPr>
          <w:p w14:paraId="4429EEF3" w14:textId="77777777" w:rsidR="007D64AE" w:rsidRPr="00C66672" w:rsidRDefault="007D64AE" w:rsidP="00FD4CB2">
            <w:pPr>
              <w:rPr>
                <w:rFonts w:eastAsiaTheme="minorEastAsia"/>
              </w:rPr>
            </w:pPr>
          </w:p>
          <w:p w14:paraId="17C0AC42" w14:textId="77777777" w:rsidR="007D64AE" w:rsidRPr="00C66672" w:rsidRDefault="007D64AE" w:rsidP="00FD4CB2">
            <w:pPr>
              <w:rPr>
                <w:rFonts w:eastAsiaTheme="minorEastAsia"/>
              </w:rPr>
            </w:pPr>
          </w:p>
          <w:p w14:paraId="559D1A7F" w14:textId="77777777" w:rsidR="007D64AE" w:rsidRPr="00C66672" w:rsidRDefault="007D64AE" w:rsidP="00FD4CB2">
            <w:pPr>
              <w:rPr>
                <w:rFonts w:eastAsiaTheme="minorEastAsia"/>
              </w:rPr>
            </w:pPr>
          </w:p>
          <w:p w14:paraId="070E4EA9" w14:textId="77777777" w:rsidR="007D64AE" w:rsidRPr="00C66672" w:rsidRDefault="007D64AE" w:rsidP="00FD4CB2">
            <w:pPr>
              <w:rPr>
                <w:rFonts w:eastAsiaTheme="minorEastAsia"/>
              </w:rPr>
            </w:pPr>
          </w:p>
        </w:tc>
      </w:tr>
    </w:tbl>
    <w:p w14:paraId="6812AFEC" w14:textId="68B013DA" w:rsidR="00FD4CB2" w:rsidRDefault="00FD4CB2" w:rsidP="007D64AE">
      <w:pPr>
        <w:jc w:val="center"/>
        <w:rPr>
          <w:rFonts w:eastAsiaTheme="minorEastAsia"/>
          <w:b/>
          <w:sz w:val="22"/>
          <w:szCs w:val="22"/>
        </w:rPr>
      </w:pPr>
    </w:p>
    <w:p w14:paraId="237A062C" w14:textId="6A154BFA" w:rsidR="0078329F" w:rsidRPr="00C66672" w:rsidRDefault="00FD4CB2" w:rsidP="00443E6D">
      <w:pPr>
        <w:ind w:left="357"/>
        <w:rPr>
          <w:rFonts w:eastAsiaTheme="minorEastAsia"/>
        </w:rPr>
      </w:pPr>
      <w:r>
        <w:rPr>
          <w:rFonts w:eastAsiaTheme="minorEastAsia"/>
          <w:b/>
          <w:sz w:val="22"/>
          <w:szCs w:val="22"/>
        </w:rPr>
        <w:br w:type="page"/>
      </w:r>
    </w:p>
    <w:p w14:paraId="6F527E27" w14:textId="77777777" w:rsidR="00332D80" w:rsidRPr="00C66672" w:rsidRDefault="00332D80" w:rsidP="0028775E">
      <w:pPr>
        <w:ind w:left="360"/>
        <w:rPr>
          <w:rFonts w:eastAsiaTheme="minorEastAsia"/>
        </w:rPr>
      </w:pPr>
    </w:p>
    <w:sectPr w:rsidR="00332D80" w:rsidRPr="00C66672" w:rsidSect="00EF593E">
      <w:headerReference w:type="even" r:id="rId14"/>
      <w:headerReference w:type="default" r:id="rId15"/>
      <w:footerReference w:type="even" r:id="rId16"/>
      <w:footerReference w:type="default" r:id="rId17"/>
      <w:headerReference w:type="first" r:id="rId18"/>
      <w:footerReference w:type="first" r:id="rId19"/>
      <w:type w:val="continuous"/>
      <w:pgSz w:w="11906" w:h="16838" w:code="9"/>
      <w:pgMar w:top="975" w:right="1134" w:bottom="1134" w:left="1701" w:header="709" w:footer="170" w:gutter="0"/>
      <w:paperSrc w:first="7" w:other="7"/>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468F38" w14:textId="77777777" w:rsidR="00EF593E" w:rsidRDefault="00EF593E">
      <w:r>
        <w:separator/>
      </w:r>
    </w:p>
  </w:endnote>
  <w:endnote w:type="continuationSeparator" w:id="0">
    <w:p w14:paraId="243E292D" w14:textId="77777777" w:rsidR="00EF593E" w:rsidRDefault="00EF593E">
      <w:r>
        <w:continuationSeparator/>
      </w:r>
    </w:p>
  </w:endnote>
  <w:endnote w:type="continuationNotice" w:id="1">
    <w:p w14:paraId="449CC83F" w14:textId="77777777" w:rsidR="00EF593E" w:rsidRDefault="00EF593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quot;Calibri&quot;,sans-serif">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2BC93" w14:textId="77777777" w:rsidR="002517E4" w:rsidRDefault="002517E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bCs/>
        <w:lang w:val="en-US"/>
      </w:rPr>
      <w:tag w:val="{&quot;templafy&quot;:{&quot;id&quot;:&quot;4bf32dff-4d7a-4265-b2a9-a2c04df857ca&quot;}}"/>
      <w:id w:val="1921510847"/>
      <w:placeholder>
        <w:docPart w:val="97AF533EBA86433AAFB59A9AED735B05"/>
      </w:placeholder>
    </w:sdtPr>
    <w:sdtEndPr/>
    <w:sdtContent>
      <w:tbl>
        <w:tblPr>
          <w:tblW w:w="8369" w:type="dxa"/>
          <w:tblInd w:w="-1134" w:type="dxa"/>
          <w:tblLayout w:type="fixed"/>
          <w:tblCellMar>
            <w:left w:w="28" w:type="dxa"/>
            <w:right w:w="28" w:type="dxa"/>
          </w:tblCellMar>
          <w:tblLook w:val="0000" w:firstRow="0" w:lastRow="0" w:firstColumn="0" w:lastColumn="0" w:noHBand="0" w:noVBand="0"/>
        </w:tblPr>
        <w:tblGrid>
          <w:gridCol w:w="1142"/>
          <w:gridCol w:w="149"/>
          <w:gridCol w:w="2390"/>
          <w:gridCol w:w="142"/>
          <w:gridCol w:w="2273"/>
          <w:gridCol w:w="2273"/>
        </w:tblGrid>
        <w:tr w:rsidR="00BF4C25" w:rsidRPr="00B9536B" w14:paraId="2B9D03AE" w14:textId="77777777">
          <w:trPr>
            <w:trHeight w:hRule="exact" w:val="420"/>
          </w:trPr>
          <w:tc>
            <w:tcPr>
              <w:tcW w:w="1142" w:type="dxa"/>
              <w:vAlign w:val="center"/>
            </w:tcPr>
            <w:p w14:paraId="20A79A68" w14:textId="77777777" w:rsidR="00786F10" w:rsidRPr="00B9536B" w:rsidRDefault="00BF4C25">
              <w:pPr>
                <w:jc w:val="right"/>
                <w:rPr>
                  <w:i/>
                  <w:sz w:val="16"/>
                  <w:szCs w:val="16"/>
                </w:rPr>
              </w:pPr>
              <w:r w:rsidRPr="00B9536B">
                <w:rPr>
                  <w:i/>
                  <w:sz w:val="16"/>
                  <w:szCs w:val="16"/>
                </w:rPr>
                <w:t>Pagina</w:t>
              </w:r>
            </w:p>
          </w:tc>
          <w:tc>
            <w:tcPr>
              <w:tcW w:w="149" w:type="dxa"/>
            </w:tcPr>
            <w:p w14:paraId="58DB5123" w14:textId="77777777" w:rsidR="00786F10" w:rsidRPr="00B9536B" w:rsidRDefault="00786F10">
              <w:pPr>
                <w:tabs>
                  <w:tab w:val="center" w:pos="4536"/>
                  <w:tab w:val="right" w:pos="9072"/>
                </w:tabs>
                <w:spacing w:line="240" w:lineRule="auto"/>
              </w:pPr>
            </w:p>
          </w:tc>
          <w:tc>
            <w:tcPr>
              <w:tcW w:w="2390" w:type="dxa"/>
              <w:vAlign w:val="center"/>
            </w:tcPr>
            <w:p w14:paraId="70C47EE2" w14:textId="77777777" w:rsidR="00786F10" w:rsidRPr="00B9536B" w:rsidRDefault="00BF4C25">
              <w:pPr>
                <w:rPr>
                  <w:sz w:val="16"/>
                  <w:szCs w:val="16"/>
                </w:rPr>
              </w:pPr>
              <w:r w:rsidRPr="00B9536B">
                <w:rPr>
                  <w:sz w:val="16"/>
                  <w:szCs w:val="16"/>
                </w:rPr>
                <w:fldChar w:fldCharType="begin"/>
              </w:r>
              <w:r w:rsidRPr="00B9536B">
                <w:rPr>
                  <w:sz w:val="16"/>
                  <w:szCs w:val="16"/>
                </w:rPr>
                <w:instrText xml:space="preserve"> PAGE </w:instrText>
              </w:r>
              <w:r w:rsidRPr="00B9536B">
                <w:rPr>
                  <w:sz w:val="16"/>
                  <w:szCs w:val="16"/>
                </w:rPr>
                <w:fldChar w:fldCharType="separate"/>
              </w:r>
              <w:r w:rsidRPr="00B9536B">
                <w:rPr>
                  <w:noProof/>
                  <w:sz w:val="16"/>
                  <w:szCs w:val="16"/>
                </w:rPr>
                <w:t>1</w:t>
              </w:r>
              <w:r w:rsidRPr="00B9536B">
                <w:rPr>
                  <w:sz w:val="16"/>
                  <w:szCs w:val="16"/>
                </w:rPr>
                <w:fldChar w:fldCharType="end"/>
              </w:r>
              <w:r w:rsidRPr="00B9536B">
                <w:rPr>
                  <w:sz w:val="16"/>
                  <w:szCs w:val="16"/>
                </w:rPr>
                <w:t xml:space="preserve"> van </w:t>
              </w:r>
              <w:r w:rsidRPr="00B9536B">
                <w:rPr>
                  <w:sz w:val="16"/>
                  <w:szCs w:val="16"/>
                </w:rPr>
                <w:fldChar w:fldCharType="begin"/>
              </w:r>
              <w:r w:rsidRPr="00B9536B">
                <w:rPr>
                  <w:sz w:val="16"/>
                  <w:szCs w:val="16"/>
                </w:rPr>
                <w:instrText xml:space="preserve"> NUMPAGES   \* MERGEFORMAT </w:instrText>
              </w:r>
              <w:r w:rsidRPr="00B9536B">
                <w:rPr>
                  <w:sz w:val="16"/>
                  <w:szCs w:val="16"/>
                </w:rPr>
                <w:fldChar w:fldCharType="separate"/>
              </w:r>
              <w:r w:rsidRPr="00B9536B">
                <w:rPr>
                  <w:noProof/>
                  <w:sz w:val="16"/>
                  <w:szCs w:val="16"/>
                </w:rPr>
                <w:t>1</w:t>
              </w:r>
              <w:r w:rsidRPr="00B9536B">
                <w:rPr>
                  <w:sz w:val="16"/>
                  <w:szCs w:val="16"/>
                </w:rPr>
                <w:fldChar w:fldCharType="end"/>
              </w:r>
            </w:p>
          </w:tc>
          <w:tc>
            <w:tcPr>
              <w:tcW w:w="142" w:type="dxa"/>
            </w:tcPr>
            <w:p w14:paraId="3D4495C5" w14:textId="77777777" w:rsidR="00786F10" w:rsidRPr="00B9536B" w:rsidRDefault="00786F10">
              <w:pPr>
                <w:tabs>
                  <w:tab w:val="center" w:pos="4536"/>
                  <w:tab w:val="right" w:pos="9072"/>
                </w:tabs>
                <w:spacing w:line="240" w:lineRule="auto"/>
              </w:pPr>
            </w:p>
          </w:tc>
          <w:tc>
            <w:tcPr>
              <w:tcW w:w="2273" w:type="dxa"/>
              <w:vAlign w:val="center"/>
            </w:tcPr>
            <w:p w14:paraId="0B326F2D" w14:textId="77777777" w:rsidR="00786F10" w:rsidRPr="00B9536B" w:rsidRDefault="00786F10">
              <w:pPr>
                <w:tabs>
                  <w:tab w:val="center" w:pos="4536"/>
                  <w:tab w:val="right" w:pos="9072"/>
                </w:tabs>
                <w:spacing w:line="240" w:lineRule="auto"/>
                <w:rPr>
                  <w:i/>
                  <w:sz w:val="16"/>
                  <w:szCs w:val="16"/>
                </w:rPr>
              </w:pPr>
            </w:p>
          </w:tc>
          <w:tc>
            <w:tcPr>
              <w:tcW w:w="2273" w:type="dxa"/>
            </w:tcPr>
            <w:p w14:paraId="28DFC533" w14:textId="0E428804" w:rsidR="00786F10" w:rsidRPr="00B9536B" w:rsidRDefault="00786F10">
              <w:pPr>
                <w:tabs>
                  <w:tab w:val="center" w:pos="4536"/>
                  <w:tab w:val="right" w:pos="9072"/>
                </w:tabs>
                <w:spacing w:line="240" w:lineRule="auto"/>
                <w:rPr>
                  <w:i/>
                  <w:sz w:val="16"/>
                  <w:szCs w:val="16"/>
                </w:rPr>
              </w:pPr>
            </w:p>
          </w:tc>
        </w:tr>
      </w:tbl>
      <w:p w14:paraId="41FF3466" w14:textId="56AA0A0A" w:rsidR="00535851" w:rsidRPr="00B9536B" w:rsidRDefault="00F90F08">
        <w:pPr>
          <w:rPr>
            <w:sz w:val="2"/>
            <w:szCs w:val="2"/>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C5B26" w14:textId="2A698740" w:rsidR="00696564" w:rsidRPr="002517E4" w:rsidRDefault="00696564" w:rsidP="002517E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5F11DB" w14:textId="77777777" w:rsidR="00EF593E" w:rsidRDefault="00EF593E">
      <w:r>
        <w:separator/>
      </w:r>
    </w:p>
  </w:footnote>
  <w:footnote w:type="continuationSeparator" w:id="0">
    <w:p w14:paraId="733A0E42" w14:textId="77777777" w:rsidR="00EF593E" w:rsidRDefault="00EF593E">
      <w:r>
        <w:continuationSeparator/>
      </w:r>
    </w:p>
  </w:footnote>
  <w:footnote w:type="continuationNotice" w:id="1">
    <w:p w14:paraId="1AC39AF4" w14:textId="77777777" w:rsidR="00EF593E" w:rsidRDefault="00EF593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88C0F" w14:textId="77777777" w:rsidR="002517E4" w:rsidRDefault="002517E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B2276" w14:textId="77777777" w:rsidR="002517E4" w:rsidRDefault="002517E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00415" w14:textId="77777777" w:rsidR="002517E4" w:rsidRDefault="002517E4">
    <w:pPr>
      <w:pStyle w:val="Koptekst"/>
    </w:pPr>
    <w:r>
      <w:rPr>
        <w:noProof/>
      </w:rPr>
      <w:drawing>
        <wp:anchor distT="0" distB="0" distL="0" distR="0" simplePos="0" relativeHeight="251658240" behindDoc="0" locked="0" layoutInCell="1" allowOverlap="1" wp14:anchorId="39E2CBEB" wp14:editId="07777777">
          <wp:simplePos x="0" y="0"/>
          <wp:positionH relativeFrom="page">
            <wp:posOffset>5385600</wp:posOffset>
          </wp:positionH>
          <wp:positionV relativeFrom="page">
            <wp:posOffset>493200</wp:posOffset>
          </wp:positionV>
          <wp:extent cx="1465200" cy="502235"/>
          <wp:effectExtent l="0" t="0" r="0" b="0"/>
          <wp:wrapNone/>
          <wp:docPr id="42" name="Afbeelding 42"/>
          <wp:cNvGraphicFramePr/>
          <a:graphic xmlns:a="http://schemas.openxmlformats.org/drawingml/2006/main">
            <a:graphicData uri="http://schemas.openxmlformats.org/drawingml/2006/picture">
              <pic:pic xmlns:pic="http://schemas.openxmlformats.org/drawingml/2006/picture">
                <pic:nvPicPr>
                  <pic:cNvPr id="1850076357" name="Logo eerste pagina"/>
                  <pic:cNvPicPr/>
                </pic:nvPicPr>
                <pic:blipFill>
                  <a:blip r:embed="rId1"/>
                  <a:srcRect/>
                  <a:stretch/>
                </pic:blipFill>
                <pic:spPr>
                  <a:xfrm>
                    <a:off x="0" y="0"/>
                    <a:ext cx="1465200" cy="50223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FA6C7"/>
    <w:multiLevelType w:val="hybridMultilevel"/>
    <w:tmpl w:val="8BB6481E"/>
    <w:lvl w:ilvl="0" w:tplc="206C2BA2">
      <w:start w:val="1"/>
      <w:numFmt w:val="bullet"/>
      <w:lvlText w:val=""/>
      <w:lvlJc w:val="left"/>
      <w:pPr>
        <w:ind w:left="720" w:hanging="360"/>
      </w:pPr>
      <w:rPr>
        <w:rFonts w:ascii="Symbol" w:hAnsi="Symbol" w:hint="default"/>
      </w:rPr>
    </w:lvl>
    <w:lvl w:ilvl="1" w:tplc="61E40462">
      <w:start w:val="1"/>
      <w:numFmt w:val="bullet"/>
      <w:lvlText w:val="o"/>
      <w:lvlJc w:val="left"/>
      <w:pPr>
        <w:ind w:left="1440" w:hanging="360"/>
      </w:pPr>
      <w:rPr>
        <w:rFonts w:ascii="Courier New" w:hAnsi="Courier New" w:hint="default"/>
      </w:rPr>
    </w:lvl>
    <w:lvl w:ilvl="2" w:tplc="7C124248">
      <w:start w:val="1"/>
      <w:numFmt w:val="bullet"/>
      <w:lvlText w:val=""/>
      <w:lvlJc w:val="left"/>
      <w:pPr>
        <w:ind w:left="2160" w:hanging="360"/>
      </w:pPr>
      <w:rPr>
        <w:rFonts w:ascii="Wingdings" w:hAnsi="Wingdings" w:hint="default"/>
      </w:rPr>
    </w:lvl>
    <w:lvl w:ilvl="3" w:tplc="574C97EC">
      <w:start w:val="1"/>
      <w:numFmt w:val="bullet"/>
      <w:lvlText w:val=""/>
      <w:lvlJc w:val="left"/>
      <w:pPr>
        <w:ind w:left="2880" w:hanging="360"/>
      </w:pPr>
      <w:rPr>
        <w:rFonts w:ascii="Symbol" w:hAnsi="Symbol" w:hint="default"/>
      </w:rPr>
    </w:lvl>
    <w:lvl w:ilvl="4" w:tplc="B22CD2E0">
      <w:start w:val="1"/>
      <w:numFmt w:val="bullet"/>
      <w:lvlText w:val="o"/>
      <w:lvlJc w:val="left"/>
      <w:pPr>
        <w:ind w:left="3600" w:hanging="360"/>
      </w:pPr>
      <w:rPr>
        <w:rFonts w:ascii="Courier New" w:hAnsi="Courier New" w:hint="default"/>
      </w:rPr>
    </w:lvl>
    <w:lvl w:ilvl="5" w:tplc="786AEA92">
      <w:start w:val="1"/>
      <w:numFmt w:val="bullet"/>
      <w:lvlText w:val=""/>
      <w:lvlJc w:val="left"/>
      <w:pPr>
        <w:ind w:left="4320" w:hanging="360"/>
      </w:pPr>
      <w:rPr>
        <w:rFonts w:ascii="Wingdings" w:hAnsi="Wingdings" w:hint="default"/>
      </w:rPr>
    </w:lvl>
    <w:lvl w:ilvl="6" w:tplc="89E21F94">
      <w:start w:val="1"/>
      <w:numFmt w:val="bullet"/>
      <w:lvlText w:val=""/>
      <w:lvlJc w:val="left"/>
      <w:pPr>
        <w:ind w:left="5040" w:hanging="360"/>
      </w:pPr>
      <w:rPr>
        <w:rFonts w:ascii="Symbol" w:hAnsi="Symbol" w:hint="default"/>
      </w:rPr>
    </w:lvl>
    <w:lvl w:ilvl="7" w:tplc="E588106A">
      <w:start w:val="1"/>
      <w:numFmt w:val="bullet"/>
      <w:lvlText w:val="o"/>
      <w:lvlJc w:val="left"/>
      <w:pPr>
        <w:ind w:left="5760" w:hanging="360"/>
      </w:pPr>
      <w:rPr>
        <w:rFonts w:ascii="Courier New" w:hAnsi="Courier New" w:hint="default"/>
      </w:rPr>
    </w:lvl>
    <w:lvl w:ilvl="8" w:tplc="2E9091F2">
      <w:start w:val="1"/>
      <w:numFmt w:val="bullet"/>
      <w:lvlText w:val=""/>
      <w:lvlJc w:val="left"/>
      <w:pPr>
        <w:ind w:left="6480" w:hanging="360"/>
      </w:pPr>
      <w:rPr>
        <w:rFonts w:ascii="Wingdings" w:hAnsi="Wingdings" w:hint="default"/>
      </w:rPr>
    </w:lvl>
  </w:abstractNum>
  <w:abstractNum w:abstractNumId="1" w15:restartNumberingAfterBreak="0">
    <w:nsid w:val="04666D2C"/>
    <w:multiLevelType w:val="singleLevel"/>
    <w:tmpl w:val="0413000F"/>
    <w:lvl w:ilvl="0">
      <w:start w:val="1"/>
      <w:numFmt w:val="decimal"/>
      <w:lvlText w:val="%1."/>
      <w:lvlJc w:val="left"/>
      <w:pPr>
        <w:ind w:left="644" w:hanging="360"/>
      </w:pPr>
      <w:rPr>
        <w:rFonts w:cs="Times New Roman"/>
      </w:rPr>
    </w:lvl>
  </w:abstractNum>
  <w:abstractNum w:abstractNumId="2" w15:restartNumberingAfterBreak="0">
    <w:nsid w:val="083A4A61"/>
    <w:multiLevelType w:val="hybridMultilevel"/>
    <w:tmpl w:val="1C6819A8"/>
    <w:lvl w:ilvl="0" w:tplc="A61AA970">
      <w:start w:val="1"/>
      <w:numFmt w:val="lowerLetter"/>
      <w:lvlText w:val="%1)"/>
      <w:lvlJc w:val="left"/>
      <w:pPr>
        <w:tabs>
          <w:tab w:val="num" w:pos="1428"/>
        </w:tabs>
        <w:ind w:left="1428" w:hanging="360"/>
      </w:pPr>
      <w:rPr>
        <w:rFonts w:cs="Times New Roman"/>
      </w:rPr>
    </w:lvl>
    <w:lvl w:ilvl="1" w:tplc="9CAAB398">
      <w:start w:val="1"/>
      <w:numFmt w:val="bullet"/>
      <w:lvlText w:val="o"/>
      <w:lvlJc w:val="left"/>
      <w:pPr>
        <w:tabs>
          <w:tab w:val="num" w:pos="2148"/>
        </w:tabs>
        <w:ind w:left="2148" w:hanging="360"/>
      </w:pPr>
      <w:rPr>
        <w:rFonts w:ascii="Courier New" w:hAnsi="Courier New" w:hint="default"/>
      </w:rPr>
    </w:lvl>
    <w:lvl w:ilvl="2" w:tplc="5270FCCE" w:tentative="1">
      <w:start w:val="1"/>
      <w:numFmt w:val="lowerRoman"/>
      <w:lvlText w:val="%3."/>
      <w:lvlJc w:val="right"/>
      <w:pPr>
        <w:tabs>
          <w:tab w:val="num" w:pos="2868"/>
        </w:tabs>
        <w:ind w:left="2868" w:hanging="180"/>
      </w:pPr>
      <w:rPr>
        <w:rFonts w:cs="Times New Roman"/>
      </w:rPr>
    </w:lvl>
    <w:lvl w:ilvl="3" w:tplc="1AF46DC4" w:tentative="1">
      <w:start w:val="1"/>
      <w:numFmt w:val="decimal"/>
      <w:lvlText w:val="%4."/>
      <w:lvlJc w:val="left"/>
      <w:pPr>
        <w:tabs>
          <w:tab w:val="num" w:pos="3588"/>
        </w:tabs>
        <w:ind w:left="3588" w:hanging="360"/>
      </w:pPr>
      <w:rPr>
        <w:rFonts w:cs="Times New Roman"/>
      </w:rPr>
    </w:lvl>
    <w:lvl w:ilvl="4" w:tplc="773EECDC" w:tentative="1">
      <w:start w:val="1"/>
      <w:numFmt w:val="lowerLetter"/>
      <w:lvlText w:val="%5."/>
      <w:lvlJc w:val="left"/>
      <w:pPr>
        <w:tabs>
          <w:tab w:val="num" w:pos="4308"/>
        </w:tabs>
        <w:ind w:left="4308" w:hanging="360"/>
      </w:pPr>
      <w:rPr>
        <w:rFonts w:cs="Times New Roman"/>
      </w:rPr>
    </w:lvl>
    <w:lvl w:ilvl="5" w:tplc="48FEBB64" w:tentative="1">
      <w:start w:val="1"/>
      <w:numFmt w:val="lowerRoman"/>
      <w:lvlText w:val="%6."/>
      <w:lvlJc w:val="right"/>
      <w:pPr>
        <w:tabs>
          <w:tab w:val="num" w:pos="5028"/>
        </w:tabs>
        <w:ind w:left="5028" w:hanging="180"/>
      </w:pPr>
      <w:rPr>
        <w:rFonts w:cs="Times New Roman"/>
      </w:rPr>
    </w:lvl>
    <w:lvl w:ilvl="6" w:tplc="72746FD0" w:tentative="1">
      <w:start w:val="1"/>
      <w:numFmt w:val="decimal"/>
      <w:lvlText w:val="%7."/>
      <w:lvlJc w:val="left"/>
      <w:pPr>
        <w:tabs>
          <w:tab w:val="num" w:pos="5748"/>
        </w:tabs>
        <w:ind w:left="5748" w:hanging="360"/>
      </w:pPr>
      <w:rPr>
        <w:rFonts w:cs="Times New Roman"/>
      </w:rPr>
    </w:lvl>
    <w:lvl w:ilvl="7" w:tplc="FF805B9A" w:tentative="1">
      <w:start w:val="1"/>
      <w:numFmt w:val="lowerLetter"/>
      <w:lvlText w:val="%8."/>
      <w:lvlJc w:val="left"/>
      <w:pPr>
        <w:tabs>
          <w:tab w:val="num" w:pos="6468"/>
        </w:tabs>
        <w:ind w:left="6468" w:hanging="360"/>
      </w:pPr>
      <w:rPr>
        <w:rFonts w:cs="Times New Roman"/>
      </w:rPr>
    </w:lvl>
    <w:lvl w:ilvl="8" w:tplc="BBEE41A4" w:tentative="1">
      <w:start w:val="1"/>
      <w:numFmt w:val="lowerRoman"/>
      <w:lvlText w:val="%9."/>
      <w:lvlJc w:val="right"/>
      <w:pPr>
        <w:tabs>
          <w:tab w:val="num" w:pos="7188"/>
        </w:tabs>
        <w:ind w:left="7188" w:hanging="180"/>
      </w:pPr>
      <w:rPr>
        <w:rFonts w:cs="Times New Roman"/>
      </w:rPr>
    </w:lvl>
  </w:abstractNum>
  <w:abstractNum w:abstractNumId="3" w15:restartNumberingAfterBreak="0">
    <w:nsid w:val="09495CBE"/>
    <w:multiLevelType w:val="hybridMultilevel"/>
    <w:tmpl w:val="549C7836"/>
    <w:lvl w:ilvl="0" w:tplc="143CA120">
      <w:start w:val="1"/>
      <w:numFmt w:val="bullet"/>
      <w:lvlText w:val="-"/>
      <w:lvlJc w:val="left"/>
      <w:pPr>
        <w:ind w:left="720" w:hanging="360"/>
      </w:pPr>
      <w:rPr>
        <w:rFonts w:ascii="Calibri" w:hAnsi="Calibri" w:hint="default"/>
      </w:rPr>
    </w:lvl>
    <w:lvl w:ilvl="1" w:tplc="D3D2B4FE">
      <w:start w:val="1"/>
      <w:numFmt w:val="bullet"/>
      <w:lvlText w:val="o"/>
      <w:lvlJc w:val="left"/>
      <w:pPr>
        <w:ind w:left="1440" w:hanging="360"/>
      </w:pPr>
      <w:rPr>
        <w:rFonts w:ascii="Courier New" w:hAnsi="Courier New" w:hint="default"/>
      </w:rPr>
    </w:lvl>
    <w:lvl w:ilvl="2" w:tplc="2A94FA2E">
      <w:start w:val="1"/>
      <w:numFmt w:val="bullet"/>
      <w:lvlText w:val=""/>
      <w:lvlJc w:val="left"/>
      <w:pPr>
        <w:ind w:left="2160" w:hanging="360"/>
      </w:pPr>
      <w:rPr>
        <w:rFonts w:ascii="Wingdings" w:hAnsi="Wingdings" w:hint="default"/>
      </w:rPr>
    </w:lvl>
    <w:lvl w:ilvl="3" w:tplc="6A164F24">
      <w:start w:val="1"/>
      <w:numFmt w:val="bullet"/>
      <w:lvlText w:val=""/>
      <w:lvlJc w:val="left"/>
      <w:pPr>
        <w:ind w:left="2880" w:hanging="360"/>
      </w:pPr>
      <w:rPr>
        <w:rFonts w:ascii="Symbol" w:hAnsi="Symbol" w:hint="default"/>
      </w:rPr>
    </w:lvl>
    <w:lvl w:ilvl="4" w:tplc="8E9EC662">
      <w:start w:val="1"/>
      <w:numFmt w:val="bullet"/>
      <w:lvlText w:val="o"/>
      <w:lvlJc w:val="left"/>
      <w:pPr>
        <w:ind w:left="3600" w:hanging="360"/>
      </w:pPr>
      <w:rPr>
        <w:rFonts w:ascii="Courier New" w:hAnsi="Courier New" w:hint="default"/>
      </w:rPr>
    </w:lvl>
    <w:lvl w:ilvl="5" w:tplc="3384A69E">
      <w:start w:val="1"/>
      <w:numFmt w:val="bullet"/>
      <w:lvlText w:val=""/>
      <w:lvlJc w:val="left"/>
      <w:pPr>
        <w:ind w:left="4320" w:hanging="360"/>
      </w:pPr>
      <w:rPr>
        <w:rFonts w:ascii="Wingdings" w:hAnsi="Wingdings" w:hint="default"/>
      </w:rPr>
    </w:lvl>
    <w:lvl w:ilvl="6" w:tplc="9B14B34E">
      <w:start w:val="1"/>
      <w:numFmt w:val="bullet"/>
      <w:lvlText w:val=""/>
      <w:lvlJc w:val="left"/>
      <w:pPr>
        <w:ind w:left="5040" w:hanging="360"/>
      </w:pPr>
      <w:rPr>
        <w:rFonts w:ascii="Symbol" w:hAnsi="Symbol" w:hint="default"/>
      </w:rPr>
    </w:lvl>
    <w:lvl w:ilvl="7" w:tplc="53901A80">
      <w:start w:val="1"/>
      <w:numFmt w:val="bullet"/>
      <w:lvlText w:val="o"/>
      <w:lvlJc w:val="left"/>
      <w:pPr>
        <w:ind w:left="5760" w:hanging="360"/>
      </w:pPr>
      <w:rPr>
        <w:rFonts w:ascii="Courier New" w:hAnsi="Courier New" w:hint="default"/>
      </w:rPr>
    </w:lvl>
    <w:lvl w:ilvl="8" w:tplc="2B34C288">
      <w:start w:val="1"/>
      <w:numFmt w:val="bullet"/>
      <w:lvlText w:val=""/>
      <w:lvlJc w:val="left"/>
      <w:pPr>
        <w:ind w:left="6480" w:hanging="360"/>
      </w:pPr>
      <w:rPr>
        <w:rFonts w:ascii="Wingdings" w:hAnsi="Wingdings" w:hint="default"/>
      </w:rPr>
    </w:lvl>
  </w:abstractNum>
  <w:abstractNum w:abstractNumId="4" w15:restartNumberingAfterBreak="0">
    <w:nsid w:val="12BD1E8E"/>
    <w:multiLevelType w:val="hybridMultilevel"/>
    <w:tmpl w:val="BB368932"/>
    <w:lvl w:ilvl="0" w:tplc="04130017">
      <w:start w:val="1"/>
      <w:numFmt w:val="lowerLetter"/>
      <w:lvlText w:val="%1)"/>
      <w:lvlJc w:val="left"/>
      <w:pPr>
        <w:ind w:left="1080" w:hanging="360"/>
      </w:pPr>
      <w:rPr>
        <w:rFonts w:cs="Times New Roman"/>
      </w:rPr>
    </w:lvl>
    <w:lvl w:ilvl="1" w:tplc="04130019">
      <w:start w:val="1"/>
      <w:numFmt w:val="lowerLetter"/>
      <w:lvlText w:val="%2."/>
      <w:lvlJc w:val="left"/>
      <w:pPr>
        <w:ind w:left="1800" w:hanging="360"/>
      </w:pPr>
      <w:rPr>
        <w:rFonts w:cs="Times New Roman"/>
      </w:rPr>
    </w:lvl>
    <w:lvl w:ilvl="2" w:tplc="0413001B" w:tentative="1">
      <w:start w:val="1"/>
      <w:numFmt w:val="lowerRoman"/>
      <w:lvlText w:val="%3."/>
      <w:lvlJc w:val="right"/>
      <w:pPr>
        <w:ind w:left="2520" w:hanging="180"/>
      </w:pPr>
      <w:rPr>
        <w:rFonts w:cs="Times New Roman"/>
      </w:rPr>
    </w:lvl>
    <w:lvl w:ilvl="3" w:tplc="0413000F" w:tentative="1">
      <w:start w:val="1"/>
      <w:numFmt w:val="decimal"/>
      <w:lvlText w:val="%4."/>
      <w:lvlJc w:val="left"/>
      <w:pPr>
        <w:ind w:left="3240" w:hanging="360"/>
      </w:pPr>
      <w:rPr>
        <w:rFonts w:cs="Times New Roman"/>
      </w:rPr>
    </w:lvl>
    <w:lvl w:ilvl="4" w:tplc="04130019" w:tentative="1">
      <w:start w:val="1"/>
      <w:numFmt w:val="lowerLetter"/>
      <w:lvlText w:val="%5."/>
      <w:lvlJc w:val="left"/>
      <w:pPr>
        <w:ind w:left="3960" w:hanging="360"/>
      </w:pPr>
      <w:rPr>
        <w:rFonts w:cs="Times New Roman"/>
      </w:rPr>
    </w:lvl>
    <w:lvl w:ilvl="5" w:tplc="0413001B" w:tentative="1">
      <w:start w:val="1"/>
      <w:numFmt w:val="lowerRoman"/>
      <w:lvlText w:val="%6."/>
      <w:lvlJc w:val="right"/>
      <w:pPr>
        <w:ind w:left="4680" w:hanging="180"/>
      </w:pPr>
      <w:rPr>
        <w:rFonts w:cs="Times New Roman"/>
      </w:rPr>
    </w:lvl>
    <w:lvl w:ilvl="6" w:tplc="0413000F" w:tentative="1">
      <w:start w:val="1"/>
      <w:numFmt w:val="decimal"/>
      <w:lvlText w:val="%7."/>
      <w:lvlJc w:val="left"/>
      <w:pPr>
        <w:ind w:left="5400" w:hanging="360"/>
      </w:pPr>
      <w:rPr>
        <w:rFonts w:cs="Times New Roman"/>
      </w:rPr>
    </w:lvl>
    <w:lvl w:ilvl="7" w:tplc="04130019" w:tentative="1">
      <w:start w:val="1"/>
      <w:numFmt w:val="lowerLetter"/>
      <w:lvlText w:val="%8."/>
      <w:lvlJc w:val="left"/>
      <w:pPr>
        <w:ind w:left="6120" w:hanging="360"/>
      </w:pPr>
      <w:rPr>
        <w:rFonts w:cs="Times New Roman"/>
      </w:rPr>
    </w:lvl>
    <w:lvl w:ilvl="8" w:tplc="0413001B" w:tentative="1">
      <w:start w:val="1"/>
      <w:numFmt w:val="lowerRoman"/>
      <w:lvlText w:val="%9."/>
      <w:lvlJc w:val="right"/>
      <w:pPr>
        <w:ind w:left="6840" w:hanging="180"/>
      </w:pPr>
      <w:rPr>
        <w:rFonts w:cs="Times New Roman"/>
      </w:rPr>
    </w:lvl>
  </w:abstractNum>
  <w:abstractNum w:abstractNumId="5" w15:restartNumberingAfterBreak="0">
    <w:nsid w:val="154B0887"/>
    <w:multiLevelType w:val="hybridMultilevel"/>
    <w:tmpl w:val="721034EC"/>
    <w:lvl w:ilvl="0" w:tplc="FFFFFFFF">
      <w:start w:val="1"/>
      <w:numFmt w:val="decimal"/>
      <w:lvlText w:val="Bijlage %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15:restartNumberingAfterBreak="0">
    <w:nsid w:val="19C0FF03"/>
    <w:multiLevelType w:val="hybridMultilevel"/>
    <w:tmpl w:val="F5881178"/>
    <w:lvl w:ilvl="0" w:tplc="80B8A9C6">
      <w:start w:val="1"/>
      <w:numFmt w:val="bullet"/>
      <w:lvlText w:val="-"/>
      <w:lvlJc w:val="left"/>
      <w:pPr>
        <w:ind w:left="720" w:hanging="360"/>
      </w:pPr>
      <w:rPr>
        <w:rFonts w:ascii="Calibri" w:hAnsi="Calibri" w:hint="default"/>
      </w:rPr>
    </w:lvl>
    <w:lvl w:ilvl="1" w:tplc="A500A4C2">
      <w:start w:val="1"/>
      <w:numFmt w:val="bullet"/>
      <w:lvlText w:val="o"/>
      <w:lvlJc w:val="left"/>
      <w:pPr>
        <w:ind w:left="1440" w:hanging="360"/>
      </w:pPr>
      <w:rPr>
        <w:rFonts w:ascii="Courier New" w:hAnsi="Courier New" w:hint="default"/>
      </w:rPr>
    </w:lvl>
    <w:lvl w:ilvl="2" w:tplc="173A561A">
      <w:start w:val="1"/>
      <w:numFmt w:val="bullet"/>
      <w:lvlText w:val=""/>
      <w:lvlJc w:val="left"/>
      <w:pPr>
        <w:ind w:left="2160" w:hanging="360"/>
      </w:pPr>
      <w:rPr>
        <w:rFonts w:ascii="Wingdings" w:hAnsi="Wingdings" w:hint="default"/>
      </w:rPr>
    </w:lvl>
    <w:lvl w:ilvl="3" w:tplc="AF48F69C">
      <w:start w:val="1"/>
      <w:numFmt w:val="bullet"/>
      <w:lvlText w:val=""/>
      <w:lvlJc w:val="left"/>
      <w:pPr>
        <w:ind w:left="2880" w:hanging="360"/>
      </w:pPr>
      <w:rPr>
        <w:rFonts w:ascii="Symbol" w:hAnsi="Symbol" w:hint="default"/>
      </w:rPr>
    </w:lvl>
    <w:lvl w:ilvl="4" w:tplc="45BA5B2A">
      <w:start w:val="1"/>
      <w:numFmt w:val="bullet"/>
      <w:lvlText w:val="o"/>
      <w:lvlJc w:val="left"/>
      <w:pPr>
        <w:ind w:left="3600" w:hanging="360"/>
      </w:pPr>
      <w:rPr>
        <w:rFonts w:ascii="Courier New" w:hAnsi="Courier New" w:hint="default"/>
      </w:rPr>
    </w:lvl>
    <w:lvl w:ilvl="5" w:tplc="EA044EDC">
      <w:start w:val="1"/>
      <w:numFmt w:val="bullet"/>
      <w:lvlText w:val=""/>
      <w:lvlJc w:val="left"/>
      <w:pPr>
        <w:ind w:left="4320" w:hanging="360"/>
      </w:pPr>
      <w:rPr>
        <w:rFonts w:ascii="Wingdings" w:hAnsi="Wingdings" w:hint="default"/>
      </w:rPr>
    </w:lvl>
    <w:lvl w:ilvl="6" w:tplc="C8D082A0">
      <w:start w:val="1"/>
      <w:numFmt w:val="bullet"/>
      <w:lvlText w:val=""/>
      <w:lvlJc w:val="left"/>
      <w:pPr>
        <w:ind w:left="5040" w:hanging="360"/>
      </w:pPr>
      <w:rPr>
        <w:rFonts w:ascii="Symbol" w:hAnsi="Symbol" w:hint="default"/>
      </w:rPr>
    </w:lvl>
    <w:lvl w:ilvl="7" w:tplc="A3FCAB9E">
      <w:start w:val="1"/>
      <w:numFmt w:val="bullet"/>
      <w:lvlText w:val="o"/>
      <w:lvlJc w:val="left"/>
      <w:pPr>
        <w:ind w:left="5760" w:hanging="360"/>
      </w:pPr>
      <w:rPr>
        <w:rFonts w:ascii="Courier New" w:hAnsi="Courier New" w:hint="default"/>
      </w:rPr>
    </w:lvl>
    <w:lvl w:ilvl="8" w:tplc="7A6AD402">
      <w:start w:val="1"/>
      <w:numFmt w:val="bullet"/>
      <w:lvlText w:val=""/>
      <w:lvlJc w:val="left"/>
      <w:pPr>
        <w:ind w:left="6480" w:hanging="360"/>
      </w:pPr>
      <w:rPr>
        <w:rFonts w:ascii="Wingdings" w:hAnsi="Wingdings" w:hint="default"/>
      </w:rPr>
    </w:lvl>
  </w:abstractNum>
  <w:abstractNum w:abstractNumId="7" w15:restartNumberingAfterBreak="0">
    <w:nsid w:val="1A9569F1"/>
    <w:multiLevelType w:val="hybridMultilevel"/>
    <w:tmpl w:val="D89A4488"/>
    <w:lvl w:ilvl="0" w:tplc="FFFFFFFF">
      <w:start w:val="1"/>
      <w:numFmt w:val="decimal"/>
      <w:lvlText w:val="Bijlage %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15:restartNumberingAfterBreak="0">
    <w:nsid w:val="2642698F"/>
    <w:multiLevelType w:val="hybridMultilevel"/>
    <w:tmpl w:val="B762CB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A6B037A"/>
    <w:multiLevelType w:val="singleLevel"/>
    <w:tmpl w:val="F92CA52E"/>
    <w:lvl w:ilvl="0">
      <w:start w:val="1"/>
      <w:numFmt w:val="decimal"/>
      <w:pStyle w:val="subnummering2"/>
      <w:lvlText w:val="-w-%1."/>
      <w:lvlJc w:val="left"/>
      <w:pPr>
        <w:tabs>
          <w:tab w:val="num" w:pos="720"/>
        </w:tabs>
        <w:ind w:left="360" w:hanging="360"/>
      </w:pPr>
      <w:rPr>
        <w:rFonts w:cs="Times New Roman"/>
      </w:rPr>
    </w:lvl>
  </w:abstractNum>
  <w:abstractNum w:abstractNumId="10" w15:restartNumberingAfterBreak="0">
    <w:nsid w:val="2BFAAE76"/>
    <w:multiLevelType w:val="hybridMultilevel"/>
    <w:tmpl w:val="2AC2A152"/>
    <w:lvl w:ilvl="0" w:tplc="55C6DF1A">
      <w:start w:val="18"/>
      <w:numFmt w:val="bullet"/>
      <w:lvlText w:val="-"/>
      <w:lvlJc w:val="left"/>
      <w:pPr>
        <w:ind w:left="720" w:hanging="360"/>
      </w:pPr>
      <w:rPr>
        <w:rFonts w:ascii="Palatino Linotype" w:hAnsi="Palatino Linotype" w:hint="default"/>
      </w:rPr>
    </w:lvl>
    <w:lvl w:ilvl="1" w:tplc="97F40210">
      <w:start w:val="1"/>
      <w:numFmt w:val="bullet"/>
      <w:lvlText w:val="o"/>
      <w:lvlJc w:val="left"/>
      <w:pPr>
        <w:ind w:left="1440" w:hanging="360"/>
      </w:pPr>
      <w:rPr>
        <w:rFonts w:ascii="Courier New" w:hAnsi="Courier New" w:hint="default"/>
      </w:rPr>
    </w:lvl>
    <w:lvl w:ilvl="2" w:tplc="7AAC7426">
      <w:start w:val="1"/>
      <w:numFmt w:val="bullet"/>
      <w:lvlText w:val=""/>
      <w:lvlJc w:val="left"/>
      <w:pPr>
        <w:ind w:left="2160" w:hanging="360"/>
      </w:pPr>
      <w:rPr>
        <w:rFonts w:ascii="Wingdings" w:hAnsi="Wingdings" w:hint="default"/>
      </w:rPr>
    </w:lvl>
    <w:lvl w:ilvl="3" w:tplc="5F22F3F6">
      <w:start w:val="1"/>
      <w:numFmt w:val="bullet"/>
      <w:lvlText w:val=""/>
      <w:lvlJc w:val="left"/>
      <w:pPr>
        <w:ind w:left="2880" w:hanging="360"/>
      </w:pPr>
      <w:rPr>
        <w:rFonts w:ascii="Symbol" w:hAnsi="Symbol" w:hint="default"/>
      </w:rPr>
    </w:lvl>
    <w:lvl w:ilvl="4" w:tplc="D204928C">
      <w:start w:val="1"/>
      <w:numFmt w:val="bullet"/>
      <w:lvlText w:val="o"/>
      <w:lvlJc w:val="left"/>
      <w:pPr>
        <w:ind w:left="3600" w:hanging="360"/>
      </w:pPr>
      <w:rPr>
        <w:rFonts w:ascii="Courier New" w:hAnsi="Courier New" w:hint="default"/>
      </w:rPr>
    </w:lvl>
    <w:lvl w:ilvl="5" w:tplc="97DC5850">
      <w:start w:val="1"/>
      <w:numFmt w:val="bullet"/>
      <w:lvlText w:val=""/>
      <w:lvlJc w:val="left"/>
      <w:pPr>
        <w:ind w:left="4320" w:hanging="360"/>
      </w:pPr>
      <w:rPr>
        <w:rFonts w:ascii="Wingdings" w:hAnsi="Wingdings" w:hint="default"/>
      </w:rPr>
    </w:lvl>
    <w:lvl w:ilvl="6" w:tplc="5C8E4004">
      <w:start w:val="1"/>
      <w:numFmt w:val="bullet"/>
      <w:lvlText w:val=""/>
      <w:lvlJc w:val="left"/>
      <w:pPr>
        <w:ind w:left="5040" w:hanging="360"/>
      </w:pPr>
      <w:rPr>
        <w:rFonts w:ascii="Symbol" w:hAnsi="Symbol" w:hint="default"/>
      </w:rPr>
    </w:lvl>
    <w:lvl w:ilvl="7" w:tplc="26D62FFE">
      <w:start w:val="1"/>
      <w:numFmt w:val="bullet"/>
      <w:lvlText w:val="o"/>
      <w:lvlJc w:val="left"/>
      <w:pPr>
        <w:ind w:left="5760" w:hanging="360"/>
      </w:pPr>
      <w:rPr>
        <w:rFonts w:ascii="Courier New" w:hAnsi="Courier New" w:hint="default"/>
      </w:rPr>
    </w:lvl>
    <w:lvl w:ilvl="8" w:tplc="8DD0D642">
      <w:start w:val="1"/>
      <w:numFmt w:val="bullet"/>
      <w:lvlText w:val=""/>
      <w:lvlJc w:val="left"/>
      <w:pPr>
        <w:ind w:left="6480" w:hanging="360"/>
      </w:pPr>
      <w:rPr>
        <w:rFonts w:ascii="Wingdings" w:hAnsi="Wingdings" w:hint="default"/>
      </w:rPr>
    </w:lvl>
  </w:abstractNum>
  <w:abstractNum w:abstractNumId="11" w15:restartNumberingAfterBreak="0">
    <w:nsid w:val="2D8D7B7E"/>
    <w:multiLevelType w:val="hybridMultilevel"/>
    <w:tmpl w:val="1CC03FE2"/>
    <w:lvl w:ilvl="0" w:tplc="1DDE4388">
      <w:start w:val="1"/>
      <w:numFmt w:val="bullet"/>
      <w:lvlText w:val="-"/>
      <w:lvlJc w:val="left"/>
      <w:pPr>
        <w:ind w:left="720" w:hanging="360"/>
      </w:pPr>
      <w:rPr>
        <w:rFonts w:ascii="Calibri" w:hAnsi="Calibri" w:hint="default"/>
      </w:rPr>
    </w:lvl>
    <w:lvl w:ilvl="1" w:tplc="43102776">
      <w:start w:val="1"/>
      <w:numFmt w:val="bullet"/>
      <w:lvlText w:val="o"/>
      <w:lvlJc w:val="left"/>
      <w:pPr>
        <w:ind w:left="1440" w:hanging="360"/>
      </w:pPr>
      <w:rPr>
        <w:rFonts w:ascii="Courier New" w:hAnsi="Courier New" w:hint="default"/>
      </w:rPr>
    </w:lvl>
    <w:lvl w:ilvl="2" w:tplc="3EA6B0FC">
      <w:start w:val="1"/>
      <w:numFmt w:val="bullet"/>
      <w:lvlText w:val=""/>
      <w:lvlJc w:val="left"/>
      <w:pPr>
        <w:ind w:left="2160" w:hanging="360"/>
      </w:pPr>
      <w:rPr>
        <w:rFonts w:ascii="Wingdings" w:hAnsi="Wingdings" w:hint="default"/>
      </w:rPr>
    </w:lvl>
    <w:lvl w:ilvl="3" w:tplc="1F928A54">
      <w:start w:val="1"/>
      <w:numFmt w:val="bullet"/>
      <w:lvlText w:val=""/>
      <w:lvlJc w:val="left"/>
      <w:pPr>
        <w:ind w:left="2880" w:hanging="360"/>
      </w:pPr>
      <w:rPr>
        <w:rFonts w:ascii="Symbol" w:hAnsi="Symbol" w:hint="default"/>
      </w:rPr>
    </w:lvl>
    <w:lvl w:ilvl="4" w:tplc="2E9C71EA">
      <w:start w:val="1"/>
      <w:numFmt w:val="bullet"/>
      <w:lvlText w:val="o"/>
      <w:lvlJc w:val="left"/>
      <w:pPr>
        <w:ind w:left="3600" w:hanging="360"/>
      </w:pPr>
      <w:rPr>
        <w:rFonts w:ascii="Courier New" w:hAnsi="Courier New" w:hint="default"/>
      </w:rPr>
    </w:lvl>
    <w:lvl w:ilvl="5" w:tplc="A2B6C670">
      <w:start w:val="1"/>
      <w:numFmt w:val="bullet"/>
      <w:lvlText w:val=""/>
      <w:lvlJc w:val="left"/>
      <w:pPr>
        <w:ind w:left="4320" w:hanging="360"/>
      </w:pPr>
      <w:rPr>
        <w:rFonts w:ascii="Wingdings" w:hAnsi="Wingdings" w:hint="default"/>
      </w:rPr>
    </w:lvl>
    <w:lvl w:ilvl="6" w:tplc="5DE8F30E">
      <w:start w:val="1"/>
      <w:numFmt w:val="bullet"/>
      <w:lvlText w:val=""/>
      <w:lvlJc w:val="left"/>
      <w:pPr>
        <w:ind w:left="5040" w:hanging="360"/>
      </w:pPr>
      <w:rPr>
        <w:rFonts w:ascii="Symbol" w:hAnsi="Symbol" w:hint="default"/>
      </w:rPr>
    </w:lvl>
    <w:lvl w:ilvl="7" w:tplc="F47CB96A">
      <w:start w:val="1"/>
      <w:numFmt w:val="bullet"/>
      <w:lvlText w:val="o"/>
      <w:lvlJc w:val="left"/>
      <w:pPr>
        <w:ind w:left="5760" w:hanging="360"/>
      </w:pPr>
      <w:rPr>
        <w:rFonts w:ascii="Courier New" w:hAnsi="Courier New" w:hint="default"/>
      </w:rPr>
    </w:lvl>
    <w:lvl w:ilvl="8" w:tplc="B1AA4D7A">
      <w:start w:val="1"/>
      <w:numFmt w:val="bullet"/>
      <w:lvlText w:val=""/>
      <w:lvlJc w:val="left"/>
      <w:pPr>
        <w:ind w:left="6480" w:hanging="360"/>
      </w:pPr>
      <w:rPr>
        <w:rFonts w:ascii="Wingdings" w:hAnsi="Wingdings" w:hint="default"/>
      </w:rPr>
    </w:lvl>
  </w:abstractNum>
  <w:abstractNum w:abstractNumId="12" w15:restartNumberingAfterBreak="0">
    <w:nsid w:val="2EE071B7"/>
    <w:multiLevelType w:val="multilevel"/>
    <w:tmpl w:val="6D0E1AF8"/>
    <w:lvl w:ilvl="0">
      <w:start w:val="1"/>
      <w:numFmt w:val="decimal"/>
      <w:pStyle w:val="Kop1"/>
      <w:lvlText w:val="%1."/>
      <w:lvlJc w:val="left"/>
      <w:pPr>
        <w:tabs>
          <w:tab w:val="num" w:pos="360"/>
        </w:tabs>
        <w:ind w:left="360" w:hanging="360"/>
      </w:pPr>
      <w:rPr>
        <w:rFonts w:ascii="Palatino Linotype" w:eastAsia="Times New Roman" w:hAnsi="Palatino Linotype" w:cs="Arial"/>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827"/>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3" w15:restartNumberingAfterBreak="0">
    <w:nsid w:val="2F550D54"/>
    <w:multiLevelType w:val="multilevel"/>
    <w:tmpl w:val="14426DA8"/>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14F5A78"/>
    <w:multiLevelType w:val="hybridMultilevel"/>
    <w:tmpl w:val="88DCE088"/>
    <w:lvl w:ilvl="0" w:tplc="6D9A4D98">
      <w:start w:val="18"/>
      <w:numFmt w:val="bullet"/>
      <w:lvlText w:val="-"/>
      <w:lvlJc w:val="left"/>
      <w:pPr>
        <w:ind w:left="720" w:hanging="360"/>
      </w:pPr>
      <w:rPr>
        <w:rFonts w:ascii="Palatino Linotype" w:hAnsi="Palatino Linotype" w:hint="default"/>
      </w:rPr>
    </w:lvl>
    <w:lvl w:ilvl="1" w:tplc="3EE08F2E">
      <w:start w:val="1"/>
      <w:numFmt w:val="bullet"/>
      <w:lvlText w:val="o"/>
      <w:lvlJc w:val="left"/>
      <w:pPr>
        <w:ind w:left="1440" w:hanging="360"/>
      </w:pPr>
      <w:rPr>
        <w:rFonts w:ascii="Courier New" w:hAnsi="Courier New" w:hint="default"/>
      </w:rPr>
    </w:lvl>
    <w:lvl w:ilvl="2" w:tplc="7C600542">
      <w:start w:val="1"/>
      <w:numFmt w:val="bullet"/>
      <w:lvlText w:val=""/>
      <w:lvlJc w:val="left"/>
      <w:pPr>
        <w:ind w:left="2160" w:hanging="360"/>
      </w:pPr>
      <w:rPr>
        <w:rFonts w:ascii="Wingdings" w:hAnsi="Wingdings" w:hint="default"/>
      </w:rPr>
    </w:lvl>
    <w:lvl w:ilvl="3" w:tplc="1436E00E">
      <w:start w:val="1"/>
      <w:numFmt w:val="bullet"/>
      <w:lvlText w:val=""/>
      <w:lvlJc w:val="left"/>
      <w:pPr>
        <w:ind w:left="2880" w:hanging="360"/>
      </w:pPr>
      <w:rPr>
        <w:rFonts w:ascii="Symbol" w:hAnsi="Symbol" w:hint="default"/>
      </w:rPr>
    </w:lvl>
    <w:lvl w:ilvl="4" w:tplc="2AB83A6A">
      <w:start w:val="1"/>
      <w:numFmt w:val="bullet"/>
      <w:lvlText w:val="o"/>
      <w:lvlJc w:val="left"/>
      <w:pPr>
        <w:ind w:left="3600" w:hanging="360"/>
      </w:pPr>
      <w:rPr>
        <w:rFonts w:ascii="Courier New" w:hAnsi="Courier New" w:hint="default"/>
      </w:rPr>
    </w:lvl>
    <w:lvl w:ilvl="5" w:tplc="3DA08276">
      <w:start w:val="1"/>
      <w:numFmt w:val="bullet"/>
      <w:lvlText w:val=""/>
      <w:lvlJc w:val="left"/>
      <w:pPr>
        <w:ind w:left="4320" w:hanging="360"/>
      </w:pPr>
      <w:rPr>
        <w:rFonts w:ascii="Wingdings" w:hAnsi="Wingdings" w:hint="default"/>
      </w:rPr>
    </w:lvl>
    <w:lvl w:ilvl="6" w:tplc="578E5508">
      <w:start w:val="1"/>
      <w:numFmt w:val="bullet"/>
      <w:lvlText w:val=""/>
      <w:lvlJc w:val="left"/>
      <w:pPr>
        <w:ind w:left="5040" w:hanging="360"/>
      </w:pPr>
      <w:rPr>
        <w:rFonts w:ascii="Symbol" w:hAnsi="Symbol" w:hint="default"/>
      </w:rPr>
    </w:lvl>
    <w:lvl w:ilvl="7" w:tplc="8342E99E">
      <w:start w:val="1"/>
      <w:numFmt w:val="bullet"/>
      <w:lvlText w:val="o"/>
      <w:lvlJc w:val="left"/>
      <w:pPr>
        <w:ind w:left="5760" w:hanging="360"/>
      </w:pPr>
      <w:rPr>
        <w:rFonts w:ascii="Courier New" w:hAnsi="Courier New" w:hint="default"/>
      </w:rPr>
    </w:lvl>
    <w:lvl w:ilvl="8" w:tplc="18220E68">
      <w:start w:val="1"/>
      <w:numFmt w:val="bullet"/>
      <w:lvlText w:val=""/>
      <w:lvlJc w:val="left"/>
      <w:pPr>
        <w:ind w:left="6480" w:hanging="360"/>
      </w:pPr>
      <w:rPr>
        <w:rFonts w:ascii="Wingdings" w:hAnsi="Wingdings" w:hint="default"/>
      </w:rPr>
    </w:lvl>
  </w:abstractNum>
  <w:abstractNum w:abstractNumId="15" w15:restartNumberingAfterBreak="0">
    <w:nsid w:val="342361B7"/>
    <w:multiLevelType w:val="hybridMultilevel"/>
    <w:tmpl w:val="0F84AEDA"/>
    <w:lvl w:ilvl="0" w:tplc="68784964">
      <w:start w:val="1"/>
      <w:numFmt w:val="bullet"/>
      <w:lvlText w:val=""/>
      <w:lvlJc w:val="left"/>
      <w:pPr>
        <w:ind w:left="720" w:hanging="360"/>
      </w:pPr>
      <w:rPr>
        <w:rFonts w:ascii="Symbol" w:hAnsi="Symbol" w:hint="default"/>
      </w:rPr>
    </w:lvl>
    <w:lvl w:ilvl="1" w:tplc="EF54F42A">
      <w:start w:val="1"/>
      <w:numFmt w:val="bullet"/>
      <w:lvlText w:val="o"/>
      <w:lvlJc w:val="left"/>
      <w:pPr>
        <w:ind w:left="1440" w:hanging="360"/>
      </w:pPr>
      <w:rPr>
        <w:rFonts w:ascii="Courier New" w:hAnsi="Courier New" w:hint="default"/>
      </w:rPr>
    </w:lvl>
    <w:lvl w:ilvl="2" w:tplc="6F58E742">
      <w:start w:val="1"/>
      <w:numFmt w:val="bullet"/>
      <w:lvlText w:val=""/>
      <w:lvlJc w:val="left"/>
      <w:pPr>
        <w:ind w:left="2160" w:hanging="360"/>
      </w:pPr>
      <w:rPr>
        <w:rFonts w:ascii="Wingdings" w:hAnsi="Wingdings" w:hint="default"/>
      </w:rPr>
    </w:lvl>
    <w:lvl w:ilvl="3" w:tplc="96B65A4C">
      <w:start w:val="1"/>
      <w:numFmt w:val="bullet"/>
      <w:lvlText w:val=""/>
      <w:lvlJc w:val="left"/>
      <w:pPr>
        <w:ind w:left="2880" w:hanging="360"/>
      </w:pPr>
      <w:rPr>
        <w:rFonts w:ascii="Symbol" w:hAnsi="Symbol" w:hint="default"/>
      </w:rPr>
    </w:lvl>
    <w:lvl w:ilvl="4" w:tplc="88F49D92">
      <w:start w:val="1"/>
      <w:numFmt w:val="bullet"/>
      <w:lvlText w:val="o"/>
      <w:lvlJc w:val="left"/>
      <w:pPr>
        <w:ind w:left="3600" w:hanging="360"/>
      </w:pPr>
      <w:rPr>
        <w:rFonts w:ascii="Courier New" w:hAnsi="Courier New" w:hint="default"/>
      </w:rPr>
    </w:lvl>
    <w:lvl w:ilvl="5" w:tplc="79B21B2C">
      <w:start w:val="1"/>
      <w:numFmt w:val="bullet"/>
      <w:lvlText w:val=""/>
      <w:lvlJc w:val="left"/>
      <w:pPr>
        <w:ind w:left="4320" w:hanging="360"/>
      </w:pPr>
      <w:rPr>
        <w:rFonts w:ascii="Wingdings" w:hAnsi="Wingdings" w:hint="default"/>
      </w:rPr>
    </w:lvl>
    <w:lvl w:ilvl="6" w:tplc="E124B3CC">
      <w:start w:val="1"/>
      <w:numFmt w:val="bullet"/>
      <w:lvlText w:val=""/>
      <w:lvlJc w:val="left"/>
      <w:pPr>
        <w:ind w:left="5040" w:hanging="360"/>
      </w:pPr>
      <w:rPr>
        <w:rFonts w:ascii="Symbol" w:hAnsi="Symbol" w:hint="default"/>
      </w:rPr>
    </w:lvl>
    <w:lvl w:ilvl="7" w:tplc="1E5AD8E8">
      <w:start w:val="1"/>
      <w:numFmt w:val="bullet"/>
      <w:lvlText w:val="o"/>
      <w:lvlJc w:val="left"/>
      <w:pPr>
        <w:ind w:left="5760" w:hanging="360"/>
      </w:pPr>
      <w:rPr>
        <w:rFonts w:ascii="Courier New" w:hAnsi="Courier New" w:hint="default"/>
      </w:rPr>
    </w:lvl>
    <w:lvl w:ilvl="8" w:tplc="C5DAC61C">
      <w:start w:val="1"/>
      <w:numFmt w:val="bullet"/>
      <w:lvlText w:val=""/>
      <w:lvlJc w:val="left"/>
      <w:pPr>
        <w:ind w:left="6480" w:hanging="360"/>
      </w:pPr>
      <w:rPr>
        <w:rFonts w:ascii="Wingdings" w:hAnsi="Wingdings" w:hint="default"/>
      </w:rPr>
    </w:lvl>
  </w:abstractNum>
  <w:abstractNum w:abstractNumId="16" w15:restartNumberingAfterBreak="0">
    <w:nsid w:val="345BDF71"/>
    <w:multiLevelType w:val="hybridMultilevel"/>
    <w:tmpl w:val="16AC28E2"/>
    <w:lvl w:ilvl="0" w:tplc="C9A0890E">
      <w:start w:val="1"/>
      <w:numFmt w:val="bullet"/>
      <w:lvlText w:val="-"/>
      <w:lvlJc w:val="left"/>
      <w:pPr>
        <w:ind w:left="720" w:hanging="360"/>
      </w:pPr>
      <w:rPr>
        <w:rFonts w:ascii="Calibri" w:hAnsi="Calibri" w:hint="default"/>
      </w:rPr>
    </w:lvl>
    <w:lvl w:ilvl="1" w:tplc="6D9456CA">
      <w:start w:val="1"/>
      <w:numFmt w:val="bullet"/>
      <w:lvlText w:val="o"/>
      <w:lvlJc w:val="left"/>
      <w:pPr>
        <w:ind w:left="1440" w:hanging="360"/>
      </w:pPr>
      <w:rPr>
        <w:rFonts w:ascii="Courier New" w:hAnsi="Courier New" w:hint="default"/>
      </w:rPr>
    </w:lvl>
    <w:lvl w:ilvl="2" w:tplc="FCBAF96E">
      <w:start w:val="1"/>
      <w:numFmt w:val="bullet"/>
      <w:lvlText w:val=""/>
      <w:lvlJc w:val="left"/>
      <w:pPr>
        <w:ind w:left="2160" w:hanging="360"/>
      </w:pPr>
      <w:rPr>
        <w:rFonts w:ascii="Wingdings" w:hAnsi="Wingdings" w:hint="default"/>
      </w:rPr>
    </w:lvl>
    <w:lvl w:ilvl="3" w:tplc="B6AA2FDA">
      <w:start w:val="1"/>
      <w:numFmt w:val="bullet"/>
      <w:lvlText w:val=""/>
      <w:lvlJc w:val="left"/>
      <w:pPr>
        <w:ind w:left="2880" w:hanging="360"/>
      </w:pPr>
      <w:rPr>
        <w:rFonts w:ascii="Symbol" w:hAnsi="Symbol" w:hint="default"/>
      </w:rPr>
    </w:lvl>
    <w:lvl w:ilvl="4" w:tplc="1220C7C2">
      <w:start w:val="1"/>
      <w:numFmt w:val="bullet"/>
      <w:lvlText w:val="o"/>
      <w:lvlJc w:val="left"/>
      <w:pPr>
        <w:ind w:left="3600" w:hanging="360"/>
      </w:pPr>
      <w:rPr>
        <w:rFonts w:ascii="Courier New" w:hAnsi="Courier New" w:hint="default"/>
      </w:rPr>
    </w:lvl>
    <w:lvl w:ilvl="5" w:tplc="E326AD86">
      <w:start w:val="1"/>
      <w:numFmt w:val="bullet"/>
      <w:lvlText w:val=""/>
      <w:lvlJc w:val="left"/>
      <w:pPr>
        <w:ind w:left="4320" w:hanging="360"/>
      </w:pPr>
      <w:rPr>
        <w:rFonts w:ascii="Wingdings" w:hAnsi="Wingdings" w:hint="default"/>
      </w:rPr>
    </w:lvl>
    <w:lvl w:ilvl="6" w:tplc="6D328864">
      <w:start w:val="1"/>
      <w:numFmt w:val="bullet"/>
      <w:lvlText w:val=""/>
      <w:lvlJc w:val="left"/>
      <w:pPr>
        <w:ind w:left="5040" w:hanging="360"/>
      </w:pPr>
      <w:rPr>
        <w:rFonts w:ascii="Symbol" w:hAnsi="Symbol" w:hint="default"/>
      </w:rPr>
    </w:lvl>
    <w:lvl w:ilvl="7" w:tplc="EF2E3A6E">
      <w:start w:val="1"/>
      <w:numFmt w:val="bullet"/>
      <w:lvlText w:val="o"/>
      <w:lvlJc w:val="left"/>
      <w:pPr>
        <w:ind w:left="5760" w:hanging="360"/>
      </w:pPr>
      <w:rPr>
        <w:rFonts w:ascii="Courier New" w:hAnsi="Courier New" w:hint="default"/>
      </w:rPr>
    </w:lvl>
    <w:lvl w:ilvl="8" w:tplc="1402E1EE">
      <w:start w:val="1"/>
      <w:numFmt w:val="bullet"/>
      <w:lvlText w:val=""/>
      <w:lvlJc w:val="left"/>
      <w:pPr>
        <w:ind w:left="6480" w:hanging="360"/>
      </w:pPr>
      <w:rPr>
        <w:rFonts w:ascii="Wingdings" w:hAnsi="Wingdings" w:hint="default"/>
      </w:rPr>
    </w:lvl>
  </w:abstractNum>
  <w:abstractNum w:abstractNumId="17" w15:restartNumberingAfterBreak="0">
    <w:nsid w:val="356D5F88"/>
    <w:multiLevelType w:val="multilevel"/>
    <w:tmpl w:val="A8649C06"/>
    <w:lvl w:ilvl="0">
      <w:start w:val="1"/>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pStyle w:val="Kop4"/>
      <w:lvlText w:val="%1.%2.%3"/>
      <w:lvlJc w:val="left"/>
      <w:pPr>
        <w:ind w:left="720" w:hanging="720"/>
      </w:pPr>
      <w:rPr>
        <w:rFonts w:cs="Times New Roman" w:hint="default"/>
        <w:b/>
        <w:bCs/>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15:restartNumberingAfterBreak="0">
    <w:nsid w:val="390A60FF"/>
    <w:multiLevelType w:val="hybridMultilevel"/>
    <w:tmpl w:val="DADCA23C"/>
    <w:lvl w:ilvl="0" w:tplc="83642F58">
      <w:start w:val="2"/>
      <w:numFmt w:val="decimal"/>
      <w:lvlText w:val="Bijlage %1."/>
      <w:lvlJc w:val="left"/>
      <w:pPr>
        <w:ind w:left="720" w:hanging="360"/>
      </w:pPr>
      <w:rPr>
        <w:rFonts w:cs="Times New Roman"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19" w15:restartNumberingAfterBreak="0">
    <w:nsid w:val="390D2B00"/>
    <w:multiLevelType w:val="hybridMultilevel"/>
    <w:tmpl w:val="FAB6B174"/>
    <w:lvl w:ilvl="0" w:tplc="3E5843A4">
      <w:start w:val="1"/>
      <w:numFmt w:val="bullet"/>
      <w:lvlText w:val=""/>
      <w:lvlJc w:val="left"/>
      <w:pPr>
        <w:ind w:left="720" w:hanging="360"/>
      </w:pPr>
      <w:rPr>
        <w:rFonts w:ascii="Symbol" w:hAnsi="Symbol" w:hint="default"/>
      </w:rPr>
    </w:lvl>
    <w:lvl w:ilvl="1" w:tplc="53CC0E64">
      <w:start w:val="1"/>
      <w:numFmt w:val="bullet"/>
      <w:lvlText w:val="-"/>
      <w:lvlJc w:val="left"/>
      <w:pPr>
        <w:ind w:left="1440" w:hanging="360"/>
      </w:pPr>
      <w:rPr>
        <w:rFonts w:ascii="Calibri" w:hAnsi="Calibri" w:hint="default"/>
      </w:rPr>
    </w:lvl>
    <w:lvl w:ilvl="2" w:tplc="6CCC3BA2">
      <w:start w:val="1"/>
      <w:numFmt w:val="bullet"/>
      <w:lvlText w:val=""/>
      <w:lvlJc w:val="left"/>
      <w:pPr>
        <w:ind w:left="2160" w:hanging="360"/>
      </w:pPr>
      <w:rPr>
        <w:rFonts w:ascii="Wingdings" w:hAnsi="Wingdings" w:hint="default"/>
      </w:rPr>
    </w:lvl>
    <w:lvl w:ilvl="3" w:tplc="07689CA6">
      <w:start w:val="1"/>
      <w:numFmt w:val="bullet"/>
      <w:lvlText w:val=""/>
      <w:lvlJc w:val="left"/>
      <w:pPr>
        <w:ind w:left="2880" w:hanging="360"/>
      </w:pPr>
      <w:rPr>
        <w:rFonts w:ascii="Symbol" w:hAnsi="Symbol" w:hint="default"/>
      </w:rPr>
    </w:lvl>
    <w:lvl w:ilvl="4" w:tplc="1A50C1B6">
      <w:start w:val="1"/>
      <w:numFmt w:val="bullet"/>
      <w:lvlText w:val="o"/>
      <w:lvlJc w:val="left"/>
      <w:pPr>
        <w:ind w:left="3600" w:hanging="360"/>
      </w:pPr>
      <w:rPr>
        <w:rFonts w:ascii="Courier New" w:hAnsi="Courier New" w:hint="default"/>
      </w:rPr>
    </w:lvl>
    <w:lvl w:ilvl="5" w:tplc="EB665912">
      <w:start w:val="1"/>
      <w:numFmt w:val="bullet"/>
      <w:lvlText w:val=""/>
      <w:lvlJc w:val="left"/>
      <w:pPr>
        <w:ind w:left="4320" w:hanging="360"/>
      </w:pPr>
      <w:rPr>
        <w:rFonts w:ascii="Wingdings" w:hAnsi="Wingdings" w:hint="default"/>
      </w:rPr>
    </w:lvl>
    <w:lvl w:ilvl="6" w:tplc="7F14C62C">
      <w:start w:val="1"/>
      <w:numFmt w:val="bullet"/>
      <w:lvlText w:val=""/>
      <w:lvlJc w:val="left"/>
      <w:pPr>
        <w:ind w:left="5040" w:hanging="360"/>
      </w:pPr>
      <w:rPr>
        <w:rFonts w:ascii="Symbol" w:hAnsi="Symbol" w:hint="default"/>
      </w:rPr>
    </w:lvl>
    <w:lvl w:ilvl="7" w:tplc="3EF49410">
      <w:start w:val="1"/>
      <w:numFmt w:val="bullet"/>
      <w:lvlText w:val="o"/>
      <w:lvlJc w:val="left"/>
      <w:pPr>
        <w:ind w:left="5760" w:hanging="360"/>
      </w:pPr>
      <w:rPr>
        <w:rFonts w:ascii="Courier New" w:hAnsi="Courier New" w:hint="default"/>
      </w:rPr>
    </w:lvl>
    <w:lvl w:ilvl="8" w:tplc="B5225910">
      <w:start w:val="1"/>
      <w:numFmt w:val="bullet"/>
      <w:lvlText w:val=""/>
      <w:lvlJc w:val="left"/>
      <w:pPr>
        <w:ind w:left="6480" w:hanging="360"/>
      </w:pPr>
      <w:rPr>
        <w:rFonts w:ascii="Wingdings" w:hAnsi="Wingdings" w:hint="default"/>
      </w:rPr>
    </w:lvl>
  </w:abstractNum>
  <w:abstractNum w:abstractNumId="20" w15:restartNumberingAfterBreak="0">
    <w:nsid w:val="39B1028D"/>
    <w:multiLevelType w:val="hybridMultilevel"/>
    <w:tmpl w:val="12E42D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A6B57F9"/>
    <w:multiLevelType w:val="hybridMultilevel"/>
    <w:tmpl w:val="7252175C"/>
    <w:lvl w:ilvl="0" w:tplc="C63A3592">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2" w15:restartNumberingAfterBreak="0">
    <w:nsid w:val="3C4E3004"/>
    <w:multiLevelType w:val="hybridMultilevel"/>
    <w:tmpl w:val="6CBE1DA4"/>
    <w:lvl w:ilvl="0" w:tplc="B978AB26">
      <w:start w:val="1"/>
      <w:numFmt w:val="bullet"/>
      <w:lvlText w:val="o"/>
      <w:lvlJc w:val="left"/>
      <w:pPr>
        <w:tabs>
          <w:tab w:val="num" w:pos="1428"/>
        </w:tabs>
        <w:ind w:left="1428" w:hanging="360"/>
      </w:pPr>
      <w:rPr>
        <w:rFonts w:ascii="Courier New" w:hAnsi="Courier New" w:hint="default"/>
      </w:rPr>
    </w:lvl>
    <w:lvl w:ilvl="1" w:tplc="7E561948" w:tentative="1">
      <w:start w:val="1"/>
      <w:numFmt w:val="bullet"/>
      <w:lvlText w:val="o"/>
      <w:lvlJc w:val="left"/>
      <w:pPr>
        <w:tabs>
          <w:tab w:val="num" w:pos="2148"/>
        </w:tabs>
        <w:ind w:left="2148" w:hanging="360"/>
      </w:pPr>
      <w:rPr>
        <w:rFonts w:ascii="Courier New" w:hAnsi="Courier New" w:hint="default"/>
      </w:rPr>
    </w:lvl>
    <w:lvl w:ilvl="2" w:tplc="46AA7F4C" w:tentative="1">
      <w:start w:val="1"/>
      <w:numFmt w:val="bullet"/>
      <w:lvlText w:val=""/>
      <w:lvlJc w:val="left"/>
      <w:pPr>
        <w:tabs>
          <w:tab w:val="num" w:pos="2868"/>
        </w:tabs>
        <w:ind w:left="2868" w:hanging="360"/>
      </w:pPr>
      <w:rPr>
        <w:rFonts w:ascii="Wingdings" w:hAnsi="Wingdings" w:hint="default"/>
      </w:rPr>
    </w:lvl>
    <w:lvl w:ilvl="3" w:tplc="EADA5366" w:tentative="1">
      <w:start w:val="1"/>
      <w:numFmt w:val="bullet"/>
      <w:lvlText w:val=""/>
      <w:lvlJc w:val="left"/>
      <w:pPr>
        <w:tabs>
          <w:tab w:val="num" w:pos="3588"/>
        </w:tabs>
        <w:ind w:left="3588" w:hanging="360"/>
      </w:pPr>
      <w:rPr>
        <w:rFonts w:ascii="Symbol" w:hAnsi="Symbol" w:hint="default"/>
      </w:rPr>
    </w:lvl>
    <w:lvl w:ilvl="4" w:tplc="CB900CF8" w:tentative="1">
      <w:start w:val="1"/>
      <w:numFmt w:val="bullet"/>
      <w:lvlText w:val="o"/>
      <w:lvlJc w:val="left"/>
      <w:pPr>
        <w:tabs>
          <w:tab w:val="num" w:pos="4308"/>
        </w:tabs>
        <w:ind w:left="4308" w:hanging="360"/>
      </w:pPr>
      <w:rPr>
        <w:rFonts w:ascii="Courier New" w:hAnsi="Courier New" w:hint="default"/>
      </w:rPr>
    </w:lvl>
    <w:lvl w:ilvl="5" w:tplc="D61C8F5A" w:tentative="1">
      <w:start w:val="1"/>
      <w:numFmt w:val="bullet"/>
      <w:lvlText w:val=""/>
      <w:lvlJc w:val="left"/>
      <w:pPr>
        <w:tabs>
          <w:tab w:val="num" w:pos="5028"/>
        </w:tabs>
        <w:ind w:left="5028" w:hanging="360"/>
      </w:pPr>
      <w:rPr>
        <w:rFonts w:ascii="Wingdings" w:hAnsi="Wingdings" w:hint="default"/>
      </w:rPr>
    </w:lvl>
    <w:lvl w:ilvl="6" w:tplc="D58E2D7A" w:tentative="1">
      <w:start w:val="1"/>
      <w:numFmt w:val="bullet"/>
      <w:lvlText w:val=""/>
      <w:lvlJc w:val="left"/>
      <w:pPr>
        <w:tabs>
          <w:tab w:val="num" w:pos="5748"/>
        </w:tabs>
        <w:ind w:left="5748" w:hanging="360"/>
      </w:pPr>
      <w:rPr>
        <w:rFonts w:ascii="Symbol" w:hAnsi="Symbol" w:hint="default"/>
      </w:rPr>
    </w:lvl>
    <w:lvl w:ilvl="7" w:tplc="172E80A8" w:tentative="1">
      <w:start w:val="1"/>
      <w:numFmt w:val="bullet"/>
      <w:lvlText w:val="o"/>
      <w:lvlJc w:val="left"/>
      <w:pPr>
        <w:tabs>
          <w:tab w:val="num" w:pos="6468"/>
        </w:tabs>
        <w:ind w:left="6468" w:hanging="360"/>
      </w:pPr>
      <w:rPr>
        <w:rFonts w:ascii="Courier New" w:hAnsi="Courier New" w:hint="default"/>
      </w:rPr>
    </w:lvl>
    <w:lvl w:ilvl="8" w:tplc="31781542" w:tentative="1">
      <w:start w:val="1"/>
      <w:numFmt w:val="bullet"/>
      <w:lvlText w:val=""/>
      <w:lvlJc w:val="left"/>
      <w:pPr>
        <w:tabs>
          <w:tab w:val="num" w:pos="7188"/>
        </w:tabs>
        <w:ind w:left="7188" w:hanging="360"/>
      </w:pPr>
      <w:rPr>
        <w:rFonts w:ascii="Wingdings" w:hAnsi="Wingdings" w:hint="default"/>
      </w:rPr>
    </w:lvl>
  </w:abstractNum>
  <w:abstractNum w:abstractNumId="23" w15:restartNumberingAfterBreak="0">
    <w:nsid w:val="3D4D7C97"/>
    <w:multiLevelType w:val="hybridMultilevel"/>
    <w:tmpl w:val="268046E2"/>
    <w:lvl w:ilvl="0" w:tplc="A7E2FEFA">
      <w:start w:val="1"/>
      <w:numFmt w:val="bullet"/>
      <w:lvlText w:val="·"/>
      <w:lvlJc w:val="left"/>
      <w:pPr>
        <w:ind w:left="720" w:hanging="360"/>
      </w:pPr>
      <w:rPr>
        <w:rFonts w:ascii="Symbol" w:hAnsi="Symbol" w:hint="default"/>
      </w:rPr>
    </w:lvl>
    <w:lvl w:ilvl="1" w:tplc="459AA42A">
      <w:start w:val="1"/>
      <w:numFmt w:val="bullet"/>
      <w:lvlText w:val="o"/>
      <w:lvlJc w:val="left"/>
      <w:pPr>
        <w:ind w:left="1440" w:hanging="360"/>
      </w:pPr>
      <w:rPr>
        <w:rFonts w:ascii="Courier New" w:hAnsi="Courier New" w:hint="default"/>
      </w:rPr>
    </w:lvl>
    <w:lvl w:ilvl="2" w:tplc="5944E1C8">
      <w:start w:val="1"/>
      <w:numFmt w:val="bullet"/>
      <w:lvlText w:val=""/>
      <w:lvlJc w:val="left"/>
      <w:pPr>
        <w:ind w:left="2160" w:hanging="360"/>
      </w:pPr>
      <w:rPr>
        <w:rFonts w:ascii="Wingdings" w:hAnsi="Wingdings" w:hint="default"/>
      </w:rPr>
    </w:lvl>
    <w:lvl w:ilvl="3" w:tplc="3AF2B3C4">
      <w:start w:val="1"/>
      <w:numFmt w:val="bullet"/>
      <w:lvlText w:val=""/>
      <w:lvlJc w:val="left"/>
      <w:pPr>
        <w:ind w:left="2880" w:hanging="360"/>
      </w:pPr>
      <w:rPr>
        <w:rFonts w:ascii="Symbol" w:hAnsi="Symbol" w:hint="default"/>
      </w:rPr>
    </w:lvl>
    <w:lvl w:ilvl="4" w:tplc="0818F604">
      <w:start w:val="1"/>
      <w:numFmt w:val="bullet"/>
      <w:lvlText w:val="o"/>
      <w:lvlJc w:val="left"/>
      <w:pPr>
        <w:ind w:left="3600" w:hanging="360"/>
      </w:pPr>
      <w:rPr>
        <w:rFonts w:ascii="Courier New" w:hAnsi="Courier New" w:hint="default"/>
      </w:rPr>
    </w:lvl>
    <w:lvl w:ilvl="5" w:tplc="B47A4270">
      <w:start w:val="1"/>
      <w:numFmt w:val="bullet"/>
      <w:lvlText w:val=""/>
      <w:lvlJc w:val="left"/>
      <w:pPr>
        <w:ind w:left="4320" w:hanging="360"/>
      </w:pPr>
      <w:rPr>
        <w:rFonts w:ascii="Wingdings" w:hAnsi="Wingdings" w:hint="default"/>
      </w:rPr>
    </w:lvl>
    <w:lvl w:ilvl="6" w:tplc="169E04BE">
      <w:start w:val="1"/>
      <w:numFmt w:val="bullet"/>
      <w:lvlText w:val=""/>
      <w:lvlJc w:val="left"/>
      <w:pPr>
        <w:ind w:left="5040" w:hanging="360"/>
      </w:pPr>
      <w:rPr>
        <w:rFonts w:ascii="Symbol" w:hAnsi="Symbol" w:hint="default"/>
      </w:rPr>
    </w:lvl>
    <w:lvl w:ilvl="7" w:tplc="50C4C1C8">
      <w:start w:val="1"/>
      <w:numFmt w:val="bullet"/>
      <w:lvlText w:val="o"/>
      <w:lvlJc w:val="left"/>
      <w:pPr>
        <w:ind w:left="5760" w:hanging="360"/>
      </w:pPr>
      <w:rPr>
        <w:rFonts w:ascii="Courier New" w:hAnsi="Courier New" w:hint="default"/>
      </w:rPr>
    </w:lvl>
    <w:lvl w:ilvl="8" w:tplc="9ECECDE8">
      <w:start w:val="1"/>
      <w:numFmt w:val="bullet"/>
      <w:lvlText w:val=""/>
      <w:lvlJc w:val="left"/>
      <w:pPr>
        <w:ind w:left="6480" w:hanging="360"/>
      </w:pPr>
      <w:rPr>
        <w:rFonts w:ascii="Wingdings" w:hAnsi="Wingdings" w:hint="default"/>
      </w:rPr>
    </w:lvl>
  </w:abstractNum>
  <w:abstractNum w:abstractNumId="24" w15:restartNumberingAfterBreak="0">
    <w:nsid w:val="3E3CAB4A"/>
    <w:multiLevelType w:val="hybridMultilevel"/>
    <w:tmpl w:val="2174E1B0"/>
    <w:lvl w:ilvl="0" w:tplc="98D0D758">
      <w:start w:val="1"/>
      <w:numFmt w:val="bullet"/>
      <w:lvlText w:val="-"/>
      <w:lvlJc w:val="left"/>
      <w:pPr>
        <w:ind w:left="720" w:hanging="360"/>
      </w:pPr>
      <w:rPr>
        <w:rFonts w:ascii="Calibri" w:hAnsi="Calibri" w:hint="default"/>
      </w:rPr>
    </w:lvl>
    <w:lvl w:ilvl="1" w:tplc="D654E794">
      <w:start w:val="1"/>
      <w:numFmt w:val="bullet"/>
      <w:lvlText w:val="o"/>
      <w:lvlJc w:val="left"/>
      <w:pPr>
        <w:ind w:left="1440" w:hanging="360"/>
      </w:pPr>
      <w:rPr>
        <w:rFonts w:ascii="Courier New" w:hAnsi="Courier New" w:hint="default"/>
      </w:rPr>
    </w:lvl>
    <w:lvl w:ilvl="2" w:tplc="CA5A7228">
      <w:start w:val="1"/>
      <w:numFmt w:val="bullet"/>
      <w:lvlText w:val=""/>
      <w:lvlJc w:val="left"/>
      <w:pPr>
        <w:ind w:left="2160" w:hanging="360"/>
      </w:pPr>
      <w:rPr>
        <w:rFonts w:ascii="Wingdings" w:hAnsi="Wingdings" w:hint="default"/>
      </w:rPr>
    </w:lvl>
    <w:lvl w:ilvl="3" w:tplc="E60CF8F6">
      <w:start w:val="1"/>
      <w:numFmt w:val="bullet"/>
      <w:lvlText w:val=""/>
      <w:lvlJc w:val="left"/>
      <w:pPr>
        <w:ind w:left="2880" w:hanging="360"/>
      </w:pPr>
      <w:rPr>
        <w:rFonts w:ascii="Symbol" w:hAnsi="Symbol" w:hint="default"/>
      </w:rPr>
    </w:lvl>
    <w:lvl w:ilvl="4" w:tplc="A3706F66">
      <w:start w:val="1"/>
      <w:numFmt w:val="bullet"/>
      <w:lvlText w:val="o"/>
      <w:lvlJc w:val="left"/>
      <w:pPr>
        <w:ind w:left="3600" w:hanging="360"/>
      </w:pPr>
      <w:rPr>
        <w:rFonts w:ascii="Courier New" w:hAnsi="Courier New" w:hint="default"/>
      </w:rPr>
    </w:lvl>
    <w:lvl w:ilvl="5" w:tplc="2CEA82EA">
      <w:start w:val="1"/>
      <w:numFmt w:val="bullet"/>
      <w:lvlText w:val=""/>
      <w:lvlJc w:val="left"/>
      <w:pPr>
        <w:ind w:left="4320" w:hanging="360"/>
      </w:pPr>
      <w:rPr>
        <w:rFonts w:ascii="Wingdings" w:hAnsi="Wingdings" w:hint="default"/>
      </w:rPr>
    </w:lvl>
    <w:lvl w:ilvl="6" w:tplc="B41E536E">
      <w:start w:val="1"/>
      <w:numFmt w:val="bullet"/>
      <w:lvlText w:val=""/>
      <w:lvlJc w:val="left"/>
      <w:pPr>
        <w:ind w:left="5040" w:hanging="360"/>
      </w:pPr>
      <w:rPr>
        <w:rFonts w:ascii="Symbol" w:hAnsi="Symbol" w:hint="default"/>
      </w:rPr>
    </w:lvl>
    <w:lvl w:ilvl="7" w:tplc="F7BED9A4">
      <w:start w:val="1"/>
      <w:numFmt w:val="bullet"/>
      <w:lvlText w:val="o"/>
      <w:lvlJc w:val="left"/>
      <w:pPr>
        <w:ind w:left="5760" w:hanging="360"/>
      </w:pPr>
      <w:rPr>
        <w:rFonts w:ascii="Courier New" w:hAnsi="Courier New" w:hint="default"/>
      </w:rPr>
    </w:lvl>
    <w:lvl w:ilvl="8" w:tplc="EB0EFDCE">
      <w:start w:val="1"/>
      <w:numFmt w:val="bullet"/>
      <w:lvlText w:val=""/>
      <w:lvlJc w:val="left"/>
      <w:pPr>
        <w:ind w:left="6480" w:hanging="360"/>
      </w:pPr>
      <w:rPr>
        <w:rFonts w:ascii="Wingdings" w:hAnsi="Wingdings" w:hint="default"/>
      </w:rPr>
    </w:lvl>
  </w:abstractNum>
  <w:abstractNum w:abstractNumId="25" w15:restartNumberingAfterBreak="0">
    <w:nsid w:val="43B00C54"/>
    <w:multiLevelType w:val="hybridMultilevel"/>
    <w:tmpl w:val="BA641F28"/>
    <w:lvl w:ilvl="0" w:tplc="04130001">
      <w:start w:val="1"/>
      <w:numFmt w:val="bullet"/>
      <w:lvlText w:val=""/>
      <w:lvlJc w:val="left"/>
      <w:pPr>
        <w:ind w:left="1837" w:hanging="360"/>
      </w:pPr>
      <w:rPr>
        <w:rFonts w:ascii="Symbol" w:hAnsi="Symbol" w:hint="default"/>
      </w:rPr>
    </w:lvl>
    <w:lvl w:ilvl="1" w:tplc="04130019" w:tentative="1">
      <w:start w:val="1"/>
      <w:numFmt w:val="lowerLetter"/>
      <w:lvlText w:val="%2."/>
      <w:lvlJc w:val="left"/>
      <w:pPr>
        <w:ind w:left="2557" w:hanging="360"/>
      </w:pPr>
      <w:rPr>
        <w:rFonts w:cs="Times New Roman"/>
      </w:rPr>
    </w:lvl>
    <w:lvl w:ilvl="2" w:tplc="0413001B" w:tentative="1">
      <w:start w:val="1"/>
      <w:numFmt w:val="lowerRoman"/>
      <w:lvlText w:val="%3."/>
      <w:lvlJc w:val="right"/>
      <w:pPr>
        <w:ind w:left="3277" w:hanging="180"/>
      </w:pPr>
      <w:rPr>
        <w:rFonts w:cs="Times New Roman"/>
      </w:rPr>
    </w:lvl>
    <w:lvl w:ilvl="3" w:tplc="0413000F" w:tentative="1">
      <w:start w:val="1"/>
      <w:numFmt w:val="decimal"/>
      <w:lvlText w:val="%4."/>
      <w:lvlJc w:val="left"/>
      <w:pPr>
        <w:ind w:left="3997" w:hanging="360"/>
      </w:pPr>
      <w:rPr>
        <w:rFonts w:cs="Times New Roman"/>
      </w:rPr>
    </w:lvl>
    <w:lvl w:ilvl="4" w:tplc="04130019" w:tentative="1">
      <w:start w:val="1"/>
      <w:numFmt w:val="lowerLetter"/>
      <w:lvlText w:val="%5."/>
      <w:lvlJc w:val="left"/>
      <w:pPr>
        <w:ind w:left="4717" w:hanging="360"/>
      </w:pPr>
      <w:rPr>
        <w:rFonts w:cs="Times New Roman"/>
      </w:rPr>
    </w:lvl>
    <w:lvl w:ilvl="5" w:tplc="0413001B" w:tentative="1">
      <w:start w:val="1"/>
      <w:numFmt w:val="lowerRoman"/>
      <w:lvlText w:val="%6."/>
      <w:lvlJc w:val="right"/>
      <w:pPr>
        <w:ind w:left="5437" w:hanging="180"/>
      </w:pPr>
      <w:rPr>
        <w:rFonts w:cs="Times New Roman"/>
      </w:rPr>
    </w:lvl>
    <w:lvl w:ilvl="6" w:tplc="0413000F" w:tentative="1">
      <w:start w:val="1"/>
      <w:numFmt w:val="decimal"/>
      <w:lvlText w:val="%7."/>
      <w:lvlJc w:val="left"/>
      <w:pPr>
        <w:ind w:left="6157" w:hanging="360"/>
      </w:pPr>
      <w:rPr>
        <w:rFonts w:cs="Times New Roman"/>
      </w:rPr>
    </w:lvl>
    <w:lvl w:ilvl="7" w:tplc="04130019" w:tentative="1">
      <w:start w:val="1"/>
      <w:numFmt w:val="lowerLetter"/>
      <w:lvlText w:val="%8."/>
      <w:lvlJc w:val="left"/>
      <w:pPr>
        <w:ind w:left="6877" w:hanging="360"/>
      </w:pPr>
      <w:rPr>
        <w:rFonts w:cs="Times New Roman"/>
      </w:rPr>
    </w:lvl>
    <w:lvl w:ilvl="8" w:tplc="0413001B" w:tentative="1">
      <w:start w:val="1"/>
      <w:numFmt w:val="lowerRoman"/>
      <w:lvlText w:val="%9."/>
      <w:lvlJc w:val="right"/>
      <w:pPr>
        <w:ind w:left="7597" w:hanging="180"/>
      </w:pPr>
      <w:rPr>
        <w:rFonts w:cs="Times New Roman"/>
      </w:rPr>
    </w:lvl>
  </w:abstractNum>
  <w:abstractNum w:abstractNumId="26" w15:restartNumberingAfterBreak="0">
    <w:nsid w:val="45080D9E"/>
    <w:multiLevelType w:val="hybridMultilevel"/>
    <w:tmpl w:val="42868B2A"/>
    <w:lvl w:ilvl="0" w:tplc="04130001">
      <w:start w:val="1"/>
      <w:numFmt w:val="bullet"/>
      <w:lvlText w:val=""/>
      <w:lvlJc w:val="left"/>
      <w:pPr>
        <w:ind w:left="3192" w:hanging="360"/>
      </w:pPr>
      <w:rPr>
        <w:rFonts w:ascii="Symbol" w:hAnsi="Symbol" w:hint="default"/>
      </w:rPr>
    </w:lvl>
    <w:lvl w:ilvl="1" w:tplc="04130003" w:tentative="1">
      <w:start w:val="1"/>
      <w:numFmt w:val="bullet"/>
      <w:lvlText w:val="o"/>
      <w:lvlJc w:val="left"/>
      <w:pPr>
        <w:ind w:left="3912" w:hanging="360"/>
      </w:pPr>
      <w:rPr>
        <w:rFonts w:ascii="Courier New" w:hAnsi="Courier New" w:cs="Courier New" w:hint="default"/>
      </w:rPr>
    </w:lvl>
    <w:lvl w:ilvl="2" w:tplc="04130005" w:tentative="1">
      <w:start w:val="1"/>
      <w:numFmt w:val="bullet"/>
      <w:lvlText w:val=""/>
      <w:lvlJc w:val="left"/>
      <w:pPr>
        <w:ind w:left="4632" w:hanging="360"/>
      </w:pPr>
      <w:rPr>
        <w:rFonts w:ascii="Wingdings" w:hAnsi="Wingdings" w:hint="default"/>
      </w:rPr>
    </w:lvl>
    <w:lvl w:ilvl="3" w:tplc="04130001" w:tentative="1">
      <w:start w:val="1"/>
      <w:numFmt w:val="bullet"/>
      <w:lvlText w:val=""/>
      <w:lvlJc w:val="left"/>
      <w:pPr>
        <w:ind w:left="5352" w:hanging="360"/>
      </w:pPr>
      <w:rPr>
        <w:rFonts w:ascii="Symbol" w:hAnsi="Symbol" w:hint="default"/>
      </w:rPr>
    </w:lvl>
    <w:lvl w:ilvl="4" w:tplc="04130003" w:tentative="1">
      <w:start w:val="1"/>
      <w:numFmt w:val="bullet"/>
      <w:lvlText w:val="o"/>
      <w:lvlJc w:val="left"/>
      <w:pPr>
        <w:ind w:left="6072" w:hanging="360"/>
      </w:pPr>
      <w:rPr>
        <w:rFonts w:ascii="Courier New" w:hAnsi="Courier New" w:cs="Courier New" w:hint="default"/>
      </w:rPr>
    </w:lvl>
    <w:lvl w:ilvl="5" w:tplc="04130005" w:tentative="1">
      <w:start w:val="1"/>
      <w:numFmt w:val="bullet"/>
      <w:lvlText w:val=""/>
      <w:lvlJc w:val="left"/>
      <w:pPr>
        <w:ind w:left="6792" w:hanging="360"/>
      </w:pPr>
      <w:rPr>
        <w:rFonts w:ascii="Wingdings" w:hAnsi="Wingdings" w:hint="default"/>
      </w:rPr>
    </w:lvl>
    <w:lvl w:ilvl="6" w:tplc="04130001" w:tentative="1">
      <w:start w:val="1"/>
      <w:numFmt w:val="bullet"/>
      <w:lvlText w:val=""/>
      <w:lvlJc w:val="left"/>
      <w:pPr>
        <w:ind w:left="7512" w:hanging="360"/>
      </w:pPr>
      <w:rPr>
        <w:rFonts w:ascii="Symbol" w:hAnsi="Symbol" w:hint="default"/>
      </w:rPr>
    </w:lvl>
    <w:lvl w:ilvl="7" w:tplc="04130003" w:tentative="1">
      <w:start w:val="1"/>
      <w:numFmt w:val="bullet"/>
      <w:lvlText w:val="o"/>
      <w:lvlJc w:val="left"/>
      <w:pPr>
        <w:ind w:left="8232" w:hanging="360"/>
      </w:pPr>
      <w:rPr>
        <w:rFonts w:ascii="Courier New" w:hAnsi="Courier New" w:cs="Courier New" w:hint="default"/>
      </w:rPr>
    </w:lvl>
    <w:lvl w:ilvl="8" w:tplc="04130005" w:tentative="1">
      <w:start w:val="1"/>
      <w:numFmt w:val="bullet"/>
      <w:lvlText w:val=""/>
      <w:lvlJc w:val="left"/>
      <w:pPr>
        <w:ind w:left="8952" w:hanging="360"/>
      </w:pPr>
      <w:rPr>
        <w:rFonts w:ascii="Wingdings" w:hAnsi="Wingdings" w:hint="default"/>
      </w:rPr>
    </w:lvl>
  </w:abstractNum>
  <w:abstractNum w:abstractNumId="27" w15:restartNumberingAfterBreak="0">
    <w:nsid w:val="458F5394"/>
    <w:multiLevelType w:val="multilevel"/>
    <w:tmpl w:val="9C889AFC"/>
    <w:lvl w:ilvl="0">
      <w:start w:val="1"/>
      <w:numFmt w:val="decimal"/>
      <w:lvlText w:val="%1."/>
      <w:lvlJc w:val="left"/>
      <w:pPr>
        <w:tabs>
          <w:tab w:val="num" w:pos="1428"/>
        </w:tabs>
        <w:ind w:left="1428" w:hanging="360"/>
      </w:pPr>
      <w:rPr>
        <w:rFonts w:cs="Times New Roman"/>
      </w:rPr>
    </w:lvl>
    <w:lvl w:ilvl="1">
      <w:start w:val="1"/>
      <w:numFmt w:val="decimal"/>
      <w:lvlText w:val="%1.%2"/>
      <w:lvlJc w:val="left"/>
      <w:pPr>
        <w:ind w:left="517" w:hanging="375"/>
      </w:pPr>
    </w:lvl>
    <w:lvl w:ilvl="2">
      <w:start w:val="1"/>
      <w:numFmt w:val="decimal"/>
      <w:isLgl/>
      <w:lvlText w:val="%1.%2.%3"/>
      <w:lvlJc w:val="left"/>
      <w:pPr>
        <w:ind w:left="1788" w:hanging="720"/>
      </w:pPr>
      <w:rPr>
        <w:rFonts w:cs="Times New Roman" w:hint="default"/>
      </w:rPr>
    </w:lvl>
    <w:lvl w:ilvl="3">
      <w:start w:val="1"/>
      <w:numFmt w:val="decimal"/>
      <w:isLgl/>
      <w:lvlText w:val="%1.%2.%3.%4"/>
      <w:lvlJc w:val="left"/>
      <w:pPr>
        <w:ind w:left="2148" w:hanging="1080"/>
      </w:pPr>
      <w:rPr>
        <w:rFonts w:cs="Times New Roman" w:hint="default"/>
      </w:rPr>
    </w:lvl>
    <w:lvl w:ilvl="4">
      <w:start w:val="1"/>
      <w:numFmt w:val="decimal"/>
      <w:isLgl/>
      <w:lvlText w:val="%1.%2.%3.%4.%5"/>
      <w:lvlJc w:val="left"/>
      <w:pPr>
        <w:ind w:left="2148" w:hanging="1080"/>
      </w:pPr>
      <w:rPr>
        <w:rFonts w:cs="Times New Roman" w:hint="default"/>
      </w:rPr>
    </w:lvl>
    <w:lvl w:ilvl="5">
      <w:start w:val="1"/>
      <w:numFmt w:val="decimal"/>
      <w:isLgl/>
      <w:lvlText w:val="%1.%2.%3.%4.%5.%6"/>
      <w:lvlJc w:val="left"/>
      <w:pPr>
        <w:ind w:left="2508" w:hanging="1440"/>
      </w:pPr>
      <w:rPr>
        <w:rFonts w:cs="Times New Roman" w:hint="default"/>
      </w:rPr>
    </w:lvl>
    <w:lvl w:ilvl="6">
      <w:start w:val="1"/>
      <w:numFmt w:val="decimal"/>
      <w:isLgl/>
      <w:lvlText w:val="%1.%2.%3.%4.%5.%6.%7"/>
      <w:lvlJc w:val="left"/>
      <w:pPr>
        <w:ind w:left="2508" w:hanging="1440"/>
      </w:pPr>
      <w:rPr>
        <w:rFonts w:cs="Times New Roman" w:hint="default"/>
      </w:rPr>
    </w:lvl>
    <w:lvl w:ilvl="7">
      <w:start w:val="1"/>
      <w:numFmt w:val="decimal"/>
      <w:isLgl/>
      <w:lvlText w:val="%1.%2.%3.%4.%5.%6.%7.%8"/>
      <w:lvlJc w:val="left"/>
      <w:pPr>
        <w:ind w:left="2868" w:hanging="1800"/>
      </w:pPr>
      <w:rPr>
        <w:rFonts w:cs="Times New Roman" w:hint="default"/>
      </w:rPr>
    </w:lvl>
    <w:lvl w:ilvl="8">
      <w:start w:val="1"/>
      <w:numFmt w:val="decimal"/>
      <w:isLgl/>
      <w:lvlText w:val="%1.%2.%3.%4.%5.%6.%7.%8.%9"/>
      <w:lvlJc w:val="left"/>
      <w:pPr>
        <w:ind w:left="2868" w:hanging="1800"/>
      </w:pPr>
      <w:rPr>
        <w:rFonts w:cs="Times New Roman" w:hint="default"/>
      </w:rPr>
    </w:lvl>
  </w:abstractNum>
  <w:abstractNum w:abstractNumId="28" w15:restartNumberingAfterBreak="0">
    <w:nsid w:val="4791443E"/>
    <w:multiLevelType w:val="multilevel"/>
    <w:tmpl w:val="875669C6"/>
    <w:lvl w:ilvl="0">
      <w:start w:val="3"/>
      <w:numFmt w:val="decimal"/>
      <w:lvlText w:val="%1."/>
      <w:lvlJc w:val="left"/>
      <w:pPr>
        <w:tabs>
          <w:tab w:val="num" w:pos="1428"/>
        </w:tabs>
        <w:ind w:left="1428" w:hanging="360"/>
      </w:pPr>
      <w:rPr>
        <w:rFonts w:cs="Times New Roman" w:hint="default"/>
      </w:rPr>
    </w:lvl>
    <w:lvl w:ilvl="1">
      <w:start w:val="12"/>
      <w:numFmt w:val="decimal"/>
      <w:lvlText w:val="%1.%2"/>
      <w:lvlJc w:val="left"/>
      <w:pPr>
        <w:ind w:left="517" w:hanging="375"/>
      </w:pPr>
      <w:rPr>
        <w:rFonts w:hint="default"/>
      </w:rPr>
    </w:lvl>
    <w:lvl w:ilvl="2">
      <w:start w:val="1"/>
      <w:numFmt w:val="decimal"/>
      <w:isLgl/>
      <w:lvlText w:val="%1.%2.%3"/>
      <w:lvlJc w:val="left"/>
      <w:pPr>
        <w:ind w:left="1788" w:hanging="720"/>
      </w:pPr>
      <w:rPr>
        <w:rFonts w:cs="Times New Roman" w:hint="default"/>
      </w:rPr>
    </w:lvl>
    <w:lvl w:ilvl="3">
      <w:start w:val="1"/>
      <w:numFmt w:val="decimal"/>
      <w:isLgl/>
      <w:lvlText w:val="%1.%2.%3.%4"/>
      <w:lvlJc w:val="left"/>
      <w:pPr>
        <w:ind w:left="2148" w:hanging="1080"/>
      </w:pPr>
      <w:rPr>
        <w:rFonts w:cs="Times New Roman" w:hint="default"/>
      </w:rPr>
    </w:lvl>
    <w:lvl w:ilvl="4">
      <w:start w:val="1"/>
      <w:numFmt w:val="decimal"/>
      <w:isLgl/>
      <w:lvlText w:val="%1.%2.%3.%4.%5"/>
      <w:lvlJc w:val="left"/>
      <w:pPr>
        <w:ind w:left="2148" w:hanging="1080"/>
      </w:pPr>
      <w:rPr>
        <w:rFonts w:cs="Times New Roman" w:hint="default"/>
      </w:rPr>
    </w:lvl>
    <w:lvl w:ilvl="5">
      <w:start w:val="1"/>
      <w:numFmt w:val="decimal"/>
      <w:isLgl/>
      <w:lvlText w:val="%1.%2.%3.%4.%5.%6"/>
      <w:lvlJc w:val="left"/>
      <w:pPr>
        <w:ind w:left="2508" w:hanging="1440"/>
      </w:pPr>
      <w:rPr>
        <w:rFonts w:cs="Times New Roman" w:hint="default"/>
      </w:rPr>
    </w:lvl>
    <w:lvl w:ilvl="6">
      <w:start w:val="1"/>
      <w:numFmt w:val="decimal"/>
      <w:isLgl/>
      <w:lvlText w:val="%1.%2.%3.%4.%5.%6.%7"/>
      <w:lvlJc w:val="left"/>
      <w:pPr>
        <w:ind w:left="2508" w:hanging="1440"/>
      </w:pPr>
      <w:rPr>
        <w:rFonts w:cs="Times New Roman" w:hint="default"/>
      </w:rPr>
    </w:lvl>
    <w:lvl w:ilvl="7">
      <w:start w:val="1"/>
      <w:numFmt w:val="decimal"/>
      <w:isLgl/>
      <w:lvlText w:val="%1.%2.%3.%4.%5.%6.%7.%8"/>
      <w:lvlJc w:val="left"/>
      <w:pPr>
        <w:ind w:left="2868" w:hanging="1800"/>
      </w:pPr>
      <w:rPr>
        <w:rFonts w:cs="Times New Roman" w:hint="default"/>
      </w:rPr>
    </w:lvl>
    <w:lvl w:ilvl="8">
      <w:start w:val="1"/>
      <w:numFmt w:val="decimal"/>
      <w:isLgl/>
      <w:lvlText w:val="%1.%2.%3.%4.%5.%6.%7.%8.%9"/>
      <w:lvlJc w:val="left"/>
      <w:pPr>
        <w:ind w:left="2868" w:hanging="1800"/>
      </w:pPr>
      <w:rPr>
        <w:rFonts w:cs="Times New Roman" w:hint="default"/>
      </w:rPr>
    </w:lvl>
  </w:abstractNum>
  <w:abstractNum w:abstractNumId="29" w15:restartNumberingAfterBreak="0">
    <w:nsid w:val="48D57988"/>
    <w:multiLevelType w:val="hybridMultilevel"/>
    <w:tmpl w:val="4CE200F8"/>
    <w:lvl w:ilvl="0" w:tplc="791A3DA6">
      <w:start w:val="1"/>
      <w:numFmt w:val="bullet"/>
      <w:lvlText w:val="-"/>
      <w:lvlJc w:val="left"/>
      <w:pPr>
        <w:ind w:left="720" w:hanging="360"/>
      </w:pPr>
      <w:rPr>
        <w:rFonts w:ascii="Calibri" w:hAnsi="Calibri" w:hint="default"/>
      </w:rPr>
    </w:lvl>
    <w:lvl w:ilvl="1" w:tplc="95B843B4">
      <w:start w:val="1"/>
      <w:numFmt w:val="bullet"/>
      <w:lvlText w:val="o"/>
      <w:lvlJc w:val="left"/>
      <w:pPr>
        <w:ind w:left="1440" w:hanging="360"/>
      </w:pPr>
      <w:rPr>
        <w:rFonts w:ascii="Courier New" w:hAnsi="Courier New" w:hint="default"/>
      </w:rPr>
    </w:lvl>
    <w:lvl w:ilvl="2" w:tplc="A6E62F56">
      <w:start w:val="1"/>
      <w:numFmt w:val="bullet"/>
      <w:lvlText w:val=""/>
      <w:lvlJc w:val="left"/>
      <w:pPr>
        <w:ind w:left="2160" w:hanging="360"/>
      </w:pPr>
      <w:rPr>
        <w:rFonts w:ascii="Wingdings" w:hAnsi="Wingdings" w:hint="default"/>
      </w:rPr>
    </w:lvl>
    <w:lvl w:ilvl="3" w:tplc="4AC60E64">
      <w:start w:val="1"/>
      <w:numFmt w:val="bullet"/>
      <w:lvlText w:val=""/>
      <w:lvlJc w:val="left"/>
      <w:pPr>
        <w:ind w:left="2880" w:hanging="360"/>
      </w:pPr>
      <w:rPr>
        <w:rFonts w:ascii="Symbol" w:hAnsi="Symbol" w:hint="default"/>
      </w:rPr>
    </w:lvl>
    <w:lvl w:ilvl="4" w:tplc="6076289A">
      <w:start w:val="1"/>
      <w:numFmt w:val="bullet"/>
      <w:lvlText w:val="o"/>
      <w:lvlJc w:val="left"/>
      <w:pPr>
        <w:ind w:left="3600" w:hanging="360"/>
      </w:pPr>
      <w:rPr>
        <w:rFonts w:ascii="Courier New" w:hAnsi="Courier New" w:hint="default"/>
      </w:rPr>
    </w:lvl>
    <w:lvl w:ilvl="5" w:tplc="25467AA0">
      <w:start w:val="1"/>
      <w:numFmt w:val="bullet"/>
      <w:lvlText w:val=""/>
      <w:lvlJc w:val="left"/>
      <w:pPr>
        <w:ind w:left="4320" w:hanging="360"/>
      </w:pPr>
      <w:rPr>
        <w:rFonts w:ascii="Wingdings" w:hAnsi="Wingdings" w:hint="default"/>
      </w:rPr>
    </w:lvl>
    <w:lvl w:ilvl="6" w:tplc="E3E0C0B8">
      <w:start w:val="1"/>
      <w:numFmt w:val="bullet"/>
      <w:lvlText w:val=""/>
      <w:lvlJc w:val="left"/>
      <w:pPr>
        <w:ind w:left="5040" w:hanging="360"/>
      </w:pPr>
      <w:rPr>
        <w:rFonts w:ascii="Symbol" w:hAnsi="Symbol" w:hint="default"/>
      </w:rPr>
    </w:lvl>
    <w:lvl w:ilvl="7" w:tplc="C9929638">
      <w:start w:val="1"/>
      <w:numFmt w:val="bullet"/>
      <w:lvlText w:val="o"/>
      <w:lvlJc w:val="left"/>
      <w:pPr>
        <w:ind w:left="5760" w:hanging="360"/>
      </w:pPr>
      <w:rPr>
        <w:rFonts w:ascii="Courier New" w:hAnsi="Courier New" w:hint="default"/>
      </w:rPr>
    </w:lvl>
    <w:lvl w:ilvl="8" w:tplc="8666959A">
      <w:start w:val="1"/>
      <w:numFmt w:val="bullet"/>
      <w:lvlText w:val=""/>
      <w:lvlJc w:val="left"/>
      <w:pPr>
        <w:ind w:left="6480" w:hanging="360"/>
      </w:pPr>
      <w:rPr>
        <w:rFonts w:ascii="Wingdings" w:hAnsi="Wingdings" w:hint="default"/>
      </w:rPr>
    </w:lvl>
  </w:abstractNum>
  <w:abstractNum w:abstractNumId="30" w15:restartNumberingAfterBreak="0">
    <w:nsid w:val="4B511504"/>
    <w:multiLevelType w:val="hybridMultilevel"/>
    <w:tmpl w:val="EAEE5B8C"/>
    <w:lvl w:ilvl="0" w:tplc="0413000F">
      <w:start w:val="1"/>
      <w:numFmt w:val="decimal"/>
      <w:lvlText w:val="%1."/>
      <w:lvlJc w:val="left"/>
      <w:pPr>
        <w:ind w:left="1146" w:hanging="360"/>
      </w:pPr>
    </w:lvl>
    <w:lvl w:ilvl="1" w:tplc="04130019" w:tentative="1">
      <w:start w:val="1"/>
      <w:numFmt w:val="lowerLetter"/>
      <w:lvlText w:val="%2."/>
      <w:lvlJc w:val="left"/>
      <w:pPr>
        <w:ind w:left="1866" w:hanging="360"/>
      </w:pPr>
    </w:lvl>
    <w:lvl w:ilvl="2" w:tplc="0413001B" w:tentative="1">
      <w:start w:val="1"/>
      <w:numFmt w:val="lowerRoman"/>
      <w:lvlText w:val="%3."/>
      <w:lvlJc w:val="right"/>
      <w:pPr>
        <w:ind w:left="2586" w:hanging="180"/>
      </w:pPr>
    </w:lvl>
    <w:lvl w:ilvl="3" w:tplc="0413000F" w:tentative="1">
      <w:start w:val="1"/>
      <w:numFmt w:val="decimal"/>
      <w:lvlText w:val="%4."/>
      <w:lvlJc w:val="left"/>
      <w:pPr>
        <w:ind w:left="3306" w:hanging="360"/>
      </w:pPr>
    </w:lvl>
    <w:lvl w:ilvl="4" w:tplc="04130019" w:tentative="1">
      <w:start w:val="1"/>
      <w:numFmt w:val="lowerLetter"/>
      <w:lvlText w:val="%5."/>
      <w:lvlJc w:val="left"/>
      <w:pPr>
        <w:ind w:left="4026" w:hanging="360"/>
      </w:pPr>
    </w:lvl>
    <w:lvl w:ilvl="5" w:tplc="0413001B" w:tentative="1">
      <w:start w:val="1"/>
      <w:numFmt w:val="lowerRoman"/>
      <w:lvlText w:val="%6."/>
      <w:lvlJc w:val="right"/>
      <w:pPr>
        <w:ind w:left="4746" w:hanging="180"/>
      </w:pPr>
    </w:lvl>
    <w:lvl w:ilvl="6" w:tplc="0413000F" w:tentative="1">
      <w:start w:val="1"/>
      <w:numFmt w:val="decimal"/>
      <w:lvlText w:val="%7."/>
      <w:lvlJc w:val="left"/>
      <w:pPr>
        <w:ind w:left="5466" w:hanging="360"/>
      </w:pPr>
    </w:lvl>
    <w:lvl w:ilvl="7" w:tplc="04130019" w:tentative="1">
      <w:start w:val="1"/>
      <w:numFmt w:val="lowerLetter"/>
      <w:lvlText w:val="%8."/>
      <w:lvlJc w:val="left"/>
      <w:pPr>
        <w:ind w:left="6186" w:hanging="360"/>
      </w:pPr>
    </w:lvl>
    <w:lvl w:ilvl="8" w:tplc="0413001B" w:tentative="1">
      <w:start w:val="1"/>
      <w:numFmt w:val="lowerRoman"/>
      <w:lvlText w:val="%9."/>
      <w:lvlJc w:val="right"/>
      <w:pPr>
        <w:ind w:left="6906" w:hanging="180"/>
      </w:pPr>
    </w:lvl>
  </w:abstractNum>
  <w:abstractNum w:abstractNumId="31" w15:restartNumberingAfterBreak="0">
    <w:nsid w:val="4EA84DE2"/>
    <w:multiLevelType w:val="hybridMultilevel"/>
    <w:tmpl w:val="3878E6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002B1ED"/>
    <w:multiLevelType w:val="hybridMultilevel"/>
    <w:tmpl w:val="C7AE157E"/>
    <w:lvl w:ilvl="0" w:tplc="D774F3DC">
      <w:start w:val="1"/>
      <w:numFmt w:val="bullet"/>
      <w:lvlText w:val="-"/>
      <w:lvlJc w:val="left"/>
      <w:pPr>
        <w:ind w:left="720" w:hanging="360"/>
      </w:pPr>
      <w:rPr>
        <w:rFonts w:ascii="&quot;Calibri&quot;,sans-serif" w:hAnsi="&quot;Calibri&quot;,sans-serif" w:hint="default"/>
      </w:rPr>
    </w:lvl>
    <w:lvl w:ilvl="1" w:tplc="E7369F4C">
      <w:start w:val="1"/>
      <w:numFmt w:val="bullet"/>
      <w:lvlText w:val="o"/>
      <w:lvlJc w:val="left"/>
      <w:pPr>
        <w:ind w:left="1440" w:hanging="360"/>
      </w:pPr>
      <w:rPr>
        <w:rFonts w:ascii="Courier New" w:hAnsi="Courier New" w:hint="default"/>
      </w:rPr>
    </w:lvl>
    <w:lvl w:ilvl="2" w:tplc="8F30B374">
      <w:start w:val="1"/>
      <w:numFmt w:val="bullet"/>
      <w:lvlText w:val=""/>
      <w:lvlJc w:val="left"/>
      <w:pPr>
        <w:ind w:left="2160" w:hanging="360"/>
      </w:pPr>
      <w:rPr>
        <w:rFonts w:ascii="Wingdings" w:hAnsi="Wingdings" w:hint="default"/>
      </w:rPr>
    </w:lvl>
    <w:lvl w:ilvl="3" w:tplc="0F02294C">
      <w:start w:val="1"/>
      <w:numFmt w:val="bullet"/>
      <w:lvlText w:val=""/>
      <w:lvlJc w:val="left"/>
      <w:pPr>
        <w:ind w:left="2880" w:hanging="360"/>
      </w:pPr>
      <w:rPr>
        <w:rFonts w:ascii="Symbol" w:hAnsi="Symbol" w:hint="default"/>
      </w:rPr>
    </w:lvl>
    <w:lvl w:ilvl="4" w:tplc="ADF664BC">
      <w:start w:val="1"/>
      <w:numFmt w:val="bullet"/>
      <w:lvlText w:val="o"/>
      <w:lvlJc w:val="left"/>
      <w:pPr>
        <w:ind w:left="3600" w:hanging="360"/>
      </w:pPr>
      <w:rPr>
        <w:rFonts w:ascii="Courier New" w:hAnsi="Courier New" w:hint="default"/>
      </w:rPr>
    </w:lvl>
    <w:lvl w:ilvl="5" w:tplc="09D8F764">
      <w:start w:val="1"/>
      <w:numFmt w:val="bullet"/>
      <w:lvlText w:val=""/>
      <w:lvlJc w:val="left"/>
      <w:pPr>
        <w:ind w:left="4320" w:hanging="360"/>
      </w:pPr>
      <w:rPr>
        <w:rFonts w:ascii="Wingdings" w:hAnsi="Wingdings" w:hint="default"/>
      </w:rPr>
    </w:lvl>
    <w:lvl w:ilvl="6" w:tplc="53ECE5A4">
      <w:start w:val="1"/>
      <w:numFmt w:val="bullet"/>
      <w:lvlText w:val=""/>
      <w:lvlJc w:val="left"/>
      <w:pPr>
        <w:ind w:left="5040" w:hanging="360"/>
      </w:pPr>
      <w:rPr>
        <w:rFonts w:ascii="Symbol" w:hAnsi="Symbol" w:hint="default"/>
      </w:rPr>
    </w:lvl>
    <w:lvl w:ilvl="7" w:tplc="861E9C5C">
      <w:start w:val="1"/>
      <w:numFmt w:val="bullet"/>
      <w:lvlText w:val="o"/>
      <w:lvlJc w:val="left"/>
      <w:pPr>
        <w:ind w:left="5760" w:hanging="360"/>
      </w:pPr>
      <w:rPr>
        <w:rFonts w:ascii="Courier New" w:hAnsi="Courier New" w:hint="default"/>
      </w:rPr>
    </w:lvl>
    <w:lvl w:ilvl="8" w:tplc="15ACC170">
      <w:start w:val="1"/>
      <w:numFmt w:val="bullet"/>
      <w:lvlText w:val=""/>
      <w:lvlJc w:val="left"/>
      <w:pPr>
        <w:ind w:left="6480" w:hanging="360"/>
      </w:pPr>
      <w:rPr>
        <w:rFonts w:ascii="Wingdings" w:hAnsi="Wingdings" w:hint="default"/>
      </w:rPr>
    </w:lvl>
  </w:abstractNum>
  <w:abstractNum w:abstractNumId="33" w15:restartNumberingAfterBreak="0">
    <w:nsid w:val="54BDB79F"/>
    <w:multiLevelType w:val="hybridMultilevel"/>
    <w:tmpl w:val="DE9A5A0A"/>
    <w:lvl w:ilvl="0" w:tplc="9BB02778">
      <w:start w:val="1"/>
      <w:numFmt w:val="bullet"/>
      <w:lvlText w:val="-"/>
      <w:lvlJc w:val="left"/>
      <w:pPr>
        <w:ind w:left="720" w:hanging="360"/>
      </w:pPr>
      <w:rPr>
        <w:rFonts w:ascii="Calibri" w:hAnsi="Calibri" w:hint="default"/>
      </w:rPr>
    </w:lvl>
    <w:lvl w:ilvl="1" w:tplc="96329676">
      <w:start w:val="1"/>
      <w:numFmt w:val="bullet"/>
      <w:lvlText w:val="o"/>
      <w:lvlJc w:val="left"/>
      <w:pPr>
        <w:ind w:left="1440" w:hanging="360"/>
      </w:pPr>
      <w:rPr>
        <w:rFonts w:ascii="Courier New" w:hAnsi="Courier New" w:hint="default"/>
      </w:rPr>
    </w:lvl>
    <w:lvl w:ilvl="2" w:tplc="C56A13BA">
      <w:start w:val="1"/>
      <w:numFmt w:val="bullet"/>
      <w:lvlText w:val=""/>
      <w:lvlJc w:val="left"/>
      <w:pPr>
        <w:ind w:left="2160" w:hanging="360"/>
      </w:pPr>
      <w:rPr>
        <w:rFonts w:ascii="Wingdings" w:hAnsi="Wingdings" w:hint="default"/>
      </w:rPr>
    </w:lvl>
    <w:lvl w:ilvl="3" w:tplc="4638264A">
      <w:start w:val="1"/>
      <w:numFmt w:val="bullet"/>
      <w:lvlText w:val=""/>
      <w:lvlJc w:val="left"/>
      <w:pPr>
        <w:ind w:left="2880" w:hanging="360"/>
      </w:pPr>
      <w:rPr>
        <w:rFonts w:ascii="Symbol" w:hAnsi="Symbol" w:hint="default"/>
      </w:rPr>
    </w:lvl>
    <w:lvl w:ilvl="4" w:tplc="28268DCA">
      <w:start w:val="1"/>
      <w:numFmt w:val="bullet"/>
      <w:lvlText w:val="o"/>
      <w:lvlJc w:val="left"/>
      <w:pPr>
        <w:ind w:left="3600" w:hanging="360"/>
      </w:pPr>
      <w:rPr>
        <w:rFonts w:ascii="Courier New" w:hAnsi="Courier New" w:hint="default"/>
      </w:rPr>
    </w:lvl>
    <w:lvl w:ilvl="5" w:tplc="0BD2EDE8">
      <w:start w:val="1"/>
      <w:numFmt w:val="bullet"/>
      <w:lvlText w:val=""/>
      <w:lvlJc w:val="left"/>
      <w:pPr>
        <w:ind w:left="4320" w:hanging="360"/>
      </w:pPr>
      <w:rPr>
        <w:rFonts w:ascii="Wingdings" w:hAnsi="Wingdings" w:hint="default"/>
      </w:rPr>
    </w:lvl>
    <w:lvl w:ilvl="6" w:tplc="873687BC">
      <w:start w:val="1"/>
      <w:numFmt w:val="bullet"/>
      <w:lvlText w:val=""/>
      <w:lvlJc w:val="left"/>
      <w:pPr>
        <w:ind w:left="5040" w:hanging="360"/>
      </w:pPr>
      <w:rPr>
        <w:rFonts w:ascii="Symbol" w:hAnsi="Symbol" w:hint="default"/>
      </w:rPr>
    </w:lvl>
    <w:lvl w:ilvl="7" w:tplc="B630F3AA">
      <w:start w:val="1"/>
      <w:numFmt w:val="bullet"/>
      <w:lvlText w:val="o"/>
      <w:lvlJc w:val="left"/>
      <w:pPr>
        <w:ind w:left="5760" w:hanging="360"/>
      </w:pPr>
      <w:rPr>
        <w:rFonts w:ascii="Courier New" w:hAnsi="Courier New" w:hint="default"/>
      </w:rPr>
    </w:lvl>
    <w:lvl w:ilvl="8" w:tplc="5002F0FC">
      <w:start w:val="1"/>
      <w:numFmt w:val="bullet"/>
      <w:lvlText w:val=""/>
      <w:lvlJc w:val="left"/>
      <w:pPr>
        <w:ind w:left="6480" w:hanging="360"/>
      </w:pPr>
      <w:rPr>
        <w:rFonts w:ascii="Wingdings" w:hAnsi="Wingdings" w:hint="default"/>
      </w:rPr>
    </w:lvl>
  </w:abstractNum>
  <w:abstractNum w:abstractNumId="34" w15:restartNumberingAfterBreak="0">
    <w:nsid w:val="55B968E7"/>
    <w:multiLevelType w:val="hybridMultilevel"/>
    <w:tmpl w:val="5D46C36C"/>
    <w:lvl w:ilvl="0" w:tplc="04130001">
      <w:start w:val="1"/>
      <w:numFmt w:val="bullet"/>
      <w:lvlText w:val=""/>
      <w:lvlJc w:val="left"/>
      <w:pPr>
        <w:ind w:left="1776" w:hanging="360"/>
      </w:pPr>
      <w:rPr>
        <w:rFonts w:ascii="Symbol" w:hAnsi="Symbol" w:hint="default"/>
      </w:rPr>
    </w:lvl>
    <w:lvl w:ilvl="1" w:tplc="04130003" w:tentative="1">
      <w:start w:val="1"/>
      <w:numFmt w:val="bullet"/>
      <w:lvlText w:val="o"/>
      <w:lvlJc w:val="left"/>
      <w:pPr>
        <w:ind w:left="2496" w:hanging="360"/>
      </w:pPr>
      <w:rPr>
        <w:rFonts w:ascii="Courier New" w:hAnsi="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35" w15:restartNumberingAfterBreak="0">
    <w:nsid w:val="5A53746D"/>
    <w:multiLevelType w:val="multilevel"/>
    <w:tmpl w:val="EB48A6D6"/>
    <w:styleLink w:val="Stijl1"/>
    <w:lvl w:ilvl="0">
      <w:start w:val="1"/>
      <w:numFmt w:val="decimal"/>
      <w:lvlText w:val="%1."/>
      <w:lvlJc w:val="left"/>
      <w:pPr>
        <w:ind w:left="720" w:hanging="360"/>
      </w:pPr>
      <w:rPr>
        <w:rFonts w:cs="Times New Roman" w:hint="default"/>
      </w:rPr>
    </w:lvl>
    <w:lvl w:ilvl="1">
      <w:start w:val="1"/>
      <w:numFmt w:val="decimal"/>
      <w:isLgl/>
      <w:lvlText w:val="%1.%2"/>
      <w:lvlJc w:val="left"/>
      <w:pPr>
        <w:ind w:left="780" w:hanging="420"/>
      </w:pPr>
      <w:rPr>
        <w:rFonts w:cs="Times New Roman" w:hint="default"/>
      </w:rPr>
    </w:lvl>
    <w:lvl w:ilvl="2">
      <w:start w:val="1"/>
      <w:numFmt w:val="decimal"/>
      <w:lvlText w:val="%3."/>
      <w:lvlJc w:val="left"/>
      <w:pPr>
        <w:ind w:left="644" w:hanging="360"/>
      </w:pPr>
      <w:rPr>
        <w:rFonts w:cs="Times New Roman"/>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6" w15:restartNumberingAfterBreak="0">
    <w:nsid w:val="5ABE68AB"/>
    <w:multiLevelType w:val="hybridMultilevel"/>
    <w:tmpl w:val="810C1C6A"/>
    <w:lvl w:ilvl="0" w:tplc="0413000F">
      <w:start w:val="1"/>
      <w:numFmt w:val="decimal"/>
      <w:lvlText w:val="%1."/>
      <w:lvlJc w:val="left"/>
      <w:pPr>
        <w:ind w:left="3600" w:hanging="360"/>
      </w:pPr>
      <w:rPr>
        <w:rFonts w:cs="Times New Roman"/>
      </w:rPr>
    </w:lvl>
    <w:lvl w:ilvl="1" w:tplc="04130019" w:tentative="1">
      <w:start w:val="1"/>
      <w:numFmt w:val="lowerLetter"/>
      <w:lvlText w:val="%2."/>
      <w:lvlJc w:val="left"/>
      <w:pPr>
        <w:ind w:left="4320" w:hanging="360"/>
      </w:pPr>
      <w:rPr>
        <w:rFonts w:cs="Times New Roman"/>
      </w:rPr>
    </w:lvl>
    <w:lvl w:ilvl="2" w:tplc="0413001B" w:tentative="1">
      <w:start w:val="1"/>
      <w:numFmt w:val="lowerRoman"/>
      <w:lvlText w:val="%3."/>
      <w:lvlJc w:val="right"/>
      <w:pPr>
        <w:ind w:left="5040" w:hanging="180"/>
      </w:pPr>
      <w:rPr>
        <w:rFonts w:cs="Times New Roman"/>
      </w:rPr>
    </w:lvl>
    <w:lvl w:ilvl="3" w:tplc="0413000F" w:tentative="1">
      <w:start w:val="1"/>
      <w:numFmt w:val="decimal"/>
      <w:lvlText w:val="%4."/>
      <w:lvlJc w:val="left"/>
      <w:pPr>
        <w:ind w:left="5760" w:hanging="360"/>
      </w:pPr>
      <w:rPr>
        <w:rFonts w:cs="Times New Roman"/>
      </w:rPr>
    </w:lvl>
    <w:lvl w:ilvl="4" w:tplc="04130019" w:tentative="1">
      <w:start w:val="1"/>
      <w:numFmt w:val="lowerLetter"/>
      <w:lvlText w:val="%5."/>
      <w:lvlJc w:val="left"/>
      <w:pPr>
        <w:ind w:left="6480" w:hanging="360"/>
      </w:pPr>
      <w:rPr>
        <w:rFonts w:cs="Times New Roman"/>
      </w:rPr>
    </w:lvl>
    <w:lvl w:ilvl="5" w:tplc="0413001B" w:tentative="1">
      <w:start w:val="1"/>
      <w:numFmt w:val="lowerRoman"/>
      <w:lvlText w:val="%6."/>
      <w:lvlJc w:val="right"/>
      <w:pPr>
        <w:ind w:left="7200" w:hanging="180"/>
      </w:pPr>
      <w:rPr>
        <w:rFonts w:cs="Times New Roman"/>
      </w:rPr>
    </w:lvl>
    <w:lvl w:ilvl="6" w:tplc="0413000F" w:tentative="1">
      <w:start w:val="1"/>
      <w:numFmt w:val="decimal"/>
      <w:lvlText w:val="%7."/>
      <w:lvlJc w:val="left"/>
      <w:pPr>
        <w:ind w:left="7920" w:hanging="360"/>
      </w:pPr>
      <w:rPr>
        <w:rFonts w:cs="Times New Roman"/>
      </w:rPr>
    </w:lvl>
    <w:lvl w:ilvl="7" w:tplc="04130019" w:tentative="1">
      <w:start w:val="1"/>
      <w:numFmt w:val="lowerLetter"/>
      <w:lvlText w:val="%8."/>
      <w:lvlJc w:val="left"/>
      <w:pPr>
        <w:ind w:left="8640" w:hanging="360"/>
      </w:pPr>
      <w:rPr>
        <w:rFonts w:cs="Times New Roman"/>
      </w:rPr>
    </w:lvl>
    <w:lvl w:ilvl="8" w:tplc="0413001B" w:tentative="1">
      <w:start w:val="1"/>
      <w:numFmt w:val="lowerRoman"/>
      <w:lvlText w:val="%9."/>
      <w:lvlJc w:val="right"/>
      <w:pPr>
        <w:ind w:left="9360" w:hanging="180"/>
      </w:pPr>
      <w:rPr>
        <w:rFonts w:cs="Times New Roman"/>
      </w:rPr>
    </w:lvl>
  </w:abstractNum>
  <w:abstractNum w:abstractNumId="37" w15:restartNumberingAfterBreak="0">
    <w:nsid w:val="5D275C27"/>
    <w:multiLevelType w:val="hybridMultilevel"/>
    <w:tmpl w:val="3D58AC1A"/>
    <w:lvl w:ilvl="0" w:tplc="552848AC">
      <w:numFmt w:val="bullet"/>
      <w:lvlText w:val="-"/>
      <w:lvlJc w:val="left"/>
      <w:pPr>
        <w:ind w:left="720" w:hanging="360"/>
      </w:pPr>
      <w:rPr>
        <w:rFonts w:ascii="Calibri Light" w:eastAsiaTheme="majorEastAsia" w:hAnsi="Calibri Light" w:cs="Calibri Ligh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6086FDD6"/>
    <w:multiLevelType w:val="hybridMultilevel"/>
    <w:tmpl w:val="30DA79C6"/>
    <w:lvl w:ilvl="0" w:tplc="32962AE0">
      <w:start w:val="1"/>
      <w:numFmt w:val="bullet"/>
      <w:lvlText w:val="-"/>
      <w:lvlJc w:val="left"/>
      <w:pPr>
        <w:ind w:left="720" w:hanging="360"/>
      </w:pPr>
      <w:rPr>
        <w:rFonts w:ascii="Calibri" w:hAnsi="Calibri" w:hint="default"/>
      </w:rPr>
    </w:lvl>
    <w:lvl w:ilvl="1" w:tplc="4C0CBE18">
      <w:start w:val="1"/>
      <w:numFmt w:val="bullet"/>
      <w:lvlText w:val="o"/>
      <w:lvlJc w:val="left"/>
      <w:pPr>
        <w:ind w:left="1440" w:hanging="360"/>
      </w:pPr>
      <w:rPr>
        <w:rFonts w:ascii="Courier New" w:hAnsi="Courier New" w:hint="default"/>
      </w:rPr>
    </w:lvl>
    <w:lvl w:ilvl="2" w:tplc="43AEE856">
      <w:start w:val="1"/>
      <w:numFmt w:val="bullet"/>
      <w:lvlText w:val=""/>
      <w:lvlJc w:val="left"/>
      <w:pPr>
        <w:ind w:left="2160" w:hanging="360"/>
      </w:pPr>
      <w:rPr>
        <w:rFonts w:ascii="Wingdings" w:hAnsi="Wingdings" w:hint="default"/>
      </w:rPr>
    </w:lvl>
    <w:lvl w:ilvl="3" w:tplc="DD8CC622">
      <w:start w:val="1"/>
      <w:numFmt w:val="bullet"/>
      <w:lvlText w:val=""/>
      <w:lvlJc w:val="left"/>
      <w:pPr>
        <w:ind w:left="2880" w:hanging="360"/>
      </w:pPr>
      <w:rPr>
        <w:rFonts w:ascii="Symbol" w:hAnsi="Symbol" w:hint="default"/>
      </w:rPr>
    </w:lvl>
    <w:lvl w:ilvl="4" w:tplc="9E580248">
      <w:start w:val="1"/>
      <w:numFmt w:val="bullet"/>
      <w:lvlText w:val="o"/>
      <w:lvlJc w:val="left"/>
      <w:pPr>
        <w:ind w:left="3600" w:hanging="360"/>
      </w:pPr>
      <w:rPr>
        <w:rFonts w:ascii="Courier New" w:hAnsi="Courier New" w:hint="default"/>
      </w:rPr>
    </w:lvl>
    <w:lvl w:ilvl="5" w:tplc="00FE56E0">
      <w:start w:val="1"/>
      <w:numFmt w:val="bullet"/>
      <w:lvlText w:val=""/>
      <w:lvlJc w:val="left"/>
      <w:pPr>
        <w:ind w:left="4320" w:hanging="360"/>
      </w:pPr>
      <w:rPr>
        <w:rFonts w:ascii="Wingdings" w:hAnsi="Wingdings" w:hint="default"/>
      </w:rPr>
    </w:lvl>
    <w:lvl w:ilvl="6" w:tplc="58541A4C">
      <w:start w:val="1"/>
      <w:numFmt w:val="bullet"/>
      <w:lvlText w:val=""/>
      <w:lvlJc w:val="left"/>
      <w:pPr>
        <w:ind w:left="5040" w:hanging="360"/>
      </w:pPr>
      <w:rPr>
        <w:rFonts w:ascii="Symbol" w:hAnsi="Symbol" w:hint="default"/>
      </w:rPr>
    </w:lvl>
    <w:lvl w:ilvl="7" w:tplc="305C9E56">
      <w:start w:val="1"/>
      <w:numFmt w:val="bullet"/>
      <w:lvlText w:val="o"/>
      <w:lvlJc w:val="left"/>
      <w:pPr>
        <w:ind w:left="5760" w:hanging="360"/>
      </w:pPr>
      <w:rPr>
        <w:rFonts w:ascii="Courier New" w:hAnsi="Courier New" w:hint="default"/>
      </w:rPr>
    </w:lvl>
    <w:lvl w:ilvl="8" w:tplc="D3F88286">
      <w:start w:val="1"/>
      <w:numFmt w:val="bullet"/>
      <w:lvlText w:val=""/>
      <w:lvlJc w:val="left"/>
      <w:pPr>
        <w:ind w:left="6480" w:hanging="360"/>
      </w:pPr>
      <w:rPr>
        <w:rFonts w:ascii="Wingdings" w:hAnsi="Wingdings" w:hint="default"/>
      </w:rPr>
    </w:lvl>
  </w:abstractNum>
  <w:abstractNum w:abstractNumId="39" w15:restartNumberingAfterBreak="0">
    <w:nsid w:val="617355B3"/>
    <w:multiLevelType w:val="hybridMultilevel"/>
    <w:tmpl w:val="0380AB7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68CDD34D"/>
    <w:multiLevelType w:val="hybridMultilevel"/>
    <w:tmpl w:val="1770966E"/>
    <w:lvl w:ilvl="0" w:tplc="69CAD178">
      <w:start w:val="1"/>
      <w:numFmt w:val="bullet"/>
      <w:lvlText w:val="-"/>
      <w:lvlJc w:val="left"/>
      <w:pPr>
        <w:ind w:left="720" w:hanging="360"/>
      </w:pPr>
      <w:rPr>
        <w:rFonts w:ascii="Calibri" w:hAnsi="Calibri" w:hint="default"/>
      </w:rPr>
    </w:lvl>
    <w:lvl w:ilvl="1" w:tplc="7F16DB16">
      <w:start w:val="1"/>
      <w:numFmt w:val="bullet"/>
      <w:lvlText w:val="o"/>
      <w:lvlJc w:val="left"/>
      <w:pPr>
        <w:ind w:left="1440" w:hanging="360"/>
      </w:pPr>
      <w:rPr>
        <w:rFonts w:ascii="Courier New" w:hAnsi="Courier New" w:hint="default"/>
      </w:rPr>
    </w:lvl>
    <w:lvl w:ilvl="2" w:tplc="59708440">
      <w:start w:val="1"/>
      <w:numFmt w:val="bullet"/>
      <w:lvlText w:val=""/>
      <w:lvlJc w:val="left"/>
      <w:pPr>
        <w:ind w:left="2160" w:hanging="360"/>
      </w:pPr>
      <w:rPr>
        <w:rFonts w:ascii="Wingdings" w:hAnsi="Wingdings" w:hint="default"/>
      </w:rPr>
    </w:lvl>
    <w:lvl w:ilvl="3" w:tplc="2F2E444E">
      <w:start w:val="1"/>
      <w:numFmt w:val="bullet"/>
      <w:lvlText w:val=""/>
      <w:lvlJc w:val="left"/>
      <w:pPr>
        <w:ind w:left="2880" w:hanging="360"/>
      </w:pPr>
      <w:rPr>
        <w:rFonts w:ascii="Symbol" w:hAnsi="Symbol" w:hint="default"/>
      </w:rPr>
    </w:lvl>
    <w:lvl w:ilvl="4" w:tplc="F5B263D4">
      <w:start w:val="1"/>
      <w:numFmt w:val="bullet"/>
      <w:lvlText w:val="o"/>
      <w:lvlJc w:val="left"/>
      <w:pPr>
        <w:ind w:left="3600" w:hanging="360"/>
      </w:pPr>
      <w:rPr>
        <w:rFonts w:ascii="Courier New" w:hAnsi="Courier New" w:hint="default"/>
      </w:rPr>
    </w:lvl>
    <w:lvl w:ilvl="5" w:tplc="52725CEE">
      <w:start w:val="1"/>
      <w:numFmt w:val="bullet"/>
      <w:lvlText w:val=""/>
      <w:lvlJc w:val="left"/>
      <w:pPr>
        <w:ind w:left="4320" w:hanging="360"/>
      </w:pPr>
      <w:rPr>
        <w:rFonts w:ascii="Wingdings" w:hAnsi="Wingdings" w:hint="default"/>
      </w:rPr>
    </w:lvl>
    <w:lvl w:ilvl="6" w:tplc="980EBE24">
      <w:start w:val="1"/>
      <w:numFmt w:val="bullet"/>
      <w:lvlText w:val=""/>
      <w:lvlJc w:val="left"/>
      <w:pPr>
        <w:ind w:left="5040" w:hanging="360"/>
      </w:pPr>
      <w:rPr>
        <w:rFonts w:ascii="Symbol" w:hAnsi="Symbol" w:hint="default"/>
      </w:rPr>
    </w:lvl>
    <w:lvl w:ilvl="7" w:tplc="0782655C">
      <w:start w:val="1"/>
      <w:numFmt w:val="bullet"/>
      <w:lvlText w:val="o"/>
      <w:lvlJc w:val="left"/>
      <w:pPr>
        <w:ind w:left="5760" w:hanging="360"/>
      </w:pPr>
      <w:rPr>
        <w:rFonts w:ascii="Courier New" w:hAnsi="Courier New" w:hint="default"/>
      </w:rPr>
    </w:lvl>
    <w:lvl w:ilvl="8" w:tplc="DECA82E2">
      <w:start w:val="1"/>
      <w:numFmt w:val="bullet"/>
      <w:lvlText w:val=""/>
      <w:lvlJc w:val="left"/>
      <w:pPr>
        <w:ind w:left="6480" w:hanging="360"/>
      </w:pPr>
      <w:rPr>
        <w:rFonts w:ascii="Wingdings" w:hAnsi="Wingdings" w:hint="default"/>
      </w:rPr>
    </w:lvl>
  </w:abstractNum>
  <w:abstractNum w:abstractNumId="41" w15:restartNumberingAfterBreak="0">
    <w:nsid w:val="6937E5A1"/>
    <w:multiLevelType w:val="hybridMultilevel"/>
    <w:tmpl w:val="987676EC"/>
    <w:lvl w:ilvl="0" w:tplc="CB98115E">
      <w:start w:val="1"/>
      <w:numFmt w:val="bullet"/>
      <w:lvlText w:val="-"/>
      <w:lvlJc w:val="left"/>
      <w:pPr>
        <w:ind w:left="720" w:hanging="360"/>
      </w:pPr>
      <w:rPr>
        <w:rFonts w:ascii="Calibri" w:hAnsi="Calibri" w:hint="default"/>
      </w:rPr>
    </w:lvl>
    <w:lvl w:ilvl="1" w:tplc="9ECC77B6">
      <w:start w:val="1"/>
      <w:numFmt w:val="bullet"/>
      <w:lvlText w:val="o"/>
      <w:lvlJc w:val="left"/>
      <w:pPr>
        <w:ind w:left="1440" w:hanging="360"/>
      </w:pPr>
      <w:rPr>
        <w:rFonts w:ascii="Courier New" w:hAnsi="Courier New" w:hint="default"/>
      </w:rPr>
    </w:lvl>
    <w:lvl w:ilvl="2" w:tplc="1CF06F34">
      <w:start w:val="1"/>
      <w:numFmt w:val="bullet"/>
      <w:lvlText w:val=""/>
      <w:lvlJc w:val="left"/>
      <w:pPr>
        <w:ind w:left="2160" w:hanging="360"/>
      </w:pPr>
      <w:rPr>
        <w:rFonts w:ascii="Wingdings" w:hAnsi="Wingdings" w:hint="default"/>
      </w:rPr>
    </w:lvl>
    <w:lvl w:ilvl="3" w:tplc="99DC360A">
      <w:start w:val="1"/>
      <w:numFmt w:val="bullet"/>
      <w:lvlText w:val=""/>
      <w:lvlJc w:val="left"/>
      <w:pPr>
        <w:ind w:left="2880" w:hanging="360"/>
      </w:pPr>
      <w:rPr>
        <w:rFonts w:ascii="Symbol" w:hAnsi="Symbol" w:hint="default"/>
      </w:rPr>
    </w:lvl>
    <w:lvl w:ilvl="4" w:tplc="76344746">
      <w:start w:val="1"/>
      <w:numFmt w:val="bullet"/>
      <w:lvlText w:val="o"/>
      <w:lvlJc w:val="left"/>
      <w:pPr>
        <w:ind w:left="3600" w:hanging="360"/>
      </w:pPr>
      <w:rPr>
        <w:rFonts w:ascii="Courier New" w:hAnsi="Courier New" w:hint="default"/>
      </w:rPr>
    </w:lvl>
    <w:lvl w:ilvl="5" w:tplc="C58AB2FC">
      <w:start w:val="1"/>
      <w:numFmt w:val="bullet"/>
      <w:lvlText w:val=""/>
      <w:lvlJc w:val="left"/>
      <w:pPr>
        <w:ind w:left="4320" w:hanging="360"/>
      </w:pPr>
      <w:rPr>
        <w:rFonts w:ascii="Wingdings" w:hAnsi="Wingdings" w:hint="default"/>
      </w:rPr>
    </w:lvl>
    <w:lvl w:ilvl="6" w:tplc="FC0AB374">
      <w:start w:val="1"/>
      <w:numFmt w:val="bullet"/>
      <w:lvlText w:val=""/>
      <w:lvlJc w:val="left"/>
      <w:pPr>
        <w:ind w:left="5040" w:hanging="360"/>
      </w:pPr>
      <w:rPr>
        <w:rFonts w:ascii="Symbol" w:hAnsi="Symbol" w:hint="default"/>
      </w:rPr>
    </w:lvl>
    <w:lvl w:ilvl="7" w:tplc="0A28FC98">
      <w:start w:val="1"/>
      <w:numFmt w:val="bullet"/>
      <w:lvlText w:val="o"/>
      <w:lvlJc w:val="left"/>
      <w:pPr>
        <w:ind w:left="5760" w:hanging="360"/>
      </w:pPr>
      <w:rPr>
        <w:rFonts w:ascii="Courier New" w:hAnsi="Courier New" w:hint="default"/>
      </w:rPr>
    </w:lvl>
    <w:lvl w:ilvl="8" w:tplc="FD621CA0">
      <w:start w:val="1"/>
      <w:numFmt w:val="bullet"/>
      <w:lvlText w:val=""/>
      <w:lvlJc w:val="left"/>
      <w:pPr>
        <w:ind w:left="6480" w:hanging="360"/>
      </w:pPr>
      <w:rPr>
        <w:rFonts w:ascii="Wingdings" w:hAnsi="Wingdings" w:hint="default"/>
      </w:rPr>
    </w:lvl>
  </w:abstractNum>
  <w:abstractNum w:abstractNumId="42" w15:restartNumberingAfterBreak="0">
    <w:nsid w:val="6B0321B4"/>
    <w:multiLevelType w:val="hybridMultilevel"/>
    <w:tmpl w:val="37923AC2"/>
    <w:lvl w:ilvl="0" w:tplc="04130001">
      <w:start w:val="1"/>
      <w:numFmt w:val="bullet"/>
      <w:lvlText w:val=""/>
      <w:lvlJc w:val="left"/>
      <w:pPr>
        <w:ind w:left="1117" w:hanging="360"/>
      </w:pPr>
      <w:rPr>
        <w:rFonts w:ascii="Symbol" w:hAnsi="Symbol" w:hint="default"/>
      </w:rPr>
    </w:lvl>
    <w:lvl w:ilvl="1" w:tplc="04130003">
      <w:start w:val="1"/>
      <w:numFmt w:val="bullet"/>
      <w:lvlText w:val="o"/>
      <w:lvlJc w:val="left"/>
      <w:pPr>
        <w:ind w:left="1837" w:hanging="360"/>
      </w:pPr>
      <w:rPr>
        <w:rFonts w:ascii="Courier New" w:hAnsi="Courier New" w:hint="default"/>
      </w:rPr>
    </w:lvl>
    <w:lvl w:ilvl="2" w:tplc="04130005" w:tentative="1">
      <w:start w:val="1"/>
      <w:numFmt w:val="bullet"/>
      <w:lvlText w:val=""/>
      <w:lvlJc w:val="left"/>
      <w:pPr>
        <w:ind w:left="2557" w:hanging="360"/>
      </w:pPr>
      <w:rPr>
        <w:rFonts w:ascii="Wingdings" w:hAnsi="Wingdings" w:hint="default"/>
      </w:rPr>
    </w:lvl>
    <w:lvl w:ilvl="3" w:tplc="04130001" w:tentative="1">
      <w:start w:val="1"/>
      <w:numFmt w:val="bullet"/>
      <w:lvlText w:val=""/>
      <w:lvlJc w:val="left"/>
      <w:pPr>
        <w:ind w:left="3277" w:hanging="360"/>
      </w:pPr>
      <w:rPr>
        <w:rFonts w:ascii="Symbol" w:hAnsi="Symbol" w:hint="default"/>
      </w:rPr>
    </w:lvl>
    <w:lvl w:ilvl="4" w:tplc="04130003" w:tentative="1">
      <w:start w:val="1"/>
      <w:numFmt w:val="bullet"/>
      <w:lvlText w:val="o"/>
      <w:lvlJc w:val="left"/>
      <w:pPr>
        <w:ind w:left="3997" w:hanging="360"/>
      </w:pPr>
      <w:rPr>
        <w:rFonts w:ascii="Courier New" w:hAnsi="Courier New" w:hint="default"/>
      </w:rPr>
    </w:lvl>
    <w:lvl w:ilvl="5" w:tplc="04130005" w:tentative="1">
      <w:start w:val="1"/>
      <w:numFmt w:val="bullet"/>
      <w:lvlText w:val=""/>
      <w:lvlJc w:val="left"/>
      <w:pPr>
        <w:ind w:left="4717" w:hanging="360"/>
      </w:pPr>
      <w:rPr>
        <w:rFonts w:ascii="Wingdings" w:hAnsi="Wingdings" w:hint="default"/>
      </w:rPr>
    </w:lvl>
    <w:lvl w:ilvl="6" w:tplc="04130001" w:tentative="1">
      <w:start w:val="1"/>
      <w:numFmt w:val="bullet"/>
      <w:lvlText w:val=""/>
      <w:lvlJc w:val="left"/>
      <w:pPr>
        <w:ind w:left="5437" w:hanging="360"/>
      </w:pPr>
      <w:rPr>
        <w:rFonts w:ascii="Symbol" w:hAnsi="Symbol" w:hint="default"/>
      </w:rPr>
    </w:lvl>
    <w:lvl w:ilvl="7" w:tplc="04130003" w:tentative="1">
      <w:start w:val="1"/>
      <w:numFmt w:val="bullet"/>
      <w:lvlText w:val="o"/>
      <w:lvlJc w:val="left"/>
      <w:pPr>
        <w:ind w:left="6157" w:hanging="360"/>
      </w:pPr>
      <w:rPr>
        <w:rFonts w:ascii="Courier New" w:hAnsi="Courier New" w:hint="default"/>
      </w:rPr>
    </w:lvl>
    <w:lvl w:ilvl="8" w:tplc="04130005" w:tentative="1">
      <w:start w:val="1"/>
      <w:numFmt w:val="bullet"/>
      <w:lvlText w:val=""/>
      <w:lvlJc w:val="left"/>
      <w:pPr>
        <w:ind w:left="6877" w:hanging="360"/>
      </w:pPr>
      <w:rPr>
        <w:rFonts w:ascii="Wingdings" w:hAnsi="Wingdings" w:hint="default"/>
      </w:rPr>
    </w:lvl>
  </w:abstractNum>
  <w:abstractNum w:abstractNumId="43" w15:restartNumberingAfterBreak="0">
    <w:nsid w:val="6B7605D0"/>
    <w:multiLevelType w:val="hybridMultilevel"/>
    <w:tmpl w:val="B030CBA6"/>
    <w:lvl w:ilvl="0" w:tplc="52C852E6">
      <w:start w:val="1"/>
      <w:numFmt w:val="bullet"/>
      <w:lvlText w:val="-"/>
      <w:lvlJc w:val="left"/>
      <w:pPr>
        <w:ind w:left="720" w:hanging="360"/>
      </w:pPr>
      <w:rPr>
        <w:rFonts w:ascii="&quot;Calibri&quot;,sans-serif" w:hAnsi="&quot;Calibri&quot;,sans-serif" w:hint="default"/>
      </w:rPr>
    </w:lvl>
    <w:lvl w:ilvl="1" w:tplc="C924F628">
      <w:start w:val="1"/>
      <w:numFmt w:val="bullet"/>
      <w:lvlText w:val="o"/>
      <w:lvlJc w:val="left"/>
      <w:pPr>
        <w:ind w:left="1440" w:hanging="360"/>
      </w:pPr>
      <w:rPr>
        <w:rFonts w:ascii="Courier New" w:hAnsi="Courier New" w:hint="default"/>
      </w:rPr>
    </w:lvl>
    <w:lvl w:ilvl="2" w:tplc="095A43A6">
      <w:start w:val="1"/>
      <w:numFmt w:val="bullet"/>
      <w:lvlText w:val=""/>
      <w:lvlJc w:val="left"/>
      <w:pPr>
        <w:ind w:left="2160" w:hanging="360"/>
      </w:pPr>
      <w:rPr>
        <w:rFonts w:ascii="Wingdings" w:hAnsi="Wingdings" w:hint="default"/>
      </w:rPr>
    </w:lvl>
    <w:lvl w:ilvl="3" w:tplc="8E8AE7DA">
      <w:start w:val="1"/>
      <w:numFmt w:val="bullet"/>
      <w:lvlText w:val=""/>
      <w:lvlJc w:val="left"/>
      <w:pPr>
        <w:ind w:left="2880" w:hanging="360"/>
      </w:pPr>
      <w:rPr>
        <w:rFonts w:ascii="Symbol" w:hAnsi="Symbol" w:hint="default"/>
      </w:rPr>
    </w:lvl>
    <w:lvl w:ilvl="4" w:tplc="1ED4F95A">
      <w:start w:val="1"/>
      <w:numFmt w:val="bullet"/>
      <w:lvlText w:val="o"/>
      <w:lvlJc w:val="left"/>
      <w:pPr>
        <w:ind w:left="3600" w:hanging="360"/>
      </w:pPr>
      <w:rPr>
        <w:rFonts w:ascii="Courier New" w:hAnsi="Courier New" w:hint="default"/>
      </w:rPr>
    </w:lvl>
    <w:lvl w:ilvl="5" w:tplc="89E46892">
      <w:start w:val="1"/>
      <w:numFmt w:val="bullet"/>
      <w:lvlText w:val=""/>
      <w:lvlJc w:val="left"/>
      <w:pPr>
        <w:ind w:left="4320" w:hanging="360"/>
      </w:pPr>
      <w:rPr>
        <w:rFonts w:ascii="Wingdings" w:hAnsi="Wingdings" w:hint="default"/>
      </w:rPr>
    </w:lvl>
    <w:lvl w:ilvl="6" w:tplc="106689D0">
      <w:start w:val="1"/>
      <w:numFmt w:val="bullet"/>
      <w:lvlText w:val=""/>
      <w:lvlJc w:val="left"/>
      <w:pPr>
        <w:ind w:left="5040" w:hanging="360"/>
      </w:pPr>
      <w:rPr>
        <w:rFonts w:ascii="Symbol" w:hAnsi="Symbol" w:hint="default"/>
      </w:rPr>
    </w:lvl>
    <w:lvl w:ilvl="7" w:tplc="9B1AB502">
      <w:start w:val="1"/>
      <w:numFmt w:val="bullet"/>
      <w:lvlText w:val="o"/>
      <w:lvlJc w:val="left"/>
      <w:pPr>
        <w:ind w:left="5760" w:hanging="360"/>
      </w:pPr>
      <w:rPr>
        <w:rFonts w:ascii="Courier New" w:hAnsi="Courier New" w:hint="default"/>
      </w:rPr>
    </w:lvl>
    <w:lvl w:ilvl="8" w:tplc="9692D1C0">
      <w:start w:val="1"/>
      <w:numFmt w:val="bullet"/>
      <w:lvlText w:val=""/>
      <w:lvlJc w:val="left"/>
      <w:pPr>
        <w:ind w:left="6480" w:hanging="360"/>
      </w:pPr>
      <w:rPr>
        <w:rFonts w:ascii="Wingdings" w:hAnsi="Wingdings" w:hint="default"/>
      </w:rPr>
    </w:lvl>
  </w:abstractNum>
  <w:abstractNum w:abstractNumId="44" w15:restartNumberingAfterBreak="0">
    <w:nsid w:val="6DA76EA1"/>
    <w:multiLevelType w:val="hybridMultilevel"/>
    <w:tmpl w:val="DA1AB57E"/>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5" w15:restartNumberingAfterBreak="0">
    <w:nsid w:val="6FCFB49C"/>
    <w:multiLevelType w:val="hybridMultilevel"/>
    <w:tmpl w:val="01B24CBC"/>
    <w:lvl w:ilvl="0" w:tplc="16AC23FA">
      <w:start w:val="18"/>
      <w:numFmt w:val="bullet"/>
      <w:lvlText w:val="-"/>
      <w:lvlJc w:val="left"/>
      <w:pPr>
        <w:ind w:left="720" w:hanging="360"/>
      </w:pPr>
      <w:rPr>
        <w:rFonts w:ascii="Palatino Linotype" w:hAnsi="Palatino Linotype" w:hint="default"/>
      </w:rPr>
    </w:lvl>
    <w:lvl w:ilvl="1" w:tplc="A1FE3CA6">
      <w:start w:val="1"/>
      <w:numFmt w:val="bullet"/>
      <w:lvlText w:val="o"/>
      <w:lvlJc w:val="left"/>
      <w:pPr>
        <w:ind w:left="1440" w:hanging="360"/>
      </w:pPr>
      <w:rPr>
        <w:rFonts w:ascii="Courier New" w:hAnsi="Courier New" w:hint="default"/>
      </w:rPr>
    </w:lvl>
    <w:lvl w:ilvl="2" w:tplc="0234CB12">
      <w:start w:val="1"/>
      <w:numFmt w:val="bullet"/>
      <w:lvlText w:val=""/>
      <w:lvlJc w:val="left"/>
      <w:pPr>
        <w:ind w:left="2160" w:hanging="360"/>
      </w:pPr>
      <w:rPr>
        <w:rFonts w:ascii="Wingdings" w:hAnsi="Wingdings" w:hint="default"/>
      </w:rPr>
    </w:lvl>
    <w:lvl w:ilvl="3" w:tplc="E6F0354E">
      <w:start w:val="1"/>
      <w:numFmt w:val="bullet"/>
      <w:lvlText w:val=""/>
      <w:lvlJc w:val="left"/>
      <w:pPr>
        <w:ind w:left="2880" w:hanging="360"/>
      </w:pPr>
      <w:rPr>
        <w:rFonts w:ascii="Symbol" w:hAnsi="Symbol" w:hint="default"/>
      </w:rPr>
    </w:lvl>
    <w:lvl w:ilvl="4" w:tplc="75F84AD4">
      <w:start w:val="1"/>
      <w:numFmt w:val="bullet"/>
      <w:lvlText w:val="o"/>
      <w:lvlJc w:val="left"/>
      <w:pPr>
        <w:ind w:left="3600" w:hanging="360"/>
      </w:pPr>
      <w:rPr>
        <w:rFonts w:ascii="Courier New" w:hAnsi="Courier New" w:hint="default"/>
      </w:rPr>
    </w:lvl>
    <w:lvl w:ilvl="5" w:tplc="05E8D5EE">
      <w:start w:val="1"/>
      <w:numFmt w:val="bullet"/>
      <w:lvlText w:val=""/>
      <w:lvlJc w:val="left"/>
      <w:pPr>
        <w:ind w:left="4320" w:hanging="360"/>
      </w:pPr>
      <w:rPr>
        <w:rFonts w:ascii="Wingdings" w:hAnsi="Wingdings" w:hint="default"/>
      </w:rPr>
    </w:lvl>
    <w:lvl w:ilvl="6" w:tplc="C4487D68">
      <w:start w:val="1"/>
      <w:numFmt w:val="bullet"/>
      <w:lvlText w:val=""/>
      <w:lvlJc w:val="left"/>
      <w:pPr>
        <w:ind w:left="5040" w:hanging="360"/>
      </w:pPr>
      <w:rPr>
        <w:rFonts w:ascii="Symbol" w:hAnsi="Symbol" w:hint="default"/>
      </w:rPr>
    </w:lvl>
    <w:lvl w:ilvl="7" w:tplc="91363774">
      <w:start w:val="1"/>
      <w:numFmt w:val="bullet"/>
      <w:lvlText w:val="o"/>
      <w:lvlJc w:val="left"/>
      <w:pPr>
        <w:ind w:left="5760" w:hanging="360"/>
      </w:pPr>
      <w:rPr>
        <w:rFonts w:ascii="Courier New" w:hAnsi="Courier New" w:hint="default"/>
      </w:rPr>
    </w:lvl>
    <w:lvl w:ilvl="8" w:tplc="D14CC652">
      <w:start w:val="1"/>
      <w:numFmt w:val="bullet"/>
      <w:lvlText w:val=""/>
      <w:lvlJc w:val="left"/>
      <w:pPr>
        <w:ind w:left="6480" w:hanging="360"/>
      </w:pPr>
      <w:rPr>
        <w:rFonts w:ascii="Wingdings" w:hAnsi="Wingdings" w:hint="default"/>
      </w:rPr>
    </w:lvl>
  </w:abstractNum>
  <w:abstractNum w:abstractNumId="46" w15:restartNumberingAfterBreak="0">
    <w:nsid w:val="717E2DEA"/>
    <w:multiLevelType w:val="hybridMultilevel"/>
    <w:tmpl w:val="5980DE92"/>
    <w:lvl w:ilvl="0" w:tplc="04130001">
      <w:start w:val="1"/>
      <w:numFmt w:val="bullet"/>
      <w:lvlText w:val=""/>
      <w:lvlJc w:val="left"/>
      <w:pPr>
        <w:ind w:left="757" w:hanging="360"/>
      </w:pPr>
      <w:rPr>
        <w:rFonts w:ascii="Symbol" w:hAnsi="Symbol" w:hint="default"/>
      </w:rPr>
    </w:lvl>
    <w:lvl w:ilvl="1" w:tplc="04130003" w:tentative="1">
      <w:start w:val="1"/>
      <w:numFmt w:val="bullet"/>
      <w:lvlText w:val="o"/>
      <w:lvlJc w:val="left"/>
      <w:pPr>
        <w:ind w:left="1477" w:hanging="360"/>
      </w:pPr>
      <w:rPr>
        <w:rFonts w:ascii="Courier New" w:hAnsi="Courier New" w:hint="default"/>
      </w:rPr>
    </w:lvl>
    <w:lvl w:ilvl="2" w:tplc="04130005" w:tentative="1">
      <w:start w:val="1"/>
      <w:numFmt w:val="bullet"/>
      <w:lvlText w:val=""/>
      <w:lvlJc w:val="left"/>
      <w:pPr>
        <w:ind w:left="2197" w:hanging="360"/>
      </w:pPr>
      <w:rPr>
        <w:rFonts w:ascii="Wingdings" w:hAnsi="Wingdings" w:hint="default"/>
      </w:rPr>
    </w:lvl>
    <w:lvl w:ilvl="3" w:tplc="04130001" w:tentative="1">
      <w:start w:val="1"/>
      <w:numFmt w:val="bullet"/>
      <w:lvlText w:val=""/>
      <w:lvlJc w:val="left"/>
      <w:pPr>
        <w:ind w:left="2917" w:hanging="360"/>
      </w:pPr>
      <w:rPr>
        <w:rFonts w:ascii="Symbol" w:hAnsi="Symbol" w:hint="default"/>
      </w:rPr>
    </w:lvl>
    <w:lvl w:ilvl="4" w:tplc="04130003" w:tentative="1">
      <w:start w:val="1"/>
      <w:numFmt w:val="bullet"/>
      <w:lvlText w:val="o"/>
      <w:lvlJc w:val="left"/>
      <w:pPr>
        <w:ind w:left="3637" w:hanging="360"/>
      </w:pPr>
      <w:rPr>
        <w:rFonts w:ascii="Courier New" w:hAnsi="Courier New" w:hint="default"/>
      </w:rPr>
    </w:lvl>
    <w:lvl w:ilvl="5" w:tplc="04130005" w:tentative="1">
      <w:start w:val="1"/>
      <w:numFmt w:val="bullet"/>
      <w:lvlText w:val=""/>
      <w:lvlJc w:val="left"/>
      <w:pPr>
        <w:ind w:left="4357" w:hanging="360"/>
      </w:pPr>
      <w:rPr>
        <w:rFonts w:ascii="Wingdings" w:hAnsi="Wingdings" w:hint="default"/>
      </w:rPr>
    </w:lvl>
    <w:lvl w:ilvl="6" w:tplc="04130001" w:tentative="1">
      <w:start w:val="1"/>
      <w:numFmt w:val="bullet"/>
      <w:lvlText w:val=""/>
      <w:lvlJc w:val="left"/>
      <w:pPr>
        <w:ind w:left="5077" w:hanging="360"/>
      </w:pPr>
      <w:rPr>
        <w:rFonts w:ascii="Symbol" w:hAnsi="Symbol" w:hint="default"/>
      </w:rPr>
    </w:lvl>
    <w:lvl w:ilvl="7" w:tplc="04130003" w:tentative="1">
      <w:start w:val="1"/>
      <w:numFmt w:val="bullet"/>
      <w:lvlText w:val="o"/>
      <w:lvlJc w:val="left"/>
      <w:pPr>
        <w:ind w:left="5797" w:hanging="360"/>
      </w:pPr>
      <w:rPr>
        <w:rFonts w:ascii="Courier New" w:hAnsi="Courier New" w:hint="default"/>
      </w:rPr>
    </w:lvl>
    <w:lvl w:ilvl="8" w:tplc="04130005" w:tentative="1">
      <w:start w:val="1"/>
      <w:numFmt w:val="bullet"/>
      <w:lvlText w:val=""/>
      <w:lvlJc w:val="left"/>
      <w:pPr>
        <w:ind w:left="6517" w:hanging="360"/>
      </w:pPr>
      <w:rPr>
        <w:rFonts w:ascii="Wingdings" w:hAnsi="Wingdings" w:hint="default"/>
      </w:rPr>
    </w:lvl>
  </w:abstractNum>
  <w:abstractNum w:abstractNumId="47" w15:restartNumberingAfterBreak="0">
    <w:nsid w:val="74F69584"/>
    <w:multiLevelType w:val="hybridMultilevel"/>
    <w:tmpl w:val="FAE6D93C"/>
    <w:lvl w:ilvl="0" w:tplc="8E722276">
      <w:start w:val="1"/>
      <w:numFmt w:val="bullet"/>
      <w:lvlText w:val="-"/>
      <w:lvlJc w:val="left"/>
      <w:pPr>
        <w:ind w:left="720" w:hanging="360"/>
      </w:pPr>
      <w:rPr>
        <w:rFonts w:ascii="Calibri" w:hAnsi="Calibri" w:hint="default"/>
      </w:rPr>
    </w:lvl>
    <w:lvl w:ilvl="1" w:tplc="8AC660BC">
      <w:start w:val="1"/>
      <w:numFmt w:val="bullet"/>
      <w:lvlText w:val="o"/>
      <w:lvlJc w:val="left"/>
      <w:pPr>
        <w:ind w:left="1440" w:hanging="360"/>
      </w:pPr>
      <w:rPr>
        <w:rFonts w:ascii="Courier New" w:hAnsi="Courier New" w:hint="default"/>
      </w:rPr>
    </w:lvl>
    <w:lvl w:ilvl="2" w:tplc="A7A60858">
      <w:start w:val="1"/>
      <w:numFmt w:val="bullet"/>
      <w:lvlText w:val=""/>
      <w:lvlJc w:val="left"/>
      <w:pPr>
        <w:ind w:left="2160" w:hanging="360"/>
      </w:pPr>
      <w:rPr>
        <w:rFonts w:ascii="Wingdings" w:hAnsi="Wingdings" w:hint="default"/>
      </w:rPr>
    </w:lvl>
    <w:lvl w:ilvl="3" w:tplc="9A3A1B50">
      <w:start w:val="1"/>
      <w:numFmt w:val="bullet"/>
      <w:lvlText w:val=""/>
      <w:lvlJc w:val="left"/>
      <w:pPr>
        <w:ind w:left="2880" w:hanging="360"/>
      </w:pPr>
      <w:rPr>
        <w:rFonts w:ascii="Symbol" w:hAnsi="Symbol" w:hint="default"/>
      </w:rPr>
    </w:lvl>
    <w:lvl w:ilvl="4" w:tplc="3B84AA24">
      <w:start w:val="1"/>
      <w:numFmt w:val="bullet"/>
      <w:lvlText w:val="o"/>
      <w:lvlJc w:val="left"/>
      <w:pPr>
        <w:ind w:left="3600" w:hanging="360"/>
      </w:pPr>
      <w:rPr>
        <w:rFonts w:ascii="Courier New" w:hAnsi="Courier New" w:hint="default"/>
      </w:rPr>
    </w:lvl>
    <w:lvl w:ilvl="5" w:tplc="B02E8C54">
      <w:start w:val="1"/>
      <w:numFmt w:val="bullet"/>
      <w:lvlText w:val=""/>
      <w:lvlJc w:val="left"/>
      <w:pPr>
        <w:ind w:left="4320" w:hanging="360"/>
      </w:pPr>
      <w:rPr>
        <w:rFonts w:ascii="Wingdings" w:hAnsi="Wingdings" w:hint="default"/>
      </w:rPr>
    </w:lvl>
    <w:lvl w:ilvl="6" w:tplc="E9D2E0FA">
      <w:start w:val="1"/>
      <w:numFmt w:val="bullet"/>
      <w:lvlText w:val=""/>
      <w:lvlJc w:val="left"/>
      <w:pPr>
        <w:ind w:left="5040" w:hanging="360"/>
      </w:pPr>
      <w:rPr>
        <w:rFonts w:ascii="Symbol" w:hAnsi="Symbol" w:hint="default"/>
      </w:rPr>
    </w:lvl>
    <w:lvl w:ilvl="7" w:tplc="64D46F88">
      <w:start w:val="1"/>
      <w:numFmt w:val="bullet"/>
      <w:lvlText w:val="o"/>
      <w:lvlJc w:val="left"/>
      <w:pPr>
        <w:ind w:left="5760" w:hanging="360"/>
      </w:pPr>
      <w:rPr>
        <w:rFonts w:ascii="Courier New" w:hAnsi="Courier New" w:hint="default"/>
      </w:rPr>
    </w:lvl>
    <w:lvl w:ilvl="8" w:tplc="0FB038BE">
      <w:start w:val="1"/>
      <w:numFmt w:val="bullet"/>
      <w:lvlText w:val=""/>
      <w:lvlJc w:val="left"/>
      <w:pPr>
        <w:ind w:left="6480" w:hanging="360"/>
      </w:pPr>
      <w:rPr>
        <w:rFonts w:ascii="Wingdings" w:hAnsi="Wingdings" w:hint="default"/>
      </w:rPr>
    </w:lvl>
  </w:abstractNum>
  <w:abstractNum w:abstractNumId="48" w15:restartNumberingAfterBreak="0">
    <w:nsid w:val="75E866C1"/>
    <w:multiLevelType w:val="hybridMultilevel"/>
    <w:tmpl w:val="70AABD1C"/>
    <w:lvl w:ilvl="0" w:tplc="8C54F486">
      <w:start w:val="1"/>
      <w:numFmt w:val="bullet"/>
      <w:lvlText w:val="-"/>
      <w:lvlJc w:val="left"/>
      <w:pPr>
        <w:ind w:left="720" w:hanging="360"/>
      </w:pPr>
      <w:rPr>
        <w:rFonts w:ascii="Calibri" w:hAnsi="Calibri" w:hint="default"/>
      </w:rPr>
    </w:lvl>
    <w:lvl w:ilvl="1" w:tplc="62164BEC">
      <w:start w:val="1"/>
      <w:numFmt w:val="bullet"/>
      <w:lvlText w:val="o"/>
      <w:lvlJc w:val="left"/>
      <w:pPr>
        <w:ind w:left="1440" w:hanging="360"/>
      </w:pPr>
      <w:rPr>
        <w:rFonts w:ascii="Courier New" w:hAnsi="Courier New" w:hint="default"/>
      </w:rPr>
    </w:lvl>
    <w:lvl w:ilvl="2" w:tplc="251A9D56">
      <w:start w:val="1"/>
      <w:numFmt w:val="bullet"/>
      <w:lvlText w:val=""/>
      <w:lvlJc w:val="left"/>
      <w:pPr>
        <w:ind w:left="2160" w:hanging="360"/>
      </w:pPr>
      <w:rPr>
        <w:rFonts w:ascii="Wingdings" w:hAnsi="Wingdings" w:hint="default"/>
      </w:rPr>
    </w:lvl>
    <w:lvl w:ilvl="3" w:tplc="78FCF186">
      <w:start w:val="1"/>
      <w:numFmt w:val="bullet"/>
      <w:lvlText w:val=""/>
      <w:lvlJc w:val="left"/>
      <w:pPr>
        <w:ind w:left="2880" w:hanging="360"/>
      </w:pPr>
      <w:rPr>
        <w:rFonts w:ascii="Symbol" w:hAnsi="Symbol" w:hint="default"/>
      </w:rPr>
    </w:lvl>
    <w:lvl w:ilvl="4" w:tplc="4E268D58">
      <w:start w:val="1"/>
      <w:numFmt w:val="bullet"/>
      <w:lvlText w:val="o"/>
      <w:lvlJc w:val="left"/>
      <w:pPr>
        <w:ind w:left="3600" w:hanging="360"/>
      </w:pPr>
      <w:rPr>
        <w:rFonts w:ascii="Courier New" w:hAnsi="Courier New" w:hint="default"/>
      </w:rPr>
    </w:lvl>
    <w:lvl w:ilvl="5" w:tplc="0A326BF2">
      <w:start w:val="1"/>
      <w:numFmt w:val="bullet"/>
      <w:lvlText w:val=""/>
      <w:lvlJc w:val="left"/>
      <w:pPr>
        <w:ind w:left="4320" w:hanging="360"/>
      </w:pPr>
      <w:rPr>
        <w:rFonts w:ascii="Wingdings" w:hAnsi="Wingdings" w:hint="default"/>
      </w:rPr>
    </w:lvl>
    <w:lvl w:ilvl="6" w:tplc="9E3CF38C">
      <w:start w:val="1"/>
      <w:numFmt w:val="bullet"/>
      <w:lvlText w:val=""/>
      <w:lvlJc w:val="left"/>
      <w:pPr>
        <w:ind w:left="5040" w:hanging="360"/>
      </w:pPr>
      <w:rPr>
        <w:rFonts w:ascii="Symbol" w:hAnsi="Symbol" w:hint="default"/>
      </w:rPr>
    </w:lvl>
    <w:lvl w:ilvl="7" w:tplc="F6BC30C4">
      <w:start w:val="1"/>
      <w:numFmt w:val="bullet"/>
      <w:lvlText w:val="o"/>
      <w:lvlJc w:val="left"/>
      <w:pPr>
        <w:ind w:left="5760" w:hanging="360"/>
      </w:pPr>
      <w:rPr>
        <w:rFonts w:ascii="Courier New" w:hAnsi="Courier New" w:hint="default"/>
      </w:rPr>
    </w:lvl>
    <w:lvl w:ilvl="8" w:tplc="2A7C4974">
      <w:start w:val="1"/>
      <w:numFmt w:val="bullet"/>
      <w:lvlText w:val=""/>
      <w:lvlJc w:val="left"/>
      <w:pPr>
        <w:ind w:left="6480" w:hanging="360"/>
      </w:pPr>
      <w:rPr>
        <w:rFonts w:ascii="Wingdings" w:hAnsi="Wingdings" w:hint="default"/>
      </w:rPr>
    </w:lvl>
  </w:abstractNum>
  <w:abstractNum w:abstractNumId="49" w15:restartNumberingAfterBreak="0">
    <w:nsid w:val="76CA7D60"/>
    <w:multiLevelType w:val="hybridMultilevel"/>
    <w:tmpl w:val="EF50645E"/>
    <w:lvl w:ilvl="0" w:tplc="FFFFFFFF">
      <w:start w:val="1"/>
      <w:numFmt w:val="decimal"/>
      <w:lvlText w:val="Bijlage %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50" w15:restartNumberingAfterBreak="0">
    <w:nsid w:val="7DCD043D"/>
    <w:multiLevelType w:val="multilevel"/>
    <w:tmpl w:val="9C889AFC"/>
    <w:lvl w:ilvl="0">
      <w:start w:val="1"/>
      <w:numFmt w:val="decimal"/>
      <w:lvlText w:val="%1."/>
      <w:lvlJc w:val="left"/>
      <w:pPr>
        <w:tabs>
          <w:tab w:val="num" w:pos="1428"/>
        </w:tabs>
        <w:ind w:left="1428" w:hanging="360"/>
      </w:pPr>
      <w:rPr>
        <w:rFonts w:cs="Times New Roman"/>
      </w:rPr>
    </w:lvl>
    <w:lvl w:ilvl="1">
      <w:start w:val="1"/>
      <w:numFmt w:val="decimal"/>
      <w:lvlText w:val="%1.%2"/>
      <w:lvlJc w:val="left"/>
      <w:pPr>
        <w:ind w:left="517" w:hanging="375"/>
      </w:pPr>
    </w:lvl>
    <w:lvl w:ilvl="2">
      <w:start w:val="1"/>
      <w:numFmt w:val="decimal"/>
      <w:isLgl/>
      <w:lvlText w:val="%1.%2.%3"/>
      <w:lvlJc w:val="left"/>
      <w:pPr>
        <w:ind w:left="1788" w:hanging="720"/>
      </w:pPr>
      <w:rPr>
        <w:rFonts w:cs="Times New Roman" w:hint="default"/>
      </w:rPr>
    </w:lvl>
    <w:lvl w:ilvl="3">
      <w:start w:val="1"/>
      <w:numFmt w:val="decimal"/>
      <w:isLgl/>
      <w:lvlText w:val="%1.%2.%3.%4"/>
      <w:lvlJc w:val="left"/>
      <w:pPr>
        <w:ind w:left="2148" w:hanging="1080"/>
      </w:pPr>
      <w:rPr>
        <w:rFonts w:cs="Times New Roman" w:hint="default"/>
      </w:rPr>
    </w:lvl>
    <w:lvl w:ilvl="4">
      <w:start w:val="1"/>
      <w:numFmt w:val="decimal"/>
      <w:isLgl/>
      <w:lvlText w:val="%1.%2.%3.%4.%5"/>
      <w:lvlJc w:val="left"/>
      <w:pPr>
        <w:ind w:left="2148" w:hanging="1080"/>
      </w:pPr>
      <w:rPr>
        <w:rFonts w:cs="Times New Roman" w:hint="default"/>
      </w:rPr>
    </w:lvl>
    <w:lvl w:ilvl="5">
      <w:start w:val="1"/>
      <w:numFmt w:val="decimal"/>
      <w:isLgl/>
      <w:lvlText w:val="%1.%2.%3.%4.%5.%6"/>
      <w:lvlJc w:val="left"/>
      <w:pPr>
        <w:ind w:left="2508" w:hanging="1440"/>
      </w:pPr>
      <w:rPr>
        <w:rFonts w:cs="Times New Roman" w:hint="default"/>
      </w:rPr>
    </w:lvl>
    <w:lvl w:ilvl="6">
      <w:start w:val="1"/>
      <w:numFmt w:val="decimal"/>
      <w:isLgl/>
      <w:lvlText w:val="%1.%2.%3.%4.%5.%6.%7"/>
      <w:lvlJc w:val="left"/>
      <w:pPr>
        <w:ind w:left="2508" w:hanging="1440"/>
      </w:pPr>
      <w:rPr>
        <w:rFonts w:cs="Times New Roman" w:hint="default"/>
      </w:rPr>
    </w:lvl>
    <w:lvl w:ilvl="7">
      <w:start w:val="1"/>
      <w:numFmt w:val="decimal"/>
      <w:isLgl/>
      <w:lvlText w:val="%1.%2.%3.%4.%5.%6.%7.%8"/>
      <w:lvlJc w:val="left"/>
      <w:pPr>
        <w:ind w:left="2868" w:hanging="1800"/>
      </w:pPr>
      <w:rPr>
        <w:rFonts w:cs="Times New Roman" w:hint="default"/>
      </w:rPr>
    </w:lvl>
    <w:lvl w:ilvl="8">
      <w:start w:val="1"/>
      <w:numFmt w:val="decimal"/>
      <w:isLgl/>
      <w:lvlText w:val="%1.%2.%3.%4.%5.%6.%7.%8.%9"/>
      <w:lvlJc w:val="left"/>
      <w:pPr>
        <w:ind w:left="2868" w:hanging="1800"/>
      </w:pPr>
      <w:rPr>
        <w:rFonts w:cs="Times New Roman" w:hint="default"/>
      </w:rPr>
    </w:lvl>
  </w:abstractNum>
  <w:num w:numId="1" w16cid:durableId="2075154276">
    <w:abstractNumId w:val="33"/>
  </w:num>
  <w:num w:numId="2" w16cid:durableId="161550915">
    <w:abstractNumId w:val="11"/>
  </w:num>
  <w:num w:numId="3" w16cid:durableId="1990667797">
    <w:abstractNumId w:val="24"/>
  </w:num>
  <w:num w:numId="4" w16cid:durableId="699210985">
    <w:abstractNumId w:val="16"/>
  </w:num>
  <w:num w:numId="5" w16cid:durableId="1702583281">
    <w:abstractNumId w:val="40"/>
  </w:num>
  <w:num w:numId="6" w16cid:durableId="427696401">
    <w:abstractNumId w:val="29"/>
  </w:num>
  <w:num w:numId="7" w16cid:durableId="333610332">
    <w:abstractNumId w:val="12"/>
  </w:num>
  <w:num w:numId="8" w16cid:durableId="1384137027">
    <w:abstractNumId w:val="17"/>
  </w:num>
  <w:num w:numId="9" w16cid:durableId="791285837">
    <w:abstractNumId w:val="9"/>
  </w:num>
  <w:num w:numId="10" w16cid:durableId="214197000">
    <w:abstractNumId w:val="20"/>
  </w:num>
  <w:num w:numId="11" w16cid:durableId="333610332">
    <w:abstractNumId w:val="12"/>
  </w:num>
  <w:num w:numId="12" w16cid:durableId="1384137027">
    <w:abstractNumId w:val="17"/>
  </w:num>
  <w:num w:numId="13" w16cid:durableId="12185874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00737661">
    <w:abstractNumId w:val="22"/>
  </w:num>
  <w:num w:numId="15" w16cid:durableId="1041587358">
    <w:abstractNumId w:val="26"/>
  </w:num>
  <w:num w:numId="16" w16cid:durableId="1993870978">
    <w:abstractNumId w:val="44"/>
  </w:num>
  <w:num w:numId="17" w16cid:durableId="1582368757">
    <w:abstractNumId w:val="8"/>
  </w:num>
  <w:num w:numId="18" w16cid:durableId="1793014669">
    <w:abstractNumId w:val="21"/>
  </w:num>
  <w:num w:numId="19" w16cid:durableId="1635327869">
    <w:abstractNumId w:val="27"/>
  </w:num>
  <w:num w:numId="20" w16cid:durableId="1726366879">
    <w:abstractNumId w:val="30"/>
  </w:num>
  <w:num w:numId="21" w16cid:durableId="148133622">
    <w:abstractNumId w:val="35"/>
  </w:num>
  <w:num w:numId="22" w16cid:durableId="1591507016">
    <w:abstractNumId w:val="1"/>
  </w:num>
  <w:num w:numId="23" w16cid:durableId="789399760">
    <w:abstractNumId w:val="34"/>
  </w:num>
  <w:num w:numId="24" w16cid:durableId="1344934110">
    <w:abstractNumId w:val="37"/>
  </w:num>
  <w:num w:numId="25" w16cid:durableId="2037267929">
    <w:abstractNumId w:val="25"/>
  </w:num>
  <w:num w:numId="26" w16cid:durableId="204876270">
    <w:abstractNumId w:val="46"/>
  </w:num>
  <w:num w:numId="27" w16cid:durableId="799029050">
    <w:abstractNumId w:val="42"/>
  </w:num>
  <w:num w:numId="28" w16cid:durableId="1339846816">
    <w:abstractNumId w:val="31"/>
  </w:num>
  <w:num w:numId="29" w16cid:durableId="1416512344">
    <w:abstractNumId w:val="18"/>
  </w:num>
  <w:num w:numId="30" w16cid:durableId="191772014">
    <w:abstractNumId w:val="36"/>
  </w:num>
  <w:num w:numId="31" w16cid:durableId="917708922">
    <w:abstractNumId w:val="32"/>
  </w:num>
  <w:num w:numId="32" w16cid:durableId="742921054">
    <w:abstractNumId w:val="6"/>
  </w:num>
  <w:num w:numId="33" w16cid:durableId="491874701">
    <w:abstractNumId w:val="38"/>
  </w:num>
  <w:num w:numId="34" w16cid:durableId="1937983706">
    <w:abstractNumId w:val="23"/>
  </w:num>
  <w:num w:numId="35" w16cid:durableId="2047756622">
    <w:abstractNumId w:val="43"/>
  </w:num>
  <w:num w:numId="36" w16cid:durableId="554976792">
    <w:abstractNumId w:val="3"/>
  </w:num>
  <w:num w:numId="37" w16cid:durableId="2127767716">
    <w:abstractNumId w:val="4"/>
  </w:num>
  <w:num w:numId="38" w16cid:durableId="803935045">
    <w:abstractNumId w:val="17"/>
    <w:lvlOverride w:ilvl="0">
      <w:startOverride w:val="2"/>
    </w:lvlOverride>
    <w:lvlOverride w:ilvl="1">
      <w:startOverride w:val="1"/>
    </w:lvlOverride>
    <w:lvlOverride w:ilvl="2">
      <w:startOverride w:val="3"/>
    </w:lvlOverride>
  </w:num>
  <w:num w:numId="39" w16cid:durableId="48769206">
    <w:abstractNumId w:val="17"/>
    <w:lvlOverride w:ilvl="0">
      <w:startOverride w:val="2"/>
    </w:lvlOverride>
    <w:lvlOverride w:ilvl="1">
      <w:startOverride w:val="1"/>
    </w:lvlOverride>
    <w:lvlOverride w:ilvl="2">
      <w:startOverride w:val="3"/>
    </w:lvlOverride>
  </w:num>
  <w:num w:numId="40" w16cid:durableId="232667441">
    <w:abstractNumId w:val="17"/>
  </w:num>
  <w:num w:numId="41" w16cid:durableId="1159736955">
    <w:abstractNumId w:val="45"/>
  </w:num>
  <w:num w:numId="42" w16cid:durableId="2128741213">
    <w:abstractNumId w:val="10"/>
  </w:num>
  <w:num w:numId="43" w16cid:durableId="1257011951">
    <w:abstractNumId w:val="14"/>
  </w:num>
  <w:num w:numId="44" w16cid:durableId="486173502">
    <w:abstractNumId w:val="0"/>
  </w:num>
  <w:num w:numId="45" w16cid:durableId="2066417261">
    <w:abstractNumId w:val="15"/>
  </w:num>
  <w:num w:numId="46" w16cid:durableId="270170227">
    <w:abstractNumId w:val="13"/>
  </w:num>
  <w:num w:numId="47" w16cid:durableId="1618372493">
    <w:abstractNumId w:val="47"/>
  </w:num>
  <w:num w:numId="48" w16cid:durableId="2035300254">
    <w:abstractNumId w:val="48"/>
  </w:num>
  <w:num w:numId="49" w16cid:durableId="562835830">
    <w:abstractNumId w:val="17"/>
    <w:lvlOverride w:ilvl="0">
      <w:startOverride w:val="2"/>
    </w:lvlOverride>
    <w:lvlOverride w:ilvl="1">
      <w:startOverride w:val="2"/>
    </w:lvlOverride>
    <w:lvlOverride w:ilvl="2">
      <w:startOverride w:val="3"/>
    </w:lvlOverride>
  </w:num>
  <w:num w:numId="50" w16cid:durableId="298920604">
    <w:abstractNumId w:val="39"/>
  </w:num>
  <w:num w:numId="51" w16cid:durableId="1410226871">
    <w:abstractNumId w:val="2"/>
  </w:num>
  <w:num w:numId="52" w16cid:durableId="842285564">
    <w:abstractNumId w:val="41"/>
  </w:num>
  <w:num w:numId="53" w16cid:durableId="2057242494">
    <w:abstractNumId w:val="19"/>
  </w:num>
  <w:num w:numId="54" w16cid:durableId="116407953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957225750">
    <w:abstractNumId w:val="50"/>
  </w:num>
  <w:num w:numId="56" w16cid:durableId="737047261">
    <w:abstractNumId w:val="28"/>
  </w:num>
  <w:num w:numId="57" w16cid:durableId="612247812">
    <w:abstractNumId w:val="49"/>
  </w:num>
  <w:num w:numId="58" w16cid:durableId="1331760670">
    <w:abstractNumId w:val="5"/>
  </w:num>
  <w:num w:numId="59" w16cid:durableId="259682728">
    <w:abstractNumId w:val="7"/>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24"/>
  <w:drawingGridVerticalSpacing w:val="65"/>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fdrukConcept" w:val="26-4-2012"/>
    <w:docVar w:name="DmsName" w:val="ALFRESCO"/>
    <w:docVar w:name="DocAuthor" w:val="Linda van der Meulen"/>
    <w:docVar w:name="DocDuplex" w:val="DUPLEX_DEFAULT"/>
    <w:docVar w:name="DocIndex" w:val="0009"/>
    <w:docVar w:name="DocPrinter" w:val="NOPRINTER"/>
    <w:docVar w:name="DocReg" w:val="0"/>
    <w:docVar w:name="DocType" w:val="Uitgaand"/>
    <w:docVar w:name="DocumentLanguage" w:val="nl-NL"/>
    <w:docVar w:name="IW_Generated" w:val="True"/>
    <w:docVar w:name="KingAsync" w:val="none"/>
    <w:docVar w:name="KingWizard" w:val="0"/>
    <w:docVar w:name="mitStyleTemplates" w:val="Huisstijl Gemeente Steenwijkerland|"/>
    <w:docVar w:name="mitXMLOut" w:val="&lt;?xml version=&quot;1.0&quot; encoding=&quot;UTF-8&quot; ?&gt;_x000d__x000a_&lt;MITOUTPUT&gt;&lt;namens_wie_sluit_u_de_brief_af id=&quot;VVDC6CE87634BD426A9C0F29C2913CDE2D&quot; prop=&quot;&quot; def=&quot;&quot; dst=&quot;0&quot; changed=&quot;true&quot; &gt;&lt;/namens_wie_sluit_u_de_brief_af&gt;_x000d__x000a_&lt;/MITOUTPUT&gt;"/>
    <w:docVar w:name="tblConditionalFields" w:val="&lt;?xml version=&quot;1.0&quot; encoding=&quot;utf-16&quot;?&gt;_x000d__x000a_&lt;ArrayOfConditionalField xmlns:xsi=&quot;http://www.w3.org/2001/XMLSchema-instance&quot; xmlns:xsd=&quot;http://www.w3.org/2001/XMLSchema&quot; /&gt;"/>
    <w:docVar w:name="tblDef" w:val="&lt;?xml version=&quot;1.0&quot; encoding=&quot;utf-16&quot;?&gt;&lt;ArrayOfQuestionGroup xmlns:xsi=&quot;http://www.w3.org/2001/XMLSchema-instance&quot; xmlns:xsd=&quot;http://www.w3.org/2001/XMLSchema&quot;&gt;&lt;QuestionGroup&gt;&lt;GroupID&gt;GR6428CD9F856E47CA9CDCBB63CFCA7EFE&lt;/GroupID&gt;&lt;GroupName&gt;inhoud&lt;/GroupName&gt;&lt;GroupDescription /&gt;&lt;GroupIndex&gt;300&lt;/GroupIndex&gt;&lt;GroupFields&gt;&lt;QuestionField&gt;&lt;FieldMask /&gt;&lt;FieldListSettings&gt;&lt;DisplayDirection&gt;Vertical&lt;/DisplayDirection&gt;&lt;/FieldListSettings&gt;&lt;FieldValues /&gt;&lt;FieldMerge&gt;false&lt;/FieldMerge&gt;&lt;FieldParent&gt;GR6428CD9F856E47CA9CDCBB63CFCA7EFE&lt;/FieldParent&gt;&lt;FieldRun&gt;1&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 /&gt;&lt;FieldIndex&gt;0&lt;/FieldIndex&gt;&lt;FieldDescription /&gt;&lt;FieldName&gt;zaaknummer&lt;/FieldName&gt;&lt;FieldID&gt;VV09FD1C5737314C969F9A25D3D8538EB0&lt;/FieldID&gt;&lt;FieldXpath&gt;mitoffice_root_node/Zaak/ZaakNummer&lt;/FieldXpath&gt;&lt;FieldXpathAlternatives /&gt;&lt;FieldLinkedProp /&gt;&lt;/QuestionField&gt;&lt;QuestionField&gt;&lt;FieldMask /&gt;&lt;FieldListSettings&gt;&lt;DisplayDirection&gt;Vertical&lt;/DisplayDirection&gt;&lt;/FieldListSettings&gt;&lt;FieldValues&gt;&lt;QuestionValue&gt;&lt;ValueData xsi:nil=&quot;true&quot; /&gt;&lt;FollowUpFields /&gt;&lt;ValueIndex&gt;0&lt;/ValueIndex&gt;&lt;ValueExValue&gt;(nodata)&lt;/ValueExValue&gt;&lt;ValueName&gt;namens mezelf&lt;/ValueName&gt;&lt;ValueParentID&gt;VV9D6DDC4423304023A5112707F7A7CCF3&lt;/ValueParentID&gt;&lt;ValueID&gt;923CEB9577984C1491AF95743E314A0D~0&lt;/ValueID&gt;&lt;/QuestionValue&gt;&lt;QuestionValue&gt;&lt;ValueData xsi:nil=&quot;true&quot; /&gt;&lt;FollowUpFields /&gt;&lt;ValueIndex&gt;1&lt;/ValueIndex&gt;&lt;ValueExValue&gt;namens burgemeester en wethouders van Steenwijkerland,&lt;/ValueExValue&gt;&lt;ValueName&gt;namens burgemeester en wethouders&lt;/ValueName&gt;&lt;ValueParentID&gt;VV9D6DDC4423304023A5112707F7A7CCF3&lt;/ValueParentID&gt;&lt;ValueID&gt;4A1D346A41624A7F9042DFE70F5E32AA~0&lt;/ValueID&gt;&lt;/QuestionValue&gt;&lt;QuestionValue&gt;&lt;ValueData xsi:nil=&quot;true&quot; /&gt;&lt;FollowUpFields /&gt;&lt;ValueIndex&gt;2&lt;/ValueIndex&gt;&lt;ValueExValue&gt;namens de burgemeester van Steenwijkerland,&lt;/ValueExValue&gt;&lt;ValueName&gt;namens de burgemeester&lt;/ValueName&gt;&lt;ValueParentID&gt;VV9D6DDC4423304023A5112707F7A7CCF3&lt;/ValueParentID&gt;&lt;ValueID&gt;A9E139EAC607455BBBD80C959127D36E~0&lt;/ValueID&gt;&lt;/QuestionValue&gt;&lt;/FieldValues&gt;&lt;FieldMerge&gt;false&lt;/FieldMerge&gt;&lt;FieldParent&gt;GR6428CD9F856E47CA9CDCBB63CFCA7EFE&lt;/FieldParent&gt;&lt;FieldRun&gt;0&lt;/FieldRun&gt;&lt;FieldDataSource&gt;0&lt;/FieldDataSource&gt;&lt;FieldList&gt;1&lt;/FieldList&gt;&lt;FieldRequired&gt;2&lt;/FieldRequired&gt;&lt;FieldLen&gt;-1&lt;/FieldLen&gt;&lt;FieldHelp /&gt;&lt;FieldDocProp /&gt;&lt;FieldEmptyDate&gt;false&lt;/FieldEmptyDate&gt;&lt;FieldDefault xsi:type=&quot;xsd:string&quot;&gt;&lt;/FieldDefault&gt;&lt;FieldFormat&gt;geen&lt;/FieldFormat&gt;&lt;FieldDataType&gt;1&lt;/FieldDataType&gt;&lt;FieldTip /&gt;&lt;FieldPrompt /&gt;&lt;FieldIndex&gt;1&lt;/FieldIndex&gt;&lt;FieldDescription /&gt;&lt;FieldName&gt;namens_wie_sluit_u_de_brief_af&lt;/FieldName&gt;&lt;FieldID&gt;VVDC6CE87634BD426A9C0F29C2913CDE2D&lt;/FieldID&gt;&lt;FieldXpath /&gt;&lt;FieldXpathAlternatives /&gt;&lt;FieldLinkedProp /&gt;&lt;/QuestionField&gt;&lt;QuestionField&gt;&lt;FieldMask /&gt;&lt;FieldListSettings&gt;&lt;DisplayDirection&gt;Vertical&lt;/DisplayDirection&gt;&lt;/FieldListSettings&gt;&lt;FieldValues&gt;&lt;QuestionValue&gt;&lt;ValueData xsi:nil=&quot;true&quot; /&gt;&lt;FollowUpFields /&gt;&lt;ValueIndex&gt;0&lt;/ValueIndex&gt;&lt;ValueExValue&gt;(nodata)&lt;/ValueExValue&gt;&lt;ValueName&gt;nee&lt;/ValueName&gt;&lt;ValueParentID&gt;VV3962937FF52143B8802BE57BC3AE6817&lt;/ValueParentID&gt;&lt;ValueID&gt;5C57451D7643495288DE797FCB14DB1B~0&lt;/ValueID&gt;&lt;/QuestionValue&gt;&lt;QuestionValue&gt;&lt;ValueData xsi:nil=&quot;true&quot; /&gt;&lt;FollowUpFields /&gt;&lt;ValueIndex&gt;1&lt;/ValueIndex&gt;&lt;ValueExValue&gt; INCLUDE &quot;J:\\mitoffice\\Productie\\Sjabloon\\[Verborgen bouwstenen]\\Ontvangstbevestiging\\OVB402 verzoek aanvullende informatie.dotx&quot; \* MERGEFORMAT &lt;/ValueExValue&gt;&lt;ValueName&gt;ja&lt;/ValueName&gt;&lt;ValueParentID&gt;VV3962937FF52143B8802BE57BC3AE6817&lt;/ValueParentID&gt;&lt;ValueID&gt;2B64D7B4777D4DB18C4F0350D4A4C5C8~1&lt;/ValueID&gt;&lt;/QuestionValue&gt;&lt;/FieldValues&gt;&lt;FieldMerge&gt;false&lt;/FieldMerge&gt;&lt;FieldParent&gt;GR6428CD9F856E47CA9CDCBB63CFCA7EFE&lt;/FieldParent&gt;&lt;FieldRun&gt;0&lt;/FieldRun&gt;&lt;FieldDataSource&gt;0&lt;/FieldDataSource&gt;&lt;FieldList&gt;1&lt;/FieldList&gt;&lt;FieldRequired&gt;0&lt;/FieldRequired&gt;&lt;FieldLen&gt;-1&lt;/FieldLen&gt;&lt;FieldHelp /&gt;&lt;FieldDocProp /&gt;&lt;FieldEmptyDate&gt;false&lt;/FieldEmptyDate&gt;&lt;FieldDefault xsi:type=&quot;xsd:string&quot;&gt;&lt;/FieldDefault&gt;&lt;FieldFormat&gt;geen&lt;/FieldFormat&gt;&lt;FieldDataType&gt;1&lt;/FieldDataType&gt;&lt;FieldTip /&gt;&lt;FieldPrompt /&gt;&lt;FieldIndex&gt;2&lt;/FieldIndex&gt;&lt;FieldDescription /&gt;&lt;FieldName&gt;aanvullende_informatie_nodig&lt;/FieldName&gt;&lt;FieldID&gt;VV478E2522AA214D83944C86A355961B95&lt;/FieldID&gt;&lt;FieldXpath /&gt;&lt;FieldXpathAlternatives /&gt;&lt;FieldLinkedProp /&gt;&lt;/QuestionField&gt;&lt;QuestionField&gt;&lt;FieldMask /&gt;&lt;FieldListSettings&gt;&lt;DisplayDirection&gt;Vertical&lt;/DisplayDirection&gt;&lt;/FieldListSettings&gt;&lt;FieldValues /&gt;&lt;FieldMerge&gt;false&lt;/FieldMerge&gt;&lt;FieldParent&gt;GR6428CD9F856E47CA9CDCBB63CFCA7EFE&lt;/FieldParent&gt;&lt;FieldRun&gt;1&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d MMMM yyyy&lt;/FieldFormat&gt;&lt;FieldDataType&gt;2&lt;/FieldDataType&gt;&lt;FieldTip /&gt;&lt;FieldPrompt /&gt;&lt;FieldIndex&gt;3&lt;/FieldIndex&gt;&lt;FieldDescription /&gt;&lt;FieldName&gt;datum&lt;/FieldName&gt;&lt;FieldID&gt;VVB3A5578E99E144BC86D5D40779D4C67E&lt;/FieldID&gt;&lt;FieldXpath&gt;mitoffice_root_node/Zaak/StartDatumDoorloopTijd&lt;/FieldXpath&gt;&lt;FieldXpathAlternatives /&gt;&lt;FieldLinkedProp /&gt;&lt;/QuestionField&gt;&lt;/GroupFields&gt;&lt;IsRepeatingGroup&gt;false&lt;/IsRepeatingGroup&gt;&lt;/QuestionGroup&gt;&lt;/ArrayOfQuestionGroup&gt;"/>
    <w:docVar w:name="tblLabels" w:val="&lt;?xml version=&quot;1.0&quot; encoding=&quot;utf-16&quot;?&gt;_x000d__x000a_&lt;ArrayOfIWLabel xmlns:xsi=&quot;http://www.w3.org/2001/XMLSchema-instance&quot; xmlns:xsd=&quot;http://www.w3.org/2001/XMLSchema&quot; /&gt;"/>
    <w:docVar w:name="tblLanguage" w:val="&lt;?xml version=&quot;1.0&quot; encoding=&quot;utf-16&quot;?&gt;_x000d__x000a_&lt;ProjectLanguageValues xmlns:xsi=&quot;http://www.w3.org/2001/XMLSchema-instance&quot; xmlns:xsd=&quot;http://www.w3.org/2001/XMLSchema&quot;&gt;_x000d__x000a_  &lt;FIELDS&gt;_x000d__x000a_    &lt;FIELD&gt;_x000d__x000a_      &lt;ID&gt;VV8EB050765E346646A8FC291FE7C0AEDC&lt;/ID&gt;_x000d__x000a_      &lt;PROMPT&gt;_x000d__x000a_        &lt;NLNL&gt;derden&lt;/NLNL&gt;_x000d__x000a_        &lt;NLBE /&gt;_x000d__x000a_        &lt;FRFR /&gt;_x000d__x000a_        &lt;FRBE /&gt;_x000d__x000a_        &lt;ENUS&gt;derden&lt;/ENUS&gt;_x000d__x000a_        &lt;DEDE&gt;derden&lt;/DEDE&gt;_x000d__x000a_        &lt;DADK /&gt;_x000d__x000a_        &lt;PLPL /&gt;_x000d__x000a_        &lt;SVSE /&gt;_x000d__x000a_        &lt;EN&gt;derden&lt;/EN&gt;_x000d__x000a_      &lt;/PROMPT&gt;_x000d__x000a_      &lt;FIELDDESC&gt;_x000d__x000a_        &lt;NLNL&gt;Vul eventuele andere ontvangers in.&lt;/NLNL&gt;_x000d__x000a_        &lt;NLBE /&gt;_x000d__x000a_        &lt;FRFR /&gt;_x000d__x000a_        &lt;FRBE /&gt;_x000d__x000a_        &lt;ENUS&gt;Vul eventuele andere ontvangers in.&lt;/ENUS&gt;_x000d__x000a_        &lt;DEDE&gt;Vul eventuele andere ontvangers in.&lt;/DEDE&gt;_x000d__x000a_        &lt;DADK /&gt;_x000d__x000a_        &lt;PLPL /&gt;_x000d__x000a_        &lt;SVSE /&gt;_x000d__x000a_        &lt;EN&gt;Vul eventuele andere ontvangers in.&lt;/EN&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302D0F35A8BB724DB93EF556220E2677&lt;/ID&gt;_x000d__x000a_      &lt;PROMPT&gt;_x000d__x000a_        &lt;NLNL&gt;Aanhef&lt;/NLNL&gt;_x000d__x000a_        &lt;NLBE /&gt;_x000d__x000a_        &lt;FRFR /&gt;_x000d__x000a_        &lt;FRBE /&gt;_x000d__x000a_        &lt;ENUS&gt;Aanhef&lt;/ENUS&gt;_x000d__x000a_        &lt;DEDE&gt;Aanhef&lt;/DEDE&gt;_x000d__x000a_        &lt;DADK /&gt;_x000d__x000a_        &lt;PLPL /&gt;_x000d__x000a_        &lt;SVSE /&gt;_x000d__x000a_        &lt;EN&gt;Aanhef&lt;/EN&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7409B2B5DBE6AD4481A34A5CA406F607&lt;/ID&gt;_x000d__x000a_      &lt;PROMPT&gt;_x000d__x000a_        &lt;NLNL&gt;Bijlagen&lt;/NLNL&gt;_x000d__x000a_        &lt;NLBE /&gt;_x000d__x000a_        &lt;FRFR /&gt;_x000d__x000a_        &lt;FRBE /&gt;_x000d__x000a_        &lt;ENUS&gt;Bijlagen&lt;/ENUS&gt;_x000d__x000a_        &lt;DEDE&gt;Bijlagen&lt;/DEDE&gt;_x000d__x000a_        &lt;DADK /&gt;_x000d__x000a_        &lt;PLPL /&gt;_x000d__x000a_        &lt;SVSE /&gt;_x000d__x000a_        &lt;EN&gt;Bijlagen&lt;/EN&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79BF48C6ACF54BACB2544442CD681C2B&lt;/ID&gt;_x000d__x000a_      &lt;PROMPT&gt;_x000d__x000a_        &lt;NLNL&gt;Is deze brief naar derden verstuurd&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B361BB0CEAA645A4B3CDCFAAF43D0FBB&lt;/ID&gt;_x000d__x000a_      &lt;PROMPT&gt;_x000d__x000a_        &lt;NLNL&gt;VERZENDING&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40B9FB20968B4610B2DE99EA4CF4278C&lt;/ID&gt;_x000d__x000a_      &lt;PROMPT&gt;_x000d__x000a_        &lt;NLNL&gt;Eventueel andere ontvangers&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gt;Als er derden zijn, vul deze dan hier in.&lt;/NLNL&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E114E63935CF4CE9B634ABDA1A875801&lt;/ID&gt;_x000d__x000a_      &lt;PROMPT&gt;_x000d__x000a_        &lt;NLNL&gt;Vul eventueel derden in&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gt;Deze informatie komt alleen op het archiefexemplaar te staan.&lt;/NLNL&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98EF2E194C694AE5A77D00276556E45D&lt;/ID&gt;_x000d__x000a_      &lt;PROMPT&gt;_x000d__x000a_        &lt;NLNL&gt;VERZENDING&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gt;Deze informatie komt alleen op het archiefexemplaar te staan.&lt;/NLNL&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CC7C67BBA2865D43AEACFFE47ECB5BAB&lt;/ID&gt;_x000d__x000a_      &lt;PROMPT&gt;_x000d__x000a_        &lt;NLNL&gt;Land&lt;/NLNL&gt;_x000d__x000a_        &lt;NLBE /&gt;_x000d__x000a_        &lt;FRFR /&gt;_x000d__x000a_        &lt;FRBE /&gt;_x000d__x000a_        &lt;ENUS&gt;Land&lt;/ENUS&gt;_x000d__x000a_        &lt;DEDE&gt;Land&lt;/DEDE&gt;_x000d__x000a_        &lt;DADK /&gt;_x000d__x000a_        &lt;PLPL /&gt;_x000d__x000a_        &lt;SVSE /&gt;_x000d__x000a_        &lt;EN&gt;Land&lt;/EN&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AA43A2B9E820114F8EF4CF74A1887CFC&lt;/ID&gt;_x000d__x000a_      &lt;PROMPT&gt;_x000d__x000a_        &lt;NLNL&gt;Plaats&lt;/NLNL&gt;_x000d__x000a_        &lt;NLBE /&gt;_x000d__x000a_        &lt;FRFR /&gt;_x000d__x000a_        &lt;FRBE /&gt;_x000d__x000a_        &lt;ENUS&gt;Plaats&lt;/ENUS&gt;_x000d__x000a_        &lt;DEDE&gt;Plaats&lt;/DEDE&gt;_x000d__x000a_        &lt;DADK /&gt;_x000d__x000a_        &lt;PLPL /&gt;_x000d__x000a_        &lt;SVSE /&gt;_x000d__x000a_        &lt;EN&gt;Plaats&lt;/EN&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8DF1DF1AC8735142921C37EDFAB4389D&lt;/ID&gt;_x000d__x000a_      &lt;PROMPT&gt;_x000d__x000a_        &lt;NLNL&gt;Postcode&lt;/NLNL&gt;_x000d__x000a_        &lt;NLBE /&gt;_x000d__x000a_        &lt;FRFR /&gt;_x000d__x000a_        &lt;FRBE /&gt;_x000d__x000a_        &lt;ENUS&gt;Postcode&lt;/ENUS&gt;_x000d__x000a_        &lt;DEDE&gt;Postcode&lt;/DEDE&gt;_x000d__x000a_        &lt;DADK /&gt;_x000d__x000a_        &lt;PLPL /&gt;_x000d__x000a_        &lt;SVSE /&gt;_x000d__x000a_        &lt;EN&gt;Postcode&lt;/EN&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56A0B75387686143AAA3FD96E8CFC5A5&lt;/ID&gt;_x000d__x000a_      &lt;PROMPT&gt;_x000d__x000a_        &lt;NLNL&gt;Toevoeging&lt;/NLNL&gt;_x000d__x000a_        &lt;NLBE /&gt;_x000d__x000a_        &lt;FRFR /&gt;_x000d__x000a_        &lt;FRBE /&gt;_x000d__x000a_        &lt;ENUS&gt;Toevoeging&lt;/ENUS&gt;_x000d__x000a_        &lt;DEDE&gt;Toevoeging&lt;/DEDE&gt;_x000d__x000a_        &lt;DADK /&gt;_x000d__x000a_        &lt;PLPL /&gt;_x000d__x000a_        &lt;SVSE /&gt;_x000d__x000a_        &lt;EN&gt;Toevoeging&lt;/EN&gt;_x000d__x000a_      &lt;/PROMPT&gt;_x000d__x000a_      &lt;FIELDDESC&gt;_x000d__x000a_        &lt;NLNL&gt;Controleer of de toevoeging aanwezig is&lt;/NLNL&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DE3846A9E4663B46A63EF79B70CE98E7&lt;/ID&gt;_x000d__x000a_      &lt;PROMPT&gt;_x000d__x000a_        &lt;NLNL&gt;Huisnummer&lt;/NLNL&gt;_x000d__x000a_        &lt;NLBE /&gt;_x000d__x000a_        &lt;FRFR /&gt;_x000d__x000a_        &lt;FRBE /&gt;_x000d__x000a_        &lt;ENUS&gt;Huisnummer&lt;/ENUS&gt;_x000d__x000a_        &lt;DEDE&gt;Huisnummer&lt;/DEDE&gt;_x000d__x000a_        &lt;DADK /&gt;_x000d__x000a_        &lt;PLPL /&gt;_x000d__x000a_        &lt;SVSE /&gt;_x000d__x000a_        &lt;EN&gt;Huisnummer&lt;/EN&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90355A23590A49B486BE16FA636C05F4&lt;/ID&gt;_x000d__x000a_      &lt;PROMPT&gt;_x000d__x000a_        &lt;NLNL&gt;Zaaknummer&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gt;Indien het een brief is die niet bij een zaak hoort, kunt u hier een eigen kenmerk invullen. Kies dan bij het registreren voor vrije opslag,&lt;/NLNL&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8784D0D40BA3FA44860EE1F0CCE8FF71&lt;/ID&gt;_x000d__x000a_      &lt;PROMPT&gt;_x000d__x000a_        &lt;NLNL&gt;Uw kenmerk&lt;/NLNL&gt;_x000d__x000a_        &lt;NLBE /&gt;_x000d__x000a_        &lt;FRFR /&gt;_x000d__x000a_        &lt;FRBE /&gt;_x000d__x000a_        &lt;ENUS&gt;Uw kenmerk&lt;/ENUS&gt;_x000d__x000a_        &lt;DEDE&gt;Uw kenmerk&lt;/DEDE&gt;_x000d__x000a_        &lt;DADK /&gt;_x000d__x000a_        &lt;PLPL /&gt;_x000d__x000a_        &lt;SVSE /&gt;_x000d__x000a_        &lt;EN&gt;Uw kenmerk&lt;/EN&gt;_x000d__x000a_      &lt;/PROMPT&gt;_x000d__x000a_      &lt;FIELDDESC&gt;_x000d__x000a_        &lt;NLNL&gt;Vul het kenmerk van de ontvangen brief in. Indien er geen kenmerk genoemd is, vul dan niets in.&lt;/NLNL&gt;_x000d__x000a_        &lt;NLBE /&gt;_x000d__x000a_        &lt;FRFR /&gt;_x000d__x000a_        &lt;FRBE /&gt;_x000d__x000a_        &lt;ENUS&gt;Vul het kenmerk van de ontvangen brief in. Indien er geen kenmerk genoemd is, vul dan niets in.&lt;/ENUS&gt;_x000d__x000a_        &lt;DEDE&gt;Vul het kenmerk van de ontvangen brief in. Indien er geen kenmerk genoemd is, vul dan niets in.&lt;/DEDE&gt;_x000d__x000a_        &lt;DADK /&gt;_x000d__x000a_        &lt;PLPL /&gt;_x000d__x000a_        &lt;SVSE /&gt;_x000d__x000a_        &lt;EN&gt;Vul het kenmerk van de ontvangen brief in. Indien er geen kenmerk genoemd is, vul dan niets in.&lt;/EN&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423A43EB98528246B47D88869ADD0FD4&lt;/ID&gt;_x000d__x000a_      &lt;PROMPT&gt;_x000d__x000a_        &lt;NLNL&gt;Verzenddatum&lt;/NLNL&gt;_x000d__x000a_        &lt;NLBE /&gt;_x000d__x000a_        &lt;FRFR /&gt;_x000d__x000a_        &lt;FRBE /&gt;_x000d__x000a_        &lt;ENUS&gt;Verzenddatum&lt;/ENUS&gt;_x000d__x000a_        &lt;DEDE&gt;Verzenddatum&lt;/DEDE&gt;_x000d__x000a_        &lt;DADK /&gt;_x000d__x000a_        &lt;PLPL /&gt;_x000d__x000a_        &lt;SVSE /&gt;_x000d__x000a_        &lt;EN&gt;Verzenddatum&lt;/EN&gt;_x000d__x000a_      &lt;/PROMPT&gt;_x000d__x000a_      &lt;FIELDDESC&gt;_x000d__x000a_        &lt;NLNL&gt;Let op of het onderwerp naar wens ingevuld is. Denk eraan dat u in geval van wijzigingen het onderwerp in de inhoud ook op deze manier omschrijft.&lt;/NLNL&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A42A38208E1CD5438D69858C99BC43A6&lt;/ID&gt;_x000d__x000a_      &lt;PROMPT&gt;_x000d__x000a_        &lt;NLNL&gt;Tussenvoegsel&lt;/NLNL&gt;_x000d__x000a_        &lt;NLBE /&gt;_x000d__x000a_        &lt;FRFR /&gt;_x000d__x000a_        &lt;FRBE /&gt;_x000d__x000a_        &lt;ENUS&gt;Tussenvoegsel&lt;/ENUS&gt;_x000d__x000a_        &lt;DEDE&gt;Tussenvoegsel&lt;/DEDE&gt;_x000d__x000a_        &lt;DADK /&gt;_x000d__x000a_        &lt;PLPL /&gt;_x000d__x000a_        &lt;SVSE /&gt;_x000d__x000a_        &lt;EN&gt;Tussenvoegsel&lt;/EN&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B1AEB128E45239438452EEA2225B6DD3&lt;/ID&gt;_x000d__x000a_      &lt;PROMPT&gt;_x000d__x000a_        &lt;NLNL&gt;tv2&lt;/NLNL&gt;_x000d__x000a_        &lt;NLBE /&gt;_x000d__x000a_        &lt;FRFR /&gt;_x000d__x000a_        &lt;FRBE /&gt;_x000d__x000a_        &lt;ENUS&gt;tv2&lt;/ENUS&gt;_x000d__x000a_        &lt;DEDE&gt;tv2&lt;/DEDE&gt;_x000d__x000a_        &lt;DADK /&gt;_x000d__x000a_        &lt;PLPL /&gt;_x000d__x000a_        &lt;SVSE /&gt;_x000d__x000a_        &lt;EN&gt;tv2&lt;/EN&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624B72D560D5104BB1A838C245A758E6&lt;/ID&gt;_x000d__x000a_      &lt;PROMPT&gt;_x000d__x000a_        &lt;NLNL&gt;Organisatie&lt;/NLNL&gt;_x000d__x000a_        &lt;NLBE /&gt;_x000d__x000a_        &lt;FRFR /&gt;_x000d__x000a_        &lt;FRBE /&gt;_x000d__x000a_        &lt;ENUS&gt;Organisatie&lt;/ENUS&gt;_x000d__x000a_        &lt;DEDE&gt;Organisatie&lt;/DEDE&gt;_x000d__x000a_        &lt;DADK /&gt;_x000d__x000a_        &lt;PLPL /&gt;_x000d__x000a_        &lt;SVSE /&gt;_x000d__x000a_        &lt;EN&gt;Organisatie&lt;/EN&gt;_x000d__x000a_      &lt;/PROMPT&gt;_x000d__x000a_      &lt;FIELDDESC&gt;_x000d__x000a_        &lt;NLNL&gt;Vul indien nodig een organisatie in.&lt;/NLNL&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C439B12BDEB0FA4BB4554EB3D695E495&lt;/ID&gt;_x000d__x000a_      &lt;PROMPT&gt;_x000d__x000a_        &lt;NLNL&gt;Voorletters&lt;/NLNL&gt;_x000d__x000a_        &lt;NLBE /&gt;_x000d__x000a_        &lt;FRFR /&gt;_x000d__x000a_        &lt;FRBE /&gt;_x000d__x000a_        &lt;ENUS&gt;Voorletters&lt;/ENUS&gt;_x000d__x000a_        &lt;DEDE&gt;Voorletters&lt;/DEDE&gt;_x000d__x000a_        &lt;DADK /&gt;_x000d__x000a_        &lt;PLPL /&gt;_x000d__x000a_        &lt;SVSE /&gt;_x000d__x000a_        &lt;EN&gt;Voorletters&lt;/EN&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B397E71ABA8C204985CC3CB976CF4550&lt;/ID&gt;_x000d__x000a_      &lt;PROMPT&gt;_x000d__x000a_        &lt;NLNL&gt;Straatnaam&lt;/NLNL&gt;_x000d__x000a_        &lt;NLBE /&gt;_x000d__x000a_        &lt;FRFR /&gt;_x000d__x000a_        &lt;FRBE /&gt;_x000d__x000a_        &lt;ENUS&gt;Straatnaam&lt;/ENUS&gt;_x000d__x000a_        &lt;DEDE&gt;Straatnaam&lt;/DEDE&gt;_x000d__x000a_        &lt;DADK /&gt;_x000d__x000a_        &lt;PLPL /&gt;_x000d__x000a_        &lt;SVSE /&gt;_x000d__x000a_        &lt;EN&gt;Straatnaam&lt;/EN&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CF2180A265E92B43B1DADDEE0BDB5AF1&lt;/ID&gt;_x000d__x000a_      &lt;PROMPT&gt;_x000d__x000a_        &lt;NLNL&gt;Achternaam&lt;/NLNL&gt;_x000d__x000a_        &lt;NLBE /&gt;_x000d__x000a_        &lt;FRFR /&gt;_x000d__x000a_        &lt;FRBE /&gt;_x000d__x000a_        &lt;ENUS&gt;Achternaam&lt;/ENUS&gt;_x000d__x000a_        &lt;DEDE&gt;Achternaam&lt;/DEDE&gt;_x000d__x000a_        &lt;DADK /&gt;_x000d__x000a_        &lt;PLPL /&gt;_x000d__x000a_        &lt;SVSE /&gt;_x000d__x000a_        &lt;EN&gt;Achternaam&lt;/EN&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0E9C7C3FF74A3F4C91410BC9F7E10B6D&lt;/ID&gt;_x000d__x000a_      &lt;PROMPT&gt;_x000d__x000a_        &lt;NLNL&gt;Kies een briefsoort&lt;/NLNL&gt;_x000d__x000a_        &lt;NLBE /&gt;_x000d__x000a_        &lt;FRFR /&gt;_x000d__x000a_        &lt;FRBE /&gt;_x000d__x000a_        &lt;ENUS&gt;Onderwerp&lt;/ENUS&gt;_x000d__x000a_        &lt;DEDE&gt;Onderwerp&lt;/DEDE&gt;_x000d__x000a_        &lt;DADK /&gt;_x000d__x000a_        &lt;PLPL /&gt;_x000d__x000a_        &lt;SVSE /&gt;_x000d__x000a_        &lt;EN&gt;Onderwerp&lt;/EN&gt;_x000d__x000a_      &lt;/PROMPT&gt;_x000d__x000a_      &lt;FIELDDESC&gt;_x000d__x000a_        &lt;NLNL&gt;Kies uit drie soorten ontvangstbevestigingen en vul het onderwerp pas later in.&lt;/NLNL&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E0E13485D30A481F80F2FFE867702E01&lt;/ID&gt;_x000d__x000a_      &lt;PROMPT&gt;_x000d__x000a_        &lt;NLNL /&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E15924500CC84768BF1D6C72D3C7DAA5&lt;/ID&gt;_x000d__x000a_      &lt;PROMPT&gt;_x000d__x000a_        &lt;NLNL&gt;Kies een van de drie bouwstenen&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gt;U kunt na het genereren via de knop &quot;Bouwstenen&quot; een andere bouwsteen kiezen. Wel eerst de bestaande bouwsteen verwijderen!&lt;/NLNL&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0C6D5D8872044D9F8E8F7DB26D67F3FD&lt;/ID&gt;_x000d__x000a_      &lt;PROMPT&gt;_x000d__x000a_        &lt;NLNL&gt;verzenddatum&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ADC8B28957E9430BB11B165FE03C850D&lt;/ID&gt;_x000d__x000a_      &lt;PROMPT&gt;_x000d__x000a_        &lt;NLNL&gt;onderwerp&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F77D17AFB35D4E2F9434458B69CA6404&lt;/ID&gt;_x000d__x000a_      &lt;PROMPT&gt;_x000d__x000a_        &lt;NLNL&gt;wat gebeurde er&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09FD1C5737314C969F9A25D3D8538EB0&lt;/ID&gt;_x000d__x000a_      &lt;PROMPT&gt;_x000d__x000a_        &lt;NLNL&gt;zaaknummer&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E6732A7FD82646D9AC66580D05AB1635&lt;/ID&gt;_x000d__x000a_      &lt;PROMPT&gt;_x000d__x000a_        &lt;NLNL&gt;Kies uit twee brieven&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26418129DDA74819A0A57C9569BBCDD9&lt;/ID&gt;_x000d__x000a_      &lt;PROMPT&gt;_x000d__x000a_        &lt;NLNL&gt;datum&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gt;Dit is de datum waarin een zaak aangemaakt is&lt;/NLNL&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478E2522AA214D83944C86A355961B95&lt;/ID&gt;_x000d__x000a_      &lt;PROMPT&gt;_x000d__x000a_        &lt;NLNL&gt;Is er aanvullende informatie nodig?&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B3A5578E99E144BC86D5D40779D4C67E&lt;/ID&gt;_x000d__x000a_      &lt;PROMPT&gt;_x000d__x000a_        &lt;NLNL&gt;op welke datum gebeurde er iets?&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61E58F17C1C14D7698B35F8DAE41D5F9&lt;/ID&gt;_x000d__x000a_      &lt;PROMPT&gt;_x000d__x000a_        &lt;NLNL&gt;briefhoofd met/zonder contactnaam&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gt;Bij burgers is deze altijd bekend. Bij bedrijven maak je een keuze en vul je straks bij het tabbland organisatie de contactpersoon in.&lt;/NLNL&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DC6CE87634BD426A9C0F29C2913CDE2D&lt;/ID&gt;_x000d__x000a_      &lt;PROMPT&gt;_x000d__x000a_        &lt;NLNL&gt;namens wie sluit u de brief af&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S&gt;_x000d__x000a_  &lt;FORMS&gt;_x000d__x000a_    &lt;FORM&gt;_x000d__x000a_      &lt;ID&gt;GR1A2FE37D1742DF4DADBE5FA75AA8C3BB&lt;/ID&gt;_x000d__x000a_      &lt;NAME&gt;_x000d__x000a_        &lt;NLNL&gt;Briefgegevens&lt;/NLNL&gt;_x000d__x000a_        &lt;NLBE /&gt;_x000d__x000a_        &lt;FRFR /&gt;_x000d__x000a_        &lt;FRBE /&gt;_x000d__x000a_        &lt;ENUS&gt;Briefgegevens&lt;/ENUS&gt;_x000d__x000a_        &lt;DEDE&gt;Briefgegevens&lt;/DEDE&gt;_x000d__x000a_        &lt;DADK /&gt;_x000d__x000a_        &lt;PLPL /&gt;_x000d__x000a_        &lt;SVSE /&gt;_x000d__x000a_        &lt;EN&gt;Briefgegevens&lt;/EN&gt;_x000d__x000a_      &lt;/NAME&gt;_x000d__x000a_      &lt;DESC&gt;_x000d__x000a_        &lt;NLNL&gt;Let op of het onderwerp naar wens ingevuld is. Wijzig dit indien wenselijk. Denk eraan dat u dan eventueel het onderwerp in de inhoud ook op deze manier omschrijft.&lt;/NLNL&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gt;_x000d__x000a_      &lt;ID&gt;GRF604B69749DE465B9B8D1E56256DC69C&lt;/ID&gt;_x000d__x000a_      &lt;NAME&gt;_x000d__x000a_        &lt;NLNL&gt;Archiefinformatie&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gt;Deze informatie over verzending en derden verschijnt alleen op het archiefexemplaar&lt;/NLNL&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gt;_x000d__x000a_      &lt;ID&gt;GR57ABA8E0D45ADF4FA1496F019BBC50D0&lt;/ID&gt;_x000d__x000a_      &lt;NAME&gt;_x000d__x000a_        &lt;NLNL&gt;Adresgegevens&lt;/NLNL&gt;_x000d__x000a_        &lt;NLBE /&gt;_x000d__x000a_        &lt;FRFR /&gt;_x000d__x000a_        &lt;FRBE /&gt;_x000d__x000a_        &lt;ENUS&gt;Adresgegevens&lt;/ENUS&gt;_x000d__x000a_        &lt;DEDE&gt;Adresgegevens&lt;/DEDE&gt;_x000d__x000a_        &lt;DADK /&gt;_x000d__x000a_        &lt;PLPL /&gt;_x000d__x000a_        &lt;SVSE /&gt;_x000d__x000a_        &lt;EN&gt;Adresgegevens&lt;/EN&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gt;_x000d__x000a_      &lt;ID&gt;GRB09140C285B04A60B4AB860D2727AF5C&lt;/ID&gt;_x000d__x000a_      &lt;NAME&gt;_x000d__x000a_        &lt;NLNL&gt;Briefsoort&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gt;_x000d__x000a_      &lt;ID&gt;GR6428CD9F856E47CA9CDCBB63CFCA7EFE&lt;/ID&gt;_x000d__x000a_      &lt;NAME&gt;_x000d__x000a_        &lt;NLNL&gt;inhoud&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S&gt;_x000d__x000a_  &lt;VALUES&gt;_x000d__x000a_    &lt;VALUE&gt;_x000d__x000a_      &lt;ID&gt;337D6A98C8EA824388AA0F346B14355E~0&lt;/ID&gt;_x000d__x000a_      &lt;VALUESINGLE&gt;_x000d__x000a_        &lt;NLNL&gt;ontvangstbevestiging&lt;/NLNL&gt;_x000d__x000a_        &lt;NLBE /&gt;_x000d__x000a_        &lt;FRFR /&gt;_x000d__x000a_        &lt;FRBE /&gt;_x000d__x000a_        &lt;ENUS&gt;ontvangstbevestiging&lt;/ENUS&gt;_x000d__x000a_        &lt;DEDE&gt;ontvangstbevestiging&lt;/DEDE&gt;_x000d__x000a_        &lt;DADK /&gt;_x000d__x000a_        &lt;PLPL /&gt;_x000d__x000a_        &lt;SVSE /&gt;_x000d__x000a_        &lt;EN&gt;ontvangstbevestiging&lt;/EN&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F2FBAEF5180A5C4F85263025D46C4BB9~0&lt;/ID&gt;_x000d__x000a_      &lt;VALUESINGLE&gt;_x000d__x000a_        &lt;NLNL&gt;(nodata)&lt;/NLNL&gt;_x000d__x000a_        &lt;NLBE /&gt;_x000d__x000a_        &lt;FRFR /&gt;_x000d__x000a_        &lt;FRBE /&gt;_x000d__x000a_        &lt;ENUS&gt;(nodata)&lt;/ENUS&gt;_x000d__x000a_        &lt;DEDE&gt;(nodata)&lt;/DEDE&gt;_x000d__x000a_        &lt;DADK /&gt;_x000d__x000a_        &lt;PLPL /&gt;_x000d__x000a_        &lt;SVSE /&gt;_x000d__x000a_        &lt;EN&gt;(nodata)&lt;/EN&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212F85DDFB4CF54491728A50BB10881B~0&lt;/ID&gt;_x000d__x000a_      &lt;VALUESINGLE&gt;_x000d__x000a_        &lt;NLNL&gt;Geachte heer&lt;/NLNL&gt;_x000d__x000a_        &lt;NLBE /&gt;_x000d__x000a_        &lt;FRFR /&gt;_x000d__x000a_        &lt;FRBE /&gt;_x000d__x000a_        &lt;ENUS&gt;Geachte heer&lt;/ENUS&gt;_x000d__x000a_        &lt;DEDE&gt;Geachte heer&lt;/DEDE&gt;_x000d__x000a_        &lt;DADK /&gt;_x000d__x000a_        &lt;PLPL /&gt;_x000d__x000a_        &lt;SVSE /&gt;_x000d__x000a_        &lt;EN&gt;Geachte heer&lt;/EN&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6E3EBF9C8E912441A65D4EC157F1B1A1~0&lt;/ID&gt;_x000d__x000a_      &lt;VALUESINGLE&gt;_x000d__x000a_        &lt;NLNL&gt;Geachte mevrouw&lt;/NLNL&gt;_x000d__x000a_        &lt;NLBE /&gt;_x000d__x000a_        &lt;FRFR /&gt;_x000d__x000a_        &lt;FRBE /&gt;_x000d__x000a_        &lt;ENUS&gt;Geachte mevrouw&lt;/ENUS&gt;_x000d__x000a_        &lt;DEDE&gt;Geachte mevrouw&lt;/DEDE&gt;_x000d__x000a_        &lt;DADK /&gt;_x000d__x000a_        &lt;PLPL /&gt;_x000d__x000a_        &lt;SVSE /&gt;_x000d__x000a_        &lt;EN&gt;Geachte mevrouw&lt;/EN&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D88323EC0CC75348B01E882C02A0C480~0&lt;/ID&gt;_x000d__x000a_      &lt;VALUESINGLE&gt;_x000d__x000a_        &lt;NLNL&gt;Geachte heer/mevrouw&lt;/NLNL&gt;_x000d__x000a_        &lt;NLBE /&gt;_x000d__x000a_        &lt;FRFR /&gt;_x000d__x000a_        &lt;FRBE /&gt;_x000d__x000a_        &lt;ENUS&gt;Geachte heer/mevrouw&lt;/ENUS&gt;_x000d__x000a_        &lt;DEDE&gt;Geachte heer/mevrouw&lt;/DEDE&gt;_x000d__x000a_        &lt;DADK /&gt;_x000d__x000a_        &lt;PLPL /&gt;_x000d__x000a_        &lt;SVSE /&gt;_x000d__x000a_        &lt;EN&gt;Geachte heer/mevrouw&lt;/EN&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CDD28624B2432E40A67C410CB8E8BDD6~0&lt;/ID&gt;_x000d__x000a_      &lt;VALUESINGLE&gt;_x000d__x000a_        &lt;NLNL&gt;Geachte familie&lt;/NLNL&gt;_x000d__x000a_        &lt;NLBE /&gt;_x000d__x000a_        &lt;FRFR /&gt;_x000d__x000a_        &lt;FRBE /&gt;_x000d__x000a_        &lt;ENUS&gt;Geachte familie&lt;/ENUS&gt;_x000d__x000a_        &lt;DEDE&gt;Geachte familie&lt;/DEDE&gt;_x000d__x000a_        &lt;DADK /&gt;_x000d__x000a_        &lt;PLPL /&gt;_x000d__x000a_        &lt;SVSE /&gt;_x000d__x000a_        &lt;EN&gt;Geachte familie&lt;/EN&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F302F1A0940B824EAAE08C0297C02F41~0&lt;/ID&gt;_x000d__x000a_      &lt;VALUESINGLE&gt;_x000d__x000a_        &lt;NLNL&gt;Geacht bestuur&lt;/NLNL&gt;_x000d__x000a_        &lt;NLBE /&gt;_x000d__x000a_        &lt;FRFR /&gt;_x000d__x000a_        &lt;FRBE /&gt;_x000d__x000a_        &lt;ENUS&gt;Geachte bestuur&lt;/ENUS&gt;_x000d__x000a_        &lt;DEDE&gt;Geachte bestuur&lt;/DEDE&gt;_x000d__x000a_        &lt;DADK /&gt;_x000d__x000a_        &lt;PLPL /&gt;_x000d__x000a_        &lt;SVSE /&gt;_x000d__x000a_        &lt;EN&gt;Geachte bestuur&lt;/EN&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9A9729028DD02B4595EB883191346A86~0&lt;/ID&gt;_x000d__x000a_      &lt;VALUESINGLE&gt;_x000d__x000a_        &lt;NLNL&gt;Geacht college&lt;/NLNL&gt;_x000d__x000a_        &lt;NLBE /&gt;_x000d__x000a_        &lt;FRFR /&gt;_x000d__x000a_        &lt;FRBE /&gt;_x000d__x000a_        &lt;ENUS&gt;Geacht college&lt;/ENUS&gt;_x000d__x000a_        &lt;DEDE&gt;Geacht college&lt;/DEDE&gt;_x000d__x000a_        &lt;DADK /&gt;_x000d__x000a_        &lt;PLPL /&gt;_x000d__x000a_        &lt;SVSE /&gt;_x000d__x000a_        &lt;EN&gt;Geacht college&lt;/EN&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861113E8D83A00489F5371329D0412BC~0&lt;/ID&gt;_x000d__x000a_      &lt;VALUESINGLE&gt;_x000d__x000a_        &lt;NLNL&gt;Geachte directie&lt;/NLNL&gt;_x000d__x000a_        &lt;NLBE /&gt;_x000d__x000a_        &lt;FRFR /&gt;_x000d__x000a_        &lt;FRBE /&gt;_x000d__x000a_        &lt;ENUS&gt;Geachte directie&lt;/ENUS&gt;_x000d__x000a_        &lt;DEDE&gt;Geachte directie&lt;/DEDE&gt;_x000d__x000a_        &lt;DADK /&gt;_x000d__x000a_        &lt;PLPL /&gt;_x000d__x000a_        &lt;SVSE /&gt;_x000d__x000a_        &lt;EN&gt;Geachte directie&lt;/EN&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2361599D5B0444ABBAA4C60852DA5EA6~0&lt;/ID&gt;_x000d__x000a_      &lt;VALUESINGLE&gt;_x000d__x000a_        &lt;NLNL&gt;(nodata)&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9235BB87F8ED41978283073A036AD9F0~0&lt;/ID&gt;_x000d__x000a_      &lt;VALUESINGLE&gt;_x000d__x000a_        &lt;NLNL&gt;Niet zaakgebonden&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E8CEF034A3DF43028846F4FFAB6D56C3~0&lt;/ID&gt;_x000d__x000a_      &lt;VALUESINGLE&gt;_x000d__x000a_        &lt;NLNL&gt;Postintake&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2AA85D0B7D194B4EB4BB6255DB660454~0&lt;/ID&gt;_x000d__x000a_      &lt;VALUESINGLE&gt;_x000d__x000a_        &lt;NLNL&gt;Eigen kenmerk&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3A55ABF4B5154277BF849DEC79EB2568~0&lt;/ID&gt;_x000d__x000a_      &lt;VALUESINGLE&gt;_x000d__x000a_        &lt;NLNL&gt;(nodata)&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A1F677A663A74C3698E89B69FC2719C8~0&lt;/ID&gt;_x000d__x000a_      &lt;VALUESINGLE&gt;_x000d__x000a_        &lt;NLNL&gt;Nee&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B64AC3BCEBAD4919B5E2EBAD01E1FB86~0&lt;/ID&gt;_x000d__x000a_      &lt;VALUESINGLE&gt;_x000d__x000a_        &lt;NLNL&gt;NORMALE VERZENDING&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CE242B5EAFBD42B7A92DECC27ED86A4D~0&lt;/ID&gt;_x000d__x000a_      &lt;VALUESINGLE&gt;_x000d__x000a_        &lt;NLNL&gt;AANTEKENEN&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8840923A8E464463BE28055610977F3B~0&lt;/ID&gt;_x000d__x000a_      &lt;VALUESINGLE&gt;_x000d__x000a_        &lt;NLNL&gt;AANTEKENEN MET HANDTEKENING RETOUR&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11733941A2234312A9DFBF89FCBCB055~0&lt;/ID&gt;_x000d__x000a_      &lt;VALUESINGLE&gt;_x000d__x000a_        &lt;NLNL&gt;PER BODE BERORGD&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D9628C1ED7B94EBCABC9714A5EBD9643~0&lt;/ID&gt;_x000d__x000a_      &lt;VALUESINGLE&gt;_x000d__x000a_        &lt;NLNL&gt;PER E-MAIL VERZENDEN ALS BIJLAGE&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541C8B939FBA48BAB80B2E2AD7F6400C~0&lt;/ID&gt;_x000d__x000a_      &lt;VALUESINGLE&gt;_x000d__x000a_        &lt;NLNL&gt;Derden&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nodata)&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0022241D24B44965B60EA3F3213BC64F~0&lt;/ID&gt;_x000d__x000a_      &lt;VALUESINGLE&gt;_x000d__x000a_        &lt;NLNL&gt;PER E-MAIL VERZONDEN ALS BIJLAGE&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3B4275B1708941B4A671596E34184B6B~0&lt;/ID&gt;_x000d__x000a_      &lt;VALUESINGLE&gt;_x000d__x000a_        &lt;NLNL&gt;Eventueel derden&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nodata)&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2C1CA8C749F2425FB4C4756F7B2BD95F~0&lt;/ID&gt;_x000d__x000a_      &lt;VALUESINGLE&gt;_x000d__x000a_        &lt;NLNL&gt;Tevens verzonden naar&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niemand&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6EB87B669A7F4C5EBA2CC9686E5A4481~0&lt;/ID&gt;_x000d__x000a_      &lt;VALUESINGLE&gt;_x000d__x000a_        &lt;NLNL&gt;Geen derden&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nodata)&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F5BB6B09941F46AEA11376E69716C587~0&lt;/ID&gt;_x000d__x000a_      &lt;VALUESINGLE&gt;_x000d__x000a_        &lt;NLNL&gt;Tevens verstuurd naar:&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nodata)&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7FBFE91C77B642B189318609AE7B4A32~0&lt;/ID&gt;_x000d__x000a_      &lt;VALUESINGLE&gt;_x000d__x000a_        &lt;NLNL&gt;Normaal per post verzonden&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083B809CEAF047C7B542C4DA3DE8C277~0&lt;/ID&gt;_x000d__x000a_      &lt;VALUESINGLE&gt;_x000d__x000a_        &lt;NLNL&gt;Aangetekend verzonden&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4DF1D03A0BEA4D4ABD7682171F24C6ED~0&lt;/ID&gt;_x000d__x000a_      &lt;VALUESINGLE&gt;_x000d__x000a_        &lt;NLNL&gt;Aaangetekend verzonden met handtekening retour&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77DE50AEF855468F88D96D8F978318CD~0&lt;/ID&gt;_x000d__x000a_      &lt;VALUESINGLE&gt;_x000d__x000a_        &lt;NLNL&gt;Per bode bezorgd&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908A68B507D74E968A3F34061BC09D53~0&lt;/ID&gt;_x000d__x000a_      &lt;VALUESINGLE&gt;_x000d__x000a_        &lt;NLNL&gt;Als bijlage biper mail verstuurd&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1C81A87C1FF34CBE9F9A70FB420B49A1~0&lt;/ID&gt;_x000d__x000a_      &lt;VALUESINGLE&gt;_x000d__x000a_        &lt;NLNL&gt;(nodata)&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C520893A33C843A7AADDC1B1DE5EAD70~0&lt;/ID&gt;_x000d__x000a_      &lt;VALUESINGLE&gt;_x000d__x000a_        &lt;NLNL&gt;Vrije opslag&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7C8C93A681454C6D8CC9FF07155024E4~0&lt;/ID&gt;_x000d__x000a_      &lt;VALUESINGLE&gt;_x000d__x000a_        &lt;NLNL&gt;(nodata)&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nodata)&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833F10FB59944E8887741206B2DFC697~1&lt;/ID&gt;_x000d__x000a_      &lt;VALUESINGLE&gt;_x000d__x000a_        &lt;NLNL&gt;ontvangstbevestiging&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 INCLUDE &quot;J:\\mitoffice\\Productie\\Sjabloon\\[Verborgen bouwstenen]\\Ontvangstbevestiging\\OVB402 Ontvangstbevestiging.dotx&quot; \* MERGEFORMAT &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5DA49FF0399C41FD985B604E24943F0E~1&lt;/ID&gt;_x000d__x000a_      &lt;VALUESINGLE&gt;_x000d__x000a_        &lt;NLNL&gt;bericht van in behandeling&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 INCLUDE &quot;J:\\mitoffice\\Productie\\Sjabloon\\[Verborgen bouwstenen]\\Ontvangstbevestiging\\OVB401 Ontvangstbevestiging en in behandeling.dotx&quot; \* MERGEFORMAT &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D894460617CA4802ABF146FEC18587F0~1&lt;/ID&gt;_x000d__x000a_      &lt;VALUESINGLE&gt;_x000d__x000a_        &lt;NLNL&gt;verzoek om aanvullende informatie&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 INCLUDE &quot;J:\\mitoffice\\Productie\\Sjabloon\\[Verborgen bouwstenen]\\Ontvangstbevestiging\\OVB403 Ontvangstbevestiging en verzoek aanvullende informatie.dotx&quot; \* MERGEFORMAT &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D2AFFB46E11942E79F71B62AC8951D6E~0&lt;/ID&gt;_x000d__x000a_      &lt;VALUESINGLE&gt;_x000d__x000a_        &lt;NLNL&gt;(nodata)&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78F79040395F492A9DD55E809247E6F6~0&lt;/ID&gt;_x000d__x000a_      &lt;VALUESINGLE&gt;_x000d__x000a_        &lt;NLNL&gt;ontvangstbevestiging&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56923154C7A548CB8D66CCF3F117E0F3~0&lt;/ID&gt;_x000d__x000a_      &lt;VALUESINGLE&gt;_x000d__x000a_        &lt;NLNL&gt;bericht van in behandeling nemen&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894F015F55F0436DB823A7585FAA8E31~0&lt;/ID&gt;_x000d__x000a_      &lt;VALUESINGLE&gt;_x000d__x000a_        &lt;NLNL&gt;verzoek om aanvullende informatie&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5CC922D9FB1E41968435AD7FF299A16D~0&lt;/ID&gt;_x000d__x000a_      &lt;VALUESINGLE&gt;_x000d__x000a_        &lt;NLNL&gt;(nodata)&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nodata)&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CCE61264B6DB4444BA6B87E984DC3845~1&lt;/ID&gt;_x000d__x000a_      &lt;VALUESINGLE&gt;_x000d__x000a_        &lt;NLNL&gt;ontvangstbevestiging zonder extra info&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 INCLUDE &quot;J:\\mitoffice\\Productie\\Sjabloon\\[Verborgen bouwstenen]\\Ontvangstbevestiging\\OVB402 Ontvangstbevestiging.dotx&quot; \* MERGEFORMAT &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205136063EAB4CA6B26969F3695CB2A3~1&lt;/ID&gt;_x000d__x000a_      &lt;VALUESINGLE&gt;_x000d__x000a_        &lt;NLNL&gt;ontvangstbevestiging en in behandeling nemen&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 INCLUDE &quot;J:\\mitoffice\\Productie\\Sjabloon\\[Verborgen bouwstenen]\\Ontvangstbevestiging\\OVB401 Ontvangstbevestiging en in behandeling.dotx&quot; \* MERGEFORMAT &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8DCD4FD00745413F8B8ED6D4350C1D28~1&lt;/ID&gt;_x000d__x000a_      &lt;VALUESINGLE&gt;_x000d__x000a_        &lt;NLNL&gt;ontvangstbevestiging met verzoek om aanvullende gegevens&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 INCLUDE &quot;J:\\mitoffice\\Productie\\Sjabloon\\[Verborgen bouwstenen]\\Ontvangstbevestiging\\OVB403 Ontvangstbevestiging en verzoek aanvullende informatie.dotx&quot; \* MERGEFORMAT &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3507B2F1C7F0495E80CD5B213EFA2C79~0&lt;/ID&gt;_x000d__x000a_      &lt;VALUESINGLE&gt;_x000d__x000a_        &lt;NLNL /&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72D3B98B085B47AC8BEB90EC2C8F27E8~0&lt;/ID&gt;_x000d__x000a_      &lt;VALUESINGLE&gt;_x000d__x000a_        &lt;NLNL&gt;(nodata)&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3B16B5AF437043A28A5A7879201BF0D2~0&lt;/ID&gt;_x000d__x000a_      &lt;VALUESINGLE&gt;_x000d__x000a_        &lt;NLNL&gt;Ontvangstbevestiging zonder extra informatie&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
    <w:docVar w:name="tblLanguage1" w:val="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346682118DBE4F2093A978E593D41964~0&lt;/ID&gt;_x000d__x000a_      &lt;VALUESINGLE&gt;_x000d__x000a_        &lt;NLNL&gt;Ontvangstbevestiging en in behandeling&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7092B2AF2229403394F79586B69B1358~1&lt;/ID&gt;_x000d__x000a_      &lt;VALUESINGLE&gt;_x000d__x000a_        &lt;NLNL&gt;Ontvbev zonder extra informatie&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 INCLUDE &quot;J:\\mitoffice\\Productie\\Sjabloon\\[Verborgen bouwstenen]\\Ontvangstbevestiging\\OVB402 Ontvangstbevestiging.dotx&quot; \* MERGEFORMAT &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F373ABD78C064FC28431C17D985015C2~1&lt;/ID&gt;_x000d__x000a_      &lt;VALUESINGLE&gt;_x000d__x000a_        &lt;NLNL&gt;Ontvangstbevestiging en in behandeling&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 INCLUDE &quot;J:\\mitoffice\\Productie\\Sjabloon\\[Verborgen bouwstenen]\\Ontvangstbevestiging\\OVB401 Ontvangstbevestiging en in behandeling.dotx&quot; \* MERGEFORMAT &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59826506CF37451D94B454B66045360F~0&lt;/ID&gt;_x000d__x000a_      &lt;VALUESINGLE&gt;_x000d__x000a_        &lt;NLNL&gt;ontving ik uw &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ED3B7598D1FD4436993120AC4D94A058~0&lt;/ID&gt;_x000d__x000a_      &lt;VALUESINGLE&gt;_x000d__x000a_        &lt;NLNL&gt;belde u ons&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33859E6B16F846B7A25E070275D29DC2~0&lt;/ID&gt;_x000d__x000a_      &lt;VALUESINGLE&gt;_x000d__x000a_        &lt;NLNL&gt;(nodata)&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D20BD784EA7D4BB7A2A9088EC121B6A7~0&lt;/ID&gt;_x000d__x000a_      &lt;VALUESINGLE&gt;_x000d__x000a_        &lt;NLNL&gt;bevestiging van ontvangst&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AC22F1FC828A46228387DDCB1AE8C090~0&lt;/ID&gt;_x000d__x000a_      &lt;VALUESINGLE&gt;_x000d__x000a_        &lt;NLNL&gt;(nodata)&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238BB6B0F4C94380A079926966513E8C~0&lt;/ID&gt;_x000d__x000a_      &lt;VALUESINGLE&gt;_x000d__x000a_        &lt;NLNL&gt;bericht van ontvangst&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C29B8B317DDB455B817A01F59DCA9267~0&lt;/ID&gt;_x000d__x000a_      &lt;VALUESINGLE&gt;_x000d__x000a_        &lt;NLNL&gt;verzoek om aanvullende informatie&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79CFBD00CD1B41BAB674BA322C505014~1&lt;/ID&gt;_x000d__x000a_      &lt;VALUESINGLE&gt;_x000d__x000a_        &lt;NLNL&gt;bericht van ontvangst&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 INCLUDE &quot;J:\\mitoffice\\Productie\\Sjabloon\\[Verborgen bouwstenen]\\Ontvangstbevestiging\\OVB401 bericht van ontvangst.dotx&quot; \* MERGEFORMAT &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332F31DC4E794F1889D8668395A43AC4~1&lt;/ID&gt;_x000d__x000a_      &lt;VALUESINGLE&gt;_x000d__x000a_        &lt;NLNL&gt;verzoek aanvullende informatie&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 INCLUDE &quot;J:\\mitoffice\\Productie\\Sjabloon\\[Verborgen bouwstenen]\\Ontvangstbevestiging\\OVB402 verzoek aanvullende informatie.dotx&quot; \* MERGEFORMAT &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8867C1CCF3C64B2AB9AA880E4817DBAA~0&lt;/ID&gt;_x000d__x000a_      &lt;VALUESINGLE&gt;_x000d__x000a_        &lt;NLNL&gt;startdatum behandeling zaak&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2B64D7B4777D4DB18C4F0350D4A4C5C8~1&lt;/ID&gt;_x000d__x000a_      &lt;VALUESINGLE&gt;_x000d__x000a_        &lt;NLNL&gt;ja&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 INCLUDE &quot;J:\\mitoffice\\Productie\\Sjabloon\\[Verborgen bouwstenen]\\Ontvangstbevestiging\\OVB402 verzoek aanvullende informatie.dotx&quot; \* MERGEFORMAT &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5C57451D7643495288DE797FCB14DB1B~0&lt;/ID&gt;_x000d__x000a_      &lt;VALUESINGLE&gt;_x000d__x000a_        &lt;NLNL&gt;nee&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nodata)&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BB138465CF7842C88663C94ACBA260C1~0&lt;/ID&gt;_x000d__x000a_      &lt;VALUESINGLE&gt;_x000d__x000a_        &lt;NLNL&gt;Maak een keuze&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nodata)&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A67A879E297A4D68B760CA8FF1980B02~1&lt;/ID&gt;_x000d__x000a_      &lt;VALUESINGLE&gt;_x000d__x000a_        &lt;NLNL&gt;klantnaam bekend&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 INCLUDE &quot;J:\\mitoffice\\Productie\\Sjabloon\\[Verborgen bouwstenen]\\Briefhoofd ALG001 V3.dotx&quot; \* MERGEFORMAT &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EB38305C3EDC446C8609A617234B2AB3~1&lt;/ID&gt;_x000d__x000a_      &lt;VALUESINGLE&gt;_x000d__x000a_        &lt;NLNL&gt;zonder klantnaam&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 INCLUDE &quot;J:\\mitoffice\\Productie\\Sjabloon\\[Verborgen bouwstenen]\\Briefhoofd zonder klantcontactnaam.dotx&quot; \* MERGEFORMAT &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11C81260AE974DBA9B5E53577CEC9522~0&lt;/ID&gt;_x000d__x000a_      &lt;VALUESINGLE&gt;_x000d__x000a_        &lt;NLNL&gt;anders. nl,&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nodata)&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923CEB9577984C1491AF95743E314A0D~0&lt;/ID&gt;_x000d__x000a_      &lt;VALUESINGLE&gt;_x000d__x000a_        &lt;NLNL&gt;namens mezelf&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nodata)&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4A1D346A41624A7F9042DFE70F5E32AA~0&lt;/ID&gt;_x000d__x000a_      &lt;VALUESINGLE&gt;_x000d__x000a_        &lt;NLNL&gt;namens burgemeester en wethouders&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namens burgemeester en wethouders van Steenwijkerland,&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A9E139EAC607455BBBD80C959127D36E~0&lt;/ID&gt;_x000d__x000a_      &lt;VALUESINGLE&gt;_x000d__x000a_        &lt;NLNL&gt;namens de burgemeester&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namens de burgemeester van Steenwijkerland,&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S&gt;_x000d__x000a_  &lt;DESCRIPTIONS&gt;_x000d__x000a_    &lt;NLNL /&gt;_x000d__x000a_    &lt;NLBE /&gt;_x000d__x000a_    &lt;FRFR /&gt;_x000d__x000a_    &lt;FRBE /&gt;_x000d__x000a_    &lt;ENUS /&gt;_x000d__x000a_    &lt;DEDE /&gt;_x000d__x000a_    &lt;DADK /&gt;_x000d__x000a_    &lt;PLPL /&gt;_x000d__x000a_    &lt;SVSE /&gt;_x000d__x000a_    &lt;EN /&gt;_x000d__x000a_  &lt;/DESCRIPTIONS&gt;_x000d__x000a_&lt;/ProjectLanguageValues&gt;"/>
    <w:docVar w:name="TemplateVersion" w:val="3.9.0.20371"/>
  </w:docVars>
  <w:rsids>
    <w:rsidRoot w:val="00287DBE"/>
    <w:rsid w:val="000001EC"/>
    <w:rsid w:val="0000053D"/>
    <w:rsid w:val="000005AE"/>
    <w:rsid w:val="00000687"/>
    <w:rsid w:val="00002310"/>
    <w:rsid w:val="000031ED"/>
    <w:rsid w:val="000037FF"/>
    <w:rsid w:val="00005833"/>
    <w:rsid w:val="00005B9D"/>
    <w:rsid w:val="00006904"/>
    <w:rsid w:val="00006BE3"/>
    <w:rsid w:val="000073F6"/>
    <w:rsid w:val="00007924"/>
    <w:rsid w:val="00010599"/>
    <w:rsid w:val="00011DB5"/>
    <w:rsid w:val="00012A11"/>
    <w:rsid w:val="0001323D"/>
    <w:rsid w:val="000140CD"/>
    <w:rsid w:val="000146A7"/>
    <w:rsid w:val="00014970"/>
    <w:rsid w:val="000162DE"/>
    <w:rsid w:val="0001775E"/>
    <w:rsid w:val="00017E74"/>
    <w:rsid w:val="000201BE"/>
    <w:rsid w:val="00021375"/>
    <w:rsid w:val="00021A25"/>
    <w:rsid w:val="00024A74"/>
    <w:rsid w:val="0002565A"/>
    <w:rsid w:val="00025EEF"/>
    <w:rsid w:val="000267D3"/>
    <w:rsid w:val="00026A24"/>
    <w:rsid w:val="00027C07"/>
    <w:rsid w:val="00027DA7"/>
    <w:rsid w:val="000312EE"/>
    <w:rsid w:val="00031E80"/>
    <w:rsid w:val="0003221C"/>
    <w:rsid w:val="0003287D"/>
    <w:rsid w:val="00032C2D"/>
    <w:rsid w:val="0003382A"/>
    <w:rsid w:val="00033DF2"/>
    <w:rsid w:val="000349C4"/>
    <w:rsid w:val="00034A06"/>
    <w:rsid w:val="00034EB3"/>
    <w:rsid w:val="000367B1"/>
    <w:rsid w:val="00040C69"/>
    <w:rsid w:val="0004247C"/>
    <w:rsid w:val="000437A0"/>
    <w:rsid w:val="0004391A"/>
    <w:rsid w:val="00043CBE"/>
    <w:rsid w:val="0004483E"/>
    <w:rsid w:val="00044E8A"/>
    <w:rsid w:val="00045AA2"/>
    <w:rsid w:val="00045EB3"/>
    <w:rsid w:val="00045FDA"/>
    <w:rsid w:val="0004754B"/>
    <w:rsid w:val="00052C8F"/>
    <w:rsid w:val="00053B38"/>
    <w:rsid w:val="000552F8"/>
    <w:rsid w:val="00055A01"/>
    <w:rsid w:val="00056AD5"/>
    <w:rsid w:val="00056D8E"/>
    <w:rsid w:val="00057525"/>
    <w:rsid w:val="0005FFFC"/>
    <w:rsid w:val="000605D9"/>
    <w:rsid w:val="00060B1D"/>
    <w:rsid w:val="000614E5"/>
    <w:rsid w:val="000634B8"/>
    <w:rsid w:val="00063AEB"/>
    <w:rsid w:val="00064923"/>
    <w:rsid w:val="00064B35"/>
    <w:rsid w:val="000652B9"/>
    <w:rsid w:val="0006559D"/>
    <w:rsid w:val="0006575D"/>
    <w:rsid w:val="000657AD"/>
    <w:rsid w:val="00065F64"/>
    <w:rsid w:val="0006640E"/>
    <w:rsid w:val="00066EB3"/>
    <w:rsid w:val="0006727D"/>
    <w:rsid w:val="0007135F"/>
    <w:rsid w:val="000723A6"/>
    <w:rsid w:val="00072930"/>
    <w:rsid w:val="00072A6B"/>
    <w:rsid w:val="00073053"/>
    <w:rsid w:val="00073644"/>
    <w:rsid w:val="00073BA0"/>
    <w:rsid w:val="00074967"/>
    <w:rsid w:val="000760D3"/>
    <w:rsid w:val="00076AF0"/>
    <w:rsid w:val="00076D60"/>
    <w:rsid w:val="00081E6C"/>
    <w:rsid w:val="000827C9"/>
    <w:rsid w:val="0008384C"/>
    <w:rsid w:val="000842C8"/>
    <w:rsid w:val="0008443A"/>
    <w:rsid w:val="00084853"/>
    <w:rsid w:val="0008495E"/>
    <w:rsid w:val="000853E5"/>
    <w:rsid w:val="00087D39"/>
    <w:rsid w:val="00090D90"/>
    <w:rsid w:val="00090E7B"/>
    <w:rsid w:val="00091833"/>
    <w:rsid w:val="0009290C"/>
    <w:rsid w:val="0009301C"/>
    <w:rsid w:val="00093304"/>
    <w:rsid w:val="0009350C"/>
    <w:rsid w:val="000943FC"/>
    <w:rsid w:val="00095156"/>
    <w:rsid w:val="00095343"/>
    <w:rsid w:val="000956F7"/>
    <w:rsid w:val="000969D3"/>
    <w:rsid w:val="00096C33"/>
    <w:rsid w:val="00099A93"/>
    <w:rsid w:val="000A1ACF"/>
    <w:rsid w:val="000A4664"/>
    <w:rsid w:val="000A62A3"/>
    <w:rsid w:val="000A6529"/>
    <w:rsid w:val="000A6CE9"/>
    <w:rsid w:val="000A7CAB"/>
    <w:rsid w:val="000B0C75"/>
    <w:rsid w:val="000B1817"/>
    <w:rsid w:val="000B3A21"/>
    <w:rsid w:val="000B5FBE"/>
    <w:rsid w:val="000B65B6"/>
    <w:rsid w:val="000B6975"/>
    <w:rsid w:val="000B6AB6"/>
    <w:rsid w:val="000B6BC3"/>
    <w:rsid w:val="000B6DF3"/>
    <w:rsid w:val="000B7380"/>
    <w:rsid w:val="000B752D"/>
    <w:rsid w:val="000B7A8B"/>
    <w:rsid w:val="000B7D6D"/>
    <w:rsid w:val="000C0050"/>
    <w:rsid w:val="000C0E60"/>
    <w:rsid w:val="000C0EA6"/>
    <w:rsid w:val="000C2C77"/>
    <w:rsid w:val="000C2E07"/>
    <w:rsid w:val="000C3442"/>
    <w:rsid w:val="000C42FB"/>
    <w:rsid w:val="000C5348"/>
    <w:rsid w:val="000C549A"/>
    <w:rsid w:val="000C79C0"/>
    <w:rsid w:val="000C7BE7"/>
    <w:rsid w:val="000C7DA3"/>
    <w:rsid w:val="000D1580"/>
    <w:rsid w:val="000D3B2B"/>
    <w:rsid w:val="000D4845"/>
    <w:rsid w:val="000D4E85"/>
    <w:rsid w:val="000D50B8"/>
    <w:rsid w:val="000D5161"/>
    <w:rsid w:val="000D569B"/>
    <w:rsid w:val="000D740E"/>
    <w:rsid w:val="000D7BA1"/>
    <w:rsid w:val="000E0DD2"/>
    <w:rsid w:val="000E3824"/>
    <w:rsid w:val="000E3948"/>
    <w:rsid w:val="000E4ABE"/>
    <w:rsid w:val="000E4BA8"/>
    <w:rsid w:val="000E6B7C"/>
    <w:rsid w:val="000E6BA9"/>
    <w:rsid w:val="000E7359"/>
    <w:rsid w:val="000E738F"/>
    <w:rsid w:val="000E7820"/>
    <w:rsid w:val="000F0A27"/>
    <w:rsid w:val="000F11E1"/>
    <w:rsid w:val="000F2680"/>
    <w:rsid w:val="000F76C9"/>
    <w:rsid w:val="000F7ADC"/>
    <w:rsid w:val="00100729"/>
    <w:rsid w:val="001007D1"/>
    <w:rsid w:val="00100BD5"/>
    <w:rsid w:val="00101637"/>
    <w:rsid w:val="00101E51"/>
    <w:rsid w:val="00102386"/>
    <w:rsid w:val="00103342"/>
    <w:rsid w:val="00103C4B"/>
    <w:rsid w:val="00103F73"/>
    <w:rsid w:val="00104B6E"/>
    <w:rsid w:val="00105F6C"/>
    <w:rsid w:val="001064CF"/>
    <w:rsid w:val="00106CD5"/>
    <w:rsid w:val="00106EA7"/>
    <w:rsid w:val="00106F15"/>
    <w:rsid w:val="00107176"/>
    <w:rsid w:val="001075DB"/>
    <w:rsid w:val="00110DC4"/>
    <w:rsid w:val="00110FA1"/>
    <w:rsid w:val="0011104A"/>
    <w:rsid w:val="00111241"/>
    <w:rsid w:val="00111385"/>
    <w:rsid w:val="00111DA8"/>
    <w:rsid w:val="00113070"/>
    <w:rsid w:val="00114B09"/>
    <w:rsid w:val="00114C9F"/>
    <w:rsid w:val="00115BF1"/>
    <w:rsid w:val="00115D73"/>
    <w:rsid w:val="00116145"/>
    <w:rsid w:val="00116692"/>
    <w:rsid w:val="00117418"/>
    <w:rsid w:val="00120FB9"/>
    <w:rsid w:val="0012120E"/>
    <w:rsid w:val="001214FA"/>
    <w:rsid w:val="00122D1C"/>
    <w:rsid w:val="001237C7"/>
    <w:rsid w:val="00123D5E"/>
    <w:rsid w:val="001248AC"/>
    <w:rsid w:val="001275C6"/>
    <w:rsid w:val="001300BC"/>
    <w:rsid w:val="00130E88"/>
    <w:rsid w:val="0013185A"/>
    <w:rsid w:val="00131F9D"/>
    <w:rsid w:val="00132B0A"/>
    <w:rsid w:val="00132C01"/>
    <w:rsid w:val="001336E7"/>
    <w:rsid w:val="001341A3"/>
    <w:rsid w:val="001343D5"/>
    <w:rsid w:val="00134C14"/>
    <w:rsid w:val="001364BE"/>
    <w:rsid w:val="00137EA1"/>
    <w:rsid w:val="001402BB"/>
    <w:rsid w:val="00140313"/>
    <w:rsid w:val="00141BA4"/>
    <w:rsid w:val="001425E3"/>
    <w:rsid w:val="00143699"/>
    <w:rsid w:val="0014378F"/>
    <w:rsid w:val="0014385C"/>
    <w:rsid w:val="00143DF3"/>
    <w:rsid w:val="00144202"/>
    <w:rsid w:val="00145654"/>
    <w:rsid w:val="001456B9"/>
    <w:rsid w:val="00147483"/>
    <w:rsid w:val="00147BE3"/>
    <w:rsid w:val="00150236"/>
    <w:rsid w:val="001504C0"/>
    <w:rsid w:val="0015080A"/>
    <w:rsid w:val="00150E75"/>
    <w:rsid w:val="00151A6D"/>
    <w:rsid w:val="001520A0"/>
    <w:rsid w:val="00152152"/>
    <w:rsid w:val="001525B4"/>
    <w:rsid w:val="00153BCA"/>
    <w:rsid w:val="00160255"/>
    <w:rsid w:val="00161A2F"/>
    <w:rsid w:val="00161AEE"/>
    <w:rsid w:val="00161B93"/>
    <w:rsid w:val="00162BE2"/>
    <w:rsid w:val="0016373F"/>
    <w:rsid w:val="00165008"/>
    <w:rsid w:val="00165451"/>
    <w:rsid w:val="00165DED"/>
    <w:rsid w:val="00165E9B"/>
    <w:rsid w:val="00166EBF"/>
    <w:rsid w:val="00167544"/>
    <w:rsid w:val="0017148C"/>
    <w:rsid w:val="00171613"/>
    <w:rsid w:val="00174841"/>
    <w:rsid w:val="00175CD6"/>
    <w:rsid w:val="00177915"/>
    <w:rsid w:val="00177928"/>
    <w:rsid w:val="001801FD"/>
    <w:rsid w:val="00180869"/>
    <w:rsid w:val="00180A1D"/>
    <w:rsid w:val="00180F83"/>
    <w:rsid w:val="0018195D"/>
    <w:rsid w:val="001819D0"/>
    <w:rsid w:val="00182A0A"/>
    <w:rsid w:val="00183642"/>
    <w:rsid w:val="00183E1C"/>
    <w:rsid w:val="001847AD"/>
    <w:rsid w:val="00184921"/>
    <w:rsid w:val="00185B5B"/>
    <w:rsid w:val="00186978"/>
    <w:rsid w:val="00187DEC"/>
    <w:rsid w:val="00187F96"/>
    <w:rsid w:val="001927A4"/>
    <w:rsid w:val="00192900"/>
    <w:rsid w:val="00192B32"/>
    <w:rsid w:val="00192B42"/>
    <w:rsid w:val="00193E2C"/>
    <w:rsid w:val="00193F9D"/>
    <w:rsid w:val="00195681"/>
    <w:rsid w:val="00195F7D"/>
    <w:rsid w:val="0019633B"/>
    <w:rsid w:val="0019797C"/>
    <w:rsid w:val="0019ADEF"/>
    <w:rsid w:val="001A009A"/>
    <w:rsid w:val="001A1C6F"/>
    <w:rsid w:val="001A24A9"/>
    <w:rsid w:val="001A2A03"/>
    <w:rsid w:val="001A2B10"/>
    <w:rsid w:val="001A428B"/>
    <w:rsid w:val="001A64AB"/>
    <w:rsid w:val="001A6C76"/>
    <w:rsid w:val="001A6ECA"/>
    <w:rsid w:val="001A6FCE"/>
    <w:rsid w:val="001A7262"/>
    <w:rsid w:val="001A7457"/>
    <w:rsid w:val="001A7DA6"/>
    <w:rsid w:val="001A7EB6"/>
    <w:rsid w:val="001B1D9C"/>
    <w:rsid w:val="001B2259"/>
    <w:rsid w:val="001B3A5F"/>
    <w:rsid w:val="001B7C0A"/>
    <w:rsid w:val="001C04D3"/>
    <w:rsid w:val="001C0573"/>
    <w:rsid w:val="001C1822"/>
    <w:rsid w:val="001C1F91"/>
    <w:rsid w:val="001C3A3E"/>
    <w:rsid w:val="001C4A31"/>
    <w:rsid w:val="001C4E6D"/>
    <w:rsid w:val="001C5FCA"/>
    <w:rsid w:val="001C7798"/>
    <w:rsid w:val="001D03B7"/>
    <w:rsid w:val="001D0FEB"/>
    <w:rsid w:val="001D13F5"/>
    <w:rsid w:val="001D24C7"/>
    <w:rsid w:val="001D37F0"/>
    <w:rsid w:val="001D3ADD"/>
    <w:rsid w:val="001D4FDF"/>
    <w:rsid w:val="001D62D8"/>
    <w:rsid w:val="001D6F83"/>
    <w:rsid w:val="001D7118"/>
    <w:rsid w:val="001D79EF"/>
    <w:rsid w:val="001E206B"/>
    <w:rsid w:val="001E2A24"/>
    <w:rsid w:val="001E2C1F"/>
    <w:rsid w:val="001E377A"/>
    <w:rsid w:val="001E4187"/>
    <w:rsid w:val="001E436A"/>
    <w:rsid w:val="001E4869"/>
    <w:rsid w:val="001E5014"/>
    <w:rsid w:val="001E564A"/>
    <w:rsid w:val="001E5BDA"/>
    <w:rsid w:val="001E63D1"/>
    <w:rsid w:val="001E6757"/>
    <w:rsid w:val="001E75A3"/>
    <w:rsid w:val="001E7728"/>
    <w:rsid w:val="001F084F"/>
    <w:rsid w:val="001F090F"/>
    <w:rsid w:val="001F0F60"/>
    <w:rsid w:val="001F19F3"/>
    <w:rsid w:val="001F1CC6"/>
    <w:rsid w:val="001F26AA"/>
    <w:rsid w:val="001F2C1D"/>
    <w:rsid w:val="001F2F23"/>
    <w:rsid w:val="001F33ED"/>
    <w:rsid w:val="001F36A9"/>
    <w:rsid w:val="001F3FB5"/>
    <w:rsid w:val="001F532B"/>
    <w:rsid w:val="001F5954"/>
    <w:rsid w:val="001F61A4"/>
    <w:rsid w:val="001F6A43"/>
    <w:rsid w:val="001F7E07"/>
    <w:rsid w:val="0020033A"/>
    <w:rsid w:val="00200CC1"/>
    <w:rsid w:val="00200EED"/>
    <w:rsid w:val="00200F19"/>
    <w:rsid w:val="002029D0"/>
    <w:rsid w:val="00203532"/>
    <w:rsid w:val="0020447B"/>
    <w:rsid w:val="00204A14"/>
    <w:rsid w:val="0020698E"/>
    <w:rsid w:val="00206999"/>
    <w:rsid w:val="00207789"/>
    <w:rsid w:val="00210FB1"/>
    <w:rsid w:val="002120EF"/>
    <w:rsid w:val="00212580"/>
    <w:rsid w:val="00212ED5"/>
    <w:rsid w:val="0021304B"/>
    <w:rsid w:val="002140A1"/>
    <w:rsid w:val="002146DF"/>
    <w:rsid w:val="002175CF"/>
    <w:rsid w:val="0022000E"/>
    <w:rsid w:val="002206ED"/>
    <w:rsid w:val="002207B2"/>
    <w:rsid w:val="00221A1C"/>
    <w:rsid w:val="002225B0"/>
    <w:rsid w:val="00222659"/>
    <w:rsid w:val="00223388"/>
    <w:rsid w:val="0022432B"/>
    <w:rsid w:val="002249B3"/>
    <w:rsid w:val="00225246"/>
    <w:rsid w:val="002309DB"/>
    <w:rsid w:val="00230ECE"/>
    <w:rsid w:val="002327FA"/>
    <w:rsid w:val="00232FA5"/>
    <w:rsid w:val="002352CD"/>
    <w:rsid w:val="00236DBD"/>
    <w:rsid w:val="00237136"/>
    <w:rsid w:val="00237723"/>
    <w:rsid w:val="002378C9"/>
    <w:rsid w:val="00237AC9"/>
    <w:rsid w:val="00237EA0"/>
    <w:rsid w:val="0024191D"/>
    <w:rsid w:val="00241E9F"/>
    <w:rsid w:val="002420AE"/>
    <w:rsid w:val="00244D86"/>
    <w:rsid w:val="002451E9"/>
    <w:rsid w:val="0024540F"/>
    <w:rsid w:val="002455C1"/>
    <w:rsid w:val="0024736D"/>
    <w:rsid w:val="00250238"/>
    <w:rsid w:val="00250A93"/>
    <w:rsid w:val="002517E4"/>
    <w:rsid w:val="00252526"/>
    <w:rsid w:val="00252C5D"/>
    <w:rsid w:val="00254646"/>
    <w:rsid w:val="00255CA5"/>
    <w:rsid w:val="00256517"/>
    <w:rsid w:val="00256771"/>
    <w:rsid w:val="00256920"/>
    <w:rsid w:val="00257277"/>
    <w:rsid w:val="002575D8"/>
    <w:rsid w:val="00257802"/>
    <w:rsid w:val="002601F4"/>
    <w:rsid w:val="0026069C"/>
    <w:rsid w:val="00262A80"/>
    <w:rsid w:val="00264384"/>
    <w:rsid w:val="002658AE"/>
    <w:rsid w:val="002666E0"/>
    <w:rsid w:val="00266844"/>
    <w:rsid w:val="0026691F"/>
    <w:rsid w:val="00266E46"/>
    <w:rsid w:val="00270205"/>
    <w:rsid w:val="002718B7"/>
    <w:rsid w:val="00271F46"/>
    <w:rsid w:val="00274743"/>
    <w:rsid w:val="00275087"/>
    <w:rsid w:val="00275565"/>
    <w:rsid w:val="00275A2A"/>
    <w:rsid w:val="00276C11"/>
    <w:rsid w:val="00276D84"/>
    <w:rsid w:val="00277BA3"/>
    <w:rsid w:val="00280F2F"/>
    <w:rsid w:val="0028221A"/>
    <w:rsid w:val="0028228B"/>
    <w:rsid w:val="002832B6"/>
    <w:rsid w:val="00283C27"/>
    <w:rsid w:val="00284883"/>
    <w:rsid w:val="00285593"/>
    <w:rsid w:val="00285B9F"/>
    <w:rsid w:val="00285C68"/>
    <w:rsid w:val="00285DD9"/>
    <w:rsid w:val="00286ABF"/>
    <w:rsid w:val="00286C29"/>
    <w:rsid w:val="0028775E"/>
    <w:rsid w:val="00287836"/>
    <w:rsid w:val="00287C48"/>
    <w:rsid w:val="00287DBE"/>
    <w:rsid w:val="00290D01"/>
    <w:rsid w:val="00292E25"/>
    <w:rsid w:val="00292EC9"/>
    <w:rsid w:val="002953EA"/>
    <w:rsid w:val="00295777"/>
    <w:rsid w:val="002957D6"/>
    <w:rsid w:val="00295EBC"/>
    <w:rsid w:val="00296715"/>
    <w:rsid w:val="00296B8F"/>
    <w:rsid w:val="002971D8"/>
    <w:rsid w:val="0029738B"/>
    <w:rsid w:val="002A0188"/>
    <w:rsid w:val="002A15B6"/>
    <w:rsid w:val="002A3906"/>
    <w:rsid w:val="002A399A"/>
    <w:rsid w:val="002A4183"/>
    <w:rsid w:val="002A50D3"/>
    <w:rsid w:val="002A595B"/>
    <w:rsid w:val="002A63C2"/>
    <w:rsid w:val="002A76D0"/>
    <w:rsid w:val="002B01B1"/>
    <w:rsid w:val="002B0EAF"/>
    <w:rsid w:val="002B12CE"/>
    <w:rsid w:val="002B176E"/>
    <w:rsid w:val="002B1808"/>
    <w:rsid w:val="002B206D"/>
    <w:rsid w:val="002B466D"/>
    <w:rsid w:val="002B4FD3"/>
    <w:rsid w:val="002B58CB"/>
    <w:rsid w:val="002B5DE8"/>
    <w:rsid w:val="002B64F2"/>
    <w:rsid w:val="002B6575"/>
    <w:rsid w:val="002B683B"/>
    <w:rsid w:val="002B71EA"/>
    <w:rsid w:val="002B8C17"/>
    <w:rsid w:val="002C2B10"/>
    <w:rsid w:val="002C3218"/>
    <w:rsid w:val="002C3812"/>
    <w:rsid w:val="002C5A7E"/>
    <w:rsid w:val="002C5AC2"/>
    <w:rsid w:val="002C6F4C"/>
    <w:rsid w:val="002C7F05"/>
    <w:rsid w:val="002D0616"/>
    <w:rsid w:val="002D175B"/>
    <w:rsid w:val="002D227D"/>
    <w:rsid w:val="002D39C0"/>
    <w:rsid w:val="002D3A94"/>
    <w:rsid w:val="002D3E2F"/>
    <w:rsid w:val="002D3E89"/>
    <w:rsid w:val="002D42AD"/>
    <w:rsid w:val="002D480F"/>
    <w:rsid w:val="002D4DDA"/>
    <w:rsid w:val="002D5030"/>
    <w:rsid w:val="002D5A2B"/>
    <w:rsid w:val="002E0853"/>
    <w:rsid w:val="002E0BD6"/>
    <w:rsid w:val="002E2485"/>
    <w:rsid w:val="002E30C3"/>
    <w:rsid w:val="002E348C"/>
    <w:rsid w:val="002E3595"/>
    <w:rsid w:val="002E53D1"/>
    <w:rsid w:val="002E59E9"/>
    <w:rsid w:val="002E69A6"/>
    <w:rsid w:val="002E6CAF"/>
    <w:rsid w:val="002F08A5"/>
    <w:rsid w:val="002F1D6E"/>
    <w:rsid w:val="002F252B"/>
    <w:rsid w:val="002F3578"/>
    <w:rsid w:val="002F36E2"/>
    <w:rsid w:val="002F56DB"/>
    <w:rsid w:val="002F5B17"/>
    <w:rsid w:val="002F6331"/>
    <w:rsid w:val="002F64D2"/>
    <w:rsid w:val="002F64D5"/>
    <w:rsid w:val="002F712A"/>
    <w:rsid w:val="002F795B"/>
    <w:rsid w:val="00301582"/>
    <w:rsid w:val="00301B90"/>
    <w:rsid w:val="00302D98"/>
    <w:rsid w:val="00303142"/>
    <w:rsid w:val="0030341F"/>
    <w:rsid w:val="00303E4C"/>
    <w:rsid w:val="0030477C"/>
    <w:rsid w:val="003049C5"/>
    <w:rsid w:val="00304B7F"/>
    <w:rsid w:val="00304C6B"/>
    <w:rsid w:val="00305892"/>
    <w:rsid w:val="00307256"/>
    <w:rsid w:val="0030794E"/>
    <w:rsid w:val="00310DF0"/>
    <w:rsid w:val="00312302"/>
    <w:rsid w:val="003125DA"/>
    <w:rsid w:val="0031267E"/>
    <w:rsid w:val="00312F5C"/>
    <w:rsid w:val="00313ECC"/>
    <w:rsid w:val="00313F18"/>
    <w:rsid w:val="00314477"/>
    <w:rsid w:val="00314A43"/>
    <w:rsid w:val="003152B6"/>
    <w:rsid w:val="003162D9"/>
    <w:rsid w:val="003168FC"/>
    <w:rsid w:val="003177CE"/>
    <w:rsid w:val="00321072"/>
    <w:rsid w:val="003216A7"/>
    <w:rsid w:val="00323383"/>
    <w:rsid w:val="003236D0"/>
    <w:rsid w:val="00323A4C"/>
    <w:rsid w:val="00325209"/>
    <w:rsid w:val="00325C9D"/>
    <w:rsid w:val="00327556"/>
    <w:rsid w:val="00327662"/>
    <w:rsid w:val="003279A7"/>
    <w:rsid w:val="00330771"/>
    <w:rsid w:val="003312AF"/>
    <w:rsid w:val="00331556"/>
    <w:rsid w:val="00331AF6"/>
    <w:rsid w:val="00331BBE"/>
    <w:rsid w:val="00331D9C"/>
    <w:rsid w:val="0033219F"/>
    <w:rsid w:val="003325CB"/>
    <w:rsid w:val="00332D80"/>
    <w:rsid w:val="00333077"/>
    <w:rsid w:val="003341C1"/>
    <w:rsid w:val="00334333"/>
    <w:rsid w:val="003345D0"/>
    <w:rsid w:val="0033490C"/>
    <w:rsid w:val="0033607F"/>
    <w:rsid w:val="00337563"/>
    <w:rsid w:val="00342832"/>
    <w:rsid w:val="00342EDC"/>
    <w:rsid w:val="00344DF4"/>
    <w:rsid w:val="0034670A"/>
    <w:rsid w:val="00346E5C"/>
    <w:rsid w:val="003473C6"/>
    <w:rsid w:val="003475A4"/>
    <w:rsid w:val="003478FE"/>
    <w:rsid w:val="00347EBD"/>
    <w:rsid w:val="00347FF2"/>
    <w:rsid w:val="0035044B"/>
    <w:rsid w:val="00351342"/>
    <w:rsid w:val="00351612"/>
    <w:rsid w:val="00352228"/>
    <w:rsid w:val="00352DB0"/>
    <w:rsid w:val="00352F19"/>
    <w:rsid w:val="003543D9"/>
    <w:rsid w:val="0035452C"/>
    <w:rsid w:val="0036019B"/>
    <w:rsid w:val="003609BF"/>
    <w:rsid w:val="00360A01"/>
    <w:rsid w:val="00360E5D"/>
    <w:rsid w:val="00361D7F"/>
    <w:rsid w:val="00362623"/>
    <w:rsid w:val="00363294"/>
    <w:rsid w:val="003653A4"/>
    <w:rsid w:val="00365959"/>
    <w:rsid w:val="003670C5"/>
    <w:rsid w:val="00367A7A"/>
    <w:rsid w:val="003712CA"/>
    <w:rsid w:val="00371329"/>
    <w:rsid w:val="00371AFD"/>
    <w:rsid w:val="00372865"/>
    <w:rsid w:val="003737FB"/>
    <w:rsid w:val="00374265"/>
    <w:rsid w:val="003742F6"/>
    <w:rsid w:val="0037432C"/>
    <w:rsid w:val="00374855"/>
    <w:rsid w:val="00374F35"/>
    <w:rsid w:val="003750B5"/>
    <w:rsid w:val="00380A05"/>
    <w:rsid w:val="003810CC"/>
    <w:rsid w:val="00381FD3"/>
    <w:rsid w:val="00382361"/>
    <w:rsid w:val="00382522"/>
    <w:rsid w:val="003829C5"/>
    <w:rsid w:val="00384157"/>
    <w:rsid w:val="00384EAF"/>
    <w:rsid w:val="00385213"/>
    <w:rsid w:val="003852E5"/>
    <w:rsid w:val="003855AB"/>
    <w:rsid w:val="00385D62"/>
    <w:rsid w:val="003873AA"/>
    <w:rsid w:val="0038742A"/>
    <w:rsid w:val="003914A6"/>
    <w:rsid w:val="003933B2"/>
    <w:rsid w:val="00394390"/>
    <w:rsid w:val="00394F85"/>
    <w:rsid w:val="0039637D"/>
    <w:rsid w:val="00397E85"/>
    <w:rsid w:val="00397F74"/>
    <w:rsid w:val="003A0122"/>
    <w:rsid w:val="003A352C"/>
    <w:rsid w:val="003A3C3B"/>
    <w:rsid w:val="003A421A"/>
    <w:rsid w:val="003A476D"/>
    <w:rsid w:val="003A53EB"/>
    <w:rsid w:val="003A6E64"/>
    <w:rsid w:val="003A7AD4"/>
    <w:rsid w:val="003A7B7B"/>
    <w:rsid w:val="003B0302"/>
    <w:rsid w:val="003B128A"/>
    <w:rsid w:val="003B2885"/>
    <w:rsid w:val="003B3064"/>
    <w:rsid w:val="003B38BF"/>
    <w:rsid w:val="003B3AD5"/>
    <w:rsid w:val="003B400D"/>
    <w:rsid w:val="003B43EF"/>
    <w:rsid w:val="003B506E"/>
    <w:rsid w:val="003B62E2"/>
    <w:rsid w:val="003C0CED"/>
    <w:rsid w:val="003C1B3A"/>
    <w:rsid w:val="003C24BC"/>
    <w:rsid w:val="003C28EC"/>
    <w:rsid w:val="003C2ED8"/>
    <w:rsid w:val="003C3929"/>
    <w:rsid w:val="003C41AE"/>
    <w:rsid w:val="003C4CC1"/>
    <w:rsid w:val="003C517C"/>
    <w:rsid w:val="003C5577"/>
    <w:rsid w:val="003D0084"/>
    <w:rsid w:val="003D120F"/>
    <w:rsid w:val="003D2A2F"/>
    <w:rsid w:val="003D2B17"/>
    <w:rsid w:val="003D32B2"/>
    <w:rsid w:val="003D359C"/>
    <w:rsid w:val="003D4396"/>
    <w:rsid w:val="003D47EF"/>
    <w:rsid w:val="003D488E"/>
    <w:rsid w:val="003D4A4D"/>
    <w:rsid w:val="003D692D"/>
    <w:rsid w:val="003D7210"/>
    <w:rsid w:val="003E06CB"/>
    <w:rsid w:val="003E2D5B"/>
    <w:rsid w:val="003E3A73"/>
    <w:rsid w:val="003E4121"/>
    <w:rsid w:val="003E52AA"/>
    <w:rsid w:val="003E52D2"/>
    <w:rsid w:val="003E53C6"/>
    <w:rsid w:val="003E628C"/>
    <w:rsid w:val="003E6371"/>
    <w:rsid w:val="003F05FD"/>
    <w:rsid w:val="003F06DB"/>
    <w:rsid w:val="003F11A6"/>
    <w:rsid w:val="003F12B7"/>
    <w:rsid w:val="003F24AD"/>
    <w:rsid w:val="003F2C19"/>
    <w:rsid w:val="003F3F18"/>
    <w:rsid w:val="003F46BE"/>
    <w:rsid w:val="003F4E46"/>
    <w:rsid w:val="003F5CE5"/>
    <w:rsid w:val="00400D42"/>
    <w:rsid w:val="00401289"/>
    <w:rsid w:val="0040156F"/>
    <w:rsid w:val="00401886"/>
    <w:rsid w:val="004020A1"/>
    <w:rsid w:val="004026FF"/>
    <w:rsid w:val="00402E59"/>
    <w:rsid w:val="00403A92"/>
    <w:rsid w:val="00405CFE"/>
    <w:rsid w:val="004070BC"/>
    <w:rsid w:val="00407A00"/>
    <w:rsid w:val="00410753"/>
    <w:rsid w:val="00410AFA"/>
    <w:rsid w:val="00410D4B"/>
    <w:rsid w:val="00411093"/>
    <w:rsid w:val="00413B66"/>
    <w:rsid w:val="00415BE2"/>
    <w:rsid w:val="00415F57"/>
    <w:rsid w:val="00416985"/>
    <w:rsid w:val="00420636"/>
    <w:rsid w:val="004206E2"/>
    <w:rsid w:val="00420B18"/>
    <w:rsid w:val="00420FCA"/>
    <w:rsid w:val="004210D0"/>
    <w:rsid w:val="00421FC0"/>
    <w:rsid w:val="0042276E"/>
    <w:rsid w:val="004227EC"/>
    <w:rsid w:val="0042297A"/>
    <w:rsid w:val="004234AB"/>
    <w:rsid w:val="00424930"/>
    <w:rsid w:val="00425C92"/>
    <w:rsid w:val="00431AA2"/>
    <w:rsid w:val="00434F45"/>
    <w:rsid w:val="00436386"/>
    <w:rsid w:val="0043D7E0"/>
    <w:rsid w:val="004401CA"/>
    <w:rsid w:val="00440601"/>
    <w:rsid w:val="00440C26"/>
    <w:rsid w:val="00441822"/>
    <w:rsid w:val="00441BA1"/>
    <w:rsid w:val="004427A6"/>
    <w:rsid w:val="00442D9E"/>
    <w:rsid w:val="00443E6D"/>
    <w:rsid w:val="00445A48"/>
    <w:rsid w:val="00445AAD"/>
    <w:rsid w:val="00446AF7"/>
    <w:rsid w:val="00446FA2"/>
    <w:rsid w:val="00450B08"/>
    <w:rsid w:val="00450DE5"/>
    <w:rsid w:val="004518E2"/>
    <w:rsid w:val="00451A2D"/>
    <w:rsid w:val="00452C9B"/>
    <w:rsid w:val="00452DA1"/>
    <w:rsid w:val="00452EE2"/>
    <w:rsid w:val="00453452"/>
    <w:rsid w:val="00453F56"/>
    <w:rsid w:val="00454069"/>
    <w:rsid w:val="00455909"/>
    <w:rsid w:val="00455A3A"/>
    <w:rsid w:val="004561AC"/>
    <w:rsid w:val="0045620B"/>
    <w:rsid w:val="004569E6"/>
    <w:rsid w:val="00456F6B"/>
    <w:rsid w:val="00457134"/>
    <w:rsid w:val="0045737F"/>
    <w:rsid w:val="00457527"/>
    <w:rsid w:val="004579C0"/>
    <w:rsid w:val="00457BD1"/>
    <w:rsid w:val="00460E8F"/>
    <w:rsid w:val="00463743"/>
    <w:rsid w:val="00463921"/>
    <w:rsid w:val="00463D72"/>
    <w:rsid w:val="00463E47"/>
    <w:rsid w:val="004643E3"/>
    <w:rsid w:val="00466042"/>
    <w:rsid w:val="00467E3D"/>
    <w:rsid w:val="00467E85"/>
    <w:rsid w:val="00470B85"/>
    <w:rsid w:val="0047117E"/>
    <w:rsid w:val="004733B0"/>
    <w:rsid w:val="00473503"/>
    <w:rsid w:val="0047454E"/>
    <w:rsid w:val="004751C5"/>
    <w:rsid w:val="0047682E"/>
    <w:rsid w:val="00476BC6"/>
    <w:rsid w:val="004778C1"/>
    <w:rsid w:val="00477BD2"/>
    <w:rsid w:val="00477BDA"/>
    <w:rsid w:val="00477EC1"/>
    <w:rsid w:val="004802B8"/>
    <w:rsid w:val="0048256E"/>
    <w:rsid w:val="004829A8"/>
    <w:rsid w:val="00482EC9"/>
    <w:rsid w:val="00483FC7"/>
    <w:rsid w:val="00486B99"/>
    <w:rsid w:val="00486BDC"/>
    <w:rsid w:val="00486C43"/>
    <w:rsid w:val="00486ECA"/>
    <w:rsid w:val="004900AF"/>
    <w:rsid w:val="00491185"/>
    <w:rsid w:val="0049123F"/>
    <w:rsid w:val="0049255D"/>
    <w:rsid w:val="00493896"/>
    <w:rsid w:val="00494578"/>
    <w:rsid w:val="00494B83"/>
    <w:rsid w:val="00494D8E"/>
    <w:rsid w:val="004950D1"/>
    <w:rsid w:val="00495473"/>
    <w:rsid w:val="00497D39"/>
    <w:rsid w:val="00497F11"/>
    <w:rsid w:val="004A06E1"/>
    <w:rsid w:val="004A090A"/>
    <w:rsid w:val="004A10FB"/>
    <w:rsid w:val="004A246E"/>
    <w:rsid w:val="004A2C65"/>
    <w:rsid w:val="004A383C"/>
    <w:rsid w:val="004A3BC1"/>
    <w:rsid w:val="004A430C"/>
    <w:rsid w:val="004A620C"/>
    <w:rsid w:val="004A73B5"/>
    <w:rsid w:val="004A7A4A"/>
    <w:rsid w:val="004A7F31"/>
    <w:rsid w:val="004ADFC5"/>
    <w:rsid w:val="004B0665"/>
    <w:rsid w:val="004B0C15"/>
    <w:rsid w:val="004B3275"/>
    <w:rsid w:val="004B3916"/>
    <w:rsid w:val="004B55BC"/>
    <w:rsid w:val="004B5CE0"/>
    <w:rsid w:val="004C01A5"/>
    <w:rsid w:val="004C0784"/>
    <w:rsid w:val="004C1E92"/>
    <w:rsid w:val="004C4A93"/>
    <w:rsid w:val="004C4F15"/>
    <w:rsid w:val="004C56B9"/>
    <w:rsid w:val="004C6F0E"/>
    <w:rsid w:val="004C7475"/>
    <w:rsid w:val="004D1158"/>
    <w:rsid w:val="004D17D5"/>
    <w:rsid w:val="004D24B8"/>
    <w:rsid w:val="004D332C"/>
    <w:rsid w:val="004D3CE6"/>
    <w:rsid w:val="004D6224"/>
    <w:rsid w:val="004D7AC0"/>
    <w:rsid w:val="004E161C"/>
    <w:rsid w:val="004E22D7"/>
    <w:rsid w:val="004E2C2A"/>
    <w:rsid w:val="004E46AC"/>
    <w:rsid w:val="004E49B8"/>
    <w:rsid w:val="004E4EAC"/>
    <w:rsid w:val="004E5672"/>
    <w:rsid w:val="004E63B5"/>
    <w:rsid w:val="004E715D"/>
    <w:rsid w:val="004E7C29"/>
    <w:rsid w:val="004E7DA5"/>
    <w:rsid w:val="004F02EA"/>
    <w:rsid w:val="004F1723"/>
    <w:rsid w:val="004F1F19"/>
    <w:rsid w:val="004F264E"/>
    <w:rsid w:val="004F29A1"/>
    <w:rsid w:val="004F3383"/>
    <w:rsid w:val="004F3BFF"/>
    <w:rsid w:val="004F5555"/>
    <w:rsid w:val="004F763C"/>
    <w:rsid w:val="004F7A87"/>
    <w:rsid w:val="00500776"/>
    <w:rsid w:val="00500E4C"/>
    <w:rsid w:val="00501201"/>
    <w:rsid w:val="00502576"/>
    <w:rsid w:val="005029A6"/>
    <w:rsid w:val="005055AF"/>
    <w:rsid w:val="00506CDD"/>
    <w:rsid w:val="00506F64"/>
    <w:rsid w:val="00507468"/>
    <w:rsid w:val="00511B6C"/>
    <w:rsid w:val="0051265E"/>
    <w:rsid w:val="00513FEA"/>
    <w:rsid w:val="005145DC"/>
    <w:rsid w:val="00515560"/>
    <w:rsid w:val="005163B9"/>
    <w:rsid w:val="00516ACF"/>
    <w:rsid w:val="005174E3"/>
    <w:rsid w:val="005178CE"/>
    <w:rsid w:val="00523571"/>
    <w:rsid w:val="0052363E"/>
    <w:rsid w:val="00525B8B"/>
    <w:rsid w:val="00526CA4"/>
    <w:rsid w:val="00531A4C"/>
    <w:rsid w:val="0053319A"/>
    <w:rsid w:val="00534127"/>
    <w:rsid w:val="00534AC3"/>
    <w:rsid w:val="00534ADD"/>
    <w:rsid w:val="00534D30"/>
    <w:rsid w:val="00535851"/>
    <w:rsid w:val="0053610A"/>
    <w:rsid w:val="005375CB"/>
    <w:rsid w:val="005376A0"/>
    <w:rsid w:val="00537D68"/>
    <w:rsid w:val="00540718"/>
    <w:rsid w:val="005437A1"/>
    <w:rsid w:val="00543DEE"/>
    <w:rsid w:val="00543F8E"/>
    <w:rsid w:val="005444AF"/>
    <w:rsid w:val="005447AF"/>
    <w:rsid w:val="00547DF3"/>
    <w:rsid w:val="00550286"/>
    <w:rsid w:val="005504B5"/>
    <w:rsid w:val="0055159E"/>
    <w:rsid w:val="00551EE2"/>
    <w:rsid w:val="00553847"/>
    <w:rsid w:val="00553C54"/>
    <w:rsid w:val="00554084"/>
    <w:rsid w:val="00554C4E"/>
    <w:rsid w:val="0055550F"/>
    <w:rsid w:val="00555EB7"/>
    <w:rsid w:val="005564D1"/>
    <w:rsid w:val="00556C63"/>
    <w:rsid w:val="0055720A"/>
    <w:rsid w:val="00557D0C"/>
    <w:rsid w:val="0056031C"/>
    <w:rsid w:val="00561E0E"/>
    <w:rsid w:val="00562C67"/>
    <w:rsid w:val="005630F9"/>
    <w:rsid w:val="0056446C"/>
    <w:rsid w:val="00564B79"/>
    <w:rsid w:val="00565BE2"/>
    <w:rsid w:val="0056642B"/>
    <w:rsid w:val="0056679C"/>
    <w:rsid w:val="00566F72"/>
    <w:rsid w:val="00567B53"/>
    <w:rsid w:val="00567CDF"/>
    <w:rsid w:val="00569A6B"/>
    <w:rsid w:val="0057044D"/>
    <w:rsid w:val="00571A39"/>
    <w:rsid w:val="00573AF6"/>
    <w:rsid w:val="00576160"/>
    <w:rsid w:val="005764CD"/>
    <w:rsid w:val="005764FD"/>
    <w:rsid w:val="00580A87"/>
    <w:rsid w:val="00580A8C"/>
    <w:rsid w:val="00581DCA"/>
    <w:rsid w:val="00582FC8"/>
    <w:rsid w:val="00583E01"/>
    <w:rsid w:val="00584E65"/>
    <w:rsid w:val="0058569B"/>
    <w:rsid w:val="00585848"/>
    <w:rsid w:val="00585BA7"/>
    <w:rsid w:val="00585DEA"/>
    <w:rsid w:val="005870A3"/>
    <w:rsid w:val="0058778F"/>
    <w:rsid w:val="00587EA9"/>
    <w:rsid w:val="0059113C"/>
    <w:rsid w:val="00591CD9"/>
    <w:rsid w:val="005933CD"/>
    <w:rsid w:val="00594BFE"/>
    <w:rsid w:val="00594CBB"/>
    <w:rsid w:val="00594F2A"/>
    <w:rsid w:val="00595D0C"/>
    <w:rsid w:val="00595D54"/>
    <w:rsid w:val="005962FB"/>
    <w:rsid w:val="005A0DE8"/>
    <w:rsid w:val="005A1D88"/>
    <w:rsid w:val="005A2A2C"/>
    <w:rsid w:val="005A30B1"/>
    <w:rsid w:val="005A42F3"/>
    <w:rsid w:val="005A537F"/>
    <w:rsid w:val="005A55E8"/>
    <w:rsid w:val="005A5BC5"/>
    <w:rsid w:val="005A60DF"/>
    <w:rsid w:val="005A7C35"/>
    <w:rsid w:val="005A7EAB"/>
    <w:rsid w:val="005B147D"/>
    <w:rsid w:val="005B1DD5"/>
    <w:rsid w:val="005B3A75"/>
    <w:rsid w:val="005B3E07"/>
    <w:rsid w:val="005B4199"/>
    <w:rsid w:val="005B4B29"/>
    <w:rsid w:val="005B6F00"/>
    <w:rsid w:val="005B7D2B"/>
    <w:rsid w:val="005C2434"/>
    <w:rsid w:val="005C429E"/>
    <w:rsid w:val="005C628D"/>
    <w:rsid w:val="005C6BC0"/>
    <w:rsid w:val="005C6CA8"/>
    <w:rsid w:val="005C6FC0"/>
    <w:rsid w:val="005C74C7"/>
    <w:rsid w:val="005D1534"/>
    <w:rsid w:val="005D184F"/>
    <w:rsid w:val="005D1EF4"/>
    <w:rsid w:val="005D2579"/>
    <w:rsid w:val="005D282D"/>
    <w:rsid w:val="005D282F"/>
    <w:rsid w:val="005D2EDA"/>
    <w:rsid w:val="005D3185"/>
    <w:rsid w:val="005D3223"/>
    <w:rsid w:val="005D3C2E"/>
    <w:rsid w:val="005D3D34"/>
    <w:rsid w:val="005D3F7A"/>
    <w:rsid w:val="005D719E"/>
    <w:rsid w:val="005D7E8D"/>
    <w:rsid w:val="005E0425"/>
    <w:rsid w:val="005E060C"/>
    <w:rsid w:val="005E0AEC"/>
    <w:rsid w:val="005E196A"/>
    <w:rsid w:val="005E25DD"/>
    <w:rsid w:val="005E2A3A"/>
    <w:rsid w:val="005E3602"/>
    <w:rsid w:val="005E53ED"/>
    <w:rsid w:val="005E5A0B"/>
    <w:rsid w:val="005E7499"/>
    <w:rsid w:val="005F1A76"/>
    <w:rsid w:val="005F20F8"/>
    <w:rsid w:val="005F2DF6"/>
    <w:rsid w:val="005F46E1"/>
    <w:rsid w:val="005F48ED"/>
    <w:rsid w:val="005F6416"/>
    <w:rsid w:val="005F6A3C"/>
    <w:rsid w:val="005F7E3D"/>
    <w:rsid w:val="006004B8"/>
    <w:rsid w:val="00601301"/>
    <w:rsid w:val="006023AA"/>
    <w:rsid w:val="00602C7D"/>
    <w:rsid w:val="00603A40"/>
    <w:rsid w:val="00604A0D"/>
    <w:rsid w:val="00604D37"/>
    <w:rsid w:val="00606B4E"/>
    <w:rsid w:val="0060789D"/>
    <w:rsid w:val="00607BD6"/>
    <w:rsid w:val="00610E1F"/>
    <w:rsid w:val="0061120D"/>
    <w:rsid w:val="00611B71"/>
    <w:rsid w:val="00611DF2"/>
    <w:rsid w:val="006127C1"/>
    <w:rsid w:val="00612F80"/>
    <w:rsid w:val="00613B44"/>
    <w:rsid w:val="0061624B"/>
    <w:rsid w:val="006173B4"/>
    <w:rsid w:val="00617ED5"/>
    <w:rsid w:val="00620049"/>
    <w:rsid w:val="0062011A"/>
    <w:rsid w:val="00620B48"/>
    <w:rsid w:val="00625418"/>
    <w:rsid w:val="006256A6"/>
    <w:rsid w:val="00625784"/>
    <w:rsid w:val="0062626A"/>
    <w:rsid w:val="00631233"/>
    <w:rsid w:val="0063174D"/>
    <w:rsid w:val="00631B7A"/>
    <w:rsid w:val="00633333"/>
    <w:rsid w:val="00633F33"/>
    <w:rsid w:val="006343FA"/>
    <w:rsid w:val="006349AD"/>
    <w:rsid w:val="00636EAA"/>
    <w:rsid w:val="006370F0"/>
    <w:rsid w:val="00637730"/>
    <w:rsid w:val="00640268"/>
    <w:rsid w:val="006407DC"/>
    <w:rsid w:val="00641007"/>
    <w:rsid w:val="0064129D"/>
    <w:rsid w:val="00641D0D"/>
    <w:rsid w:val="006427EE"/>
    <w:rsid w:val="006428A4"/>
    <w:rsid w:val="006442CA"/>
    <w:rsid w:val="00644C2D"/>
    <w:rsid w:val="006456F1"/>
    <w:rsid w:val="00645FCE"/>
    <w:rsid w:val="00646348"/>
    <w:rsid w:val="00647751"/>
    <w:rsid w:val="006478FF"/>
    <w:rsid w:val="00651416"/>
    <w:rsid w:val="0065157A"/>
    <w:rsid w:val="00652962"/>
    <w:rsid w:val="00652DAF"/>
    <w:rsid w:val="0065320D"/>
    <w:rsid w:val="006538EC"/>
    <w:rsid w:val="0065390D"/>
    <w:rsid w:val="0065403B"/>
    <w:rsid w:val="00654749"/>
    <w:rsid w:val="0065475C"/>
    <w:rsid w:val="0065509D"/>
    <w:rsid w:val="006552C5"/>
    <w:rsid w:val="00655888"/>
    <w:rsid w:val="00655B62"/>
    <w:rsid w:val="006562AC"/>
    <w:rsid w:val="00656A19"/>
    <w:rsid w:val="00656A96"/>
    <w:rsid w:val="006572F8"/>
    <w:rsid w:val="00657321"/>
    <w:rsid w:val="006576F8"/>
    <w:rsid w:val="00657B1D"/>
    <w:rsid w:val="00660487"/>
    <w:rsid w:val="006605AA"/>
    <w:rsid w:val="006609B9"/>
    <w:rsid w:val="00661E24"/>
    <w:rsid w:val="006626AB"/>
    <w:rsid w:val="0066318E"/>
    <w:rsid w:val="00663EB4"/>
    <w:rsid w:val="0066441F"/>
    <w:rsid w:val="006656B5"/>
    <w:rsid w:val="00665B32"/>
    <w:rsid w:val="006664BD"/>
    <w:rsid w:val="0066656E"/>
    <w:rsid w:val="006665F1"/>
    <w:rsid w:val="0066E2D6"/>
    <w:rsid w:val="006726B1"/>
    <w:rsid w:val="006729C8"/>
    <w:rsid w:val="00672E4A"/>
    <w:rsid w:val="0067376B"/>
    <w:rsid w:val="00674652"/>
    <w:rsid w:val="00674E74"/>
    <w:rsid w:val="006760AD"/>
    <w:rsid w:val="00676F30"/>
    <w:rsid w:val="006772E8"/>
    <w:rsid w:val="00677BAB"/>
    <w:rsid w:val="00681855"/>
    <w:rsid w:val="00681925"/>
    <w:rsid w:val="00681D6B"/>
    <w:rsid w:val="00681D95"/>
    <w:rsid w:val="0068439B"/>
    <w:rsid w:val="0068442E"/>
    <w:rsid w:val="00684672"/>
    <w:rsid w:val="006846CD"/>
    <w:rsid w:val="00684EB6"/>
    <w:rsid w:val="006852B3"/>
    <w:rsid w:val="006853F9"/>
    <w:rsid w:val="0068580D"/>
    <w:rsid w:val="00685ECD"/>
    <w:rsid w:val="00690A25"/>
    <w:rsid w:val="00690DFC"/>
    <w:rsid w:val="006922B0"/>
    <w:rsid w:val="00692F09"/>
    <w:rsid w:val="00694BA3"/>
    <w:rsid w:val="00694F19"/>
    <w:rsid w:val="00694F25"/>
    <w:rsid w:val="006951F0"/>
    <w:rsid w:val="00696564"/>
    <w:rsid w:val="00696D7D"/>
    <w:rsid w:val="00697A3F"/>
    <w:rsid w:val="006A1331"/>
    <w:rsid w:val="006A1638"/>
    <w:rsid w:val="006A184E"/>
    <w:rsid w:val="006A422B"/>
    <w:rsid w:val="006A45C2"/>
    <w:rsid w:val="006A4AA5"/>
    <w:rsid w:val="006A52D2"/>
    <w:rsid w:val="006A534E"/>
    <w:rsid w:val="006A6D5F"/>
    <w:rsid w:val="006A6E0C"/>
    <w:rsid w:val="006B0558"/>
    <w:rsid w:val="006B178F"/>
    <w:rsid w:val="006B29EF"/>
    <w:rsid w:val="006B459E"/>
    <w:rsid w:val="006B45D6"/>
    <w:rsid w:val="006B60BA"/>
    <w:rsid w:val="006B7326"/>
    <w:rsid w:val="006C0399"/>
    <w:rsid w:val="006C1607"/>
    <w:rsid w:val="006C1983"/>
    <w:rsid w:val="006C3494"/>
    <w:rsid w:val="006C47D4"/>
    <w:rsid w:val="006C55EC"/>
    <w:rsid w:val="006C5644"/>
    <w:rsid w:val="006C578E"/>
    <w:rsid w:val="006C6DAD"/>
    <w:rsid w:val="006C7CDA"/>
    <w:rsid w:val="006D171D"/>
    <w:rsid w:val="006D1B82"/>
    <w:rsid w:val="006D1D50"/>
    <w:rsid w:val="006D3CBD"/>
    <w:rsid w:val="006D4AC8"/>
    <w:rsid w:val="006D57EE"/>
    <w:rsid w:val="006D5FA1"/>
    <w:rsid w:val="006D6008"/>
    <w:rsid w:val="006D62ED"/>
    <w:rsid w:val="006D6B52"/>
    <w:rsid w:val="006D6FFD"/>
    <w:rsid w:val="006E0C85"/>
    <w:rsid w:val="006E2094"/>
    <w:rsid w:val="006E212E"/>
    <w:rsid w:val="006E24EC"/>
    <w:rsid w:val="006E32E8"/>
    <w:rsid w:val="006E3C2B"/>
    <w:rsid w:val="006E4472"/>
    <w:rsid w:val="006E7F1D"/>
    <w:rsid w:val="006F0E63"/>
    <w:rsid w:val="006F143A"/>
    <w:rsid w:val="006F2C37"/>
    <w:rsid w:val="006F516C"/>
    <w:rsid w:val="006F52CE"/>
    <w:rsid w:val="006F58ED"/>
    <w:rsid w:val="006F5A27"/>
    <w:rsid w:val="006F5C42"/>
    <w:rsid w:val="007000E2"/>
    <w:rsid w:val="00701FEE"/>
    <w:rsid w:val="00702302"/>
    <w:rsid w:val="0070345F"/>
    <w:rsid w:val="00704017"/>
    <w:rsid w:val="00704040"/>
    <w:rsid w:val="007044B9"/>
    <w:rsid w:val="00706193"/>
    <w:rsid w:val="007061E7"/>
    <w:rsid w:val="007065CE"/>
    <w:rsid w:val="007077B4"/>
    <w:rsid w:val="0071099A"/>
    <w:rsid w:val="007111E3"/>
    <w:rsid w:val="0071138C"/>
    <w:rsid w:val="00711C3A"/>
    <w:rsid w:val="00711C45"/>
    <w:rsid w:val="00711E95"/>
    <w:rsid w:val="00713278"/>
    <w:rsid w:val="007146E4"/>
    <w:rsid w:val="0071515A"/>
    <w:rsid w:val="00715800"/>
    <w:rsid w:val="00715EDB"/>
    <w:rsid w:val="00716903"/>
    <w:rsid w:val="007215B6"/>
    <w:rsid w:val="00722284"/>
    <w:rsid w:val="00722786"/>
    <w:rsid w:val="00722EC7"/>
    <w:rsid w:val="00723894"/>
    <w:rsid w:val="00724BD1"/>
    <w:rsid w:val="007257CA"/>
    <w:rsid w:val="00725A2A"/>
    <w:rsid w:val="00726C66"/>
    <w:rsid w:val="00727740"/>
    <w:rsid w:val="00730D78"/>
    <w:rsid w:val="007316E1"/>
    <w:rsid w:val="00731F67"/>
    <w:rsid w:val="007328DD"/>
    <w:rsid w:val="00732CEB"/>
    <w:rsid w:val="00734111"/>
    <w:rsid w:val="00734719"/>
    <w:rsid w:val="007366F1"/>
    <w:rsid w:val="00736B19"/>
    <w:rsid w:val="00736D67"/>
    <w:rsid w:val="00737C6E"/>
    <w:rsid w:val="00740308"/>
    <w:rsid w:val="00740461"/>
    <w:rsid w:val="007410B9"/>
    <w:rsid w:val="007423E2"/>
    <w:rsid w:val="00742EA5"/>
    <w:rsid w:val="00743011"/>
    <w:rsid w:val="00743FAA"/>
    <w:rsid w:val="00744452"/>
    <w:rsid w:val="00744BC3"/>
    <w:rsid w:val="00744EED"/>
    <w:rsid w:val="00744F8A"/>
    <w:rsid w:val="00745676"/>
    <w:rsid w:val="0074623F"/>
    <w:rsid w:val="0074678C"/>
    <w:rsid w:val="0074796E"/>
    <w:rsid w:val="00751170"/>
    <w:rsid w:val="007537E0"/>
    <w:rsid w:val="0075385B"/>
    <w:rsid w:val="00753D6F"/>
    <w:rsid w:val="00755184"/>
    <w:rsid w:val="0076003E"/>
    <w:rsid w:val="00760A04"/>
    <w:rsid w:val="00760D52"/>
    <w:rsid w:val="00761148"/>
    <w:rsid w:val="00761F51"/>
    <w:rsid w:val="00761F7D"/>
    <w:rsid w:val="00762A7F"/>
    <w:rsid w:val="00763749"/>
    <w:rsid w:val="00771093"/>
    <w:rsid w:val="00771E5A"/>
    <w:rsid w:val="00771FD9"/>
    <w:rsid w:val="007720E8"/>
    <w:rsid w:val="00772367"/>
    <w:rsid w:val="0077334F"/>
    <w:rsid w:val="00773B1E"/>
    <w:rsid w:val="00773F52"/>
    <w:rsid w:val="00773F75"/>
    <w:rsid w:val="00774AD6"/>
    <w:rsid w:val="007756CE"/>
    <w:rsid w:val="00775E19"/>
    <w:rsid w:val="0077794A"/>
    <w:rsid w:val="00777CAC"/>
    <w:rsid w:val="00781225"/>
    <w:rsid w:val="00781E64"/>
    <w:rsid w:val="0078286C"/>
    <w:rsid w:val="0078329F"/>
    <w:rsid w:val="007835ED"/>
    <w:rsid w:val="00783FB9"/>
    <w:rsid w:val="007847EC"/>
    <w:rsid w:val="00785A7D"/>
    <w:rsid w:val="00786312"/>
    <w:rsid w:val="00786700"/>
    <w:rsid w:val="00786F10"/>
    <w:rsid w:val="0078768B"/>
    <w:rsid w:val="00787BF8"/>
    <w:rsid w:val="00790A1A"/>
    <w:rsid w:val="00790CE3"/>
    <w:rsid w:val="00791413"/>
    <w:rsid w:val="007916CC"/>
    <w:rsid w:val="00791CEA"/>
    <w:rsid w:val="00792786"/>
    <w:rsid w:val="00792B26"/>
    <w:rsid w:val="007937E1"/>
    <w:rsid w:val="00794BCD"/>
    <w:rsid w:val="007977F0"/>
    <w:rsid w:val="007A062F"/>
    <w:rsid w:val="007A1F0B"/>
    <w:rsid w:val="007A57AB"/>
    <w:rsid w:val="007A64EE"/>
    <w:rsid w:val="007A7603"/>
    <w:rsid w:val="007A7FEF"/>
    <w:rsid w:val="007B0739"/>
    <w:rsid w:val="007B0992"/>
    <w:rsid w:val="007B211F"/>
    <w:rsid w:val="007B37C6"/>
    <w:rsid w:val="007B3EE1"/>
    <w:rsid w:val="007B40C2"/>
    <w:rsid w:val="007B54E6"/>
    <w:rsid w:val="007B59F0"/>
    <w:rsid w:val="007B7ABD"/>
    <w:rsid w:val="007C120D"/>
    <w:rsid w:val="007C1ABE"/>
    <w:rsid w:val="007C1D8D"/>
    <w:rsid w:val="007C29CC"/>
    <w:rsid w:val="007C38B8"/>
    <w:rsid w:val="007C4AAB"/>
    <w:rsid w:val="007C4F2A"/>
    <w:rsid w:val="007C6582"/>
    <w:rsid w:val="007C6715"/>
    <w:rsid w:val="007C6CC2"/>
    <w:rsid w:val="007C7950"/>
    <w:rsid w:val="007D00DB"/>
    <w:rsid w:val="007D189B"/>
    <w:rsid w:val="007D1D02"/>
    <w:rsid w:val="007D2454"/>
    <w:rsid w:val="007D2AE9"/>
    <w:rsid w:val="007D380C"/>
    <w:rsid w:val="007D3CC5"/>
    <w:rsid w:val="007D4B1A"/>
    <w:rsid w:val="007D5409"/>
    <w:rsid w:val="007D5B3A"/>
    <w:rsid w:val="007D5F06"/>
    <w:rsid w:val="007D64AE"/>
    <w:rsid w:val="007D6AF2"/>
    <w:rsid w:val="007D7127"/>
    <w:rsid w:val="007D76F7"/>
    <w:rsid w:val="007D7852"/>
    <w:rsid w:val="007E0B8E"/>
    <w:rsid w:val="007E1790"/>
    <w:rsid w:val="007E285E"/>
    <w:rsid w:val="007E2D14"/>
    <w:rsid w:val="007E2E79"/>
    <w:rsid w:val="007E30E3"/>
    <w:rsid w:val="007E3451"/>
    <w:rsid w:val="007E3764"/>
    <w:rsid w:val="007E3B3F"/>
    <w:rsid w:val="007E3DFD"/>
    <w:rsid w:val="007E3F92"/>
    <w:rsid w:val="007E479E"/>
    <w:rsid w:val="007F0545"/>
    <w:rsid w:val="007F08AE"/>
    <w:rsid w:val="007F0B43"/>
    <w:rsid w:val="007F0E51"/>
    <w:rsid w:val="007F1D53"/>
    <w:rsid w:val="007F2B58"/>
    <w:rsid w:val="007F2E89"/>
    <w:rsid w:val="007F33A8"/>
    <w:rsid w:val="007F4499"/>
    <w:rsid w:val="007F4527"/>
    <w:rsid w:val="007F45AD"/>
    <w:rsid w:val="007F6BCE"/>
    <w:rsid w:val="007F6D3B"/>
    <w:rsid w:val="007F6F32"/>
    <w:rsid w:val="007F7F92"/>
    <w:rsid w:val="008008D2"/>
    <w:rsid w:val="00801B5E"/>
    <w:rsid w:val="00802903"/>
    <w:rsid w:val="00804241"/>
    <w:rsid w:val="00804B16"/>
    <w:rsid w:val="00805800"/>
    <w:rsid w:val="00806E2B"/>
    <w:rsid w:val="008078D5"/>
    <w:rsid w:val="00812B94"/>
    <w:rsid w:val="00812CEC"/>
    <w:rsid w:val="00812D90"/>
    <w:rsid w:val="008136DF"/>
    <w:rsid w:val="0081378F"/>
    <w:rsid w:val="00813E1E"/>
    <w:rsid w:val="00813F44"/>
    <w:rsid w:val="00814B1C"/>
    <w:rsid w:val="00815F75"/>
    <w:rsid w:val="008164E1"/>
    <w:rsid w:val="008170D3"/>
    <w:rsid w:val="00817203"/>
    <w:rsid w:val="0081BE07"/>
    <w:rsid w:val="00821B04"/>
    <w:rsid w:val="00822339"/>
    <w:rsid w:val="00822520"/>
    <w:rsid w:val="008250E3"/>
    <w:rsid w:val="008277AF"/>
    <w:rsid w:val="00830287"/>
    <w:rsid w:val="0083029F"/>
    <w:rsid w:val="008324BD"/>
    <w:rsid w:val="008337FD"/>
    <w:rsid w:val="00833927"/>
    <w:rsid w:val="00833DEE"/>
    <w:rsid w:val="00834CFB"/>
    <w:rsid w:val="00835A1E"/>
    <w:rsid w:val="008369A5"/>
    <w:rsid w:val="00836FA4"/>
    <w:rsid w:val="00840E3E"/>
    <w:rsid w:val="00841008"/>
    <w:rsid w:val="00841CBD"/>
    <w:rsid w:val="00842680"/>
    <w:rsid w:val="0084441C"/>
    <w:rsid w:val="00844C91"/>
    <w:rsid w:val="008451E5"/>
    <w:rsid w:val="00845517"/>
    <w:rsid w:val="00845A2B"/>
    <w:rsid w:val="00846766"/>
    <w:rsid w:val="00847863"/>
    <w:rsid w:val="00850E68"/>
    <w:rsid w:val="008523DF"/>
    <w:rsid w:val="00853887"/>
    <w:rsid w:val="00853F3E"/>
    <w:rsid w:val="00854A17"/>
    <w:rsid w:val="00855B56"/>
    <w:rsid w:val="00855E40"/>
    <w:rsid w:val="00855E78"/>
    <w:rsid w:val="00856850"/>
    <w:rsid w:val="00861069"/>
    <w:rsid w:val="0086131B"/>
    <w:rsid w:val="0086190F"/>
    <w:rsid w:val="00862225"/>
    <w:rsid w:val="00862562"/>
    <w:rsid w:val="00863197"/>
    <w:rsid w:val="00865C04"/>
    <w:rsid w:val="008666F7"/>
    <w:rsid w:val="00866F44"/>
    <w:rsid w:val="00867B37"/>
    <w:rsid w:val="00867E13"/>
    <w:rsid w:val="0087051A"/>
    <w:rsid w:val="00870B68"/>
    <w:rsid w:val="00871983"/>
    <w:rsid w:val="008726F2"/>
    <w:rsid w:val="00876445"/>
    <w:rsid w:val="008764F5"/>
    <w:rsid w:val="00877CE4"/>
    <w:rsid w:val="008800E5"/>
    <w:rsid w:val="0088075A"/>
    <w:rsid w:val="00880E6F"/>
    <w:rsid w:val="00881621"/>
    <w:rsid w:val="008819D5"/>
    <w:rsid w:val="00882472"/>
    <w:rsid w:val="00882F1C"/>
    <w:rsid w:val="0088342E"/>
    <w:rsid w:val="00885112"/>
    <w:rsid w:val="00885862"/>
    <w:rsid w:val="00886DD1"/>
    <w:rsid w:val="0088A37F"/>
    <w:rsid w:val="008916F2"/>
    <w:rsid w:val="008919E0"/>
    <w:rsid w:val="00891A4F"/>
    <w:rsid w:val="00892FC5"/>
    <w:rsid w:val="008940B6"/>
    <w:rsid w:val="008941F1"/>
    <w:rsid w:val="00894914"/>
    <w:rsid w:val="00894E48"/>
    <w:rsid w:val="00896543"/>
    <w:rsid w:val="008A01BE"/>
    <w:rsid w:val="008A08CA"/>
    <w:rsid w:val="008A0E53"/>
    <w:rsid w:val="008A135B"/>
    <w:rsid w:val="008A1D53"/>
    <w:rsid w:val="008A209C"/>
    <w:rsid w:val="008A2430"/>
    <w:rsid w:val="008A26DB"/>
    <w:rsid w:val="008A2819"/>
    <w:rsid w:val="008A3CC7"/>
    <w:rsid w:val="008A6A2E"/>
    <w:rsid w:val="008A6B16"/>
    <w:rsid w:val="008A6CAB"/>
    <w:rsid w:val="008A6E84"/>
    <w:rsid w:val="008A757A"/>
    <w:rsid w:val="008A78FC"/>
    <w:rsid w:val="008B0863"/>
    <w:rsid w:val="008B25C0"/>
    <w:rsid w:val="008B2C84"/>
    <w:rsid w:val="008B2CD9"/>
    <w:rsid w:val="008B322B"/>
    <w:rsid w:val="008B3445"/>
    <w:rsid w:val="008B3E1C"/>
    <w:rsid w:val="008B4771"/>
    <w:rsid w:val="008B7956"/>
    <w:rsid w:val="008B7BF1"/>
    <w:rsid w:val="008BAA72"/>
    <w:rsid w:val="008C0F7B"/>
    <w:rsid w:val="008C13B1"/>
    <w:rsid w:val="008C1520"/>
    <w:rsid w:val="008C26E7"/>
    <w:rsid w:val="008C33E4"/>
    <w:rsid w:val="008C3D6B"/>
    <w:rsid w:val="008C44B8"/>
    <w:rsid w:val="008D10F0"/>
    <w:rsid w:val="008D25FB"/>
    <w:rsid w:val="008D2EB9"/>
    <w:rsid w:val="008D302B"/>
    <w:rsid w:val="008D38C6"/>
    <w:rsid w:val="008D3B3A"/>
    <w:rsid w:val="008D454A"/>
    <w:rsid w:val="008D46B1"/>
    <w:rsid w:val="008D48F9"/>
    <w:rsid w:val="008D4E99"/>
    <w:rsid w:val="008D5455"/>
    <w:rsid w:val="008D5A56"/>
    <w:rsid w:val="008D5C8E"/>
    <w:rsid w:val="008D62D4"/>
    <w:rsid w:val="008D66BD"/>
    <w:rsid w:val="008D71FC"/>
    <w:rsid w:val="008D7C5D"/>
    <w:rsid w:val="008E1077"/>
    <w:rsid w:val="008E258A"/>
    <w:rsid w:val="008E3E19"/>
    <w:rsid w:val="008E559A"/>
    <w:rsid w:val="008E6AD6"/>
    <w:rsid w:val="008E7016"/>
    <w:rsid w:val="008F102C"/>
    <w:rsid w:val="008F3379"/>
    <w:rsid w:val="008F420C"/>
    <w:rsid w:val="008F4FDA"/>
    <w:rsid w:val="008F51E4"/>
    <w:rsid w:val="008F64CB"/>
    <w:rsid w:val="008F6D19"/>
    <w:rsid w:val="0090063D"/>
    <w:rsid w:val="00901094"/>
    <w:rsid w:val="00901766"/>
    <w:rsid w:val="0090351F"/>
    <w:rsid w:val="00903B91"/>
    <w:rsid w:val="00904FED"/>
    <w:rsid w:val="00906F6D"/>
    <w:rsid w:val="00910A98"/>
    <w:rsid w:val="00911892"/>
    <w:rsid w:val="00912A95"/>
    <w:rsid w:val="00912C34"/>
    <w:rsid w:val="009138B6"/>
    <w:rsid w:val="00913F71"/>
    <w:rsid w:val="00914A9E"/>
    <w:rsid w:val="009172BA"/>
    <w:rsid w:val="00921C7B"/>
    <w:rsid w:val="009223F2"/>
    <w:rsid w:val="00923B2D"/>
    <w:rsid w:val="00923ED8"/>
    <w:rsid w:val="009252B0"/>
    <w:rsid w:val="00926E3C"/>
    <w:rsid w:val="00927498"/>
    <w:rsid w:val="00927D5A"/>
    <w:rsid w:val="009300F2"/>
    <w:rsid w:val="0093069B"/>
    <w:rsid w:val="009306B9"/>
    <w:rsid w:val="009311CA"/>
    <w:rsid w:val="00932C8E"/>
    <w:rsid w:val="00932D63"/>
    <w:rsid w:val="009344C6"/>
    <w:rsid w:val="00934B4B"/>
    <w:rsid w:val="00936477"/>
    <w:rsid w:val="009406F7"/>
    <w:rsid w:val="00942762"/>
    <w:rsid w:val="009429D4"/>
    <w:rsid w:val="009439A5"/>
    <w:rsid w:val="009449DF"/>
    <w:rsid w:val="00944A30"/>
    <w:rsid w:val="00944BD0"/>
    <w:rsid w:val="009457AA"/>
    <w:rsid w:val="00945E6F"/>
    <w:rsid w:val="00946316"/>
    <w:rsid w:val="00947F96"/>
    <w:rsid w:val="009508A2"/>
    <w:rsid w:val="00950D13"/>
    <w:rsid w:val="00951307"/>
    <w:rsid w:val="00952412"/>
    <w:rsid w:val="0095243B"/>
    <w:rsid w:val="009528F5"/>
    <w:rsid w:val="00953468"/>
    <w:rsid w:val="0095381A"/>
    <w:rsid w:val="00954A23"/>
    <w:rsid w:val="00954F23"/>
    <w:rsid w:val="00955110"/>
    <w:rsid w:val="00955135"/>
    <w:rsid w:val="00955606"/>
    <w:rsid w:val="00956168"/>
    <w:rsid w:val="00956A4C"/>
    <w:rsid w:val="00957285"/>
    <w:rsid w:val="00957C3F"/>
    <w:rsid w:val="0095F2D4"/>
    <w:rsid w:val="0096039C"/>
    <w:rsid w:val="00960AAA"/>
    <w:rsid w:val="00962380"/>
    <w:rsid w:val="009624C1"/>
    <w:rsid w:val="00962690"/>
    <w:rsid w:val="00963761"/>
    <w:rsid w:val="00964C76"/>
    <w:rsid w:val="009679CF"/>
    <w:rsid w:val="00970411"/>
    <w:rsid w:val="00971007"/>
    <w:rsid w:val="00971237"/>
    <w:rsid w:val="00971714"/>
    <w:rsid w:val="00972704"/>
    <w:rsid w:val="00972D50"/>
    <w:rsid w:val="009732CF"/>
    <w:rsid w:val="009733A4"/>
    <w:rsid w:val="0097344F"/>
    <w:rsid w:val="00973C9F"/>
    <w:rsid w:val="00974CD3"/>
    <w:rsid w:val="00975CCE"/>
    <w:rsid w:val="00976E36"/>
    <w:rsid w:val="00976FE9"/>
    <w:rsid w:val="00977110"/>
    <w:rsid w:val="009814AD"/>
    <w:rsid w:val="00982BA1"/>
    <w:rsid w:val="0098365E"/>
    <w:rsid w:val="00984590"/>
    <w:rsid w:val="009849CC"/>
    <w:rsid w:val="00984B80"/>
    <w:rsid w:val="009876AD"/>
    <w:rsid w:val="00990317"/>
    <w:rsid w:val="00993125"/>
    <w:rsid w:val="00993556"/>
    <w:rsid w:val="00994335"/>
    <w:rsid w:val="009951E4"/>
    <w:rsid w:val="00995F7C"/>
    <w:rsid w:val="00996713"/>
    <w:rsid w:val="00996787"/>
    <w:rsid w:val="009971D7"/>
    <w:rsid w:val="009A027B"/>
    <w:rsid w:val="009A120B"/>
    <w:rsid w:val="009A12E2"/>
    <w:rsid w:val="009A30ED"/>
    <w:rsid w:val="009A35B3"/>
    <w:rsid w:val="009A43A7"/>
    <w:rsid w:val="009A47EE"/>
    <w:rsid w:val="009A4F44"/>
    <w:rsid w:val="009A4FB2"/>
    <w:rsid w:val="009A50B7"/>
    <w:rsid w:val="009A5E35"/>
    <w:rsid w:val="009A63B2"/>
    <w:rsid w:val="009A740D"/>
    <w:rsid w:val="009A77C1"/>
    <w:rsid w:val="009B0140"/>
    <w:rsid w:val="009B027D"/>
    <w:rsid w:val="009B06C0"/>
    <w:rsid w:val="009B0F0C"/>
    <w:rsid w:val="009B1690"/>
    <w:rsid w:val="009B2CE1"/>
    <w:rsid w:val="009B3600"/>
    <w:rsid w:val="009B3843"/>
    <w:rsid w:val="009B40C8"/>
    <w:rsid w:val="009B484A"/>
    <w:rsid w:val="009B5070"/>
    <w:rsid w:val="009B5963"/>
    <w:rsid w:val="009B6EE0"/>
    <w:rsid w:val="009B7877"/>
    <w:rsid w:val="009C24CA"/>
    <w:rsid w:val="009C251D"/>
    <w:rsid w:val="009C3D8B"/>
    <w:rsid w:val="009C5BB1"/>
    <w:rsid w:val="009C5C30"/>
    <w:rsid w:val="009C6F1F"/>
    <w:rsid w:val="009C7555"/>
    <w:rsid w:val="009D0F97"/>
    <w:rsid w:val="009D22AE"/>
    <w:rsid w:val="009D24D2"/>
    <w:rsid w:val="009D26BE"/>
    <w:rsid w:val="009D2926"/>
    <w:rsid w:val="009D31DB"/>
    <w:rsid w:val="009D32DF"/>
    <w:rsid w:val="009D3A8B"/>
    <w:rsid w:val="009D67AF"/>
    <w:rsid w:val="009D6B1D"/>
    <w:rsid w:val="009D746D"/>
    <w:rsid w:val="009D7484"/>
    <w:rsid w:val="009D771B"/>
    <w:rsid w:val="009E0924"/>
    <w:rsid w:val="009E2A53"/>
    <w:rsid w:val="009E4F8A"/>
    <w:rsid w:val="009E526B"/>
    <w:rsid w:val="009E5692"/>
    <w:rsid w:val="009E5808"/>
    <w:rsid w:val="009E5E80"/>
    <w:rsid w:val="009E7315"/>
    <w:rsid w:val="009E7626"/>
    <w:rsid w:val="009E7F80"/>
    <w:rsid w:val="009F0906"/>
    <w:rsid w:val="009F2477"/>
    <w:rsid w:val="009F25C0"/>
    <w:rsid w:val="009F2811"/>
    <w:rsid w:val="009F2B97"/>
    <w:rsid w:val="009F2BAC"/>
    <w:rsid w:val="009F4811"/>
    <w:rsid w:val="009F5219"/>
    <w:rsid w:val="009F5256"/>
    <w:rsid w:val="009F7177"/>
    <w:rsid w:val="009F7820"/>
    <w:rsid w:val="009F797C"/>
    <w:rsid w:val="009FF7A6"/>
    <w:rsid w:val="00A02311"/>
    <w:rsid w:val="00A02413"/>
    <w:rsid w:val="00A027D9"/>
    <w:rsid w:val="00A02D5C"/>
    <w:rsid w:val="00A03294"/>
    <w:rsid w:val="00A0332C"/>
    <w:rsid w:val="00A03751"/>
    <w:rsid w:val="00A0418A"/>
    <w:rsid w:val="00A05636"/>
    <w:rsid w:val="00A058D6"/>
    <w:rsid w:val="00A06DF8"/>
    <w:rsid w:val="00A07638"/>
    <w:rsid w:val="00A07A1E"/>
    <w:rsid w:val="00A07AF3"/>
    <w:rsid w:val="00A108F6"/>
    <w:rsid w:val="00A11AD9"/>
    <w:rsid w:val="00A11F18"/>
    <w:rsid w:val="00A12A30"/>
    <w:rsid w:val="00A12DA1"/>
    <w:rsid w:val="00A14336"/>
    <w:rsid w:val="00A143DD"/>
    <w:rsid w:val="00A14803"/>
    <w:rsid w:val="00A155E0"/>
    <w:rsid w:val="00A16147"/>
    <w:rsid w:val="00A162BC"/>
    <w:rsid w:val="00A1715C"/>
    <w:rsid w:val="00A171E5"/>
    <w:rsid w:val="00A2186D"/>
    <w:rsid w:val="00A2198E"/>
    <w:rsid w:val="00A223CC"/>
    <w:rsid w:val="00A23AB1"/>
    <w:rsid w:val="00A23DB9"/>
    <w:rsid w:val="00A2449B"/>
    <w:rsid w:val="00A25F23"/>
    <w:rsid w:val="00A3045B"/>
    <w:rsid w:val="00A31066"/>
    <w:rsid w:val="00A331FE"/>
    <w:rsid w:val="00A3405C"/>
    <w:rsid w:val="00A3501E"/>
    <w:rsid w:val="00A3508B"/>
    <w:rsid w:val="00A36DA1"/>
    <w:rsid w:val="00A37F6B"/>
    <w:rsid w:val="00A408B7"/>
    <w:rsid w:val="00A409B1"/>
    <w:rsid w:val="00A4172F"/>
    <w:rsid w:val="00A41B2F"/>
    <w:rsid w:val="00A4286F"/>
    <w:rsid w:val="00A435E2"/>
    <w:rsid w:val="00A447C7"/>
    <w:rsid w:val="00A44D53"/>
    <w:rsid w:val="00A4612F"/>
    <w:rsid w:val="00A4723F"/>
    <w:rsid w:val="00A4756A"/>
    <w:rsid w:val="00A48069"/>
    <w:rsid w:val="00A51336"/>
    <w:rsid w:val="00A520EF"/>
    <w:rsid w:val="00A5297B"/>
    <w:rsid w:val="00A52F23"/>
    <w:rsid w:val="00A5338D"/>
    <w:rsid w:val="00A5393F"/>
    <w:rsid w:val="00A547F7"/>
    <w:rsid w:val="00A54C52"/>
    <w:rsid w:val="00A5506E"/>
    <w:rsid w:val="00A550CA"/>
    <w:rsid w:val="00A558B4"/>
    <w:rsid w:val="00A55B02"/>
    <w:rsid w:val="00A56F61"/>
    <w:rsid w:val="00A57D57"/>
    <w:rsid w:val="00A57E90"/>
    <w:rsid w:val="00A603EE"/>
    <w:rsid w:val="00A613DA"/>
    <w:rsid w:val="00A622B5"/>
    <w:rsid w:val="00A62910"/>
    <w:rsid w:val="00A63E1B"/>
    <w:rsid w:val="00A63E1C"/>
    <w:rsid w:val="00A64755"/>
    <w:rsid w:val="00A64E96"/>
    <w:rsid w:val="00A66DED"/>
    <w:rsid w:val="00A675FF"/>
    <w:rsid w:val="00A7037D"/>
    <w:rsid w:val="00A72353"/>
    <w:rsid w:val="00A72803"/>
    <w:rsid w:val="00A735CF"/>
    <w:rsid w:val="00A739E4"/>
    <w:rsid w:val="00A741E4"/>
    <w:rsid w:val="00A74E9B"/>
    <w:rsid w:val="00A75030"/>
    <w:rsid w:val="00A75C3F"/>
    <w:rsid w:val="00A7728E"/>
    <w:rsid w:val="00A7735E"/>
    <w:rsid w:val="00A77532"/>
    <w:rsid w:val="00A7794A"/>
    <w:rsid w:val="00A8070E"/>
    <w:rsid w:val="00A80F01"/>
    <w:rsid w:val="00A819AD"/>
    <w:rsid w:val="00A823E7"/>
    <w:rsid w:val="00A82DF2"/>
    <w:rsid w:val="00A830FD"/>
    <w:rsid w:val="00A831AA"/>
    <w:rsid w:val="00A8389B"/>
    <w:rsid w:val="00A84E48"/>
    <w:rsid w:val="00A861AF"/>
    <w:rsid w:val="00A8719A"/>
    <w:rsid w:val="00A876CF"/>
    <w:rsid w:val="00A87A8B"/>
    <w:rsid w:val="00A9103D"/>
    <w:rsid w:val="00A926C1"/>
    <w:rsid w:val="00A938C7"/>
    <w:rsid w:val="00A941E2"/>
    <w:rsid w:val="00A96205"/>
    <w:rsid w:val="00AA0226"/>
    <w:rsid w:val="00AA09A7"/>
    <w:rsid w:val="00AA0AD0"/>
    <w:rsid w:val="00AA117B"/>
    <w:rsid w:val="00AA1555"/>
    <w:rsid w:val="00AA1B6D"/>
    <w:rsid w:val="00AA2442"/>
    <w:rsid w:val="00AA2773"/>
    <w:rsid w:val="00AA2B9A"/>
    <w:rsid w:val="00AA6BB9"/>
    <w:rsid w:val="00AA6FA9"/>
    <w:rsid w:val="00AA7EC8"/>
    <w:rsid w:val="00AA92F4"/>
    <w:rsid w:val="00AB1861"/>
    <w:rsid w:val="00AB210B"/>
    <w:rsid w:val="00AB4AFD"/>
    <w:rsid w:val="00AB517E"/>
    <w:rsid w:val="00AB5366"/>
    <w:rsid w:val="00AB5FA1"/>
    <w:rsid w:val="00AB60B5"/>
    <w:rsid w:val="00AB6807"/>
    <w:rsid w:val="00AB6B9F"/>
    <w:rsid w:val="00AB6DB1"/>
    <w:rsid w:val="00AB74AC"/>
    <w:rsid w:val="00AB78E2"/>
    <w:rsid w:val="00AB7ADE"/>
    <w:rsid w:val="00AC0D47"/>
    <w:rsid w:val="00AC1276"/>
    <w:rsid w:val="00AC200D"/>
    <w:rsid w:val="00AC257F"/>
    <w:rsid w:val="00AC2E7C"/>
    <w:rsid w:val="00AC41EE"/>
    <w:rsid w:val="00AC60C2"/>
    <w:rsid w:val="00AC6C9C"/>
    <w:rsid w:val="00AC7329"/>
    <w:rsid w:val="00AD03F0"/>
    <w:rsid w:val="00AD44B8"/>
    <w:rsid w:val="00AD4F68"/>
    <w:rsid w:val="00AD503F"/>
    <w:rsid w:val="00AD573A"/>
    <w:rsid w:val="00AD5870"/>
    <w:rsid w:val="00AD5F7B"/>
    <w:rsid w:val="00AD6D9A"/>
    <w:rsid w:val="00AE0338"/>
    <w:rsid w:val="00AE2A33"/>
    <w:rsid w:val="00AE446B"/>
    <w:rsid w:val="00AE48AD"/>
    <w:rsid w:val="00AE4C38"/>
    <w:rsid w:val="00AE5602"/>
    <w:rsid w:val="00AE5A4D"/>
    <w:rsid w:val="00AE6986"/>
    <w:rsid w:val="00AE6AC6"/>
    <w:rsid w:val="00AE6C2F"/>
    <w:rsid w:val="00AF1017"/>
    <w:rsid w:val="00AF14F6"/>
    <w:rsid w:val="00AF1BDA"/>
    <w:rsid w:val="00AF2566"/>
    <w:rsid w:val="00AF292C"/>
    <w:rsid w:val="00AF36AB"/>
    <w:rsid w:val="00AF3806"/>
    <w:rsid w:val="00AF4F6A"/>
    <w:rsid w:val="00AF711F"/>
    <w:rsid w:val="00AF725C"/>
    <w:rsid w:val="00AF782F"/>
    <w:rsid w:val="00B009CB"/>
    <w:rsid w:val="00B00B9A"/>
    <w:rsid w:val="00B019F0"/>
    <w:rsid w:val="00B019F1"/>
    <w:rsid w:val="00B02260"/>
    <w:rsid w:val="00B029A4"/>
    <w:rsid w:val="00B02A83"/>
    <w:rsid w:val="00B0307F"/>
    <w:rsid w:val="00B03BA3"/>
    <w:rsid w:val="00B1017E"/>
    <w:rsid w:val="00B10EE2"/>
    <w:rsid w:val="00B10FC8"/>
    <w:rsid w:val="00B12F39"/>
    <w:rsid w:val="00B1348E"/>
    <w:rsid w:val="00B138A5"/>
    <w:rsid w:val="00B13925"/>
    <w:rsid w:val="00B13952"/>
    <w:rsid w:val="00B1409D"/>
    <w:rsid w:val="00B1425D"/>
    <w:rsid w:val="00B148BD"/>
    <w:rsid w:val="00B15467"/>
    <w:rsid w:val="00B206EF"/>
    <w:rsid w:val="00B20972"/>
    <w:rsid w:val="00B2196C"/>
    <w:rsid w:val="00B221FF"/>
    <w:rsid w:val="00B23383"/>
    <w:rsid w:val="00B24C5B"/>
    <w:rsid w:val="00B24EDC"/>
    <w:rsid w:val="00B24FA4"/>
    <w:rsid w:val="00B25C2B"/>
    <w:rsid w:val="00B2640D"/>
    <w:rsid w:val="00B26BAA"/>
    <w:rsid w:val="00B32844"/>
    <w:rsid w:val="00B333E6"/>
    <w:rsid w:val="00B33DE8"/>
    <w:rsid w:val="00B344ED"/>
    <w:rsid w:val="00B34B06"/>
    <w:rsid w:val="00B34B32"/>
    <w:rsid w:val="00B34BFC"/>
    <w:rsid w:val="00B35FFD"/>
    <w:rsid w:val="00B3669C"/>
    <w:rsid w:val="00B40126"/>
    <w:rsid w:val="00B40E2B"/>
    <w:rsid w:val="00B4117A"/>
    <w:rsid w:val="00B41410"/>
    <w:rsid w:val="00B426C6"/>
    <w:rsid w:val="00B446C5"/>
    <w:rsid w:val="00B45BF0"/>
    <w:rsid w:val="00B45F31"/>
    <w:rsid w:val="00B460FF"/>
    <w:rsid w:val="00B46FA3"/>
    <w:rsid w:val="00B473BE"/>
    <w:rsid w:val="00B47D6F"/>
    <w:rsid w:val="00B5094D"/>
    <w:rsid w:val="00B51E76"/>
    <w:rsid w:val="00B52673"/>
    <w:rsid w:val="00B53C34"/>
    <w:rsid w:val="00B55FA7"/>
    <w:rsid w:val="00B57221"/>
    <w:rsid w:val="00B57359"/>
    <w:rsid w:val="00B57AD8"/>
    <w:rsid w:val="00B604E9"/>
    <w:rsid w:val="00B605F5"/>
    <w:rsid w:val="00B60BBB"/>
    <w:rsid w:val="00B60D11"/>
    <w:rsid w:val="00B61D3F"/>
    <w:rsid w:val="00B62192"/>
    <w:rsid w:val="00B6379A"/>
    <w:rsid w:val="00B63F9D"/>
    <w:rsid w:val="00B64E82"/>
    <w:rsid w:val="00B65779"/>
    <w:rsid w:val="00B67C12"/>
    <w:rsid w:val="00B700E5"/>
    <w:rsid w:val="00B72317"/>
    <w:rsid w:val="00B72404"/>
    <w:rsid w:val="00B72A8A"/>
    <w:rsid w:val="00B72DBE"/>
    <w:rsid w:val="00B72E0C"/>
    <w:rsid w:val="00B73D7C"/>
    <w:rsid w:val="00B73E84"/>
    <w:rsid w:val="00B74F88"/>
    <w:rsid w:val="00B752FA"/>
    <w:rsid w:val="00B75B22"/>
    <w:rsid w:val="00B75D67"/>
    <w:rsid w:val="00B77522"/>
    <w:rsid w:val="00B77B2C"/>
    <w:rsid w:val="00B80811"/>
    <w:rsid w:val="00B80C4C"/>
    <w:rsid w:val="00B80D5E"/>
    <w:rsid w:val="00B80EB1"/>
    <w:rsid w:val="00B83B06"/>
    <w:rsid w:val="00B84A2C"/>
    <w:rsid w:val="00B85F6B"/>
    <w:rsid w:val="00B86108"/>
    <w:rsid w:val="00B86C8F"/>
    <w:rsid w:val="00B879EA"/>
    <w:rsid w:val="00B87CBD"/>
    <w:rsid w:val="00B91B86"/>
    <w:rsid w:val="00B92B11"/>
    <w:rsid w:val="00B92F40"/>
    <w:rsid w:val="00B932DF"/>
    <w:rsid w:val="00B94428"/>
    <w:rsid w:val="00B95C17"/>
    <w:rsid w:val="00B97144"/>
    <w:rsid w:val="00B97A19"/>
    <w:rsid w:val="00BA05A2"/>
    <w:rsid w:val="00BA0636"/>
    <w:rsid w:val="00BA0639"/>
    <w:rsid w:val="00BA1823"/>
    <w:rsid w:val="00BA18F1"/>
    <w:rsid w:val="00BA2F57"/>
    <w:rsid w:val="00BA31CD"/>
    <w:rsid w:val="00BA3336"/>
    <w:rsid w:val="00BA43F1"/>
    <w:rsid w:val="00BA5660"/>
    <w:rsid w:val="00BA613D"/>
    <w:rsid w:val="00BA70AC"/>
    <w:rsid w:val="00BA7783"/>
    <w:rsid w:val="00BB0535"/>
    <w:rsid w:val="00BB0B9E"/>
    <w:rsid w:val="00BB2306"/>
    <w:rsid w:val="00BB5227"/>
    <w:rsid w:val="00BB692A"/>
    <w:rsid w:val="00BB6A3E"/>
    <w:rsid w:val="00BB780A"/>
    <w:rsid w:val="00BB7A0C"/>
    <w:rsid w:val="00BB7A24"/>
    <w:rsid w:val="00BC00A5"/>
    <w:rsid w:val="00BC18DB"/>
    <w:rsid w:val="00BC2586"/>
    <w:rsid w:val="00BC278D"/>
    <w:rsid w:val="00BC27A0"/>
    <w:rsid w:val="00BC3014"/>
    <w:rsid w:val="00BC407B"/>
    <w:rsid w:val="00BC4164"/>
    <w:rsid w:val="00BC4AED"/>
    <w:rsid w:val="00BC6255"/>
    <w:rsid w:val="00BC62CB"/>
    <w:rsid w:val="00BD0EBF"/>
    <w:rsid w:val="00BD1187"/>
    <w:rsid w:val="00BD1A1E"/>
    <w:rsid w:val="00BD26B7"/>
    <w:rsid w:val="00BD3C1A"/>
    <w:rsid w:val="00BD4D15"/>
    <w:rsid w:val="00BD5577"/>
    <w:rsid w:val="00BE071C"/>
    <w:rsid w:val="00BE22D1"/>
    <w:rsid w:val="00BE2A6C"/>
    <w:rsid w:val="00BE44E7"/>
    <w:rsid w:val="00BE589D"/>
    <w:rsid w:val="00BE5B94"/>
    <w:rsid w:val="00BE60C1"/>
    <w:rsid w:val="00BE6144"/>
    <w:rsid w:val="00BE6BEB"/>
    <w:rsid w:val="00BE7893"/>
    <w:rsid w:val="00BF11F0"/>
    <w:rsid w:val="00BF16C8"/>
    <w:rsid w:val="00BF193B"/>
    <w:rsid w:val="00BF25D0"/>
    <w:rsid w:val="00BF363D"/>
    <w:rsid w:val="00BF3BF7"/>
    <w:rsid w:val="00BF451B"/>
    <w:rsid w:val="00BF46A6"/>
    <w:rsid w:val="00BF4C25"/>
    <w:rsid w:val="00BF52FE"/>
    <w:rsid w:val="00BF5569"/>
    <w:rsid w:val="00BF5BCF"/>
    <w:rsid w:val="00BF5E39"/>
    <w:rsid w:val="00BF7E71"/>
    <w:rsid w:val="00C00696"/>
    <w:rsid w:val="00C02C7C"/>
    <w:rsid w:val="00C02FE0"/>
    <w:rsid w:val="00C03993"/>
    <w:rsid w:val="00C04ED7"/>
    <w:rsid w:val="00C0536C"/>
    <w:rsid w:val="00C06B39"/>
    <w:rsid w:val="00C06CF6"/>
    <w:rsid w:val="00C0768A"/>
    <w:rsid w:val="00C0777C"/>
    <w:rsid w:val="00C10A20"/>
    <w:rsid w:val="00C115EE"/>
    <w:rsid w:val="00C12154"/>
    <w:rsid w:val="00C12C7F"/>
    <w:rsid w:val="00C1317A"/>
    <w:rsid w:val="00C13EB2"/>
    <w:rsid w:val="00C14866"/>
    <w:rsid w:val="00C157C4"/>
    <w:rsid w:val="00C157E4"/>
    <w:rsid w:val="00C15AEF"/>
    <w:rsid w:val="00C170C2"/>
    <w:rsid w:val="00C217B6"/>
    <w:rsid w:val="00C218F0"/>
    <w:rsid w:val="00C21F50"/>
    <w:rsid w:val="00C22ACC"/>
    <w:rsid w:val="00C236F3"/>
    <w:rsid w:val="00C23A79"/>
    <w:rsid w:val="00C24DD6"/>
    <w:rsid w:val="00C24FB4"/>
    <w:rsid w:val="00C2513A"/>
    <w:rsid w:val="00C25DC0"/>
    <w:rsid w:val="00C30D11"/>
    <w:rsid w:val="00C33719"/>
    <w:rsid w:val="00C33A7A"/>
    <w:rsid w:val="00C33D21"/>
    <w:rsid w:val="00C348A7"/>
    <w:rsid w:val="00C34AE6"/>
    <w:rsid w:val="00C36197"/>
    <w:rsid w:val="00C36A1F"/>
    <w:rsid w:val="00C3BB51"/>
    <w:rsid w:val="00C413C6"/>
    <w:rsid w:val="00C4209C"/>
    <w:rsid w:val="00C42F83"/>
    <w:rsid w:val="00C43E30"/>
    <w:rsid w:val="00C44344"/>
    <w:rsid w:val="00C447BE"/>
    <w:rsid w:val="00C44DC3"/>
    <w:rsid w:val="00C44FD4"/>
    <w:rsid w:val="00C453E2"/>
    <w:rsid w:val="00C45AEF"/>
    <w:rsid w:val="00C45F91"/>
    <w:rsid w:val="00C461ED"/>
    <w:rsid w:val="00C46509"/>
    <w:rsid w:val="00C47055"/>
    <w:rsid w:val="00C479A5"/>
    <w:rsid w:val="00C47C1D"/>
    <w:rsid w:val="00C47FC5"/>
    <w:rsid w:val="00C52FA7"/>
    <w:rsid w:val="00C53BEA"/>
    <w:rsid w:val="00C53C1C"/>
    <w:rsid w:val="00C540DD"/>
    <w:rsid w:val="00C555AD"/>
    <w:rsid w:val="00C5735E"/>
    <w:rsid w:val="00C5788B"/>
    <w:rsid w:val="00C57FDD"/>
    <w:rsid w:val="00C5909F"/>
    <w:rsid w:val="00C60906"/>
    <w:rsid w:val="00C6103D"/>
    <w:rsid w:val="00C62D8F"/>
    <w:rsid w:val="00C638BF"/>
    <w:rsid w:val="00C64353"/>
    <w:rsid w:val="00C65874"/>
    <w:rsid w:val="00C66672"/>
    <w:rsid w:val="00C66D67"/>
    <w:rsid w:val="00C7013C"/>
    <w:rsid w:val="00C71B91"/>
    <w:rsid w:val="00C73578"/>
    <w:rsid w:val="00C735A0"/>
    <w:rsid w:val="00C7553C"/>
    <w:rsid w:val="00C75699"/>
    <w:rsid w:val="00C77470"/>
    <w:rsid w:val="00C77D7B"/>
    <w:rsid w:val="00C80283"/>
    <w:rsid w:val="00C8105D"/>
    <w:rsid w:val="00C8123D"/>
    <w:rsid w:val="00C82CAD"/>
    <w:rsid w:val="00C834BC"/>
    <w:rsid w:val="00C83D1C"/>
    <w:rsid w:val="00C840E8"/>
    <w:rsid w:val="00C842DA"/>
    <w:rsid w:val="00C851F8"/>
    <w:rsid w:val="00C85A87"/>
    <w:rsid w:val="00C87565"/>
    <w:rsid w:val="00C87B5F"/>
    <w:rsid w:val="00C87D66"/>
    <w:rsid w:val="00C89E0A"/>
    <w:rsid w:val="00C90A75"/>
    <w:rsid w:val="00C911DF"/>
    <w:rsid w:val="00C918DB"/>
    <w:rsid w:val="00C91AEE"/>
    <w:rsid w:val="00C92D1F"/>
    <w:rsid w:val="00C93054"/>
    <w:rsid w:val="00C933D6"/>
    <w:rsid w:val="00C94D55"/>
    <w:rsid w:val="00C95952"/>
    <w:rsid w:val="00C969CF"/>
    <w:rsid w:val="00CA0075"/>
    <w:rsid w:val="00CA0633"/>
    <w:rsid w:val="00CA0F12"/>
    <w:rsid w:val="00CA3BB2"/>
    <w:rsid w:val="00CA41E1"/>
    <w:rsid w:val="00CA51B5"/>
    <w:rsid w:val="00CA51DF"/>
    <w:rsid w:val="00CA741B"/>
    <w:rsid w:val="00CA7D95"/>
    <w:rsid w:val="00CA7DBE"/>
    <w:rsid w:val="00CB06C1"/>
    <w:rsid w:val="00CB21CB"/>
    <w:rsid w:val="00CB27B4"/>
    <w:rsid w:val="00CB428D"/>
    <w:rsid w:val="00CB449B"/>
    <w:rsid w:val="00CB46CD"/>
    <w:rsid w:val="00CB4909"/>
    <w:rsid w:val="00CB51BA"/>
    <w:rsid w:val="00CB56C6"/>
    <w:rsid w:val="00CB5817"/>
    <w:rsid w:val="00CB58EB"/>
    <w:rsid w:val="00CB6015"/>
    <w:rsid w:val="00CB73B6"/>
    <w:rsid w:val="00CB7E72"/>
    <w:rsid w:val="00CC07F3"/>
    <w:rsid w:val="00CC08AE"/>
    <w:rsid w:val="00CC129B"/>
    <w:rsid w:val="00CC14E6"/>
    <w:rsid w:val="00CC224E"/>
    <w:rsid w:val="00CC2D6C"/>
    <w:rsid w:val="00CC4832"/>
    <w:rsid w:val="00CC4A59"/>
    <w:rsid w:val="00CC50AC"/>
    <w:rsid w:val="00CC5CC6"/>
    <w:rsid w:val="00CC5F0A"/>
    <w:rsid w:val="00CC61B4"/>
    <w:rsid w:val="00CC6FCF"/>
    <w:rsid w:val="00CC7315"/>
    <w:rsid w:val="00CC7343"/>
    <w:rsid w:val="00CC7702"/>
    <w:rsid w:val="00CD03F0"/>
    <w:rsid w:val="00CD0530"/>
    <w:rsid w:val="00CD0EBF"/>
    <w:rsid w:val="00CD0EC5"/>
    <w:rsid w:val="00CD14E5"/>
    <w:rsid w:val="00CD18C7"/>
    <w:rsid w:val="00CD21A0"/>
    <w:rsid w:val="00CD24C3"/>
    <w:rsid w:val="00CD5550"/>
    <w:rsid w:val="00CD60D8"/>
    <w:rsid w:val="00CD6616"/>
    <w:rsid w:val="00CE112F"/>
    <w:rsid w:val="00CE1642"/>
    <w:rsid w:val="00CE1D3B"/>
    <w:rsid w:val="00CE353C"/>
    <w:rsid w:val="00CE370E"/>
    <w:rsid w:val="00CE3758"/>
    <w:rsid w:val="00CE411A"/>
    <w:rsid w:val="00CE4B79"/>
    <w:rsid w:val="00CE57F9"/>
    <w:rsid w:val="00CF01C8"/>
    <w:rsid w:val="00CF021B"/>
    <w:rsid w:val="00CF134E"/>
    <w:rsid w:val="00CF1F13"/>
    <w:rsid w:val="00CF2337"/>
    <w:rsid w:val="00CF398A"/>
    <w:rsid w:val="00CF3AA3"/>
    <w:rsid w:val="00CF467E"/>
    <w:rsid w:val="00CF4B93"/>
    <w:rsid w:val="00CF72D3"/>
    <w:rsid w:val="00CF75D6"/>
    <w:rsid w:val="00D00D3D"/>
    <w:rsid w:val="00D00DA4"/>
    <w:rsid w:val="00D00FC9"/>
    <w:rsid w:val="00D018BE"/>
    <w:rsid w:val="00D024B5"/>
    <w:rsid w:val="00D03620"/>
    <w:rsid w:val="00D04112"/>
    <w:rsid w:val="00D04411"/>
    <w:rsid w:val="00D05189"/>
    <w:rsid w:val="00D05A8D"/>
    <w:rsid w:val="00D063F2"/>
    <w:rsid w:val="00D101FC"/>
    <w:rsid w:val="00D11280"/>
    <w:rsid w:val="00D112AB"/>
    <w:rsid w:val="00D11537"/>
    <w:rsid w:val="00D11A8B"/>
    <w:rsid w:val="00D138E1"/>
    <w:rsid w:val="00D13AA6"/>
    <w:rsid w:val="00D13B8C"/>
    <w:rsid w:val="00D14397"/>
    <w:rsid w:val="00D15319"/>
    <w:rsid w:val="00D16BBA"/>
    <w:rsid w:val="00D17014"/>
    <w:rsid w:val="00D17420"/>
    <w:rsid w:val="00D17789"/>
    <w:rsid w:val="00D17DC9"/>
    <w:rsid w:val="00D17E61"/>
    <w:rsid w:val="00D20D66"/>
    <w:rsid w:val="00D244A1"/>
    <w:rsid w:val="00D251E7"/>
    <w:rsid w:val="00D260B3"/>
    <w:rsid w:val="00D270AB"/>
    <w:rsid w:val="00D2737F"/>
    <w:rsid w:val="00D30605"/>
    <w:rsid w:val="00D30BE5"/>
    <w:rsid w:val="00D30FB6"/>
    <w:rsid w:val="00D31124"/>
    <w:rsid w:val="00D31427"/>
    <w:rsid w:val="00D31DE2"/>
    <w:rsid w:val="00D3242E"/>
    <w:rsid w:val="00D3276E"/>
    <w:rsid w:val="00D32BDD"/>
    <w:rsid w:val="00D32C7B"/>
    <w:rsid w:val="00D3371E"/>
    <w:rsid w:val="00D338F5"/>
    <w:rsid w:val="00D34476"/>
    <w:rsid w:val="00D34F4C"/>
    <w:rsid w:val="00D35DB4"/>
    <w:rsid w:val="00D366B3"/>
    <w:rsid w:val="00D36FAB"/>
    <w:rsid w:val="00D3788C"/>
    <w:rsid w:val="00D37C17"/>
    <w:rsid w:val="00D37D55"/>
    <w:rsid w:val="00D4008C"/>
    <w:rsid w:val="00D40D5B"/>
    <w:rsid w:val="00D41358"/>
    <w:rsid w:val="00D424EF"/>
    <w:rsid w:val="00D4437C"/>
    <w:rsid w:val="00D45E2F"/>
    <w:rsid w:val="00D45FD2"/>
    <w:rsid w:val="00D465C6"/>
    <w:rsid w:val="00D466EF"/>
    <w:rsid w:val="00D478EB"/>
    <w:rsid w:val="00D5055A"/>
    <w:rsid w:val="00D505B6"/>
    <w:rsid w:val="00D510E5"/>
    <w:rsid w:val="00D5169D"/>
    <w:rsid w:val="00D52D7B"/>
    <w:rsid w:val="00D53462"/>
    <w:rsid w:val="00D535EE"/>
    <w:rsid w:val="00D53A5F"/>
    <w:rsid w:val="00D56087"/>
    <w:rsid w:val="00D570B8"/>
    <w:rsid w:val="00D57330"/>
    <w:rsid w:val="00D57958"/>
    <w:rsid w:val="00D613B7"/>
    <w:rsid w:val="00D61AD9"/>
    <w:rsid w:val="00D61F0F"/>
    <w:rsid w:val="00D6365D"/>
    <w:rsid w:val="00D64A4B"/>
    <w:rsid w:val="00D64AA8"/>
    <w:rsid w:val="00D6547B"/>
    <w:rsid w:val="00D66AC8"/>
    <w:rsid w:val="00D66EE9"/>
    <w:rsid w:val="00D67297"/>
    <w:rsid w:val="00D6B51A"/>
    <w:rsid w:val="00D70CE8"/>
    <w:rsid w:val="00D71168"/>
    <w:rsid w:val="00D73623"/>
    <w:rsid w:val="00D73EF2"/>
    <w:rsid w:val="00D75669"/>
    <w:rsid w:val="00D75AE7"/>
    <w:rsid w:val="00D75C22"/>
    <w:rsid w:val="00D77FA3"/>
    <w:rsid w:val="00D80017"/>
    <w:rsid w:val="00D80847"/>
    <w:rsid w:val="00D811F2"/>
    <w:rsid w:val="00D82C07"/>
    <w:rsid w:val="00D86A7B"/>
    <w:rsid w:val="00D90499"/>
    <w:rsid w:val="00D917CE"/>
    <w:rsid w:val="00D91943"/>
    <w:rsid w:val="00D92E1F"/>
    <w:rsid w:val="00D934ED"/>
    <w:rsid w:val="00D93A88"/>
    <w:rsid w:val="00D95036"/>
    <w:rsid w:val="00D96B0F"/>
    <w:rsid w:val="00D9714E"/>
    <w:rsid w:val="00DA0909"/>
    <w:rsid w:val="00DA0927"/>
    <w:rsid w:val="00DA14D0"/>
    <w:rsid w:val="00DA284F"/>
    <w:rsid w:val="00DA30C5"/>
    <w:rsid w:val="00DA3FDE"/>
    <w:rsid w:val="00DA481C"/>
    <w:rsid w:val="00DA6985"/>
    <w:rsid w:val="00DA6E75"/>
    <w:rsid w:val="00DA73BF"/>
    <w:rsid w:val="00DA7738"/>
    <w:rsid w:val="00DA7FBD"/>
    <w:rsid w:val="00DB0644"/>
    <w:rsid w:val="00DB2C41"/>
    <w:rsid w:val="00DB4DE6"/>
    <w:rsid w:val="00DB590E"/>
    <w:rsid w:val="00DB5E59"/>
    <w:rsid w:val="00DB60D6"/>
    <w:rsid w:val="00DB7043"/>
    <w:rsid w:val="00DB70A8"/>
    <w:rsid w:val="00DB70B8"/>
    <w:rsid w:val="00DC0A39"/>
    <w:rsid w:val="00DC171C"/>
    <w:rsid w:val="00DC2E37"/>
    <w:rsid w:val="00DC3708"/>
    <w:rsid w:val="00DC42E9"/>
    <w:rsid w:val="00DC5101"/>
    <w:rsid w:val="00DC5123"/>
    <w:rsid w:val="00DC63A8"/>
    <w:rsid w:val="00DC70D3"/>
    <w:rsid w:val="00DC79D8"/>
    <w:rsid w:val="00DCD349"/>
    <w:rsid w:val="00DD0DE9"/>
    <w:rsid w:val="00DD0F4F"/>
    <w:rsid w:val="00DD2C84"/>
    <w:rsid w:val="00DD512E"/>
    <w:rsid w:val="00DD51DF"/>
    <w:rsid w:val="00DD59C8"/>
    <w:rsid w:val="00DD5FBF"/>
    <w:rsid w:val="00DD6284"/>
    <w:rsid w:val="00DD67DB"/>
    <w:rsid w:val="00DE07B2"/>
    <w:rsid w:val="00DE0A63"/>
    <w:rsid w:val="00DE0C16"/>
    <w:rsid w:val="00DE0F0A"/>
    <w:rsid w:val="00DE1980"/>
    <w:rsid w:val="00DE1F09"/>
    <w:rsid w:val="00DE4067"/>
    <w:rsid w:val="00DE439B"/>
    <w:rsid w:val="00DE5C89"/>
    <w:rsid w:val="00DE6595"/>
    <w:rsid w:val="00DE734D"/>
    <w:rsid w:val="00DF099D"/>
    <w:rsid w:val="00DF1434"/>
    <w:rsid w:val="00DF2A6C"/>
    <w:rsid w:val="00DF2E50"/>
    <w:rsid w:val="00DF313E"/>
    <w:rsid w:val="00DF3ABC"/>
    <w:rsid w:val="00DF436E"/>
    <w:rsid w:val="00DF5E11"/>
    <w:rsid w:val="00DF66BC"/>
    <w:rsid w:val="00DF6A70"/>
    <w:rsid w:val="00E018F3"/>
    <w:rsid w:val="00E0194A"/>
    <w:rsid w:val="00E01BC0"/>
    <w:rsid w:val="00E03C98"/>
    <w:rsid w:val="00E03E5D"/>
    <w:rsid w:val="00E0422F"/>
    <w:rsid w:val="00E046C9"/>
    <w:rsid w:val="00E0525A"/>
    <w:rsid w:val="00E0755A"/>
    <w:rsid w:val="00E10CBF"/>
    <w:rsid w:val="00E11212"/>
    <w:rsid w:val="00E1219E"/>
    <w:rsid w:val="00E12EBC"/>
    <w:rsid w:val="00E141F1"/>
    <w:rsid w:val="00E148AE"/>
    <w:rsid w:val="00E14993"/>
    <w:rsid w:val="00E151C4"/>
    <w:rsid w:val="00E17158"/>
    <w:rsid w:val="00E20763"/>
    <w:rsid w:val="00E21280"/>
    <w:rsid w:val="00E21CB4"/>
    <w:rsid w:val="00E23631"/>
    <w:rsid w:val="00E23958"/>
    <w:rsid w:val="00E246C8"/>
    <w:rsid w:val="00E24A02"/>
    <w:rsid w:val="00E25857"/>
    <w:rsid w:val="00E260B2"/>
    <w:rsid w:val="00E26407"/>
    <w:rsid w:val="00E267CE"/>
    <w:rsid w:val="00E272DE"/>
    <w:rsid w:val="00E27899"/>
    <w:rsid w:val="00E30750"/>
    <w:rsid w:val="00E30E7E"/>
    <w:rsid w:val="00E315A6"/>
    <w:rsid w:val="00E31F29"/>
    <w:rsid w:val="00E320C2"/>
    <w:rsid w:val="00E32263"/>
    <w:rsid w:val="00E33DD2"/>
    <w:rsid w:val="00E34179"/>
    <w:rsid w:val="00E34F36"/>
    <w:rsid w:val="00E35985"/>
    <w:rsid w:val="00E36097"/>
    <w:rsid w:val="00E367C7"/>
    <w:rsid w:val="00E36DFC"/>
    <w:rsid w:val="00E37195"/>
    <w:rsid w:val="00E40B00"/>
    <w:rsid w:val="00E40C35"/>
    <w:rsid w:val="00E40F74"/>
    <w:rsid w:val="00E42031"/>
    <w:rsid w:val="00E42E5A"/>
    <w:rsid w:val="00E4303F"/>
    <w:rsid w:val="00E4448D"/>
    <w:rsid w:val="00E45753"/>
    <w:rsid w:val="00E472A6"/>
    <w:rsid w:val="00E479F1"/>
    <w:rsid w:val="00E50320"/>
    <w:rsid w:val="00E50C13"/>
    <w:rsid w:val="00E52E89"/>
    <w:rsid w:val="00E53EE1"/>
    <w:rsid w:val="00E54073"/>
    <w:rsid w:val="00E54903"/>
    <w:rsid w:val="00E54C44"/>
    <w:rsid w:val="00E57ACC"/>
    <w:rsid w:val="00E57E91"/>
    <w:rsid w:val="00E57EAA"/>
    <w:rsid w:val="00E60043"/>
    <w:rsid w:val="00E60369"/>
    <w:rsid w:val="00E60436"/>
    <w:rsid w:val="00E6104B"/>
    <w:rsid w:val="00E6136A"/>
    <w:rsid w:val="00E63ABF"/>
    <w:rsid w:val="00E64504"/>
    <w:rsid w:val="00E6557C"/>
    <w:rsid w:val="00E6644B"/>
    <w:rsid w:val="00E671F8"/>
    <w:rsid w:val="00E6721A"/>
    <w:rsid w:val="00E678EF"/>
    <w:rsid w:val="00E701E6"/>
    <w:rsid w:val="00E70987"/>
    <w:rsid w:val="00E71450"/>
    <w:rsid w:val="00E71D68"/>
    <w:rsid w:val="00E72685"/>
    <w:rsid w:val="00E72EA0"/>
    <w:rsid w:val="00E74353"/>
    <w:rsid w:val="00E7464E"/>
    <w:rsid w:val="00E75945"/>
    <w:rsid w:val="00E762F8"/>
    <w:rsid w:val="00E76A0A"/>
    <w:rsid w:val="00E7782E"/>
    <w:rsid w:val="00E78DE3"/>
    <w:rsid w:val="00E817FD"/>
    <w:rsid w:val="00E82579"/>
    <w:rsid w:val="00E82E5B"/>
    <w:rsid w:val="00E82F9F"/>
    <w:rsid w:val="00E830F1"/>
    <w:rsid w:val="00E83189"/>
    <w:rsid w:val="00E8334A"/>
    <w:rsid w:val="00E83A36"/>
    <w:rsid w:val="00E84D9C"/>
    <w:rsid w:val="00E85025"/>
    <w:rsid w:val="00E8707A"/>
    <w:rsid w:val="00E90028"/>
    <w:rsid w:val="00E900B5"/>
    <w:rsid w:val="00E9034D"/>
    <w:rsid w:val="00E90BD5"/>
    <w:rsid w:val="00E910B8"/>
    <w:rsid w:val="00E91F49"/>
    <w:rsid w:val="00E92E5D"/>
    <w:rsid w:val="00E963BE"/>
    <w:rsid w:val="00E96F37"/>
    <w:rsid w:val="00E973A9"/>
    <w:rsid w:val="00E97C62"/>
    <w:rsid w:val="00EA008E"/>
    <w:rsid w:val="00EA2059"/>
    <w:rsid w:val="00EA2A5B"/>
    <w:rsid w:val="00EA320A"/>
    <w:rsid w:val="00EA3D5D"/>
    <w:rsid w:val="00EA4CA8"/>
    <w:rsid w:val="00EA5BEA"/>
    <w:rsid w:val="00EA5DB0"/>
    <w:rsid w:val="00EA6C41"/>
    <w:rsid w:val="00EA769A"/>
    <w:rsid w:val="00EB0133"/>
    <w:rsid w:val="00EB05C3"/>
    <w:rsid w:val="00EB0A44"/>
    <w:rsid w:val="00EB0CF5"/>
    <w:rsid w:val="00EB0F2B"/>
    <w:rsid w:val="00EB0F49"/>
    <w:rsid w:val="00EB0F75"/>
    <w:rsid w:val="00EB1FF4"/>
    <w:rsid w:val="00EB3396"/>
    <w:rsid w:val="00EB35E5"/>
    <w:rsid w:val="00EB3BFA"/>
    <w:rsid w:val="00EB3D16"/>
    <w:rsid w:val="00EB4DFF"/>
    <w:rsid w:val="00EB5B5D"/>
    <w:rsid w:val="00EB6086"/>
    <w:rsid w:val="00EB741E"/>
    <w:rsid w:val="00EC0148"/>
    <w:rsid w:val="00EC2919"/>
    <w:rsid w:val="00EC3361"/>
    <w:rsid w:val="00EC48C2"/>
    <w:rsid w:val="00EC4C6C"/>
    <w:rsid w:val="00EC5190"/>
    <w:rsid w:val="00EC5AE1"/>
    <w:rsid w:val="00EC67CB"/>
    <w:rsid w:val="00EC6A8F"/>
    <w:rsid w:val="00EC746F"/>
    <w:rsid w:val="00EC7D3A"/>
    <w:rsid w:val="00ED0F8D"/>
    <w:rsid w:val="00ED0F99"/>
    <w:rsid w:val="00ED1129"/>
    <w:rsid w:val="00ED61E9"/>
    <w:rsid w:val="00ED6324"/>
    <w:rsid w:val="00ED68E6"/>
    <w:rsid w:val="00ED79DC"/>
    <w:rsid w:val="00EE0044"/>
    <w:rsid w:val="00EE16B6"/>
    <w:rsid w:val="00EE2867"/>
    <w:rsid w:val="00EE3EFB"/>
    <w:rsid w:val="00EE3F7F"/>
    <w:rsid w:val="00EE4C1C"/>
    <w:rsid w:val="00EE6296"/>
    <w:rsid w:val="00EE7541"/>
    <w:rsid w:val="00EE777C"/>
    <w:rsid w:val="00EED0DF"/>
    <w:rsid w:val="00EF02F1"/>
    <w:rsid w:val="00EF1573"/>
    <w:rsid w:val="00EF1706"/>
    <w:rsid w:val="00EF2AF2"/>
    <w:rsid w:val="00EF3401"/>
    <w:rsid w:val="00EF3AD3"/>
    <w:rsid w:val="00EF3D2D"/>
    <w:rsid w:val="00EF51CD"/>
    <w:rsid w:val="00EF54B3"/>
    <w:rsid w:val="00EF593E"/>
    <w:rsid w:val="00EF628C"/>
    <w:rsid w:val="00EF6C15"/>
    <w:rsid w:val="00EF7545"/>
    <w:rsid w:val="00F00C94"/>
    <w:rsid w:val="00F03959"/>
    <w:rsid w:val="00F044B9"/>
    <w:rsid w:val="00F06301"/>
    <w:rsid w:val="00F0696D"/>
    <w:rsid w:val="00F06BCF"/>
    <w:rsid w:val="00F074C5"/>
    <w:rsid w:val="00F07790"/>
    <w:rsid w:val="00F078EB"/>
    <w:rsid w:val="00F11BAD"/>
    <w:rsid w:val="00F12B03"/>
    <w:rsid w:val="00F152DB"/>
    <w:rsid w:val="00F15443"/>
    <w:rsid w:val="00F15A00"/>
    <w:rsid w:val="00F1623F"/>
    <w:rsid w:val="00F163EC"/>
    <w:rsid w:val="00F17EC1"/>
    <w:rsid w:val="00F202EB"/>
    <w:rsid w:val="00F221A4"/>
    <w:rsid w:val="00F24A61"/>
    <w:rsid w:val="00F25A8B"/>
    <w:rsid w:val="00F25F3B"/>
    <w:rsid w:val="00F26315"/>
    <w:rsid w:val="00F2669A"/>
    <w:rsid w:val="00F2691A"/>
    <w:rsid w:val="00F27925"/>
    <w:rsid w:val="00F3134B"/>
    <w:rsid w:val="00F31499"/>
    <w:rsid w:val="00F32319"/>
    <w:rsid w:val="00F32844"/>
    <w:rsid w:val="00F34CB6"/>
    <w:rsid w:val="00F36099"/>
    <w:rsid w:val="00F4097E"/>
    <w:rsid w:val="00F410FD"/>
    <w:rsid w:val="00F419B3"/>
    <w:rsid w:val="00F41DA9"/>
    <w:rsid w:val="00F42EBE"/>
    <w:rsid w:val="00F43996"/>
    <w:rsid w:val="00F44042"/>
    <w:rsid w:val="00F446C0"/>
    <w:rsid w:val="00F4515B"/>
    <w:rsid w:val="00F46847"/>
    <w:rsid w:val="00F47CAF"/>
    <w:rsid w:val="00F50663"/>
    <w:rsid w:val="00F50AF6"/>
    <w:rsid w:val="00F526E1"/>
    <w:rsid w:val="00F52A65"/>
    <w:rsid w:val="00F52D08"/>
    <w:rsid w:val="00F536DD"/>
    <w:rsid w:val="00F55177"/>
    <w:rsid w:val="00F551A6"/>
    <w:rsid w:val="00F5540F"/>
    <w:rsid w:val="00F55A1C"/>
    <w:rsid w:val="00F5695A"/>
    <w:rsid w:val="00F56B49"/>
    <w:rsid w:val="00F570FD"/>
    <w:rsid w:val="00F5743B"/>
    <w:rsid w:val="00F5785F"/>
    <w:rsid w:val="00F6198F"/>
    <w:rsid w:val="00F61AC0"/>
    <w:rsid w:val="00F61D83"/>
    <w:rsid w:val="00F65171"/>
    <w:rsid w:val="00F65568"/>
    <w:rsid w:val="00F65B79"/>
    <w:rsid w:val="00F6646F"/>
    <w:rsid w:val="00F67905"/>
    <w:rsid w:val="00F67DAA"/>
    <w:rsid w:val="00F67EBA"/>
    <w:rsid w:val="00F7100F"/>
    <w:rsid w:val="00F724DF"/>
    <w:rsid w:val="00F724FD"/>
    <w:rsid w:val="00F761A8"/>
    <w:rsid w:val="00F76434"/>
    <w:rsid w:val="00F76DEB"/>
    <w:rsid w:val="00F77473"/>
    <w:rsid w:val="00F77671"/>
    <w:rsid w:val="00F8107D"/>
    <w:rsid w:val="00F8192E"/>
    <w:rsid w:val="00F81FD4"/>
    <w:rsid w:val="00F823A9"/>
    <w:rsid w:val="00F83AE2"/>
    <w:rsid w:val="00F83F32"/>
    <w:rsid w:val="00F83F81"/>
    <w:rsid w:val="00F844A4"/>
    <w:rsid w:val="00F84C0B"/>
    <w:rsid w:val="00F84F2F"/>
    <w:rsid w:val="00F86476"/>
    <w:rsid w:val="00F864E5"/>
    <w:rsid w:val="00F90F08"/>
    <w:rsid w:val="00F92244"/>
    <w:rsid w:val="00F92348"/>
    <w:rsid w:val="00F923C8"/>
    <w:rsid w:val="00F92508"/>
    <w:rsid w:val="00F92696"/>
    <w:rsid w:val="00F92EED"/>
    <w:rsid w:val="00F93D0B"/>
    <w:rsid w:val="00F93FBB"/>
    <w:rsid w:val="00F9436E"/>
    <w:rsid w:val="00F94786"/>
    <w:rsid w:val="00F95A3C"/>
    <w:rsid w:val="00F963CE"/>
    <w:rsid w:val="00F9736A"/>
    <w:rsid w:val="00F97C47"/>
    <w:rsid w:val="00FA14CC"/>
    <w:rsid w:val="00FA28E7"/>
    <w:rsid w:val="00FA5209"/>
    <w:rsid w:val="00FA5AEF"/>
    <w:rsid w:val="00FA6D9F"/>
    <w:rsid w:val="00FA7EF6"/>
    <w:rsid w:val="00FB019D"/>
    <w:rsid w:val="00FB0AFE"/>
    <w:rsid w:val="00FB17F2"/>
    <w:rsid w:val="00FB243E"/>
    <w:rsid w:val="00FB2E94"/>
    <w:rsid w:val="00FB3F93"/>
    <w:rsid w:val="00FB583D"/>
    <w:rsid w:val="00FB5F69"/>
    <w:rsid w:val="00FB6355"/>
    <w:rsid w:val="00FB635D"/>
    <w:rsid w:val="00FB68F1"/>
    <w:rsid w:val="00FB76B1"/>
    <w:rsid w:val="00FB76FA"/>
    <w:rsid w:val="00FC0078"/>
    <w:rsid w:val="00FC06A1"/>
    <w:rsid w:val="00FC0AD5"/>
    <w:rsid w:val="00FC0C16"/>
    <w:rsid w:val="00FC30C6"/>
    <w:rsid w:val="00FC3516"/>
    <w:rsid w:val="00FC3E88"/>
    <w:rsid w:val="00FC4129"/>
    <w:rsid w:val="00FC4D11"/>
    <w:rsid w:val="00FC531B"/>
    <w:rsid w:val="00FC56BB"/>
    <w:rsid w:val="00FC5DB3"/>
    <w:rsid w:val="00FC6089"/>
    <w:rsid w:val="00FC6577"/>
    <w:rsid w:val="00FC7C1C"/>
    <w:rsid w:val="00FC7CD0"/>
    <w:rsid w:val="00FD1CA3"/>
    <w:rsid w:val="00FD260F"/>
    <w:rsid w:val="00FD3964"/>
    <w:rsid w:val="00FD451C"/>
    <w:rsid w:val="00FD4AE3"/>
    <w:rsid w:val="00FD4CB2"/>
    <w:rsid w:val="00FD6D56"/>
    <w:rsid w:val="00FD6EF7"/>
    <w:rsid w:val="00FE0029"/>
    <w:rsid w:val="00FE0A26"/>
    <w:rsid w:val="00FE2754"/>
    <w:rsid w:val="00FE2FA1"/>
    <w:rsid w:val="00FE32E3"/>
    <w:rsid w:val="00FE3D49"/>
    <w:rsid w:val="00FE3EFC"/>
    <w:rsid w:val="00FE43DE"/>
    <w:rsid w:val="00FE5062"/>
    <w:rsid w:val="00FE5652"/>
    <w:rsid w:val="00FE5BCE"/>
    <w:rsid w:val="00FE5D01"/>
    <w:rsid w:val="00FE6108"/>
    <w:rsid w:val="00FE6539"/>
    <w:rsid w:val="00FF0152"/>
    <w:rsid w:val="00FF0C26"/>
    <w:rsid w:val="00FF0F76"/>
    <w:rsid w:val="00FF1757"/>
    <w:rsid w:val="00FF243B"/>
    <w:rsid w:val="00FF2C7B"/>
    <w:rsid w:val="00FF3151"/>
    <w:rsid w:val="00FF36F7"/>
    <w:rsid w:val="00FF3AD1"/>
    <w:rsid w:val="00FF45D8"/>
    <w:rsid w:val="00FF4C3E"/>
    <w:rsid w:val="00FF4DA9"/>
    <w:rsid w:val="00FF5BF5"/>
    <w:rsid w:val="00FF670C"/>
    <w:rsid w:val="00FF7006"/>
    <w:rsid w:val="00FF7396"/>
    <w:rsid w:val="00FF7A6D"/>
    <w:rsid w:val="0106C43D"/>
    <w:rsid w:val="0110D66A"/>
    <w:rsid w:val="0114BBCD"/>
    <w:rsid w:val="011D9A70"/>
    <w:rsid w:val="013F739D"/>
    <w:rsid w:val="015756FD"/>
    <w:rsid w:val="01596B78"/>
    <w:rsid w:val="015B7B85"/>
    <w:rsid w:val="015BA825"/>
    <w:rsid w:val="015DC382"/>
    <w:rsid w:val="01713183"/>
    <w:rsid w:val="01827153"/>
    <w:rsid w:val="01942820"/>
    <w:rsid w:val="019B751A"/>
    <w:rsid w:val="019BB0BC"/>
    <w:rsid w:val="019DBE6D"/>
    <w:rsid w:val="01A2937C"/>
    <w:rsid w:val="01B30D9B"/>
    <w:rsid w:val="01BBD6F5"/>
    <w:rsid w:val="01C1BABE"/>
    <w:rsid w:val="01E235A9"/>
    <w:rsid w:val="01E52241"/>
    <w:rsid w:val="01F240C7"/>
    <w:rsid w:val="01F842B9"/>
    <w:rsid w:val="0200F231"/>
    <w:rsid w:val="02068A20"/>
    <w:rsid w:val="020A43FD"/>
    <w:rsid w:val="02155236"/>
    <w:rsid w:val="022759EC"/>
    <w:rsid w:val="02319400"/>
    <w:rsid w:val="0233C7B8"/>
    <w:rsid w:val="023AA73D"/>
    <w:rsid w:val="023C1780"/>
    <w:rsid w:val="023DB1FB"/>
    <w:rsid w:val="023E8558"/>
    <w:rsid w:val="025A459C"/>
    <w:rsid w:val="026275DC"/>
    <w:rsid w:val="02646E6B"/>
    <w:rsid w:val="02821F04"/>
    <w:rsid w:val="028A10C9"/>
    <w:rsid w:val="0291D834"/>
    <w:rsid w:val="029FACDF"/>
    <w:rsid w:val="02A3C99D"/>
    <w:rsid w:val="02B51F30"/>
    <w:rsid w:val="02B6AFAE"/>
    <w:rsid w:val="02C4A933"/>
    <w:rsid w:val="02DEADAC"/>
    <w:rsid w:val="02DECADA"/>
    <w:rsid w:val="02EE70C3"/>
    <w:rsid w:val="02EF7830"/>
    <w:rsid w:val="03071F8E"/>
    <w:rsid w:val="030D9FCA"/>
    <w:rsid w:val="0310E320"/>
    <w:rsid w:val="032B81BB"/>
    <w:rsid w:val="032C6970"/>
    <w:rsid w:val="0336ACAE"/>
    <w:rsid w:val="033F67CA"/>
    <w:rsid w:val="03400882"/>
    <w:rsid w:val="034EDDFC"/>
    <w:rsid w:val="0352363C"/>
    <w:rsid w:val="035D42F2"/>
    <w:rsid w:val="037B51B1"/>
    <w:rsid w:val="0385F1CC"/>
    <w:rsid w:val="039AAD11"/>
    <w:rsid w:val="039B41C0"/>
    <w:rsid w:val="03CF9819"/>
    <w:rsid w:val="03D3D4D3"/>
    <w:rsid w:val="03E2F503"/>
    <w:rsid w:val="03E93F2E"/>
    <w:rsid w:val="03EC7022"/>
    <w:rsid w:val="03EFA839"/>
    <w:rsid w:val="03F1C719"/>
    <w:rsid w:val="0401037C"/>
    <w:rsid w:val="0409C8AB"/>
    <w:rsid w:val="0419B022"/>
    <w:rsid w:val="041EF146"/>
    <w:rsid w:val="0421E848"/>
    <w:rsid w:val="042A7EFB"/>
    <w:rsid w:val="045C7FEF"/>
    <w:rsid w:val="045CED63"/>
    <w:rsid w:val="045FFE9B"/>
    <w:rsid w:val="04687A9C"/>
    <w:rsid w:val="04694E2A"/>
    <w:rsid w:val="0481F8FB"/>
    <w:rsid w:val="048C9E77"/>
    <w:rsid w:val="049F2C68"/>
    <w:rsid w:val="04A5C3C4"/>
    <w:rsid w:val="04ACB381"/>
    <w:rsid w:val="04B55CC3"/>
    <w:rsid w:val="04BDED38"/>
    <w:rsid w:val="04C7521C"/>
    <w:rsid w:val="04CE0D91"/>
    <w:rsid w:val="04D27D0F"/>
    <w:rsid w:val="04D3517E"/>
    <w:rsid w:val="04DCCD83"/>
    <w:rsid w:val="04EC46F1"/>
    <w:rsid w:val="04ED1F12"/>
    <w:rsid w:val="04ED58EA"/>
    <w:rsid w:val="04EE48E7"/>
    <w:rsid w:val="04F3E798"/>
    <w:rsid w:val="04F529DA"/>
    <w:rsid w:val="04FCADCC"/>
    <w:rsid w:val="0512470E"/>
    <w:rsid w:val="051F644D"/>
    <w:rsid w:val="0520C059"/>
    <w:rsid w:val="0525D71E"/>
    <w:rsid w:val="05378D99"/>
    <w:rsid w:val="053AD062"/>
    <w:rsid w:val="054396D4"/>
    <w:rsid w:val="0548A5E8"/>
    <w:rsid w:val="055278CD"/>
    <w:rsid w:val="05559AA3"/>
    <w:rsid w:val="0556B5B9"/>
    <w:rsid w:val="056934C2"/>
    <w:rsid w:val="056FA163"/>
    <w:rsid w:val="05704A22"/>
    <w:rsid w:val="05776449"/>
    <w:rsid w:val="0577B4E1"/>
    <w:rsid w:val="0578094F"/>
    <w:rsid w:val="057863C1"/>
    <w:rsid w:val="057A6CCB"/>
    <w:rsid w:val="0585F19D"/>
    <w:rsid w:val="059FA193"/>
    <w:rsid w:val="05A9A5FE"/>
    <w:rsid w:val="05B3FCC9"/>
    <w:rsid w:val="05C99F11"/>
    <w:rsid w:val="05D32FDC"/>
    <w:rsid w:val="05DB6A5F"/>
    <w:rsid w:val="05DFE4BC"/>
    <w:rsid w:val="05FC2C0D"/>
    <w:rsid w:val="061476EA"/>
    <w:rsid w:val="06173C31"/>
    <w:rsid w:val="0617C91D"/>
    <w:rsid w:val="06252E4E"/>
    <w:rsid w:val="062FE2B3"/>
    <w:rsid w:val="06386B08"/>
    <w:rsid w:val="063C98B0"/>
    <w:rsid w:val="06512D24"/>
    <w:rsid w:val="066F21C6"/>
    <w:rsid w:val="066F21DF"/>
    <w:rsid w:val="0678CA41"/>
    <w:rsid w:val="0699A7C4"/>
    <w:rsid w:val="069DD53C"/>
    <w:rsid w:val="06A0E37A"/>
    <w:rsid w:val="06B7C5C6"/>
    <w:rsid w:val="06CF9AFC"/>
    <w:rsid w:val="06D4A50C"/>
    <w:rsid w:val="06DBFFF5"/>
    <w:rsid w:val="06F1F4AA"/>
    <w:rsid w:val="07050523"/>
    <w:rsid w:val="0713882B"/>
    <w:rsid w:val="0717E2CE"/>
    <w:rsid w:val="0721C1FE"/>
    <w:rsid w:val="072B0D21"/>
    <w:rsid w:val="07312C8B"/>
    <w:rsid w:val="0738779C"/>
    <w:rsid w:val="073C7059"/>
    <w:rsid w:val="073F5EF6"/>
    <w:rsid w:val="07439E60"/>
    <w:rsid w:val="074AACC7"/>
    <w:rsid w:val="074C4715"/>
    <w:rsid w:val="07619081"/>
    <w:rsid w:val="0761DA0C"/>
    <w:rsid w:val="078DE531"/>
    <w:rsid w:val="0792D26A"/>
    <w:rsid w:val="07A25D44"/>
    <w:rsid w:val="07A29F52"/>
    <w:rsid w:val="07A4B548"/>
    <w:rsid w:val="07A67135"/>
    <w:rsid w:val="07ABC55A"/>
    <w:rsid w:val="07AD1291"/>
    <w:rsid w:val="07B30C92"/>
    <w:rsid w:val="07B97BB1"/>
    <w:rsid w:val="07CCBE49"/>
    <w:rsid w:val="07D1EB7F"/>
    <w:rsid w:val="07DAFF4D"/>
    <w:rsid w:val="07DCDB21"/>
    <w:rsid w:val="07DD52AF"/>
    <w:rsid w:val="07DF8A1C"/>
    <w:rsid w:val="07F33C74"/>
    <w:rsid w:val="07F6F4C9"/>
    <w:rsid w:val="080AF227"/>
    <w:rsid w:val="081C2910"/>
    <w:rsid w:val="08255074"/>
    <w:rsid w:val="0827F8B1"/>
    <w:rsid w:val="082C6992"/>
    <w:rsid w:val="083114DA"/>
    <w:rsid w:val="0849E7D0"/>
    <w:rsid w:val="08525838"/>
    <w:rsid w:val="0857050F"/>
    <w:rsid w:val="08587EA3"/>
    <w:rsid w:val="085B3634"/>
    <w:rsid w:val="08613176"/>
    <w:rsid w:val="0863DDCA"/>
    <w:rsid w:val="08709DE6"/>
    <w:rsid w:val="0878E604"/>
    <w:rsid w:val="0879264B"/>
    <w:rsid w:val="0890D41E"/>
    <w:rsid w:val="08BB2BD6"/>
    <w:rsid w:val="08BCF642"/>
    <w:rsid w:val="08BD1FFC"/>
    <w:rsid w:val="08CF61F2"/>
    <w:rsid w:val="08D79BDE"/>
    <w:rsid w:val="08DD507B"/>
    <w:rsid w:val="08F0AC22"/>
    <w:rsid w:val="08F29EDA"/>
    <w:rsid w:val="08F54521"/>
    <w:rsid w:val="08FD60E2"/>
    <w:rsid w:val="090D3C05"/>
    <w:rsid w:val="0913191E"/>
    <w:rsid w:val="09159523"/>
    <w:rsid w:val="09254424"/>
    <w:rsid w:val="0933CCCF"/>
    <w:rsid w:val="093EA7D7"/>
    <w:rsid w:val="0940C7F7"/>
    <w:rsid w:val="09440806"/>
    <w:rsid w:val="0948DFFD"/>
    <w:rsid w:val="094C8F24"/>
    <w:rsid w:val="094FF4D6"/>
    <w:rsid w:val="09522B89"/>
    <w:rsid w:val="095230DC"/>
    <w:rsid w:val="0961A538"/>
    <w:rsid w:val="09727A73"/>
    <w:rsid w:val="097BCA07"/>
    <w:rsid w:val="0991F3BE"/>
    <w:rsid w:val="09921B60"/>
    <w:rsid w:val="0998E6EF"/>
    <w:rsid w:val="09A383E3"/>
    <w:rsid w:val="09A5AE12"/>
    <w:rsid w:val="09AEE1E4"/>
    <w:rsid w:val="09B81E33"/>
    <w:rsid w:val="09C198FF"/>
    <w:rsid w:val="09C2BF71"/>
    <w:rsid w:val="09C57376"/>
    <w:rsid w:val="09C6DD7C"/>
    <w:rsid w:val="09C7FA3A"/>
    <w:rsid w:val="09CF1418"/>
    <w:rsid w:val="09EA3F96"/>
    <w:rsid w:val="09ED5758"/>
    <w:rsid w:val="09EFB8F1"/>
    <w:rsid w:val="09F02428"/>
    <w:rsid w:val="09F14C9D"/>
    <w:rsid w:val="0A020D7F"/>
    <w:rsid w:val="0A1A031A"/>
    <w:rsid w:val="0A1E06E5"/>
    <w:rsid w:val="0A1F7363"/>
    <w:rsid w:val="0A278FC2"/>
    <w:rsid w:val="0A344EBB"/>
    <w:rsid w:val="0A36723A"/>
    <w:rsid w:val="0A3BE343"/>
    <w:rsid w:val="0A46DAC4"/>
    <w:rsid w:val="0A4BCD28"/>
    <w:rsid w:val="0A4CC792"/>
    <w:rsid w:val="0A5F19A4"/>
    <w:rsid w:val="0A621B66"/>
    <w:rsid w:val="0A630B0E"/>
    <w:rsid w:val="0A729100"/>
    <w:rsid w:val="0A7434A7"/>
    <w:rsid w:val="0A7DBE4B"/>
    <w:rsid w:val="0A8DB328"/>
    <w:rsid w:val="0A952CF5"/>
    <w:rsid w:val="0A9D1034"/>
    <w:rsid w:val="0AA6A0FF"/>
    <w:rsid w:val="0ABF6751"/>
    <w:rsid w:val="0AD72592"/>
    <w:rsid w:val="0AE687C7"/>
    <w:rsid w:val="0AEACD87"/>
    <w:rsid w:val="0AF2DF7B"/>
    <w:rsid w:val="0AF66A6F"/>
    <w:rsid w:val="0AFFF93B"/>
    <w:rsid w:val="0B0283C9"/>
    <w:rsid w:val="0B079125"/>
    <w:rsid w:val="0B099F6A"/>
    <w:rsid w:val="0B12B069"/>
    <w:rsid w:val="0B19F1DB"/>
    <w:rsid w:val="0B1E8D02"/>
    <w:rsid w:val="0B232C2F"/>
    <w:rsid w:val="0B2516AC"/>
    <w:rsid w:val="0B2D2EBC"/>
    <w:rsid w:val="0B2EDA7F"/>
    <w:rsid w:val="0B33B083"/>
    <w:rsid w:val="0B3C5AEA"/>
    <w:rsid w:val="0B3CCCD2"/>
    <w:rsid w:val="0B40C784"/>
    <w:rsid w:val="0B4C768F"/>
    <w:rsid w:val="0B53C9D2"/>
    <w:rsid w:val="0B65C2D9"/>
    <w:rsid w:val="0B68C695"/>
    <w:rsid w:val="0B6AC3CA"/>
    <w:rsid w:val="0B6CD21F"/>
    <w:rsid w:val="0B6D268D"/>
    <w:rsid w:val="0B784351"/>
    <w:rsid w:val="0B788F58"/>
    <w:rsid w:val="0B78E5B6"/>
    <w:rsid w:val="0B837343"/>
    <w:rsid w:val="0B8BF489"/>
    <w:rsid w:val="0B915D4D"/>
    <w:rsid w:val="0B9C0704"/>
    <w:rsid w:val="0BAFEBD9"/>
    <w:rsid w:val="0BB36998"/>
    <w:rsid w:val="0BD18569"/>
    <w:rsid w:val="0BD3998F"/>
    <w:rsid w:val="0BD63C26"/>
    <w:rsid w:val="0BD9372A"/>
    <w:rsid w:val="0BDA0078"/>
    <w:rsid w:val="0BE39FFC"/>
    <w:rsid w:val="0BEBD396"/>
    <w:rsid w:val="0BF2CC98"/>
    <w:rsid w:val="0BF37553"/>
    <w:rsid w:val="0BF3F675"/>
    <w:rsid w:val="0BF71951"/>
    <w:rsid w:val="0BFEF8EE"/>
    <w:rsid w:val="0C01C5AA"/>
    <w:rsid w:val="0C08DECB"/>
    <w:rsid w:val="0C14D1E7"/>
    <w:rsid w:val="0C196081"/>
    <w:rsid w:val="0C1A6AF8"/>
    <w:rsid w:val="0C1EA324"/>
    <w:rsid w:val="0C1F1366"/>
    <w:rsid w:val="0C212A21"/>
    <w:rsid w:val="0C2DF8A9"/>
    <w:rsid w:val="0C30F30F"/>
    <w:rsid w:val="0C354B2F"/>
    <w:rsid w:val="0C3B77E4"/>
    <w:rsid w:val="0C467B20"/>
    <w:rsid w:val="0C4C1673"/>
    <w:rsid w:val="0C55394F"/>
    <w:rsid w:val="0C5D849A"/>
    <w:rsid w:val="0C60094C"/>
    <w:rsid w:val="0C843A7C"/>
    <w:rsid w:val="0C955309"/>
    <w:rsid w:val="0C988665"/>
    <w:rsid w:val="0CA1ABB5"/>
    <w:rsid w:val="0CC2320D"/>
    <w:rsid w:val="0CC73C68"/>
    <w:rsid w:val="0CCC0751"/>
    <w:rsid w:val="0CD5F816"/>
    <w:rsid w:val="0CE355E7"/>
    <w:rsid w:val="0CE71362"/>
    <w:rsid w:val="0CE77CF9"/>
    <w:rsid w:val="0CEF9A33"/>
    <w:rsid w:val="0CF7A2B6"/>
    <w:rsid w:val="0CFA888B"/>
    <w:rsid w:val="0CFE9347"/>
    <w:rsid w:val="0D0138E9"/>
    <w:rsid w:val="0D03AA66"/>
    <w:rsid w:val="0D146EB4"/>
    <w:rsid w:val="0D1C876B"/>
    <w:rsid w:val="0D222500"/>
    <w:rsid w:val="0D34EFAA"/>
    <w:rsid w:val="0D351FF0"/>
    <w:rsid w:val="0D353EFA"/>
    <w:rsid w:val="0D3697EA"/>
    <w:rsid w:val="0D3CE7FA"/>
    <w:rsid w:val="0D45B601"/>
    <w:rsid w:val="0D554750"/>
    <w:rsid w:val="0D571425"/>
    <w:rsid w:val="0D5A7262"/>
    <w:rsid w:val="0D612D8C"/>
    <w:rsid w:val="0D620976"/>
    <w:rsid w:val="0D6A05B4"/>
    <w:rsid w:val="0D79044E"/>
    <w:rsid w:val="0D8FC6D6"/>
    <w:rsid w:val="0D910382"/>
    <w:rsid w:val="0D98D4CC"/>
    <w:rsid w:val="0D9BAC2D"/>
    <w:rsid w:val="0DA8C3A3"/>
    <w:rsid w:val="0DBD4CA1"/>
    <w:rsid w:val="0DCD20AC"/>
    <w:rsid w:val="0DE1B1C3"/>
    <w:rsid w:val="0DE6898D"/>
    <w:rsid w:val="0DE68A41"/>
    <w:rsid w:val="0DEB2FB4"/>
    <w:rsid w:val="0DEDB40E"/>
    <w:rsid w:val="0DFD7311"/>
    <w:rsid w:val="0DFFDAC7"/>
    <w:rsid w:val="0E033CAA"/>
    <w:rsid w:val="0E0CD2C1"/>
    <w:rsid w:val="0E2754A2"/>
    <w:rsid w:val="0E339FCF"/>
    <w:rsid w:val="0E3767CB"/>
    <w:rsid w:val="0E586BA3"/>
    <w:rsid w:val="0E6201AC"/>
    <w:rsid w:val="0E63AD16"/>
    <w:rsid w:val="0E64C36A"/>
    <w:rsid w:val="0E64CF7E"/>
    <w:rsid w:val="0E78D2F1"/>
    <w:rsid w:val="0E7F98D0"/>
    <w:rsid w:val="0E7FD9DB"/>
    <w:rsid w:val="0E800655"/>
    <w:rsid w:val="0E840CE9"/>
    <w:rsid w:val="0E8B5FF8"/>
    <w:rsid w:val="0E9190A3"/>
    <w:rsid w:val="0E948F95"/>
    <w:rsid w:val="0E9A3EE1"/>
    <w:rsid w:val="0E9B2E4E"/>
    <w:rsid w:val="0E9D639B"/>
    <w:rsid w:val="0EABE006"/>
    <w:rsid w:val="0EB03F15"/>
    <w:rsid w:val="0EBFE307"/>
    <w:rsid w:val="0EC9606E"/>
    <w:rsid w:val="0ED49D63"/>
    <w:rsid w:val="0EE78AC4"/>
    <w:rsid w:val="0EE9A1D5"/>
    <w:rsid w:val="0EEB6541"/>
    <w:rsid w:val="0EEFBEE7"/>
    <w:rsid w:val="0EF4EFD9"/>
    <w:rsid w:val="0F03B14F"/>
    <w:rsid w:val="0F0D8F21"/>
    <w:rsid w:val="0F13750B"/>
    <w:rsid w:val="0F139DC7"/>
    <w:rsid w:val="0F25BB3E"/>
    <w:rsid w:val="0F28E99A"/>
    <w:rsid w:val="0F3B0FBF"/>
    <w:rsid w:val="0F3F4D0D"/>
    <w:rsid w:val="0F4FF08D"/>
    <w:rsid w:val="0F644923"/>
    <w:rsid w:val="0F66E15B"/>
    <w:rsid w:val="0F6893D1"/>
    <w:rsid w:val="0F74292A"/>
    <w:rsid w:val="0F766BE9"/>
    <w:rsid w:val="0F7A8499"/>
    <w:rsid w:val="0F7A88F7"/>
    <w:rsid w:val="0F85E9E1"/>
    <w:rsid w:val="0FA84E7D"/>
    <w:rsid w:val="0FA9AF74"/>
    <w:rsid w:val="0FA9E794"/>
    <w:rsid w:val="0FAAFBD9"/>
    <w:rsid w:val="0FB37180"/>
    <w:rsid w:val="0FB7F52C"/>
    <w:rsid w:val="0FB95773"/>
    <w:rsid w:val="0FC2D380"/>
    <w:rsid w:val="0FC59196"/>
    <w:rsid w:val="0FCC0E33"/>
    <w:rsid w:val="0FCE1C40"/>
    <w:rsid w:val="0FCF981A"/>
    <w:rsid w:val="0FD0613D"/>
    <w:rsid w:val="0FD4AB38"/>
    <w:rsid w:val="0FEA006E"/>
    <w:rsid w:val="0FF05A49"/>
    <w:rsid w:val="101C5102"/>
    <w:rsid w:val="102EC2D9"/>
    <w:rsid w:val="10360F42"/>
    <w:rsid w:val="1036BC2B"/>
    <w:rsid w:val="104A168C"/>
    <w:rsid w:val="104CE739"/>
    <w:rsid w:val="105CE73B"/>
    <w:rsid w:val="1065A588"/>
    <w:rsid w:val="106EE7EC"/>
    <w:rsid w:val="10700340"/>
    <w:rsid w:val="108331FA"/>
    <w:rsid w:val="1083F625"/>
    <w:rsid w:val="10A56F94"/>
    <w:rsid w:val="10B1CF6C"/>
    <w:rsid w:val="10B61064"/>
    <w:rsid w:val="10B7ECD8"/>
    <w:rsid w:val="10BD84D4"/>
    <w:rsid w:val="10C76798"/>
    <w:rsid w:val="10D57074"/>
    <w:rsid w:val="10D9C519"/>
    <w:rsid w:val="10EEB049"/>
    <w:rsid w:val="10FCB235"/>
    <w:rsid w:val="10FE6F9B"/>
    <w:rsid w:val="11004531"/>
    <w:rsid w:val="11051BEB"/>
    <w:rsid w:val="11073ADE"/>
    <w:rsid w:val="110F4A27"/>
    <w:rsid w:val="111E4882"/>
    <w:rsid w:val="112AF809"/>
    <w:rsid w:val="1136926B"/>
    <w:rsid w:val="1139685C"/>
    <w:rsid w:val="113AE43E"/>
    <w:rsid w:val="11447383"/>
    <w:rsid w:val="114F19EB"/>
    <w:rsid w:val="1158F4D4"/>
    <w:rsid w:val="116A8953"/>
    <w:rsid w:val="1174CF53"/>
    <w:rsid w:val="117B4D72"/>
    <w:rsid w:val="1186F182"/>
    <w:rsid w:val="1189C293"/>
    <w:rsid w:val="11912CDC"/>
    <w:rsid w:val="11A3CCC8"/>
    <w:rsid w:val="11AA92EB"/>
    <w:rsid w:val="11B00908"/>
    <w:rsid w:val="11BE3B6C"/>
    <w:rsid w:val="11BF2E9B"/>
    <w:rsid w:val="11C76C41"/>
    <w:rsid w:val="11C78B6A"/>
    <w:rsid w:val="11E3F427"/>
    <w:rsid w:val="11E5128C"/>
    <w:rsid w:val="11F23119"/>
    <w:rsid w:val="11F88AED"/>
    <w:rsid w:val="11F8B79C"/>
    <w:rsid w:val="121058EB"/>
    <w:rsid w:val="12120819"/>
    <w:rsid w:val="1216B65B"/>
    <w:rsid w:val="12285234"/>
    <w:rsid w:val="1244B5E9"/>
    <w:rsid w:val="125B84E1"/>
    <w:rsid w:val="125C871F"/>
    <w:rsid w:val="125E45B3"/>
    <w:rsid w:val="1264093B"/>
    <w:rsid w:val="1275A486"/>
    <w:rsid w:val="1281919B"/>
    <w:rsid w:val="12834002"/>
    <w:rsid w:val="128696C4"/>
    <w:rsid w:val="12899816"/>
    <w:rsid w:val="1298ED15"/>
    <w:rsid w:val="12A82219"/>
    <w:rsid w:val="12AAA227"/>
    <w:rsid w:val="12AD0518"/>
    <w:rsid w:val="12BF93BC"/>
    <w:rsid w:val="12C139CA"/>
    <w:rsid w:val="12D369D8"/>
    <w:rsid w:val="12DCA146"/>
    <w:rsid w:val="12E97A3C"/>
    <w:rsid w:val="12ED24AF"/>
    <w:rsid w:val="12F8E62A"/>
    <w:rsid w:val="13023FFD"/>
    <w:rsid w:val="1304DCFC"/>
    <w:rsid w:val="13054006"/>
    <w:rsid w:val="1309E06F"/>
    <w:rsid w:val="13107420"/>
    <w:rsid w:val="1337624C"/>
    <w:rsid w:val="1340049F"/>
    <w:rsid w:val="13440C55"/>
    <w:rsid w:val="1344BF7C"/>
    <w:rsid w:val="134E3858"/>
    <w:rsid w:val="13575596"/>
    <w:rsid w:val="135F508E"/>
    <w:rsid w:val="136116C4"/>
    <w:rsid w:val="13643EB7"/>
    <w:rsid w:val="13667C00"/>
    <w:rsid w:val="1373072A"/>
    <w:rsid w:val="13748C2D"/>
    <w:rsid w:val="1379A830"/>
    <w:rsid w:val="13910439"/>
    <w:rsid w:val="1397066E"/>
    <w:rsid w:val="139FDB7D"/>
    <w:rsid w:val="13A4312E"/>
    <w:rsid w:val="13B25FCD"/>
    <w:rsid w:val="13B49CBD"/>
    <w:rsid w:val="13C0ED0B"/>
    <w:rsid w:val="13C4F589"/>
    <w:rsid w:val="13C6485D"/>
    <w:rsid w:val="13D4C5A6"/>
    <w:rsid w:val="13DD4554"/>
    <w:rsid w:val="13E71CA9"/>
    <w:rsid w:val="13EADD9D"/>
    <w:rsid w:val="13EE2BD5"/>
    <w:rsid w:val="13F61D34"/>
    <w:rsid w:val="13FAE63E"/>
    <w:rsid w:val="14079988"/>
    <w:rsid w:val="1407BFF2"/>
    <w:rsid w:val="14163AE9"/>
    <w:rsid w:val="1438D65B"/>
    <w:rsid w:val="14409C2B"/>
    <w:rsid w:val="14484A9A"/>
    <w:rsid w:val="144B55F1"/>
    <w:rsid w:val="1455DB5C"/>
    <w:rsid w:val="145C1CF9"/>
    <w:rsid w:val="1476D648"/>
    <w:rsid w:val="1486E2A3"/>
    <w:rsid w:val="14876B35"/>
    <w:rsid w:val="1493395C"/>
    <w:rsid w:val="14999AE9"/>
    <w:rsid w:val="149A999E"/>
    <w:rsid w:val="14A8ABA7"/>
    <w:rsid w:val="14BE63C8"/>
    <w:rsid w:val="14C07515"/>
    <w:rsid w:val="14CCBD0F"/>
    <w:rsid w:val="14EF23F6"/>
    <w:rsid w:val="14F0BE07"/>
    <w:rsid w:val="14FBC651"/>
    <w:rsid w:val="15076A86"/>
    <w:rsid w:val="150F004C"/>
    <w:rsid w:val="15204016"/>
    <w:rsid w:val="152085C6"/>
    <w:rsid w:val="15228BD6"/>
    <w:rsid w:val="1540018F"/>
    <w:rsid w:val="15436FBD"/>
    <w:rsid w:val="155CED39"/>
    <w:rsid w:val="1574B622"/>
    <w:rsid w:val="157EC476"/>
    <w:rsid w:val="158AB0FC"/>
    <w:rsid w:val="1599AEDE"/>
    <w:rsid w:val="15AF9AA0"/>
    <w:rsid w:val="15B69AC6"/>
    <w:rsid w:val="15B9325D"/>
    <w:rsid w:val="15C5C08D"/>
    <w:rsid w:val="15E41AFB"/>
    <w:rsid w:val="15E86C63"/>
    <w:rsid w:val="15EFAF72"/>
    <w:rsid w:val="160BF373"/>
    <w:rsid w:val="1633CF1A"/>
    <w:rsid w:val="163BBCA0"/>
    <w:rsid w:val="163E74F7"/>
    <w:rsid w:val="1641D606"/>
    <w:rsid w:val="165291BF"/>
    <w:rsid w:val="1674B543"/>
    <w:rsid w:val="167722A8"/>
    <w:rsid w:val="167C6511"/>
    <w:rsid w:val="167D3575"/>
    <w:rsid w:val="16854D39"/>
    <w:rsid w:val="1693690C"/>
    <w:rsid w:val="16A7D4FC"/>
    <w:rsid w:val="16AC71A3"/>
    <w:rsid w:val="16ADA4BB"/>
    <w:rsid w:val="16C4BB1B"/>
    <w:rsid w:val="16CA2435"/>
    <w:rsid w:val="16CF6398"/>
    <w:rsid w:val="16CFF7F2"/>
    <w:rsid w:val="16D7DC2D"/>
    <w:rsid w:val="16DA3FBC"/>
    <w:rsid w:val="16DE0DB3"/>
    <w:rsid w:val="16E3CA0E"/>
    <w:rsid w:val="16EAFBCB"/>
    <w:rsid w:val="16FD8F9F"/>
    <w:rsid w:val="1706850C"/>
    <w:rsid w:val="170973F9"/>
    <w:rsid w:val="170A800F"/>
    <w:rsid w:val="172B99D5"/>
    <w:rsid w:val="172E8F77"/>
    <w:rsid w:val="173AB850"/>
    <w:rsid w:val="175F7EFF"/>
    <w:rsid w:val="1768EE3E"/>
    <w:rsid w:val="176A261D"/>
    <w:rsid w:val="1773F7FE"/>
    <w:rsid w:val="177800D1"/>
    <w:rsid w:val="1781B89B"/>
    <w:rsid w:val="178770CC"/>
    <w:rsid w:val="1790FFF6"/>
    <w:rsid w:val="1797D13B"/>
    <w:rsid w:val="17A0495A"/>
    <w:rsid w:val="17B60DBE"/>
    <w:rsid w:val="17C0595C"/>
    <w:rsid w:val="17C604C1"/>
    <w:rsid w:val="17C93C24"/>
    <w:rsid w:val="17CADA1E"/>
    <w:rsid w:val="17D38966"/>
    <w:rsid w:val="17DE6054"/>
    <w:rsid w:val="18018389"/>
    <w:rsid w:val="180B43A4"/>
    <w:rsid w:val="180E37E7"/>
    <w:rsid w:val="18113DA8"/>
    <w:rsid w:val="1818C616"/>
    <w:rsid w:val="18289DEE"/>
    <w:rsid w:val="18290390"/>
    <w:rsid w:val="182D6B74"/>
    <w:rsid w:val="182EF7A0"/>
    <w:rsid w:val="183549FF"/>
    <w:rsid w:val="184D75B2"/>
    <w:rsid w:val="1855DB88"/>
    <w:rsid w:val="1861729D"/>
    <w:rsid w:val="1867F920"/>
    <w:rsid w:val="186A6CC6"/>
    <w:rsid w:val="186AED7D"/>
    <w:rsid w:val="186D1C71"/>
    <w:rsid w:val="1870E160"/>
    <w:rsid w:val="189CF44E"/>
    <w:rsid w:val="189D0C48"/>
    <w:rsid w:val="189E7880"/>
    <w:rsid w:val="18A2FA5D"/>
    <w:rsid w:val="18ACA2C8"/>
    <w:rsid w:val="18C14D1B"/>
    <w:rsid w:val="18C62F02"/>
    <w:rsid w:val="18CC9D84"/>
    <w:rsid w:val="18CED9E9"/>
    <w:rsid w:val="18D13167"/>
    <w:rsid w:val="18E178C9"/>
    <w:rsid w:val="18E7B329"/>
    <w:rsid w:val="18E8D03D"/>
    <w:rsid w:val="18F59A35"/>
    <w:rsid w:val="18FB4F60"/>
    <w:rsid w:val="18FC9FA6"/>
    <w:rsid w:val="18FE5023"/>
    <w:rsid w:val="18FF7D1A"/>
    <w:rsid w:val="1900AD04"/>
    <w:rsid w:val="190B7698"/>
    <w:rsid w:val="190FBDD5"/>
    <w:rsid w:val="1919C68E"/>
    <w:rsid w:val="191E9F7C"/>
    <w:rsid w:val="1941A840"/>
    <w:rsid w:val="19501261"/>
    <w:rsid w:val="195C99F7"/>
    <w:rsid w:val="1966F442"/>
    <w:rsid w:val="196AAA52"/>
    <w:rsid w:val="196BD66A"/>
    <w:rsid w:val="197359DC"/>
    <w:rsid w:val="19746E82"/>
    <w:rsid w:val="19809AFA"/>
    <w:rsid w:val="1981497E"/>
    <w:rsid w:val="19871E77"/>
    <w:rsid w:val="198BC87F"/>
    <w:rsid w:val="199B8BAA"/>
    <w:rsid w:val="199ED290"/>
    <w:rsid w:val="19B6C86A"/>
    <w:rsid w:val="19B8D1E1"/>
    <w:rsid w:val="19D0B96C"/>
    <w:rsid w:val="19D191B6"/>
    <w:rsid w:val="19EA9FA3"/>
    <w:rsid w:val="19EB6AFA"/>
    <w:rsid w:val="19F13F38"/>
    <w:rsid w:val="1A08ED8C"/>
    <w:rsid w:val="1A0E3578"/>
    <w:rsid w:val="1A142520"/>
    <w:rsid w:val="1A16A573"/>
    <w:rsid w:val="1A1B6AD0"/>
    <w:rsid w:val="1A1BD689"/>
    <w:rsid w:val="1A1F7BE0"/>
    <w:rsid w:val="1A22602D"/>
    <w:rsid w:val="1A5143F3"/>
    <w:rsid w:val="1A5433F8"/>
    <w:rsid w:val="1A578D21"/>
    <w:rsid w:val="1A58C3B0"/>
    <w:rsid w:val="1A6568F6"/>
    <w:rsid w:val="1A686DE5"/>
    <w:rsid w:val="1A6C2481"/>
    <w:rsid w:val="1A72D05E"/>
    <w:rsid w:val="1A7E6D1D"/>
    <w:rsid w:val="1A83838A"/>
    <w:rsid w:val="1A9931B0"/>
    <w:rsid w:val="1AB15F0E"/>
    <w:rsid w:val="1ABA9775"/>
    <w:rsid w:val="1AC012BF"/>
    <w:rsid w:val="1AC0D417"/>
    <w:rsid w:val="1AE06CCE"/>
    <w:rsid w:val="1AE5C328"/>
    <w:rsid w:val="1AE97F5C"/>
    <w:rsid w:val="1AEA0DFE"/>
    <w:rsid w:val="1AEBE2C2"/>
    <w:rsid w:val="1AF1087E"/>
    <w:rsid w:val="1AF81C65"/>
    <w:rsid w:val="1B03128D"/>
    <w:rsid w:val="1B183CDD"/>
    <w:rsid w:val="1B2EDD94"/>
    <w:rsid w:val="1B305D41"/>
    <w:rsid w:val="1B31E287"/>
    <w:rsid w:val="1B375755"/>
    <w:rsid w:val="1B5EFDCB"/>
    <w:rsid w:val="1B91AA58"/>
    <w:rsid w:val="1B99135F"/>
    <w:rsid w:val="1BA328BC"/>
    <w:rsid w:val="1BA6D318"/>
    <w:rsid w:val="1BCD99BB"/>
    <w:rsid w:val="1BD6758D"/>
    <w:rsid w:val="1BDC8397"/>
    <w:rsid w:val="1BDC92F1"/>
    <w:rsid w:val="1BEB0441"/>
    <w:rsid w:val="1BF2533D"/>
    <w:rsid w:val="1C19198B"/>
    <w:rsid w:val="1C1AAD92"/>
    <w:rsid w:val="1C220C07"/>
    <w:rsid w:val="1C2300A1"/>
    <w:rsid w:val="1C2B2943"/>
    <w:rsid w:val="1C2E2A51"/>
    <w:rsid w:val="1C3E0E26"/>
    <w:rsid w:val="1C407A3F"/>
    <w:rsid w:val="1C411D7C"/>
    <w:rsid w:val="1C53E9E7"/>
    <w:rsid w:val="1C5667D6"/>
    <w:rsid w:val="1C63E399"/>
    <w:rsid w:val="1C868ECB"/>
    <w:rsid w:val="1C8C442E"/>
    <w:rsid w:val="1C8DB1CA"/>
    <w:rsid w:val="1C91D5C7"/>
    <w:rsid w:val="1C9B9323"/>
    <w:rsid w:val="1CAC0F44"/>
    <w:rsid w:val="1CADF81A"/>
    <w:rsid w:val="1CBF06AE"/>
    <w:rsid w:val="1CC071A4"/>
    <w:rsid w:val="1CC6E0DC"/>
    <w:rsid w:val="1CC7A837"/>
    <w:rsid w:val="1CD74CF4"/>
    <w:rsid w:val="1CE95309"/>
    <w:rsid w:val="1CED4363"/>
    <w:rsid w:val="1D06F55B"/>
    <w:rsid w:val="1D109F5A"/>
    <w:rsid w:val="1D1DA45E"/>
    <w:rsid w:val="1D24B215"/>
    <w:rsid w:val="1D2BB2B7"/>
    <w:rsid w:val="1D2DF715"/>
    <w:rsid w:val="1D340079"/>
    <w:rsid w:val="1D370D89"/>
    <w:rsid w:val="1D3D4BD0"/>
    <w:rsid w:val="1D556B3B"/>
    <w:rsid w:val="1D766B80"/>
    <w:rsid w:val="1D7E004C"/>
    <w:rsid w:val="1D87B4FA"/>
    <w:rsid w:val="1DA368A6"/>
    <w:rsid w:val="1DA36A3B"/>
    <w:rsid w:val="1DA60C73"/>
    <w:rsid w:val="1DB00C2E"/>
    <w:rsid w:val="1DB0FB02"/>
    <w:rsid w:val="1DB32D1B"/>
    <w:rsid w:val="1DB4E9EC"/>
    <w:rsid w:val="1DB6C39D"/>
    <w:rsid w:val="1DC79549"/>
    <w:rsid w:val="1DDE28CB"/>
    <w:rsid w:val="1DE238C3"/>
    <w:rsid w:val="1DE9D6E2"/>
    <w:rsid w:val="1DEAD4C0"/>
    <w:rsid w:val="1DEF6CA5"/>
    <w:rsid w:val="1E0E6670"/>
    <w:rsid w:val="1E147496"/>
    <w:rsid w:val="1E156EC5"/>
    <w:rsid w:val="1E1B332C"/>
    <w:rsid w:val="1E25B1CE"/>
    <w:rsid w:val="1E300B1A"/>
    <w:rsid w:val="1E34CD69"/>
    <w:rsid w:val="1E3A6565"/>
    <w:rsid w:val="1E4FAF85"/>
    <w:rsid w:val="1E5021B5"/>
    <w:rsid w:val="1E737817"/>
    <w:rsid w:val="1E81E8FF"/>
    <w:rsid w:val="1E847CCD"/>
    <w:rsid w:val="1E868258"/>
    <w:rsid w:val="1E912C6F"/>
    <w:rsid w:val="1E9EF8A1"/>
    <w:rsid w:val="1EA8EEC4"/>
    <w:rsid w:val="1EA98B0B"/>
    <w:rsid w:val="1EAE42C0"/>
    <w:rsid w:val="1EC80884"/>
    <w:rsid w:val="1ED21B18"/>
    <w:rsid w:val="1F043647"/>
    <w:rsid w:val="1F1C0F6B"/>
    <w:rsid w:val="1F217E1C"/>
    <w:rsid w:val="1F29CF50"/>
    <w:rsid w:val="1F2DF44C"/>
    <w:rsid w:val="1F437904"/>
    <w:rsid w:val="1F49A887"/>
    <w:rsid w:val="1F4A6903"/>
    <w:rsid w:val="1F4F6048"/>
    <w:rsid w:val="1F558DDE"/>
    <w:rsid w:val="1F5DBFCC"/>
    <w:rsid w:val="1F78BE3E"/>
    <w:rsid w:val="1F7F4425"/>
    <w:rsid w:val="1F8AB3B6"/>
    <w:rsid w:val="1F8AFD41"/>
    <w:rsid w:val="1F9045B9"/>
    <w:rsid w:val="1FAEFE09"/>
    <w:rsid w:val="1FB2EACE"/>
    <w:rsid w:val="1FBD2AF8"/>
    <w:rsid w:val="1FC1822F"/>
    <w:rsid w:val="1FC97689"/>
    <w:rsid w:val="1FCDEC37"/>
    <w:rsid w:val="1FD1A88D"/>
    <w:rsid w:val="1FD6809E"/>
    <w:rsid w:val="1FDAA6C8"/>
    <w:rsid w:val="1FE0175F"/>
    <w:rsid w:val="1FE29B60"/>
    <w:rsid w:val="1FE2B258"/>
    <w:rsid w:val="1FE598DC"/>
    <w:rsid w:val="1FF78CD0"/>
    <w:rsid w:val="1FFB4A0B"/>
    <w:rsid w:val="1FFD0191"/>
    <w:rsid w:val="1FFE05E9"/>
    <w:rsid w:val="1FFEF0EA"/>
    <w:rsid w:val="2007C7CC"/>
    <w:rsid w:val="200B09AF"/>
    <w:rsid w:val="200DDEDD"/>
    <w:rsid w:val="201102F8"/>
    <w:rsid w:val="20168ACF"/>
    <w:rsid w:val="201912F6"/>
    <w:rsid w:val="201BF8E5"/>
    <w:rsid w:val="2023E20C"/>
    <w:rsid w:val="20315EB8"/>
    <w:rsid w:val="2036C314"/>
    <w:rsid w:val="20374239"/>
    <w:rsid w:val="20693EC8"/>
    <w:rsid w:val="206DBA47"/>
    <w:rsid w:val="208E170A"/>
    <w:rsid w:val="2090F8CC"/>
    <w:rsid w:val="209859F6"/>
    <w:rsid w:val="209BBA39"/>
    <w:rsid w:val="209C3902"/>
    <w:rsid w:val="20A407EA"/>
    <w:rsid w:val="20B2BD0C"/>
    <w:rsid w:val="20C057D7"/>
    <w:rsid w:val="20CBDC38"/>
    <w:rsid w:val="20E0FAD6"/>
    <w:rsid w:val="21035A97"/>
    <w:rsid w:val="21077A49"/>
    <w:rsid w:val="21115988"/>
    <w:rsid w:val="211529DB"/>
    <w:rsid w:val="21163739"/>
    <w:rsid w:val="21289AE1"/>
    <w:rsid w:val="212BEDC2"/>
    <w:rsid w:val="212BFBB5"/>
    <w:rsid w:val="214C60F0"/>
    <w:rsid w:val="214FFB36"/>
    <w:rsid w:val="2153E3AB"/>
    <w:rsid w:val="215538A6"/>
    <w:rsid w:val="21589407"/>
    <w:rsid w:val="216B3638"/>
    <w:rsid w:val="2179643F"/>
    <w:rsid w:val="217F7273"/>
    <w:rsid w:val="217F7347"/>
    <w:rsid w:val="21992CED"/>
    <w:rsid w:val="219960AF"/>
    <w:rsid w:val="21A03A47"/>
    <w:rsid w:val="21B65C39"/>
    <w:rsid w:val="21B8B9ED"/>
    <w:rsid w:val="21C02999"/>
    <w:rsid w:val="21C4F49E"/>
    <w:rsid w:val="21C4FA3F"/>
    <w:rsid w:val="21C60012"/>
    <w:rsid w:val="21C78AF7"/>
    <w:rsid w:val="21CDD11C"/>
    <w:rsid w:val="21CF8034"/>
    <w:rsid w:val="21D19685"/>
    <w:rsid w:val="21D6F4BD"/>
    <w:rsid w:val="21D86116"/>
    <w:rsid w:val="21DBF4FA"/>
    <w:rsid w:val="21DEE572"/>
    <w:rsid w:val="22008206"/>
    <w:rsid w:val="22058D14"/>
    <w:rsid w:val="22119396"/>
    <w:rsid w:val="2219475D"/>
    <w:rsid w:val="221D7B7A"/>
    <w:rsid w:val="222C7BE6"/>
    <w:rsid w:val="222F077A"/>
    <w:rsid w:val="2257BC88"/>
    <w:rsid w:val="225D9FC6"/>
    <w:rsid w:val="22673157"/>
    <w:rsid w:val="2270A811"/>
    <w:rsid w:val="2285CB5B"/>
    <w:rsid w:val="22868A44"/>
    <w:rsid w:val="228ADD1A"/>
    <w:rsid w:val="229903CF"/>
    <w:rsid w:val="229A4768"/>
    <w:rsid w:val="229FEB53"/>
    <w:rsid w:val="22A0C768"/>
    <w:rsid w:val="22ABCAE4"/>
    <w:rsid w:val="22AF66A5"/>
    <w:rsid w:val="22B69BCB"/>
    <w:rsid w:val="22B6BD8D"/>
    <w:rsid w:val="22BE45E3"/>
    <w:rsid w:val="22C29E03"/>
    <w:rsid w:val="22C5C2BD"/>
    <w:rsid w:val="22D9999B"/>
    <w:rsid w:val="22EC12BF"/>
    <w:rsid w:val="22F001C1"/>
    <w:rsid w:val="22F1144D"/>
    <w:rsid w:val="23013B15"/>
    <w:rsid w:val="23030C03"/>
    <w:rsid w:val="23070699"/>
    <w:rsid w:val="230967DE"/>
    <w:rsid w:val="230ABC66"/>
    <w:rsid w:val="230D8769"/>
    <w:rsid w:val="232FDE7A"/>
    <w:rsid w:val="23307953"/>
    <w:rsid w:val="233A6F07"/>
    <w:rsid w:val="233A7AE9"/>
    <w:rsid w:val="23453772"/>
    <w:rsid w:val="235BFD8B"/>
    <w:rsid w:val="235CA3DB"/>
    <w:rsid w:val="2367B26D"/>
    <w:rsid w:val="23706D16"/>
    <w:rsid w:val="23746636"/>
    <w:rsid w:val="2387DAF2"/>
    <w:rsid w:val="2389AB75"/>
    <w:rsid w:val="238C51FD"/>
    <w:rsid w:val="239D3899"/>
    <w:rsid w:val="23AF8513"/>
    <w:rsid w:val="23B8C816"/>
    <w:rsid w:val="23B94A32"/>
    <w:rsid w:val="23BA9070"/>
    <w:rsid w:val="23C8B492"/>
    <w:rsid w:val="23D080B6"/>
    <w:rsid w:val="23DC74E3"/>
    <w:rsid w:val="23EE843F"/>
    <w:rsid w:val="23F826B9"/>
    <w:rsid w:val="2404FB92"/>
    <w:rsid w:val="240DD47F"/>
    <w:rsid w:val="2410CF48"/>
    <w:rsid w:val="24187414"/>
    <w:rsid w:val="24203C86"/>
    <w:rsid w:val="2421E3BE"/>
    <w:rsid w:val="242947CB"/>
    <w:rsid w:val="243A5997"/>
    <w:rsid w:val="244B0EDA"/>
    <w:rsid w:val="24508E1C"/>
    <w:rsid w:val="245E6E64"/>
    <w:rsid w:val="246EAC8B"/>
    <w:rsid w:val="2474FCD4"/>
    <w:rsid w:val="2477078C"/>
    <w:rsid w:val="247C93E9"/>
    <w:rsid w:val="248F933D"/>
    <w:rsid w:val="249EDC64"/>
    <w:rsid w:val="249F4C9E"/>
    <w:rsid w:val="24A2D6FA"/>
    <w:rsid w:val="24A6EAC3"/>
    <w:rsid w:val="24B5034E"/>
    <w:rsid w:val="24B9BF98"/>
    <w:rsid w:val="24BD1D1B"/>
    <w:rsid w:val="24C86591"/>
    <w:rsid w:val="24D34E2E"/>
    <w:rsid w:val="24E0B857"/>
    <w:rsid w:val="24EB524E"/>
    <w:rsid w:val="24EE5E22"/>
    <w:rsid w:val="250288E2"/>
    <w:rsid w:val="251B887D"/>
    <w:rsid w:val="2537ADEB"/>
    <w:rsid w:val="2539B9D4"/>
    <w:rsid w:val="2539D67E"/>
    <w:rsid w:val="2549EF81"/>
    <w:rsid w:val="2556F832"/>
    <w:rsid w:val="25622F0A"/>
    <w:rsid w:val="2563025C"/>
    <w:rsid w:val="257E8D30"/>
    <w:rsid w:val="258BE581"/>
    <w:rsid w:val="259658F9"/>
    <w:rsid w:val="25999F22"/>
    <w:rsid w:val="25D621CC"/>
    <w:rsid w:val="25E1FE97"/>
    <w:rsid w:val="25F2F25C"/>
    <w:rsid w:val="25FB4890"/>
    <w:rsid w:val="260033FD"/>
    <w:rsid w:val="2601B981"/>
    <w:rsid w:val="2608A43C"/>
    <w:rsid w:val="263CF966"/>
    <w:rsid w:val="263F0DDE"/>
    <w:rsid w:val="2642EF4A"/>
    <w:rsid w:val="2644D82F"/>
    <w:rsid w:val="2653AB1A"/>
    <w:rsid w:val="2654EFBD"/>
    <w:rsid w:val="265B7198"/>
    <w:rsid w:val="2661739A"/>
    <w:rsid w:val="26627A43"/>
    <w:rsid w:val="267D8C3D"/>
    <w:rsid w:val="267E2F3A"/>
    <w:rsid w:val="267F4CB9"/>
    <w:rsid w:val="2680ACE7"/>
    <w:rsid w:val="26970F4E"/>
    <w:rsid w:val="269E94D7"/>
    <w:rsid w:val="26AFD8BE"/>
    <w:rsid w:val="26C064B1"/>
    <w:rsid w:val="26C690E3"/>
    <w:rsid w:val="26D4F963"/>
    <w:rsid w:val="26E5645E"/>
    <w:rsid w:val="26ECB880"/>
    <w:rsid w:val="270CD6D6"/>
    <w:rsid w:val="271367A4"/>
    <w:rsid w:val="27496C29"/>
    <w:rsid w:val="2753908F"/>
    <w:rsid w:val="27547170"/>
    <w:rsid w:val="27567820"/>
    <w:rsid w:val="275E3E6B"/>
    <w:rsid w:val="2765532E"/>
    <w:rsid w:val="27676FF7"/>
    <w:rsid w:val="276AF525"/>
    <w:rsid w:val="279AE664"/>
    <w:rsid w:val="279FCB27"/>
    <w:rsid w:val="27A165D5"/>
    <w:rsid w:val="27B011C9"/>
    <w:rsid w:val="27B5DF6E"/>
    <w:rsid w:val="27C042F3"/>
    <w:rsid w:val="27C6256E"/>
    <w:rsid w:val="27D5D1A1"/>
    <w:rsid w:val="27DE8CF3"/>
    <w:rsid w:val="27DFD2E7"/>
    <w:rsid w:val="27E8BA00"/>
    <w:rsid w:val="27ED1C48"/>
    <w:rsid w:val="27EDAF74"/>
    <w:rsid w:val="27EE5DCC"/>
    <w:rsid w:val="27F77809"/>
    <w:rsid w:val="27FD43FB"/>
    <w:rsid w:val="281110B9"/>
    <w:rsid w:val="281299F4"/>
    <w:rsid w:val="281BBA90"/>
    <w:rsid w:val="282131A8"/>
    <w:rsid w:val="282279B9"/>
    <w:rsid w:val="28295E19"/>
    <w:rsid w:val="282DE2D6"/>
    <w:rsid w:val="283917A0"/>
    <w:rsid w:val="283AFE6A"/>
    <w:rsid w:val="283EF271"/>
    <w:rsid w:val="28473696"/>
    <w:rsid w:val="2847B53D"/>
    <w:rsid w:val="28481B57"/>
    <w:rsid w:val="285BAF36"/>
    <w:rsid w:val="285D1C98"/>
    <w:rsid w:val="2864DB2F"/>
    <w:rsid w:val="2871F0CF"/>
    <w:rsid w:val="287736DD"/>
    <w:rsid w:val="287CD580"/>
    <w:rsid w:val="28832DFB"/>
    <w:rsid w:val="28879CC8"/>
    <w:rsid w:val="288AF7ED"/>
    <w:rsid w:val="288ED7B8"/>
    <w:rsid w:val="289D31FB"/>
    <w:rsid w:val="28A1D12E"/>
    <w:rsid w:val="28A47367"/>
    <w:rsid w:val="28A9594B"/>
    <w:rsid w:val="28AF19CF"/>
    <w:rsid w:val="28B1A4CC"/>
    <w:rsid w:val="28B4FDE1"/>
    <w:rsid w:val="28BA6E1D"/>
    <w:rsid w:val="28CE9276"/>
    <w:rsid w:val="28D3A8CB"/>
    <w:rsid w:val="28D66A56"/>
    <w:rsid w:val="28D9CEF0"/>
    <w:rsid w:val="28E982DC"/>
    <w:rsid w:val="28F2CFB0"/>
    <w:rsid w:val="28FE2BC5"/>
    <w:rsid w:val="2904B648"/>
    <w:rsid w:val="29071363"/>
    <w:rsid w:val="290FB4D4"/>
    <w:rsid w:val="291008EC"/>
    <w:rsid w:val="291149A5"/>
    <w:rsid w:val="291B9300"/>
    <w:rsid w:val="291DADDF"/>
    <w:rsid w:val="2923DB62"/>
    <w:rsid w:val="293B2742"/>
    <w:rsid w:val="293EE94F"/>
    <w:rsid w:val="2947D315"/>
    <w:rsid w:val="294DC504"/>
    <w:rsid w:val="296860B1"/>
    <w:rsid w:val="297348C1"/>
    <w:rsid w:val="297352C5"/>
    <w:rsid w:val="29764C91"/>
    <w:rsid w:val="297C4BD4"/>
    <w:rsid w:val="2990C309"/>
    <w:rsid w:val="2999E128"/>
    <w:rsid w:val="29A52FC7"/>
    <w:rsid w:val="29A6C57B"/>
    <w:rsid w:val="29B0D329"/>
    <w:rsid w:val="29B5CFFC"/>
    <w:rsid w:val="29C9B337"/>
    <w:rsid w:val="29D6E641"/>
    <w:rsid w:val="29DDE227"/>
    <w:rsid w:val="29E9C2A0"/>
    <w:rsid w:val="29EF8A3B"/>
    <w:rsid w:val="29FA0ECC"/>
    <w:rsid w:val="2A076635"/>
    <w:rsid w:val="2A0B7177"/>
    <w:rsid w:val="2A156B43"/>
    <w:rsid w:val="2A27FC71"/>
    <w:rsid w:val="2A4D0A64"/>
    <w:rsid w:val="2A530F4F"/>
    <w:rsid w:val="2A614E15"/>
    <w:rsid w:val="2A64B4A9"/>
    <w:rsid w:val="2A66E86F"/>
    <w:rsid w:val="2A6A62D7"/>
    <w:rsid w:val="2A6ED06D"/>
    <w:rsid w:val="2A715BAD"/>
    <w:rsid w:val="2A73FD1A"/>
    <w:rsid w:val="2A85AA54"/>
    <w:rsid w:val="2A95A3A7"/>
    <w:rsid w:val="2AAEC058"/>
    <w:rsid w:val="2AAF9AE6"/>
    <w:rsid w:val="2AB76CC8"/>
    <w:rsid w:val="2AC6637F"/>
    <w:rsid w:val="2AC86B7B"/>
    <w:rsid w:val="2ACCE16B"/>
    <w:rsid w:val="2ACEAEA3"/>
    <w:rsid w:val="2AD9D7BE"/>
    <w:rsid w:val="2ADD22DE"/>
    <w:rsid w:val="2AE1DC22"/>
    <w:rsid w:val="2AFAF93C"/>
    <w:rsid w:val="2AFB2A39"/>
    <w:rsid w:val="2B0D2D30"/>
    <w:rsid w:val="2B11AE3E"/>
    <w:rsid w:val="2B1E8097"/>
    <w:rsid w:val="2B33CD08"/>
    <w:rsid w:val="2B36387F"/>
    <w:rsid w:val="2B4A99F3"/>
    <w:rsid w:val="2B561D18"/>
    <w:rsid w:val="2B5F506E"/>
    <w:rsid w:val="2B644539"/>
    <w:rsid w:val="2B649D9B"/>
    <w:rsid w:val="2B65FBCE"/>
    <w:rsid w:val="2B67E272"/>
    <w:rsid w:val="2B71CA66"/>
    <w:rsid w:val="2B72C1DA"/>
    <w:rsid w:val="2B7F55FF"/>
    <w:rsid w:val="2B82107E"/>
    <w:rsid w:val="2B83D941"/>
    <w:rsid w:val="2B8D632F"/>
    <w:rsid w:val="2B9637A7"/>
    <w:rsid w:val="2BA84224"/>
    <w:rsid w:val="2BAAC700"/>
    <w:rsid w:val="2BB724AF"/>
    <w:rsid w:val="2BB98E74"/>
    <w:rsid w:val="2BBF73F2"/>
    <w:rsid w:val="2BC4D404"/>
    <w:rsid w:val="2BDB0DCC"/>
    <w:rsid w:val="2BE8A51A"/>
    <w:rsid w:val="2BF39DE7"/>
    <w:rsid w:val="2BF988FF"/>
    <w:rsid w:val="2BFF2B9A"/>
    <w:rsid w:val="2C07757B"/>
    <w:rsid w:val="2C0AA0CE"/>
    <w:rsid w:val="2C2701B2"/>
    <w:rsid w:val="2C2C3867"/>
    <w:rsid w:val="2C38ECC9"/>
    <w:rsid w:val="2C3E2CC4"/>
    <w:rsid w:val="2C425EBB"/>
    <w:rsid w:val="2C47A9AE"/>
    <w:rsid w:val="2C499401"/>
    <w:rsid w:val="2C49C515"/>
    <w:rsid w:val="2C4B5A7B"/>
    <w:rsid w:val="2C61CB79"/>
    <w:rsid w:val="2C652829"/>
    <w:rsid w:val="2C69B6A0"/>
    <w:rsid w:val="2C6B3046"/>
    <w:rsid w:val="2C758F58"/>
    <w:rsid w:val="2C7FE55C"/>
    <w:rsid w:val="2C809748"/>
    <w:rsid w:val="2C8D3D12"/>
    <w:rsid w:val="2C91E5DE"/>
    <w:rsid w:val="2C9624D0"/>
    <w:rsid w:val="2C9B20DB"/>
    <w:rsid w:val="2CA2B651"/>
    <w:rsid w:val="2CB33FAD"/>
    <w:rsid w:val="2CB48EA6"/>
    <w:rsid w:val="2CBBA15D"/>
    <w:rsid w:val="2CC91047"/>
    <w:rsid w:val="2CCB737B"/>
    <w:rsid w:val="2CDA25D6"/>
    <w:rsid w:val="2CDA604A"/>
    <w:rsid w:val="2CDC8D3B"/>
    <w:rsid w:val="2CDCD089"/>
    <w:rsid w:val="2CE64ABA"/>
    <w:rsid w:val="2CE873EB"/>
    <w:rsid w:val="2CF4FCA6"/>
    <w:rsid w:val="2CFB0BD2"/>
    <w:rsid w:val="2CFCA42A"/>
    <w:rsid w:val="2D0D3396"/>
    <w:rsid w:val="2D269A62"/>
    <w:rsid w:val="2D285F55"/>
    <w:rsid w:val="2D29AD3F"/>
    <w:rsid w:val="2D2FCAA0"/>
    <w:rsid w:val="2D308DBB"/>
    <w:rsid w:val="2D3FC2BF"/>
    <w:rsid w:val="2D495CBF"/>
    <w:rsid w:val="2D563DC4"/>
    <w:rsid w:val="2D57442B"/>
    <w:rsid w:val="2D5A52DE"/>
    <w:rsid w:val="2D64D09E"/>
    <w:rsid w:val="2D7A3D41"/>
    <w:rsid w:val="2D84C787"/>
    <w:rsid w:val="2D8E4216"/>
    <w:rsid w:val="2D8F058A"/>
    <w:rsid w:val="2D992D9A"/>
    <w:rsid w:val="2D99453B"/>
    <w:rsid w:val="2DA345DC"/>
    <w:rsid w:val="2DA5035D"/>
    <w:rsid w:val="2DA869F3"/>
    <w:rsid w:val="2DAB9DDC"/>
    <w:rsid w:val="2DAFD9D9"/>
    <w:rsid w:val="2DC2D213"/>
    <w:rsid w:val="2DCB2154"/>
    <w:rsid w:val="2DD0A61F"/>
    <w:rsid w:val="2DDA8F7A"/>
    <w:rsid w:val="2DDBA84E"/>
    <w:rsid w:val="2DDBACFB"/>
    <w:rsid w:val="2DDCDACB"/>
    <w:rsid w:val="2DE7B213"/>
    <w:rsid w:val="2DEEE3C2"/>
    <w:rsid w:val="2DF65C4D"/>
    <w:rsid w:val="2DFAFF2D"/>
    <w:rsid w:val="2E058701"/>
    <w:rsid w:val="2E0E6404"/>
    <w:rsid w:val="2E14A1F1"/>
    <w:rsid w:val="2E305A9B"/>
    <w:rsid w:val="2E36F13C"/>
    <w:rsid w:val="2E3AE896"/>
    <w:rsid w:val="2E43356F"/>
    <w:rsid w:val="2E4DAC30"/>
    <w:rsid w:val="2E4E908B"/>
    <w:rsid w:val="2E505F07"/>
    <w:rsid w:val="2E574534"/>
    <w:rsid w:val="2E57BF81"/>
    <w:rsid w:val="2E5BC082"/>
    <w:rsid w:val="2E649A2A"/>
    <w:rsid w:val="2E654B0A"/>
    <w:rsid w:val="2E675B0A"/>
    <w:rsid w:val="2E7FA3C2"/>
    <w:rsid w:val="2E859240"/>
    <w:rsid w:val="2E8697A5"/>
    <w:rsid w:val="2E912EA5"/>
    <w:rsid w:val="2E923CE9"/>
    <w:rsid w:val="2EACD233"/>
    <w:rsid w:val="2ED4E65F"/>
    <w:rsid w:val="2EDBADAB"/>
    <w:rsid w:val="2EFCBA00"/>
    <w:rsid w:val="2F083749"/>
    <w:rsid w:val="2F160DA2"/>
    <w:rsid w:val="2F16F4A2"/>
    <w:rsid w:val="2F17CD5A"/>
    <w:rsid w:val="2F1B9445"/>
    <w:rsid w:val="2F20C97A"/>
    <w:rsid w:val="2F26785A"/>
    <w:rsid w:val="2F303003"/>
    <w:rsid w:val="2F3A5D29"/>
    <w:rsid w:val="2F3DD3FA"/>
    <w:rsid w:val="2F476E3D"/>
    <w:rsid w:val="2F48BBB5"/>
    <w:rsid w:val="2F5EA274"/>
    <w:rsid w:val="2F626577"/>
    <w:rsid w:val="2F645DB5"/>
    <w:rsid w:val="2F6ECB9D"/>
    <w:rsid w:val="2F774FD8"/>
    <w:rsid w:val="2F7C5B27"/>
    <w:rsid w:val="2F865651"/>
    <w:rsid w:val="2F88CFEB"/>
    <w:rsid w:val="2F90D044"/>
    <w:rsid w:val="2F9CC8EB"/>
    <w:rsid w:val="2FA4553A"/>
    <w:rsid w:val="2FAAECE4"/>
    <w:rsid w:val="2FD88CAE"/>
    <w:rsid w:val="2FE97C91"/>
    <w:rsid w:val="3002FA41"/>
    <w:rsid w:val="3004DF15"/>
    <w:rsid w:val="301A8DB0"/>
    <w:rsid w:val="302014AD"/>
    <w:rsid w:val="30204494"/>
    <w:rsid w:val="30298E3B"/>
    <w:rsid w:val="302C9D68"/>
    <w:rsid w:val="30447277"/>
    <w:rsid w:val="3049AACF"/>
    <w:rsid w:val="304C141F"/>
    <w:rsid w:val="304D250A"/>
    <w:rsid w:val="306EB745"/>
    <w:rsid w:val="3076C3A3"/>
    <w:rsid w:val="3077A387"/>
    <w:rsid w:val="308468E1"/>
    <w:rsid w:val="3085E0D9"/>
    <w:rsid w:val="30939896"/>
    <w:rsid w:val="3099A911"/>
    <w:rsid w:val="309A90BF"/>
    <w:rsid w:val="30A580DB"/>
    <w:rsid w:val="30AAEA8B"/>
    <w:rsid w:val="30C131C9"/>
    <w:rsid w:val="30C4C2DC"/>
    <w:rsid w:val="30C6F426"/>
    <w:rsid w:val="30CD321C"/>
    <w:rsid w:val="30D359C0"/>
    <w:rsid w:val="30DC8422"/>
    <w:rsid w:val="30E29B50"/>
    <w:rsid w:val="30E77A9B"/>
    <w:rsid w:val="30FA549C"/>
    <w:rsid w:val="3110D65E"/>
    <w:rsid w:val="311498D2"/>
    <w:rsid w:val="31181391"/>
    <w:rsid w:val="311B1AD1"/>
    <w:rsid w:val="31286483"/>
    <w:rsid w:val="312EBA16"/>
    <w:rsid w:val="3137DA96"/>
    <w:rsid w:val="3138994C"/>
    <w:rsid w:val="313EA2DD"/>
    <w:rsid w:val="31463FAB"/>
    <w:rsid w:val="316680DD"/>
    <w:rsid w:val="316E355C"/>
    <w:rsid w:val="3170E6A4"/>
    <w:rsid w:val="317290D8"/>
    <w:rsid w:val="3183C0A5"/>
    <w:rsid w:val="31845C3A"/>
    <w:rsid w:val="318492DF"/>
    <w:rsid w:val="318A86CB"/>
    <w:rsid w:val="31959281"/>
    <w:rsid w:val="31A23A60"/>
    <w:rsid w:val="31A9E384"/>
    <w:rsid w:val="31B1F79A"/>
    <w:rsid w:val="31BB96BE"/>
    <w:rsid w:val="31BBE50E"/>
    <w:rsid w:val="31CC1C1E"/>
    <w:rsid w:val="31CCAE59"/>
    <w:rsid w:val="31CFFB31"/>
    <w:rsid w:val="31D72F1D"/>
    <w:rsid w:val="31E002EB"/>
    <w:rsid w:val="31EAD681"/>
    <w:rsid w:val="3200691F"/>
    <w:rsid w:val="320A87A6"/>
    <w:rsid w:val="32104C2E"/>
    <w:rsid w:val="32133644"/>
    <w:rsid w:val="321515E9"/>
    <w:rsid w:val="321A9759"/>
    <w:rsid w:val="32269905"/>
    <w:rsid w:val="3231AC8B"/>
    <w:rsid w:val="324A2C06"/>
    <w:rsid w:val="324DAE64"/>
    <w:rsid w:val="3252C1A5"/>
    <w:rsid w:val="32539975"/>
    <w:rsid w:val="326A4107"/>
    <w:rsid w:val="326E43B8"/>
    <w:rsid w:val="327574BC"/>
    <w:rsid w:val="3295CD1E"/>
    <w:rsid w:val="32A88563"/>
    <w:rsid w:val="32AF1E1E"/>
    <w:rsid w:val="32B02A65"/>
    <w:rsid w:val="32B8C7D2"/>
    <w:rsid w:val="32C2B1E7"/>
    <w:rsid w:val="32C95C48"/>
    <w:rsid w:val="32D469AD"/>
    <w:rsid w:val="32EBA97A"/>
    <w:rsid w:val="32ED41E3"/>
    <w:rsid w:val="330223C8"/>
    <w:rsid w:val="33035CC6"/>
    <w:rsid w:val="33133965"/>
    <w:rsid w:val="3329D4C0"/>
    <w:rsid w:val="332BFF7D"/>
    <w:rsid w:val="333162E2"/>
    <w:rsid w:val="333CE9A3"/>
    <w:rsid w:val="33440439"/>
    <w:rsid w:val="334D3EE2"/>
    <w:rsid w:val="3350FD0D"/>
    <w:rsid w:val="3359759C"/>
    <w:rsid w:val="335C74C8"/>
    <w:rsid w:val="3370DDCC"/>
    <w:rsid w:val="3373527F"/>
    <w:rsid w:val="337BD34C"/>
    <w:rsid w:val="338774F9"/>
    <w:rsid w:val="338961E5"/>
    <w:rsid w:val="338ECAB8"/>
    <w:rsid w:val="33A41F8D"/>
    <w:rsid w:val="33AA7F03"/>
    <w:rsid w:val="33C32B04"/>
    <w:rsid w:val="33C80BA7"/>
    <w:rsid w:val="33D948E6"/>
    <w:rsid w:val="33DDC5D1"/>
    <w:rsid w:val="33E0726C"/>
    <w:rsid w:val="33E6A1D0"/>
    <w:rsid w:val="33EE9206"/>
    <w:rsid w:val="33EEB71B"/>
    <w:rsid w:val="33F23E16"/>
    <w:rsid w:val="3403F8B7"/>
    <w:rsid w:val="340AFE08"/>
    <w:rsid w:val="341C758C"/>
    <w:rsid w:val="3433000A"/>
    <w:rsid w:val="3451B390"/>
    <w:rsid w:val="3455E1A2"/>
    <w:rsid w:val="345AE8BB"/>
    <w:rsid w:val="345E8248"/>
    <w:rsid w:val="34610D59"/>
    <w:rsid w:val="346C5A8D"/>
    <w:rsid w:val="34703A0E"/>
    <w:rsid w:val="3477E6C4"/>
    <w:rsid w:val="347899CA"/>
    <w:rsid w:val="34821D16"/>
    <w:rsid w:val="348F03DA"/>
    <w:rsid w:val="349DF429"/>
    <w:rsid w:val="34A00A97"/>
    <w:rsid w:val="34A14C09"/>
    <w:rsid w:val="34A1E1BF"/>
    <w:rsid w:val="34A2C736"/>
    <w:rsid w:val="34A49262"/>
    <w:rsid w:val="34B72A88"/>
    <w:rsid w:val="34BC7DB7"/>
    <w:rsid w:val="34BFA08B"/>
    <w:rsid w:val="34C2F2C9"/>
    <w:rsid w:val="34C2FB23"/>
    <w:rsid w:val="34C306BD"/>
    <w:rsid w:val="34C7F97C"/>
    <w:rsid w:val="34CD3343"/>
    <w:rsid w:val="34D8234D"/>
    <w:rsid w:val="34D8BA04"/>
    <w:rsid w:val="34DB6B99"/>
    <w:rsid w:val="34DDA494"/>
    <w:rsid w:val="34F767B7"/>
    <w:rsid w:val="34F84AC3"/>
    <w:rsid w:val="34FC4F7A"/>
    <w:rsid w:val="34FD030E"/>
    <w:rsid w:val="35064CC1"/>
    <w:rsid w:val="350D3204"/>
    <w:rsid w:val="350F6AD2"/>
    <w:rsid w:val="35122EC2"/>
    <w:rsid w:val="35169E4A"/>
    <w:rsid w:val="351B51A1"/>
    <w:rsid w:val="35274620"/>
    <w:rsid w:val="35478503"/>
    <w:rsid w:val="354E69F1"/>
    <w:rsid w:val="355D3923"/>
    <w:rsid w:val="355ED49B"/>
    <w:rsid w:val="3564B598"/>
    <w:rsid w:val="3567E3F5"/>
    <w:rsid w:val="356BC6AE"/>
    <w:rsid w:val="356BC87E"/>
    <w:rsid w:val="356FDAD7"/>
    <w:rsid w:val="35751947"/>
    <w:rsid w:val="357C42CD"/>
    <w:rsid w:val="35900AFE"/>
    <w:rsid w:val="3597F884"/>
    <w:rsid w:val="35A7D561"/>
    <w:rsid w:val="35AEB1DF"/>
    <w:rsid w:val="35B8AA28"/>
    <w:rsid w:val="35C0AB6E"/>
    <w:rsid w:val="35C37E27"/>
    <w:rsid w:val="35CC8C29"/>
    <w:rsid w:val="35D0637F"/>
    <w:rsid w:val="35D39F39"/>
    <w:rsid w:val="35D464D7"/>
    <w:rsid w:val="35D6E9C1"/>
    <w:rsid w:val="35DEBB5B"/>
    <w:rsid w:val="35E00449"/>
    <w:rsid w:val="35E3088A"/>
    <w:rsid w:val="35E3877B"/>
    <w:rsid w:val="35ED4DAE"/>
    <w:rsid w:val="35F12C53"/>
    <w:rsid w:val="35F3EBFB"/>
    <w:rsid w:val="35F8F4C7"/>
    <w:rsid w:val="35F929AE"/>
    <w:rsid w:val="35F9F5A7"/>
    <w:rsid w:val="35FBEEF5"/>
    <w:rsid w:val="36033EAF"/>
    <w:rsid w:val="360993FD"/>
    <w:rsid w:val="362940DF"/>
    <w:rsid w:val="362A0640"/>
    <w:rsid w:val="362DAD11"/>
    <w:rsid w:val="36384026"/>
    <w:rsid w:val="3644582B"/>
    <w:rsid w:val="365D2EA4"/>
    <w:rsid w:val="3662DC7E"/>
    <w:rsid w:val="3663BFD1"/>
    <w:rsid w:val="36748A65"/>
    <w:rsid w:val="36794E48"/>
    <w:rsid w:val="3689CF34"/>
    <w:rsid w:val="36A072CF"/>
    <w:rsid w:val="36C287CC"/>
    <w:rsid w:val="36DF09C7"/>
    <w:rsid w:val="36E46A4E"/>
    <w:rsid w:val="36F196D9"/>
    <w:rsid w:val="37023F66"/>
    <w:rsid w:val="370E5BF7"/>
    <w:rsid w:val="370EB401"/>
    <w:rsid w:val="37111E58"/>
    <w:rsid w:val="3718132E"/>
    <w:rsid w:val="371E2F71"/>
    <w:rsid w:val="371ECC16"/>
    <w:rsid w:val="372682C0"/>
    <w:rsid w:val="37459864"/>
    <w:rsid w:val="374E5173"/>
    <w:rsid w:val="3750848A"/>
    <w:rsid w:val="3756011E"/>
    <w:rsid w:val="37770A6E"/>
    <w:rsid w:val="377CCEAB"/>
    <w:rsid w:val="3796230A"/>
    <w:rsid w:val="37A7912D"/>
    <w:rsid w:val="37D6DBB1"/>
    <w:rsid w:val="37D86D5C"/>
    <w:rsid w:val="37F299BE"/>
    <w:rsid w:val="37F9DB79"/>
    <w:rsid w:val="3800D45B"/>
    <w:rsid w:val="3807FA1F"/>
    <w:rsid w:val="381EC631"/>
    <w:rsid w:val="3826B655"/>
    <w:rsid w:val="3827BE7D"/>
    <w:rsid w:val="38489BA8"/>
    <w:rsid w:val="387BD538"/>
    <w:rsid w:val="387D70F8"/>
    <w:rsid w:val="38918FA1"/>
    <w:rsid w:val="389C3C37"/>
    <w:rsid w:val="389FD0DB"/>
    <w:rsid w:val="38A05C3A"/>
    <w:rsid w:val="38AB9A7E"/>
    <w:rsid w:val="38B2A38E"/>
    <w:rsid w:val="38B4290D"/>
    <w:rsid w:val="38BEB607"/>
    <w:rsid w:val="38BF1BD0"/>
    <w:rsid w:val="38C477AF"/>
    <w:rsid w:val="38C7ABC0"/>
    <w:rsid w:val="38CFFB79"/>
    <w:rsid w:val="38DDFD76"/>
    <w:rsid w:val="38E6D560"/>
    <w:rsid w:val="38E98D4D"/>
    <w:rsid w:val="38FF865B"/>
    <w:rsid w:val="390F6348"/>
    <w:rsid w:val="39120CAE"/>
    <w:rsid w:val="39187AE4"/>
    <w:rsid w:val="391BE843"/>
    <w:rsid w:val="391C840A"/>
    <w:rsid w:val="391CB347"/>
    <w:rsid w:val="3928826B"/>
    <w:rsid w:val="392A7BD3"/>
    <w:rsid w:val="3931D07C"/>
    <w:rsid w:val="3931F36B"/>
    <w:rsid w:val="39366AD4"/>
    <w:rsid w:val="393860FA"/>
    <w:rsid w:val="393895B9"/>
    <w:rsid w:val="3939B919"/>
    <w:rsid w:val="393CC75F"/>
    <w:rsid w:val="393CDB9E"/>
    <w:rsid w:val="39547F1A"/>
    <w:rsid w:val="395BA7E3"/>
    <w:rsid w:val="395E53AF"/>
    <w:rsid w:val="396EDB4A"/>
    <w:rsid w:val="39772E9C"/>
    <w:rsid w:val="397DEB37"/>
    <w:rsid w:val="39997D66"/>
    <w:rsid w:val="39A32796"/>
    <w:rsid w:val="39BFEB78"/>
    <w:rsid w:val="39ED2E84"/>
    <w:rsid w:val="39F33811"/>
    <w:rsid w:val="39F7E121"/>
    <w:rsid w:val="3A05A283"/>
    <w:rsid w:val="3A21084E"/>
    <w:rsid w:val="3A2895FC"/>
    <w:rsid w:val="3A36EF7D"/>
    <w:rsid w:val="3A3EB493"/>
    <w:rsid w:val="3A488A6A"/>
    <w:rsid w:val="3A4B41B1"/>
    <w:rsid w:val="3A62284F"/>
    <w:rsid w:val="3A6C5826"/>
    <w:rsid w:val="3A705539"/>
    <w:rsid w:val="3A810CE5"/>
    <w:rsid w:val="3A830BF0"/>
    <w:rsid w:val="3A8DEEAB"/>
    <w:rsid w:val="3A8F5CD9"/>
    <w:rsid w:val="3A9B7DCC"/>
    <w:rsid w:val="3AA85B6C"/>
    <w:rsid w:val="3ABF1EA0"/>
    <w:rsid w:val="3ACE3825"/>
    <w:rsid w:val="3ACF73D3"/>
    <w:rsid w:val="3AD202F8"/>
    <w:rsid w:val="3AD425F1"/>
    <w:rsid w:val="3AF5E9EE"/>
    <w:rsid w:val="3AFC2517"/>
    <w:rsid w:val="3B00FE6D"/>
    <w:rsid w:val="3B05135E"/>
    <w:rsid w:val="3B311F1F"/>
    <w:rsid w:val="3B3A6F08"/>
    <w:rsid w:val="3B55148D"/>
    <w:rsid w:val="3B5F5F3F"/>
    <w:rsid w:val="3B7C8841"/>
    <w:rsid w:val="3B7E4509"/>
    <w:rsid w:val="3B7EDDD3"/>
    <w:rsid w:val="3B824D05"/>
    <w:rsid w:val="3B966DDD"/>
    <w:rsid w:val="3B982B13"/>
    <w:rsid w:val="3B985FB9"/>
    <w:rsid w:val="3B9866DB"/>
    <w:rsid w:val="3B9A1527"/>
    <w:rsid w:val="3B9A9262"/>
    <w:rsid w:val="3B9D643D"/>
    <w:rsid w:val="3BA1DC5D"/>
    <w:rsid w:val="3BA8F5DC"/>
    <w:rsid w:val="3BAA3A28"/>
    <w:rsid w:val="3BADD7DF"/>
    <w:rsid w:val="3BB6485F"/>
    <w:rsid w:val="3BB65855"/>
    <w:rsid w:val="3BBD9806"/>
    <w:rsid w:val="3BC8870D"/>
    <w:rsid w:val="3BCD5123"/>
    <w:rsid w:val="3BDEA3F3"/>
    <w:rsid w:val="3BFF4C82"/>
    <w:rsid w:val="3C073A08"/>
    <w:rsid w:val="3C1CF637"/>
    <w:rsid w:val="3C1E7622"/>
    <w:rsid w:val="3C2B1D2B"/>
    <w:rsid w:val="3C2D6439"/>
    <w:rsid w:val="3C44A989"/>
    <w:rsid w:val="3C49F400"/>
    <w:rsid w:val="3C4B06F3"/>
    <w:rsid w:val="3C4FAD94"/>
    <w:rsid w:val="3C500ECE"/>
    <w:rsid w:val="3C54E296"/>
    <w:rsid w:val="3C5CC575"/>
    <w:rsid w:val="3C62F492"/>
    <w:rsid w:val="3C840E58"/>
    <w:rsid w:val="3C86774B"/>
    <w:rsid w:val="3C871FE3"/>
    <w:rsid w:val="3CA0E3BF"/>
    <w:rsid w:val="3CA5454A"/>
    <w:rsid w:val="3CA9060E"/>
    <w:rsid w:val="3CA9D6FA"/>
    <w:rsid w:val="3CB3570F"/>
    <w:rsid w:val="3CBC163B"/>
    <w:rsid w:val="3CC8DBAB"/>
    <w:rsid w:val="3CC95231"/>
    <w:rsid w:val="3CD1D597"/>
    <w:rsid w:val="3CDB1FF5"/>
    <w:rsid w:val="3CE32CBF"/>
    <w:rsid w:val="3CECEE1B"/>
    <w:rsid w:val="3CEF01E7"/>
    <w:rsid w:val="3CF9502C"/>
    <w:rsid w:val="3D0D2528"/>
    <w:rsid w:val="3D176D89"/>
    <w:rsid w:val="3D289A95"/>
    <w:rsid w:val="3D296D8D"/>
    <w:rsid w:val="3D2A5DE2"/>
    <w:rsid w:val="3D2CE8E6"/>
    <w:rsid w:val="3D30F628"/>
    <w:rsid w:val="3D439061"/>
    <w:rsid w:val="3D44ABB2"/>
    <w:rsid w:val="3D4708E6"/>
    <w:rsid w:val="3D4CAAC3"/>
    <w:rsid w:val="3D5BD729"/>
    <w:rsid w:val="3D5C3FF5"/>
    <w:rsid w:val="3D5F10B6"/>
    <w:rsid w:val="3D740D94"/>
    <w:rsid w:val="3D80861A"/>
    <w:rsid w:val="3D87A267"/>
    <w:rsid w:val="3D981C00"/>
    <w:rsid w:val="3D98B7F1"/>
    <w:rsid w:val="3D990F77"/>
    <w:rsid w:val="3DA08542"/>
    <w:rsid w:val="3DA4F9E0"/>
    <w:rsid w:val="3DB482C2"/>
    <w:rsid w:val="3DB9D47E"/>
    <w:rsid w:val="3DCAA1D6"/>
    <w:rsid w:val="3DCF3E4A"/>
    <w:rsid w:val="3DD364B2"/>
    <w:rsid w:val="3DE3CAF4"/>
    <w:rsid w:val="3DFAFBFE"/>
    <w:rsid w:val="3E1D70F2"/>
    <w:rsid w:val="3E2AF1D1"/>
    <w:rsid w:val="3E320C50"/>
    <w:rsid w:val="3E3870A7"/>
    <w:rsid w:val="3E58C1C1"/>
    <w:rsid w:val="3E5A50CA"/>
    <w:rsid w:val="3E6631D9"/>
    <w:rsid w:val="3E6E738D"/>
    <w:rsid w:val="3E731899"/>
    <w:rsid w:val="3E75B779"/>
    <w:rsid w:val="3E8592F6"/>
    <w:rsid w:val="3E8A779C"/>
    <w:rsid w:val="3E949CE2"/>
    <w:rsid w:val="3E94E119"/>
    <w:rsid w:val="3E99232F"/>
    <w:rsid w:val="3EB39073"/>
    <w:rsid w:val="3EB5EDED"/>
    <w:rsid w:val="3EBC2D4E"/>
    <w:rsid w:val="3EC2060C"/>
    <w:rsid w:val="3ED2AF29"/>
    <w:rsid w:val="3ED495AB"/>
    <w:rsid w:val="3ED50811"/>
    <w:rsid w:val="3EE25F96"/>
    <w:rsid w:val="3EF1B6EA"/>
    <w:rsid w:val="3F02C958"/>
    <w:rsid w:val="3F0BCEEF"/>
    <w:rsid w:val="3F189422"/>
    <w:rsid w:val="3F1AF695"/>
    <w:rsid w:val="3F1BFB8D"/>
    <w:rsid w:val="3F213D4C"/>
    <w:rsid w:val="3F281F32"/>
    <w:rsid w:val="3F2C74BD"/>
    <w:rsid w:val="3F2CEBBB"/>
    <w:rsid w:val="3F2E73CE"/>
    <w:rsid w:val="3F3B240F"/>
    <w:rsid w:val="3F3C9499"/>
    <w:rsid w:val="3F4FEFE5"/>
    <w:rsid w:val="3F6131E4"/>
    <w:rsid w:val="3F736AC0"/>
    <w:rsid w:val="3F7FB1BE"/>
    <w:rsid w:val="3F87AF90"/>
    <w:rsid w:val="3F98B905"/>
    <w:rsid w:val="3FA01A7B"/>
    <w:rsid w:val="3FA7AA89"/>
    <w:rsid w:val="3FD657A6"/>
    <w:rsid w:val="3FDB907D"/>
    <w:rsid w:val="3FDC5DDF"/>
    <w:rsid w:val="3FF86863"/>
    <w:rsid w:val="40036DF6"/>
    <w:rsid w:val="4006CC02"/>
    <w:rsid w:val="40173FB9"/>
    <w:rsid w:val="401D0ADA"/>
    <w:rsid w:val="40242C28"/>
    <w:rsid w:val="402647FD"/>
    <w:rsid w:val="4035D2C6"/>
    <w:rsid w:val="4039AA56"/>
    <w:rsid w:val="404AAEB8"/>
    <w:rsid w:val="406BB8C3"/>
    <w:rsid w:val="407C4C74"/>
    <w:rsid w:val="408C3CCB"/>
    <w:rsid w:val="408D874B"/>
    <w:rsid w:val="408EFB05"/>
    <w:rsid w:val="40A48D16"/>
    <w:rsid w:val="40B3ECB1"/>
    <w:rsid w:val="40B7960B"/>
    <w:rsid w:val="40CB0177"/>
    <w:rsid w:val="40D864FA"/>
    <w:rsid w:val="40DA3AF1"/>
    <w:rsid w:val="40DE5420"/>
    <w:rsid w:val="40DF796E"/>
    <w:rsid w:val="40DFC2F3"/>
    <w:rsid w:val="40E217ED"/>
    <w:rsid w:val="40E31086"/>
    <w:rsid w:val="40EF9C21"/>
    <w:rsid w:val="40F75009"/>
    <w:rsid w:val="4108BD07"/>
    <w:rsid w:val="410DB0BF"/>
    <w:rsid w:val="411A8AE2"/>
    <w:rsid w:val="413A533F"/>
    <w:rsid w:val="413C7091"/>
    <w:rsid w:val="4140C7B9"/>
    <w:rsid w:val="4142B19C"/>
    <w:rsid w:val="4162BB7B"/>
    <w:rsid w:val="41637D02"/>
    <w:rsid w:val="4169AD12"/>
    <w:rsid w:val="416E0EC3"/>
    <w:rsid w:val="4171F597"/>
    <w:rsid w:val="41722974"/>
    <w:rsid w:val="4173978F"/>
    <w:rsid w:val="417B5432"/>
    <w:rsid w:val="417C48A0"/>
    <w:rsid w:val="41945D61"/>
    <w:rsid w:val="41A4777C"/>
    <w:rsid w:val="41D428E4"/>
    <w:rsid w:val="41DF72B4"/>
    <w:rsid w:val="41E13B91"/>
    <w:rsid w:val="41E5AC03"/>
    <w:rsid w:val="41F16158"/>
    <w:rsid w:val="41F2B00A"/>
    <w:rsid w:val="42043908"/>
    <w:rsid w:val="420FC87B"/>
    <w:rsid w:val="4213235B"/>
    <w:rsid w:val="421792C6"/>
    <w:rsid w:val="422C1A33"/>
    <w:rsid w:val="42372A2D"/>
    <w:rsid w:val="424AD248"/>
    <w:rsid w:val="424C44D4"/>
    <w:rsid w:val="424E91FE"/>
    <w:rsid w:val="424F2491"/>
    <w:rsid w:val="42699A2A"/>
    <w:rsid w:val="426E5F56"/>
    <w:rsid w:val="426E8E06"/>
    <w:rsid w:val="427089AD"/>
    <w:rsid w:val="42760B52"/>
    <w:rsid w:val="427B05DC"/>
    <w:rsid w:val="427DE84E"/>
    <w:rsid w:val="42927139"/>
    <w:rsid w:val="429316CF"/>
    <w:rsid w:val="429D9F61"/>
    <w:rsid w:val="42AD629F"/>
    <w:rsid w:val="42BA7A14"/>
    <w:rsid w:val="42BBAA48"/>
    <w:rsid w:val="42C5E1B0"/>
    <w:rsid w:val="42D4FC82"/>
    <w:rsid w:val="42DE60B4"/>
    <w:rsid w:val="42F293CF"/>
    <w:rsid w:val="4312AF85"/>
    <w:rsid w:val="43172493"/>
    <w:rsid w:val="43184792"/>
    <w:rsid w:val="431DC427"/>
    <w:rsid w:val="4322A8FA"/>
    <w:rsid w:val="4325F1DE"/>
    <w:rsid w:val="4327E67A"/>
    <w:rsid w:val="4336BC90"/>
    <w:rsid w:val="433739A4"/>
    <w:rsid w:val="43377BD8"/>
    <w:rsid w:val="4337D788"/>
    <w:rsid w:val="4339E510"/>
    <w:rsid w:val="433C5E15"/>
    <w:rsid w:val="4357F7AD"/>
    <w:rsid w:val="43644BAE"/>
    <w:rsid w:val="436A01C5"/>
    <w:rsid w:val="43893841"/>
    <w:rsid w:val="438A4941"/>
    <w:rsid w:val="43A1557B"/>
    <w:rsid w:val="43AB2404"/>
    <w:rsid w:val="43AC84C9"/>
    <w:rsid w:val="43ADAC08"/>
    <w:rsid w:val="43B36327"/>
    <w:rsid w:val="43C9B684"/>
    <w:rsid w:val="43FED171"/>
    <w:rsid w:val="43FF6F67"/>
    <w:rsid w:val="44022E6A"/>
    <w:rsid w:val="4411FDFA"/>
    <w:rsid w:val="44139D7C"/>
    <w:rsid w:val="4431F075"/>
    <w:rsid w:val="446DFBAD"/>
    <w:rsid w:val="446FF868"/>
    <w:rsid w:val="447A3115"/>
    <w:rsid w:val="44842E28"/>
    <w:rsid w:val="4484C9ED"/>
    <w:rsid w:val="448B4401"/>
    <w:rsid w:val="44A1BBB1"/>
    <w:rsid w:val="44A8A3B2"/>
    <w:rsid w:val="44BBF300"/>
    <w:rsid w:val="44CC9668"/>
    <w:rsid w:val="44CDB4D2"/>
    <w:rsid w:val="44DB6EF9"/>
    <w:rsid w:val="44E44082"/>
    <w:rsid w:val="44E8863B"/>
    <w:rsid w:val="44F92D7E"/>
    <w:rsid w:val="44FAB6A9"/>
    <w:rsid w:val="44FDCEB1"/>
    <w:rsid w:val="44FE8915"/>
    <w:rsid w:val="4502037D"/>
    <w:rsid w:val="4506E394"/>
    <w:rsid w:val="451080B9"/>
    <w:rsid w:val="451C39F2"/>
    <w:rsid w:val="451F638B"/>
    <w:rsid w:val="4528BD43"/>
    <w:rsid w:val="4528D325"/>
    <w:rsid w:val="45392E68"/>
    <w:rsid w:val="4544BE28"/>
    <w:rsid w:val="45559570"/>
    <w:rsid w:val="45592E7F"/>
    <w:rsid w:val="4563F403"/>
    <w:rsid w:val="456F8CD6"/>
    <w:rsid w:val="4571DA2F"/>
    <w:rsid w:val="45884947"/>
    <w:rsid w:val="45995DF4"/>
    <w:rsid w:val="459AA1D2"/>
    <w:rsid w:val="45A9E146"/>
    <w:rsid w:val="45AE1C4E"/>
    <w:rsid w:val="45AFABA7"/>
    <w:rsid w:val="45B2A69E"/>
    <w:rsid w:val="45B77643"/>
    <w:rsid w:val="45B92BEA"/>
    <w:rsid w:val="45BAD7DB"/>
    <w:rsid w:val="45BFD4B1"/>
    <w:rsid w:val="45C79810"/>
    <w:rsid w:val="45D07368"/>
    <w:rsid w:val="45D4D466"/>
    <w:rsid w:val="45E11599"/>
    <w:rsid w:val="45E44427"/>
    <w:rsid w:val="45FBFE43"/>
    <w:rsid w:val="460119DA"/>
    <w:rsid w:val="46096B0C"/>
    <w:rsid w:val="4619830C"/>
    <w:rsid w:val="46207E22"/>
    <w:rsid w:val="4637B79B"/>
    <w:rsid w:val="464B7F9B"/>
    <w:rsid w:val="464C1979"/>
    <w:rsid w:val="464EEC5F"/>
    <w:rsid w:val="465D17FA"/>
    <w:rsid w:val="466A2353"/>
    <w:rsid w:val="466C0592"/>
    <w:rsid w:val="466DA657"/>
    <w:rsid w:val="467A99C3"/>
    <w:rsid w:val="467C1AF0"/>
    <w:rsid w:val="469129A5"/>
    <w:rsid w:val="469538B2"/>
    <w:rsid w:val="46A3F006"/>
    <w:rsid w:val="46C3FC34"/>
    <w:rsid w:val="46C914AE"/>
    <w:rsid w:val="46CF1E3B"/>
    <w:rsid w:val="46D82638"/>
    <w:rsid w:val="46D98F64"/>
    <w:rsid w:val="46DAC324"/>
    <w:rsid w:val="46EA86CD"/>
    <w:rsid w:val="46EB1109"/>
    <w:rsid w:val="46F51EC3"/>
    <w:rsid w:val="46FCC8CF"/>
    <w:rsid w:val="46FD6AFE"/>
    <w:rsid w:val="4717CF3F"/>
    <w:rsid w:val="4729D836"/>
    <w:rsid w:val="472EB619"/>
    <w:rsid w:val="47325A47"/>
    <w:rsid w:val="475A08D1"/>
    <w:rsid w:val="47678CBE"/>
    <w:rsid w:val="4773C6CD"/>
    <w:rsid w:val="4778D1B8"/>
    <w:rsid w:val="47793A0A"/>
    <w:rsid w:val="47794195"/>
    <w:rsid w:val="477EDCA6"/>
    <w:rsid w:val="47980EA2"/>
    <w:rsid w:val="4799C8CB"/>
    <w:rsid w:val="479CD2BE"/>
    <w:rsid w:val="479D37D2"/>
    <w:rsid w:val="47A2D8EF"/>
    <w:rsid w:val="47A57C19"/>
    <w:rsid w:val="47A59E07"/>
    <w:rsid w:val="47A7DBCD"/>
    <w:rsid w:val="47BA196E"/>
    <w:rsid w:val="47BBA451"/>
    <w:rsid w:val="47CDDE89"/>
    <w:rsid w:val="47CFC827"/>
    <w:rsid w:val="47D76365"/>
    <w:rsid w:val="47D86444"/>
    <w:rsid w:val="47E09EF3"/>
    <w:rsid w:val="47F99A9A"/>
    <w:rsid w:val="47FB4EED"/>
    <w:rsid w:val="4801A808"/>
    <w:rsid w:val="48021EEA"/>
    <w:rsid w:val="48033DC4"/>
    <w:rsid w:val="4822AEA5"/>
    <w:rsid w:val="482D430A"/>
    <w:rsid w:val="4843E8DF"/>
    <w:rsid w:val="4857E32C"/>
    <w:rsid w:val="485DBA64"/>
    <w:rsid w:val="486B7CA3"/>
    <w:rsid w:val="48756083"/>
    <w:rsid w:val="4877EE48"/>
    <w:rsid w:val="4897DA7A"/>
    <w:rsid w:val="489937A4"/>
    <w:rsid w:val="489EA14D"/>
    <w:rsid w:val="48A945DB"/>
    <w:rsid w:val="48B9EBDA"/>
    <w:rsid w:val="48BA7463"/>
    <w:rsid w:val="48BF7B7C"/>
    <w:rsid w:val="48C8DDF8"/>
    <w:rsid w:val="48CD441B"/>
    <w:rsid w:val="48D0E688"/>
    <w:rsid w:val="48DEDFD2"/>
    <w:rsid w:val="48E45933"/>
    <w:rsid w:val="48E5BD10"/>
    <w:rsid w:val="48E82070"/>
    <w:rsid w:val="48EA36D4"/>
    <w:rsid w:val="48FA86F0"/>
    <w:rsid w:val="492D94A8"/>
    <w:rsid w:val="4938B361"/>
    <w:rsid w:val="493D6D9D"/>
    <w:rsid w:val="493E8E84"/>
    <w:rsid w:val="49405239"/>
    <w:rsid w:val="4944ED5C"/>
    <w:rsid w:val="494721BE"/>
    <w:rsid w:val="49777D2F"/>
    <w:rsid w:val="497B214C"/>
    <w:rsid w:val="4983205D"/>
    <w:rsid w:val="498E10A7"/>
    <w:rsid w:val="49A349BF"/>
    <w:rsid w:val="49B25F6C"/>
    <w:rsid w:val="49C45CE7"/>
    <w:rsid w:val="49C9136B"/>
    <w:rsid w:val="49CC9EA1"/>
    <w:rsid w:val="49E0E804"/>
    <w:rsid w:val="49E36C5E"/>
    <w:rsid w:val="49E5382A"/>
    <w:rsid w:val="49FBFE5B"/>
    <w:rsid w:val="4A0F1E02"/>
    <w:rsid w:val="4A2FAB22"/>
    <w:rsid w:val="4A38AAF7"/>
    <w:rsid w:val="4A62D99C"/>
    <w:rsid w:val="4A6CB583"/>
    <w:rsid w:val="4A6F0D61"/>
    <w:rsid w:val="4A7CC919"/>
    <w:rsid w:val="4A7FEA1E"/>
    <w:rsid w:val="4A811D37"/>
    <w:rsid w:val="4A87182F"/>
    <w:rsid w:val="4A9C486A"/>
    <w:rsid w:val="4A9DEE23"/>
    <w:rsid w:val="4AA1A40C"/>
    <w:rsid w:val="4AE961C9"/>
    <w:rsid w:val="4AF64170"/>
    <w:rsid w:val="4B06384C"/>
    <w:rsid w:val="4B1200AB"/>
    <w:rsid w:val="4B38E71F"/>
    <w:rsid w:val="4B3F38C6"/>
    <w:rsid w:val="4B480409"/>
    <w:rsid w:val="4B50BE46"/>
    <w:rsid w:val="4B5A8617"/>
    <w:rsid w:val="4B62B67A"/>
    <w:rsid w:val="4B67F1E7"/>
    <w:rsid w:val="4B7FEA8B"/>
    <w:rsid w:val="4B80D8A4"/>
    <w:rsid w:val="4B8BE045"/>
    <w:rsid w:val="4B96FE11"/>
    <w:rsid w:val="4B98FAC3"/>
    <w:rsid w:val="4B9F1ADD"/>
    <w:rsid w:val="4BBDCB8D"/>
    <w:rsid w:val="4BC9C827"/>
    <w:rsid w:val="4BCA4095"/>
    <w:rsid w:val="4BCDBA9A"/>
    <w:rsid w:val="4BD2EBFA"/>
    <w:rsid w:val="4BD33468"/>
    <w:rsid w:val="4BD93C98"/>
    <w:rsid w:val="4BD9CEA6"/>
    <w:rsid w:val="4BE1B110"/>
    <w:rsid w:val="4BF692EC"/>
    <w:rsid w:val="4BF74142"/>
    <w:rsid w:val="4BFCD544"/>
    <w:rsid w:val="4C017330"/>
    <w:rsid w:val="4C04E5E3"/>
    <w:rsid w:val="4C09C319"/>
    <w:rsid w:val="4C0CA0AB"/>
    <w:rsid w:val="4C1323E2"/>
    <w:rsid w:val="4C1CED98"/>
    <w:rsid w:val="4C28FCEF"/>
    <w:rsid w:val="4C324060"/>
    <w:rsid w:val="4C40BA25"/>
    <w:rsid w:val="4C4835F1"/>
    <w:rsid w:val="4C5B63FF"/>
    <w:rsid w:val="4C71343E"/>
    <w:rsid w:val="4C724357"/>
    <w:rsid w:val="4C8D1A98"/>
    <w:rsid w:val="4C93A65D"/>
    <w:rsid w:val="4C94B566"/>
    <w:rsid w:val="4CA5C3E7"/>
    <w:rsid w:val="4CA5EE7D"/>
    <w:rsid w:val="4CAA0AB7"/>
    <w:rsid w:val="4CB3B305"/>
    <w:rsid w:val="4CD42D8D"/>
    <w:rsid w:val="4CDE8E11"/>
    <w:rsid w:val="4CEF83FF"/>
    <w:rsid w:val="4CF32C72"/>
    <w:rsid w:val="4CFF8E99"/>
    <w:rsid w:val="4D043F63"/>
    <w:rsid w:val="4D083532"/>
    <w:rsid w:val="4D0D1562"/>
    <w:rsid w:val="4D2851E9"/>
    <w:rsid w:val="4D3A3EB2"/>
    <w:rsid w:val="4D4061F1"/>
    <w:rsid w:val="4D482573"/>
    <w:rsid w:val="4D530884"/>
    <w:rsid w:val="4D57706D"/>
    <w:rsid w:val="4D59FBE9"/>
    <w:rsid w:val="4D721270"/>
    <w:rsid w:val="4D807D73"/>
    <w:rsid w:val="4D830EB4"/>
    <w:rsid w:val="4D8A1066"/>
    <w:rsid w:val="4D9DFA68"/>
    <w:rsid w:val="4DA56602"/>
    <w:rsid w:val="4DB7CD41"/>
    <w:rsid w:val="4DF306AD"/>
    <w:rsid w:val="4E016D27"/>
    <w:rsid w:val="4E094990"/>
    <w:rsid w:val="4E19CDA1"/>
    <w:rsid w:val="4E21028B"/>
    <w:rsid w:val="4E3327DA"/>
    <w:rsid w:val="4E387ED5"/>
    <w:rsid w:val="4E473560"/>
    <w:rsid w:val="4E52BAC0"/>
    <w:rsid w:val="4E645DC6"/>
    <w:rsid w:val="4E6FBD78"/>
    <w:rsid w:val="4E745D09"/>
    <w:rsid w:val="4E86D895"/>
    <w:rsid w:val="4E8B5460"/>
    <w:rsid w:val="4E9226D9"/>
    <w:rsid w:val="4EA71B59"/>
    <w:rsid w:val="4EAF8DD2"/>
    <w:rsid w:val="4EB1C885"/>
    <w:rsid w:val="4EDD26A9"/>
    <w:rsid w:val="4EE4FE9F"/>
    <w:rsid w:val="4EF4CCD8"/>
    <w:rsid w:val="4EFC1DF2"/>
    <w:rsid w:val="4EFE0354"/>
    <w:rsid w:val="4EFE218B"/>
    <w:rsid w:val="4F01B772"/>
    <w:rsid w:val="4F05D202"/>
    <w:rsid w:val="4F078A29"/>
    <w:rsid w:val="4F230174"/>
    <w:rsid w:val="4F2C8872"/>
    <w:rsid w:val="4F43FF38"/>
    <w:rsid w:val="4F4E16D2"/>
    <w:rsid w:val="4F532ED3"/>
    <w:rsid w:val="4F54FE94"/>
    <w:rsid w:val="4F5AF595"/>
    <w:rsid w:val="4F662FB6"/>
    <w:rsid w:val="4F7CB65D"/>
    <w:rsid w:val="4F89F881"/>
    <w:rsid w:val="4F9211D7"/>
    <w:rsid w:val="4F9810CF"/>
    <w:rsid w:val="4FA4D2AA"/>
    <w:rsid w:val="4FA622D7"/>
    <w:rsid w:val="4FAF9C0A"/>
    <w:rsid w:val="4FC608C4"/>
    <w:rsid w:val="4FD13A73"/>
    <w:rsid w:val="4FDBC2B8"/>
    <w:rsid w:val="4FEEBAF0"/>
    <w:rsid w:val="4FF3B616"/>
    <w:rsid w:val="50036754"/>
    <w:rsid w:val="500C12C7"/>
    <w:rsid w:val="5012E9E9"/>
    <w:rsid w:val="5022E09B"/>
    <w:rsid w:val="5024DD52"/>
    <w:rsid w:val="50257FA2"/>
    <w:rsid w:val="502D4939"/>
    <w:rsid w:val="503082A4"/>
    <w:rsid w:val="5033E3B8"/>
    <w:rsid w:val="50391668"/>
    <w:rsid w:val="503E6B89"/>
    <w:rsid w:val="5048C678"/>
    <w:rsid w:val="504EC2CA"/>
    <w:rsid w:val="5056CE97"/>
    <w:rsid w:val="505E091D"/>
    <w:rsid w:val="50623346"/>
    <w:rsid w:val="5068DC49"/>
    <w:rsid w:val="506B3FDF"/>
    <w:rsid w:val="507155D4"/>
    <w:rsid w:val="5071DF74"/>
    <w:rsid w:val="507C83EE"/>
    <w:rsid w:val="5084895B"/>
    <w:rsid w:val="50852497"/>
    <w:rsid w:val="50861DA1"/>
    <w:rsid w:val="50882C60"/>
    <w:rsid w:val="5099D3B5"/>
    <w:rsid w:val="509CE1E1"/>
    <w:rsid w:val="50ACDA53"/>
    <w:rsid w:val="50C37576"/>
    <w:rsid w:val="50E185B2"/>
    <w:rsid w:val="50EBB2A4"/>
    <w:rsid w:val="50EF7B23"/>
    <w:rsid w:val="50F5E4B5"/>
    <w:rsid w:val="50F9C73F"/>
    <w:rsid w:val="50FB3E2A"/>
    <w:rsid w:val="51007A73"/>
    <w:rsid w:val="5116D601"/>
    <w:rsid w:val="51212C8A"/>
    <w:rsid w:val="513304A3"/>
    <w:rsid w:val="514AEA28"/>
    <w:rsid w:val="5150408E"/>
    <w:rsid w:val="51667C95"/>
    <w:rsid w:val="517CED4D"/>
    <w:rsid w:val="5190C1F8"/>
    <w:rsid w:val="5192D6AB"/>
    <w:rsid w:val="51976D23"/>
    <w:rsid w:val="5199E00C"/>
    <w:rsid w:val="519F0048"/>
    <w:rsid w:val="51A1C59B"/>
    <w:rsid w:val="51AB4E16"/>
    <w:rsid w:val="51BD6702"/>
    <w:rsid w:val="51C15003"/>
    <w:rsid w:val="51C3FE21"/>
    <w:rsid w:val="51C6E2F7"/>
    <w:rsid w:val="51CB698B"/>
    <w:rsid w:val="51CC5305"/>
    <w:rsid w:val="51D958DD"/>
    <w:rsid w:val="51E6D939"/>
    <w:rsid w:val="51F01A28"/>
    <w:rsid w:val="51F64A4B"/>
    <w:rsid w:val="51F7882D"/>
    <w:rsid w:val="52071040"/>
    <w:rsid w:val="520DAFD5"/>
    <w:rsid w:val="522FA35F"/>
    <w:rsid w:val="523D3DD9"/>
    <w:rsid w:val="523D90AC"/>
    <w:rsid w:val="5243F08F"/>
    <w:rsid w:val="524BC5F5"/>
    <w:rsid w:val="524CCAE7"/>
    <w:rsid w:val="5265D23C"/>
    <w:rsid w:val="526D63BF"/>
    <w:rsid w:val="5274FD81"/>
    <w:rsid w:val="52816CF8"/>
    <w:rsid w:val="52824CDE"/>
    <w:rsid w:val="52A854E4"/>
    <w:rsid w:val="52B2F5F1"/>
    <w:rsid w:val="52B42617"/>
    <w:rsid w:val="52B77A10"/>
    <w:rsid w:val="52BFD520"/>
    <w:rsid w:val="52DA139E"/>
    <w:rsid w:val="52DA210A"/>
    <w:rsid w:val="52DAC0B4"/>
    <w:rsid w:val="52EC9EF7"/>
    <w:rsid w:val="52EF78A8"/>
    <w:rsid w:val="52F3FA3D"/>
    <w:rsid w:val="5306CD55"/>
    <w:rsid w:val="5308B64B"/>
    <w:rsid w:val="532129A1"/>
    <w:rsid w:val="5331428F"/>
    <w:rsid w:val="533824C1"/>
    <w:rsid w:val="533A3D9A"/>
    <w:rsid w:val="533C279C"/>
    <w:rsid w:val="5340A9E3"/>
    <w:rsid w:val="534EA48D"/>
    <w:rsid w:val="5354E65D"/>
    <w:rsid w:val="5364CBC5"/>
    <w:rsid w:val="5364E9FB"/>
    <w:rsid w:val="53689D4B"/>
    <w:rsid w:val="536E4B77"/>
    <w:rsid w:val="53760FD1"/>
    <w:rsid w:val="538471E2"/>
    <w:rsid w:val="538D6939"/>
    <w:rsid w:val="538E6F59"/>
    <w:rsid w:val="53994426"/>
    <w:rsid w:val="53C1C23F"/>
    <w:rsid w:val="53CFE26F"/>
    <w:rsid w:val="53EBF71F"/>
    <w:rsid w:val="53EFA9DB"/>
    <w:rsid w:val="53F7A60D"/>
    <w:rsid w:val="54146EBB"/>
    <w:rsid w:val="542484BB"/>
    <w:rsid w:val="542662A5"/>
    <w:rsid w:val="54286FB7"/>
    <w:rsid w:val="542A35F8"/>
    <w:rsid w:val="54311E0C"/>
    <w:rsid w:val="5438450C"/>
    <w:rsid w:val="543AC6D9"/>
    <w:rsid w:val="543F9EDB"/>
    <w:rsid w:val="54431BD6"/>
    <w:rsid w:val="54466E5D"/>
    <w:rsid w:val="5475B48A"/>
    <w:rsid w:val="548E3451"/>
    <w:rsid w:val="549185BC"/>
    <w:rsid w:val="5497E545"/>
    <w:rsid w:val="54B8E778"/>
    <w:rsid w:val="54CE991B"/>
    <w:rsid w:val="54DF7D33"/>
    <w:rsid w:val="54EED9BB"/>
    <w:rsid w:val="54F32917"/>
    <w:rsid w:val="54F98513"/>
    <w:rsid w:val="54FABB81"/>
    <w:rsid w:val="54FD265E"/>
    <w:rsid w:val="550E57D1"/>
    <w:rsid w:val="5514FE88"/>
    <w:rsid w:val="551C3458"/>
    <w:rsid w:val="5527764B"/>
    <w:rsid w:val="552FDF22"/>
    <w:rsid w:val="55393128"/>
    <w:rsid w:val="553F3D5C"/>
    <w:rsid w:val="5547FD4A"/>
    <w:rsid w:val="554ADF2E"/>
    <w:rsid w:val="5563FBF8"/>
    <w:rsid w:val="556D38A9"/>
    <w:rsid w:val="557C1575"/>
    <w:rsid w:val="557D2B0E"/>
    <w:rsid w:val="558C63DE"/>
    <w:rsid w:val="559556CC"/>
    <w:rsid w:val="559BD481"/>
    <w:rsid w:val="55A30534"/>
    <w:rsid w:val="55ACB848"/>
    <w:rsid w:val="55AF421E"/>
    <w:rsid w:val="55B0C59C"/>
    <w:rsid w:val="55B0F62A"/>
    <w:rsid w:val="55B49322"/>
    <w:rsid w:val="55BCAA40"/>
    <w:rsid w:val="55BDC216"/>
    <w:rsid w:val="55C2DF26"/>
    <w:rsid w:val="55C4AAD6"/>
    <w:rsid w:val="55D07F06"/>
    <w:rsid w:val="55D79C45"/>
    <w:rsid w:val="55FE21A4"/>
    <w:rsid w:val="56013E80"/>
    <w:rsid w:val="56075253"/>
    <w:rsid w:val="560BCF0E"/>
    <w:rsid w:val="561B7DDD"/>
    <w:rsid w:val="56203267"/>
    <w:rsid w:val="56498074"/>
    <w:rsid w:val="565D7E28"/>
    <w:rsid w:val="566869A3"/>
    <w:rsid w:val="56745B3C"/>
    <w:rsid w:val="5691F94C"/>
    <w:rsid w:val="569CCC75"/>
    <w:rsid w:val="56A0D7DD"/>
    <w:rsid w:val="56AC231B"/>
    <w:rsid w:val="56B77CA6"/>
    <w:rsid w:val="56BE044E"/>
    <w:rsid w:val="56CDDE6E"/>
    <w:rsid w:val="56CE80CB"/>
    <w:rsid w:val="56E6D3EF"/>
    <w:rsid w:val="56E75FD0"/>
    <w:rsid w:val="56EDEF51"/>
    <w:rsid w:val="56EFECDC"/>
    <w:rsid w:val="570609E2"/>
    <w:rsid w:val="571DC045"/>
    <w:rsid w:val="57200CA0"/>
    <w:rsid w:val="5741BE90"/>
    <w:rsid w:val="57476A38"/>
    <w:rsid w:val="57479B13"/>
    <w:rsid w:val="574888A9"/>
    <w:rsid w:val="574D2878"/>
    <w:rsid w:val="575EBCA7"/>
    <w:rsid w:val="57831ACA"/>
    <w:rsid w:val="579B249F"/>
    <w:rsid w:val="579DFCAA"/>
    <w:rsid w:val="579E1CCD"/>
    <w:rsid w:val="57A1E1CC"/>
    <w:rsid w:val="57A49EEB"/>
    <w:rsid w:val="57B74E3E"/>
    <w:rsid w:val="57C37342"/>
    <w:rsid w:val="57CE9486"/>
    <w:rsid w:val="57D6C891"/>
    <w:rsid w:val="57E0A478"/>
    <w:rsid w:val="57E4D24F"/>
    <w:rsid w:val="57F049B6"/>
    <w:rsid w:val="57FF04CA"/>
    <w:rsid w:val="58074E00"/>
    <w:rsid w:val="58091B44"/>
    <w:rsid w:val="580BCA3F"/>
    <w:rsid w:val="581004D4"/>
    <w:rsid w:val="5826C5DB"/>
    <w:rsid w:val="582B015B"/>
    <w:rsid w:val="587AEF2D"/>
    <w:rsid w:val="5890367C"/>
    <w:rsid w:val="5890D312"/>
    <w:rsid w:val="589B476C"/>
    <w:rsid w:val="58A70856"/>
    <w:rsid w:val="58ADB57D"/>
    <w:rsid w:val="58B006E0"/>
    <w:rsid w:val="58CF3E01"/>
    <w:rsid w:val="58D102D4"/>
    <w:rsid w:val="58E77ACC"/>
    <w:rsid w:val="58EF064F"/>
    <w:rsid w:val="59003397"/>
    <w:rsid w:val="590D2E67"/>
    <w:rsid w:val="591F0166"/>
    <w:rsid w:val="592A629F"/>
    <w:rsid w:val="592D087B"/>
    <w:rsid w:val="59323E86"/>
    <w:rsid w:val="5933EFAD"/>
    <w:rsid w:val="593E5AFC"/>
    <w:rsid w:val="594E95DB"/>
    <w:rsid w:val="594ED178"/>
    <w:rsid w:val="5951B055"/>
    <w:rsid w:val="5952B0A7"/>
    <w:rsid w:val="596ED8F4"/>
    <w:rsid w:val="59754F5E"/>
    <w:rsid w:val="5989A9D8"/>
    <w:rsid w:val="598C1A17"/>
    <w:rsid w:val="598D5082"/>
    <w:rsid w:val="598F5555"/>
    <w:rsid w:val="599AD52B"/>
    <w:rsid w:val="599C9AF9"/>
    <w:rsid w:val="59A17EBE"/>
    <w:rsid w:val="59AA309D"/>
    <w:rsid w:val="59B010FD"/>
    <w:rsid w:val="59B0F656"/>
    <w:rsid w:val="59B1AED0"/>
    <w:rsid w:val="59B53AF1"/>
    <w:rsid w:val="59B9FE87"/>
    <w:rsid w:val="59BED851"/>
    <w:rsid w:val="59D1CD02"/>
    <w:rsid w:val="59D26381"/>
    <w:rsid w:val="59FDC176"/>
    <w:rsid w:val="59FE114C"/>
    <w:rsid w:val="5A001EAC"/>
    <w:rsid w:val="5A1021BD"/>
    <w:rsid w:val="5A25E194"/>
    <w:rsid w:val="5A32B608"/>
    <w:rsid w:val="5A34E310"/>
    <w:rsid w:val="5A397DCC"/>
    <w:rsid w:val="5A48256C"/>
    <w:rsid w:val="5A631CB1"/>
    <w:rsid w:val="5A6D823B"/>
    <w:rsid w:val="5A708555"/>
    <w:rsid w:val="5A73C77F"/>
    <w:rsid w:val="5A812918"/>
    <w:rsid w:val="5A88E3CD"/>
    <w:rsid w:val="5A8DA842"/>
    <w:rsid w:val="5A96FB77"/>
    <w:rsid w:val="5AC44B92"/>
    <w:rsid w:val="5AC6F138"/>
    <w:rsid w:val="5ACF8EC3"/>
    <w:rsid w:val="5AE17A7D"/>
    <w:rsid w:val="5B01540D"/>
    <w:rsid w:val="5B034AB4"/>
    <w:rsid w:val="5B087918"/>
    <w:rsid w:val="5B0931F0"/>
    <w:rsid w:val="5B22C7F6"/>
    <w:rsid w:val="5B257A39"/>
    <w:rsid w:val="5B283A3C"/>
    <w:rsid w:val="5B2A0D54"/>
    <w:rsid w:val="5B3CEA40"/>
    <w:rsid w:val="5B6B9DBC"/>
    <w:rsid w:val="5B72AD6E"/>
    <w:rsid w:val="5B8121B6"/>
    <w:rsid w:val="5B8D40E5"/>
    <w:rsid w:val="5BA28154"/>
    <w:rsid w:val="5BB04FFD"/>
    <w:rsid w:val="5BDA5242"/>
    <w:rsid w:val="5BDEA918"/>
    <w:rsid w:val="5BEF2037"/>
    <w:rsid w:val="5C1545F8"/>
    <w:rsid w:val="5C23E752"/>
    <w:rsid w:val="5C244185"/>
    <w:rsid w:val="5C311CAA"/>
    <w:rsid w:val="5C64D2B7"/>
    <w:rsid w:val="5C6C1007"/>
    <w:rsid w:val="5C6F2A13"/>
    <w:rsid w:val="5C719704"/>
    <w:rsid w:val="5C7AD8B4"/>
    <w:rsid w:val="5C88E016"/>
    <w:rsid w:val="5C9B0D42"/>
    <w:rsid w:val="5CB3E0C8"/>
    <w:rsid w:val="5CB9F19F"/>
    <w:rsid w:val="5CBA38F8"/>
    <w:rsid w:val="5CCBE6C1"/>
    <w:rsid w:val="5CCC7B55"/>
    <w:rsid w:val="5CD94267"/>
    <w:rsid w:val="5CEB1BAE"/>
    <w:rsid w:val="5CEB62D0"/>
    <w:rsid w:val="5CFA5550"/>
    <w:rsid w:val="5D02CF8F"/>
    <w:rsid w:val="5D0BBBFD"/>
    <w:rsid w:val="5D0DABF8"/>
    <w:rsid w:val="5D0FBCBF"/>
    <w:rsid w:val="5D1AD7BF"/>
    <w:rsid w:val="5D2436A3"/>
    <w:rsid w:val="5D2AE63A"/>
    <w:rsid w:val="5D2B9E32"/>
    <w:rsid w:val="5D2F7DE0"/>
    <w:rsid w:val="5D33C353"/>
    <w:rsid w:val="5D3C030F"/>
    <w:rsid w:val="5D3CC78B"/>
    <w:rsid w:val="5D3DC6AD"/>
    <w:rsid w:val="5D41FF88"/>
    <w:rsid w:val="5D460EB3"/>
    <w:rsid w:val="5D4A30A9"/>
    <w:rsid w:val="5D6C9D28"/>
    <w:rsid w:val="5D6D52DB"/>
    <w:rsid w:val="5D6F920E"/>
    <w:rsid w:val="5D7B8B61"/>
    <w:rsid w:val="5D987DFC"/>
    <w:rsid w:val="5D9ED5B9"/>
    <w:rsid w:val="5DBFB7B3"/>
    <w:rsid w:val="5DC2318F"/>
    <w:rsid w:val="5DC82561"/>
    <w:rsid w:val="5DCFB2EB"/>
    <w:rsid w:val="5DE714D8"/>
    <w:rsid w:val="5DEEB80B"/>
    <w:rsid w:val="5DF33580"/>
    <w:rsid w:val="5DF78CAD"/>
    <w:rsid w:val="5DFC576D"/>
    <w:rsid w:val="5E0B8B04"/>
    <w:rsid w:val="5E21E68A"/>
    <w:rsid w:val="5E21E9E7"/>
    <w:rsid w:val="5E26E6E5"/>
    <w:rsid w:val="5E3505C5"/>
    <w:rsid w:val="5E43AA9D"/>
    <w:rsid w:val="5E47FF1F"/>
    <w:rsid w:val="5E49256D"/>
    <w:rsid w:val="5E4930DD"/>
    <w:rsid w:val="5E4B8DDC"/>
    <w:rsid w:val="5E5908C1"/>
    <w:rsid w:val="5E61487E"/>
    <w:rsid w:val="5E62DB68"/>
    <w:rsid w:val="5E67B722"/>
    <w:rsid w:val="5E689B9F"/>
    <w:rsid w:val="5E76E07C"/>
    <w:rsid w:val="5E7AEFBB"/>
    <w:rsid w:val="5E7BFC0C"/>
    <w:rsid w:val="5E83AFA7"/>
    <w:rsid w:val="5EA3D61B"/>
    <w:rsid w:val="5EA57EF6"/>
    <w:rsid w:val="5EACACFD"/>
    <w:rsid w:val="5EB8F043"/>
    <w:rsid w:val="5ECB252B"/>
    <w:rsid w:val="5ED166CD"/>
    <w:rsid w:val="5ED49121"/>
    <w:rsid w:val="5EED6BE5"/>
    <w:rsid w:val="5EFBA35B"/>
    <w:rsid w:val="5F0B3D9C"/>
    <w:rsid w:val="5F0DE136"/>
    <w:rsid w:val="5F13383A"/>
    <w:rsid w:val="5F2089D4"/>
    <w:rsid w:val="5F25BDEF"/>
    <w:rsid w:val="5F2B582D"/>
    <w:rsid w:val="5F345A7F"/>
    <w:rsid w:val="5F34CC92"/>
    <w:rsid w:val="5F3E7F85"/>
    <w:rsid w:val="5F4A892E"/>
    <w:rsid w:val="5F528F05"/>
    <w:rsid w:val="5F6AD22D"/>
    <w:rsid w:val="5F941329"/>
    <w:rsid w:val="5F95B5E7"/>
    <w:rsid w:val="5FA6A1D5"/>
    <w:rsid w:val="5FB1FE87"/>
    <w:rsid w:val="5FC6CD73"/>
    <w:rsid w:val="5FD0CF0E"/>
    <w:rsid w:val="5FE4C786"/>
    <w:rsid w:val="5FF24220"/>
    <w:rsid w:val="5FF8EB5C"/>
    <w:rsid w:val="5FFE16AA"/>
    <w:rsid w:val="5FFE2FBB"/>
    <w:rsid w:val="6002998E"/>
    <w:rsid w:val="60092662"/>
    <w:rsid w:val="601622B0"/>
    <w:rsid w:val="601A955E"/>
    <w:rsid w:val="602D3F25"/>
    <w:rsid w:val="602F8AA2"/>
    <w:rsid w:val="6031CAD9"/>
    <w:rsid w:val="60324278"/>
    <w:rsid w:val="6039DD04"/>
    <w:rsid w:val="6044D571"/>
    <w:rsid w:val="60456F01"/>
    <w:rsid w:val="604DE5F5"/>
    <w:rsid w:val="60527881"/>
    <w:rsid w:val="60577557"/>
    <w:rsid w:val="60672E65"/>
    <w:rsid w:val="60744BC9"/>
    <w:rsid w:val="60799CB0"/>
    <w:rsid w:val="607CBCFB"/>
    <w:rsid w:val="607F384F"/>
    <w:rsid w:val="6082B8E1"/>
    <w:rsid w:val="60905AB8"/>
    <w:rsid w:val="609F07B6"/>
    <w:rsid w:val="60A6A128"/>
    <w:rsid w:val="60A9557A"/>
    <w:rsid w:val="60FED854"/>
    <w:rsid w:val="61052C38"/>
    <w:rsid w:val="610EF3CF"/>
    <w:rsid w:val="611B3D0F"/>
    <w:rsid w:val="6122C44F"/>
    <w:rsid w:val="61270B82"/>
    <w:rsid w:val="61288612"/>
    <w:rsid w:val="612C9E85"/>
    <w:rsid w:val="6139E21A"/>
    <w:rsid w:val="6145380E"/>
    <w:rsid w:val="614B707F"/>
    <w:rsid w:val="614E81B5"/>
    <w:rsid w:val="61579566"/>
    <w:rsid w:val="615F8061"/>
    <w:rsid w:val="617DC72A"/>
    <w:rsid w:val="61832E9E"/>
    <w:rsid w:val="618F5E49"/>
    <w:rsid w:val="61A1928B"/>
    <w:rsid w:val="61A45DE2"/>
    <w:rsid w:val="61A5ACE5"/>
    <w:rsid w:val="61A9FCA8"/>
    <w:rsid w:val="61ACB834"/>
    <w:rsid w:val="61C63D48"/>
    <w:rsid w:val="61C752F4"/>
    <w:rsid w:val="61C864F8"/>
    <w:rsid w:val="61CE12D9"/>
    <w:rsid w:val="61D0AA08"/>
    <w:rsid w:val="61D7DF4E"/>
    <w:rsid w:val="61E1BFE6"/>
    <w:rsid w:val="61E59390"/>
    <w:rsid w:val="61F17E4A"/>
    <w:rsid w:val="61F345B8"/>
    <w:rsid w:val="620D32B9"/>
    <w:rsid w:val="6223F48E"/>
    <w:rsid w:val="62249F90"/>
    <w:rsid w:val="62252190"/>
    <w:rsid w:val="62319FE5"/>
    <w:rsid w:val="623318AC"/>
    <w:rsid w:val="623689D7"/>
    <w:rsid w:val="624DF672"/>
    <w:rsid w:val="624FCCC3"/>
    <w:rsid w:val="6256B754"/>
    <w:rsid w:val="625778BD"/>
    <w:rsid w:val="625EBCBD"/>
    <w:rsid w:val="626A419C"/>
    <w:rsid w:val="626B0B29"/>
    <w:rsid w:val="626E60AF"/>
    <w:rsid w:val="626EFF0A"/>
    <w:rsid w:val="6288E4FF"/>
    <w:rsid w:val="6291A51F"/>
    <w:rsid w:val="6295DA1E"/>
    <w:rsid w:val="62AA507C"/>
    <w:rsid w:val="62B0E2FE"/>
    <w:rsid w:val="62CF89AE"/>
    <w:rsid w:val="62D21869"/>
    <w:rsid w:val="62D438E6"/>
    <w:rsid w:val="62E23274"/>
    <w:rsid w:val="62F55B0A"/>
    <w:rsid w:val="62F86E81"/>
    <w:rsid w:val="62FC83CC"/>
    <w:rsid w:val="62FD60E7"/>
    <w:rsid w:val="62FEC958"/>
    <w:rsid w:val="631E98E3"/>
    <w:rsid w:val="63308C1E"/>
    <w:rsid w:val="6336806B"/>
    <w:rsid w:val="633A5928"/>
    <w:rsid w:val="63428E5B"/>
    <w:rsid w:val="6346B661"/>
    <w:rsid w:val="6358825B"/>
    <w:rsid w:val="6363AD60"/>
    <w:rsid w:val="6369E33A"/>
    <w:rsid w:val="637A0A5B"/>
    <w:rsid w:val="6384B7B0"/>
    <w:rsid w:val="638F1619"/>
    <w:rsid w:val="638F21AC"/>
    <w:rsid w:val="63958806"/>
    <w:rsid w:val="6395A749"/>
    <w:rsid w:val="63A1F01A"/>
    <w:rsid w:val="63A2DCD3"/>
    <w:rsid w:val="63AADD43"/>
    <w:rsid w:val="63B25C66"/>
    <w:rsid w:val="63B3C14B"/>
    <w:rsid w:val="63B992AB"/>
    <w:rsid w:val="63C5153E"/>
    <w:rsid w:val="63C9D791"/>
    <w:rsid w:val="63E48CEA"/>
    <w:rsid w:val="63E7002F"/>
    <w:rsid w:val="6405979C"/>
    <w:rsid w:val="640E4C28"/>
    <w:rsid w:val="642BC676"/>
    <w:rsid w:val="642D5B03"/>
    <w:rsid w:val="6440BB7F"/>
    <w:rsid w:val="6443BA78"/>
    <w:rsid w:val="644B1ADD"/>
    <w:rsid w:val="644E09B3"/>
    <w:rsid w:val="644FAFC4"/>
    <w:rsid w:val="6457DD2A"/>
    <w:rsid w:val="64645622"/>
    <w:rsid w:val="6466F39F"/>
    <w:rsid w:val="649A3E96"/>
    <w:rsid w:val="64A44749"/>
    <w:rsid w:val="64A7A81E"/>
    <w:rsid w:val="64BF2780"/>
    <w:rsid w:val="64DC2611"/>
    <w:rsid w:val="64FE3C60"/>
    <w:rsid w:val="65015A5E"/>
    <w:rsid w:val="650FC7C3"/>
    <w:rsid w:val="65220A31"/>
    <w:rsid w:val="6529098D"/>
    <w:rsid w:val="6533E910"/>
    <w:rsid w:val="65344053"/>
    <w:rsid w:val="653857B7"/>
    <w:rsid w:val="6538BEAC"/>
    <w:rsid w:val="65457D13"/>
    <w:rsid w:val="655D87F0"/>
    <w:rsid w:val="657359FE"/>
    <w:rsid w:val="65921CAA"/>
    <w:rsid w:val="659BC098"/>
    <w:rsid w:val="65A60171"/>
    <w:rsid w:val="65A73544"/>
    <w:rsid w:val="65ABA8EA"/>
    <w:rsid w:val="65BF680F"/>
    <w:rsid w:val="65BFE7B5"/>
    <w:rsid w:val="65C2E7A3"/>
    <w:rsid w:val="65C796D7"/>
    <w:rsid w:val="65C89D0F"/>
    <w:rsid w:val="65D7FEF0"/>
    <w:rsid w:val="65DB69A6"/>
    <w:rsid w:val="65E205F8"/>
    <w:rsid w:val="65E2C89B"/>
    <w:rsid w:val="65E56CD7"/>
    <w:rsid w:val="65E8205B"/>
    <w:rsid w:val="65EAD784"/>
    <w:rsid w:val="6606BBE6"/>
    <w:rsid w:val="66109D0B"/>
    <w:rsid w:val="662995E8"/>
    <w:rsid w:val="662C23FF"/>
    <w:rsid w:val="662EE33C"/>
    <w:rsid w:val="662F9BF3"/>
    <w:rsid w:val="66319A95"/>
    <w:rsid w:val="66455C66"/>
    <w:rsid w:val="666C3BD7"/>
    <w:rsid w:val="666FC81E"/>
    <w:rsid w:val="6676B983"/>
    <w:rsid w:val="66848439"/>
    <w:rsid w:val="669BD61B"/>
    <w:rsid w:val="66AA42A0"/>
    <w:rsid w:val="66B57D4F"/>
    <w:rsid w:val="66C1D790"/>
    <w:rsid w:val="66C21120"/>
    <w:rsid w:val="66C2C34C"/>
    <w:rsid w:val="66D06601"/>
    <w:rsid w:val="66DC293C"/>
    <w:rsid w:val="66E0051E"/>
    <w:rsid w:val="66EAECAA"/>
    <w:rsid w:val="66EF861A"/>
    <w:rsid w:val="66F810B3"/>
    <w:rsid w:val="66FAE88A"/>
    <w:rsid w:val="66FBFD2E"/>
    <w:rsid w:val="66FE37F2"/>
    <w:rsid w:val="67043699"/>
    <w:rsid w:val="670AF2D5"/>
    <w:rsid w:val="6715EF36"/>
    <w:rsid w:val="672445F6"/>
    <w:rsid w:val="672D468E"/>
    <w:rsid w:val="67322DE0"/>
    <w:rsid w:val="67391964"/>
    <w:rsid w:val="6739C04E"/>
    <w:rsid w:val="674E5925"/>
    <w:rsid w:val="67507569"/>
    <w:rsid w:val="6753F37F"/>
    <w:rsid w:val="675E0F8F"/>
    <w:rsid w:val="675EB804"/>
    <w:rsid w:val="6762FCE5"/>
    <w:rsid w:val="6799C120"/>
    <w:rsid w:val="679F97AB"/>
    <w:rsid w:val="67A7AA09"/>
    <w:rsid w:val="67AC6D6C"/>
    <w:rsid w:val="67AEFCFE"/>
    <w:rsid w:val="67C0A844"/>
    <w:rsid w:val="67C3514B"/>
    <w:rsid w:val="67D01F12"/>
    <w:rsid w:val="67D3BB6C"/>
    <w:rsid w:val="67DFBE2E"/>
    <w:rsid w:val="67E5247B"/>
    <w:rsid w:val="68080C38"/>
    <w:rsid w:val="6823755A"/>
    <w:rsid w:val="68244518"/>
    <w:rsid w:val="68255F50"/>
    <w:rsid w:val="68505E9F"/>
    <w:rsid w:val="68557063"/>
    <w:rsid w:val="685D422F"/>
    <w:rsid w:val="6861DE87"/>
    <w:rsid w:val="6866FDC1"/>
    <w:rsid w:val="687714F4"/>
    <w:rsid w:val="68774D8F"/>
    <w:rsid w:val="6877AAA5"/>
    <w:rsid w:val="68949B2A"/>
    <w:rsid w:val="68A15141"/>
    <w:rsid w:val="68ABF1C2"/>
    <w:rsid w:val="68B1F02E"/>
    <w:rsid w:val="68B42013"/>
    <w:rsid w:val="68C4053C"/>
    <w:rsid w:val="68D4DFC3"/>
    <w:rsid w:val="68DD398B"/>
    <w:rsid w:val="68E39C5E"/>
    <w:rsid w:val="68E653D8"/>
    <w:rsid w:val="68EA9D32"/>
    <w:rsid w:val="68F39216"/>
    <w:rsid w:val="69027B45"/>
    <w:rsid w:val="69092425"/>
    <w:rsid w:val="690E410A"/>
    <w:rsid w:val="692E10A6"/>
    <w:rsid w:val="6930FB43"/>
    <w:rsid w:val="6939CACF"/>
    <w:rsid w:val="693A3F54"/>
    <w:rsid w:val="69411CC0"/>
    <w:rsid w:val="694870D2"/>
    <w:rsid w:val="6948CB23"/>
    <w:rsid w:val="6949E481"/>
    <w:rsid w:val="694C611A"/>
    <w:rsid w:val="69501A0C"/>
    <w:rsid w:val="69524649"/>
    <w:rsid w:val="696E36B8"/>
    <w:rsid w:val="698950CD"/>
    <w:rsid w:val="698B9BB0"/>
    <w:rsid w:val="698FE0EB"/>
    <w:rsid w:val="699298DF"/>
    <w:rsid w:val="69933507"/>
    <w:rsid w:val="69A12F09"/>
    <w:rsid w:val="69C7733A"/>
    <w:rsid w:val="69CDCE46"/>
    <w:rsid w:val="69E18738"/>
    <w:rsid w:val="69EB3E48"/>
    <w:rsid w:val="69EB7796"/>
    <w:rsid w:val="69F26860"/>
    <w:rsid w:val="69FE1F65"/>
    <w:rsid w:val="6A0B49CF"/>
    <w:rsid w:val="6A0D1CAA"/>
    <w:rsid w:val="6A137FD5"/>
    <w:rsid w:val="6A1425FB"/>
    <w:rsid w:val="6A1618BC"/>
    <w:rsid w:val="6A192CCB"/>
    <w:rsid w:val="6A1F9439"/>
    <w:rsid w:val="6A2D71C9"/>
    <w:rsid w:val="6A3B4F97"/>
    <w:rsid w:val="6A4841B9"/>
    <w:rsid w:val="6A4DC08F"/>
    <w:rsid w:val="6A4E1FAC"/>
    <w:rsid w:val="6A5C9762"/>
    <w:rsid w:val="6A6498C6"/>
    <w:rsid w:val="6A65D141"/>
    <w:rsid w:val="6A68DB19"/>
    <w:rsid w:val="6A69CEA2"/>
    <w:rsid w:val="6A89F2FE"/>
    <w:rsid w:val="6AB40C84"/>
    <w:rsid w:val="6AB5DA41"/>
    <w:rsid w:val="6AC27E77"/>
    <w:rsid w:val="6AC4E9DF"/>
    <w:rsid w:val="6AC71EAE"/>
    <w:rsid w:val="6AC9A695"/>
    <w:rsid w:val="6ACB584E"/>
    <w:rsid w:val="6ACFA096"/>
    <w:rsid w:val="6AD1941B"/>
    <w:rsid w:val="6AD250C4"/>
    <w:rsid w:val="6AE274D5"/>
    <w:rsid w:val="6AE66370"/>
    <w:rsid w:val="6AF22A85"/>
    <w:rsid w:val="6AFCDBB4"/>
    <w:rsid w:val="6B085A75"/>
    <w:rsid w:val="6B0A8F93"/>
    <w:rsid w:val="6B0D57A2"/>
    <w:rsid w:val="6B1CC53D"/>
    <w:rsid w:val="6B2A10E4"/>
    <w:rsid w:val="6B2C70D5"/>
    <w:rsid w:val="6B2E6904"/>
    <w:rsid w:val="6B2FA587"/>
    <w:rsid w:val="6B3DA1F8"/>
    <w:rsid w:val="6B4653BA"/>
    <w:rsid w:val="6B51D433"/>
    <w:rsid w:val="6B68D8EE"/>
    <w:rsid w:val="6B721040"/>
    <w:rsid w:val="6B749974"/>
    <w:rsid w:val="6B77596A"/>
    <w:rsid w:val="6B7F457B"/>
    <w:rsid w:val="6B870EA9"/>
    <w:rsid w:val="6B89049F"/>
    <w:rsid w:val="6B916FF4"/>
    <w:rsid w:val="6B9D0795"/>
    <w:rsid w:val="6B9E9E83"/>
    <w:rsid w:val="6BA53C66"/>
    <w:rsid w:val="6BA674E3"/>
    <w:rsid w:val="6BA85365"/>
    <w:rsid w:val="6BAFC054"/>
    <w:rsid w:val="6BB32895"/>
    <w:rsid w:val="6BC244CA"/>
    <w:rsid w:val="6BD42F0F"/>
    <w:rsid w:val="6BD56399"/>
    <w:rsid w:val="6BE095B2"/>
    <w:rsid w:val="6BE990F0"/>
    <w:rsid w:val="6BEDA6FA"/>
    <w:rsid w:val="6C08D26B"/>
    <w:rsid w:val="6C1344CE"/>
    <w:rsid w:val="6C1B3D20"/>
    <w:rsid w:val="6C310628"/>
    <w:rsid w:val="6C8401DC"/>
    <w:rsid w:val="6CA5507B"/>
    <w:rsid w:val="6CA60DD6"/>
    <w:rsid w:val="6CAF592E"/>
    <w:rsid w:val="6CB8959E"/>
    <w:rsid w:val="6CC28B2E"/>
    <w:rsid w:val="6CC5E145"/>
    <w:rsid w:val="6CCA3965"/>
    <w:rsid w:val="6CCD930E"/>
    <w:rsid w:val="6CFB47D7"/>
    <w:rsid w:val="6CFD1444"/>
    <w:rsid w:val="6CFFB40E"/>
    <w:rsid w:val="6D21D784"/>
    <w:rsid w:val="6D22DF0A"/>
    <w:rsid w:val="6D22EC2A"/>
    <w:rsid w:val="6D242E00"/>
    <w:rsid w:val="6D3A6EE4"/>
    <w:rsid w:val="6D3D101A"/>
    <w:rsid w:val="6D460DEB"/>
    <w:rsid w:val="6D4C1747"/>
    <w:rsid w:val="6D4CB39C"/>
    <w:rsid w:val="6D4FD86E"/>
    <w:rsid w:val="6D5A5C0D"/>
    <w:rsid w:val="6D5CCE67"/>
    <w:rsid w:val="6D5D8780"/>
    <w:rsid w:val="6D6422AA"/>
    <w:rsid w:val="6D7217CD"/>
    <w:rsid w:val="6D755403"/>
    <w:rsid w:val="6D77DCF4"/>
    <w:rsid w:val="6D7C6613"/>
    <w:rsid w:val="6D84E145"/>
    <w:rsid w:val="6D877C40"/>
    <w:rsid w:val="6D87A518"/>
    <w:rsid w:val="6D8ADC95"/>
    <w:rsid w:val="6DB47939"/>
    <w:rsid w:val="6DCA556E"/>
    <w:rsid w:val="6DCDF988"/>
    <w:rsid w:val="6DD841E1"/>
    <w:rsid w:val="6DDE0504"/>
    <w:rsid w:val="6DEB7CFD"/>
    <w:rsid w:val="6DFA470B"/>
    <w:rsid w:val="6E0C8A7F"/>
    <w:rsid w:val="6E17506E"/>
    <w:rsid w:val="6E1913DE"/>
    <w:rsid w:val="6E1FD23D"/>
    <w:rsid w:val="6E238B2F"/>
    <w:rsid w:val="6E27D7E8"/>
    <w:rsid w:val="6E37CD76"/>
    <w:rsid w:val="6E3FFB37"/>
    <w:rsid w:val="6E4B298F"/>
    <w:rsid w:val="6E6DF74C"/>
    <w:rsid w:val="6E869944"/>
    <w:rsid w:val="6E97C291"/>
    <w:rsid w:val="6E9804A9"/>
    <w:rsid w:val="6EA00AC2"/>
    <w:rsid w:val="6EA751D7"/>
    <w:rsid w:val="6EA9B2D8"/>
    <w:rsid w:val="6EB987FD"/>
    <w:rsid w:val="6EBCFD6B"/>
    <w:rsid w:val="6EBDA7E5"/>
    <w:rsid w:val="6EBF0B47"/>
    <w:rsid w:val="6EC7388A"/>
    <w:rsid w:val="6EC8EA5F"/>
    <w:rsid w:val="6ED860A9"/>
    <w:rsid w:val="6ED8B5A8"/>
    <w:rsid w:val="6EED8FCF"/>
    <w:rsid w:val="6F0F21FA"/>
    <w:rsid w:val="6F112FAB"/>
    <w:rsid w:val="6F179D3A"/>
    <w:rsid w:val="6F183674"/>
    <w:rsid w:val="6F2A96BA"/>
    <w:rsid w:val="6F3E8254"/>
    <w:rsid w:val="6F483548"/>
    <w:rsid w:val="6F4FB7F8"/>
    <w:rsid w:val="6F50499A"/>
    <w:rsid w:val="6F52DDE2"/>
    <w:rsid w:val="6F5BF7F8"/>
    <w:rsid w:val="6F5D679C"/>
    <w:rsid w:val="6F64D64A"/>
    <w:rsid w:val="6F69C9E9"/>
    <w:rsid w:val="6F6D28D5"/>
    <w:rsid w:val="6F8DC6ED"/>
    <w:rsid w:val="6F985B02"/>
    <w:rsid w:val="6FB10221"/>
    <w:rsid w:val="6FC4DC25"/>
    <w:rsid w:val="6FC69ABB"/>
    <w:rsid w:val="6FC6FE33"/>
    <w:rsid w:val="6FD4F629"/>
    <w:rsid w:val="6FE13557"/>
    <w:rsid w:val="6FED965F"/>
    <w:rsid w:val="6FF15ED5"/>
    <w:rsid w:val="7004959C"/>
    <w:rsid w:val="700839C7"/>
    <w:rsid w:val="700F0058"/>
    <w:rsid w:val="7016AA64"/>
    <w:rsid w:val="702415DE"/>
    <w:rsid w:val="703CEC4F"/>
    <w:rsid w:val="703D0FCA"/>
    <w:rsid w:val="7044E1F7"/>
    <w:rsid w:val="704AA5E7"/>
    <w:rsid w:val="70535E1E"/>
    <w:rsid w:val="705A7FCC"/>
    <w:rsid w:val="707586A7"/>
    <w:rsid w:val="708F5D05"/>
    <w:rsid w:val="7094082D"/>
    <w:rsid w:val="70951ADC"/>
    <w:rsid w:val="7098AA8F"/>
    <w:rsid w:val="70A36FB4"/>
    <w:rsid w:val="70ACA30A"/>
    <w:rsid w:val="70AFFD09"/>
    <w:rsid w:val="70C0C1B2"/>
    <w:rsid w:val="70C3D7C7"/>
    <w:rsid w:val="70CCC632"/>
    <w:rsid w:val="70CFB82E"/>
    <w:rsid w:val="70D89950"/>
    <w:rsid w:val="70E9601C"/>
    <w:rsid w:val="70EEAE43"/>
    <w:rsid w:val="71017EA2"/>
    <w:rsid w:val="71021A45"/>
    <w:rsid w:val="710BE9C0"/>
    <w:rsid w:val="710FFF99"/>
    <w:rsid w:val="7124499B"/>
    <w:rsid w:val="7131CCE6"/>
    <w:rsid w:val="7141FE54"/>
    <w:rsid w:val="71455139"/>
    <w:rsid w:val="71497D28"/>
    <w:rsid w:val="715DBB91"/>
    <w:rsid w:val="716D2E25"/>
    <w:rsid w:val="716DFB03"/>
    <w:rsid w:val="71721397"/>
    <w:rsid w:val="7182CA51"/>
    <w:rsid w:val="7190AC3D"/>
    <w:rsid w:val="719C14EF"/>
    <w:rsid w:val="719F77C7"/>
    <w:rsid w:val="719F9281"/>
    <w:rsid w:val="71A214E3"/>
    <w:rsid w:val="71A754A6"/>
    <w:rsid w:val="71B27AC5"/>
    <w:rsid w:val="71BC0CCE"/>
    <w:rsid w:val="71C35C86"/>
    <w:rsid w:val="71CBE192"/>
    <w:rsid w:val="71DBBA70"/>
    <w:rsid w:val="71EFF4F1"/>
    <w:rsid w:val="71F9027E"/>
    <w:rsid w:val="72011C3A"/>
    <w:rsid w:val="72030530"/>
    <w:rsid w:val="720DD18C"/>
    <w:rsid w:val="7211D788"/>
    <w:rsid w:val="721A7E15"/>
    <w:rsid w:val="72306E57"/>
    <w:rsid w:val="7235C687"/>
    <w:rsid w:val="723698D8"/>
    <w:rsid w:val="7243D83F"/>
    <w:rsid w:val="724CE8A4"/>
    <w:rsid w:val="72646513"/>
    <w:rsid w:val="7267FA55"/>
    <w:rsid w:val="72692ED6"/>
    <w:rsid w:val="727ABB85"/>
    <w:rsid w:val="727D34A0"/>
    <w:rsid w:val="727DCC23"/>
    <w:rsid w:val="72905C3F"/>
    <w:rsid w:val="7298FFF7"/>
    <w:rsid w:val="729B38F5"/>
    <w:rsid w:val="729F463F"/>
    <w:rsid w:val="72A38D54"/>
    <w:rsid w:val="72A65722"/>
    <w:rsid w:val="72A7A57A"/>
    <w:rsid w:val="72CFFBC4"/>
    <w:rsid w:val="72D24BB5"/>
    <w:rsid w:val="72DA2310"/>
    <w:rsid w:val="72E2E820"/>
    <w:rsid w:val="72EEA47D"/>
    <w:rsid w:val="72F8A089"/>
    <w:rsid w:val="7301191A"/>
    <w:rsid w:val="731A7AEA"/>
    <w:rsid w:val="7326438B"/>
    <w:rsid w:val="7339315E"/>
    <w:rsid w:val="733FEBC2"/>
    <w:rsid w:val="7340F605"/>
    <w:rsid w:val="7341686F"/>
    <w:rsid w:val="734683BC"/>
    <w:rsid w:val="7346A11A"/>
    <w:rsid w:val="734F201B"/>
    <w:rsid w:val="73537B61"/>
    <w:rsid w:val="735531DA"/>
    <w:rsid w:val="73587055"/>
    <w:rsid w:val="736162E8"/>
    <w:rsid w:val="7366DEA7"/>
    <w:rsid w:val="73778AD1"/>
    <w:rsid w:val="7384B36E"/>
    <w:rsid w:val="738C54CD"/>
    <w:rsid w:val="73911908"/>
    <w:rsid w:val="7392F98C"/>
    <w:rsid w:val="73B987EF"/>
    <w:rsid w:val="73BDED5E"/>
    <w:rsid w:val="73C5798C"/>
    <w:rsid w:val="73C8647B"/>
    <w:rsid w:val="73CBD69B"/>
    <w:rsid w:val="73CEAC4E"/>
    <w:rsid w:val="73CF316D"/>
    <w:rsid w:val="73D3C35B"/>
    <w:rsid w:val="73D736DA"/>
    <w:rsid w:val="73E03B67"/>
    <w:rsid w:val="73EA3B5E"/>
    <w:rsid w:val="73FF297C"/>
    <w:rsid w:val="7412D5FD"/>
    <w:rsid w:val="741A31B8"/>
    <w:rsid w:val="741BAED0"/>
    <w:rsid w:val="741D87E5"/>
    <w:rsid w:val="74254DEA"/>
    <w:rsid w:val="7434F0D7"/>
    <w:rsid w:val="74351C7A"/>
    <w:rsid w:val="743C8468"/>
    <w:rsid w:val="744832E1"/>
    <w:rsid w:val="744BCE2B"/>
    <w:rsid w:val="744E3E6A"/>
    <w:rsid w:val="74542FA7"/>
    <w:rsid w:val="745F14BB"/>
    <w:rsid w:val="7460DA88"/>
    <w:rsid w:val="746DCE23"/>
    <w:rsid w:val="74739EC1"/>
    <w:rsid w:val="748B2696"/>
    <w:rsid w:val="7492CCB3"/>
    <w:rsid w:val="7494813E"/>
    <w:rsid w:val="74A99EBE"/>
    <w:rsid w:val="74C64E52"/>
    <w:rsid w:val="74C676FD"/>
    <w:rsid w:val="74C8BE2D"/>
    <w:rsid w:val="74DEEE90"/>
    <w:rsid w:val="74E20FD6"/>
    <w:rsid w:val="74E2541D"/>
    <w:rsid w:val="74E2F394"/>
    <w:rsid w:val="74E548F6"/>
    <w:rsid w:val="74FB37CD"/>
    <w:rsid w:val="7507087A"/>
    <w:rsid w:val="750E2BB7"/>
    <w:rsid w:val="750F21FC"/>
    <w:rsid w:val="75147A5D"/>
    <w:rsid w:val="752CE969"/>
    <w:rsid w:val="752E9343"/>
    <w:rsid w:val="7535DE75"/>
    <w:rsid w:val="753BB143"/>
    <w:rsid w:val="753F7857"/>
    <w:rsid w:val="7546FC1C"/>
    <w:rsid w:val="7551FA60"/>
    <w:rsid w:val="75551CEB"/>
    <w:rsid w:val="7568356A"/>
    <w:rsid w:val="75747DBA"/>
    <w:rsid w:val="7576089F"/>
    <w:rsid w:val="7576E0D7"/>
    <w:rsid w:val="7577E7B1"/>
    <w:rsid w:val="757A65A3"/>
    <w:rsid w:val="7585215C"/>
    <w:rsid w:val="7593FABF"/>
    <w:rsid w:val="759B636F"/>
    <w:rsid w:val="75A00B64"/>
    <w:rsid w:val="75A2A625"/>
    <w:rsid w:val="75A9EF86"/>
    <w:rsid w:val="75B60389"/>
    <w:rsid w:val="75B908A5"/>
    <w:rsid w:val="75BC2827"/>
    <w:rsid w:val="75C99540"/>
    <w:rsid w:val="75CB801E"/>
    <w:rsid w:val="75D0C6FB"/>
    <w:rsid w:val="75D2CEF4"/>
    <w:rsid w:val="75D4EFC5"/>
    <w:rsid w:val="75DC3789"/>
    <w:rsid w:val="75DD7D4A"/>
    <w:rsid w:val="75DE3653"/>
    <w:rsid w:val="75EC557E"/>
    <w:rsid w:val="75EE55F3"/>
    <w:rsid w:val="75EE9E37"/>
    <w:rsid w:val="75FABA5D"/>
    <w:rsid w:val="760888EA"/>
    <w:rsid w:val="760AB307"/>
    <w:rsid w:val="760BA174"/>
    <w:rsid w:val="7611BBC5"/>
    <w:rsid w:val="7617DB40"/>
    <w:rsid w:val="7622A5C1"/>
    <w:rsid w:val="76291617"/>
    <w:rsid w:val="762E9D14"/>
    <w:rsid w:val="76395AC2"/>
    <w:rsid w:val="76405FB3"/>
    <w:rsid w:val="7640FA01"/>
    <w:rsid w:val="76483C6A"/>
    <w:rsid w:val="7650D990"/>
    <w:rsid w:val="765B629B"/>
    <w:rsid w:val="765DE44D"/>
    <w:rsid w:val="765E21E2"/>
    <w:rsid w:val="765F6478"/>
    <w:rsid w:val="766CE1E1"/>
    <w:rsid w:val="76793309"/>
    <w:rsid w:val="769693C1"/>
    <w:rsid w:val="769729B1"/>
    <w:rsid w:val="769D25DC"/>
    <w:rsid w:val="76BBB762"/>
    <w:rsid w:val="76BBD966"/>
    <w:rsid w:val="76C074CE"/>
    <w:rsid w:val="76CC4808"/>
    <w:rsid w:val="76CDB649"/>
    <w:rsid w:val="76D070E1"/>
    <w:rsid w:val="76D1AED6"/>
    <w:rsid w:val="76D31680"/>
    <w:rsid w:val="76D4B6A1"/>
    <w:rsid w:val="76E018B3"/>
    <w:rsid w:val="76E559A8"/>
    <w:rsid w:val="76F128B1"/>
    <w:rsid w:val="76FD9448"/>
    <w:rsid w:val="77063668"/>
    <w:rsid w:val="77174C71"/>
    <w:rsid w:val="7722313A"/>
    <w:rsid w:val="7738291D"/>
    <w:rsid w:val="774F7C31"/>
    <w:rsid w:val="777C2111"/>
    <w:rsid w:val="77832BA4"/>
    <w:rsid w:val="778541BE"/>
    <w:rsid w:val="7789B8E8"/>
    <w:rsid w:val="778ACB21"/>
    <w:rsid w:val="778C5238"/>
    <w:rsid w:val="77924C5A"/>
    <w:rsid w:val="7794EFF4"/>
    <w:rsid w:val="77A84E20"/>
    <w:rsid w:val="77ACE32D"/>
    <w:rsid w:val="77B3D286"/>
    <w:rsid w:val="77BF4CF0"/>
    <w:rsid w:val="77BF7A39"/>
    <w:rsid w:val="77C2C758"/>
    <w:rsid w:val="77CEBA2E"/>
    <w:rsid w:val="77D77CA9"/>
    <w:rsid w:val="77E10EFD"/>
    <w:rsid w:val="77E874D3"/>
    <w:rsid w:val="77EAA60E"/>
    <w:rsid w:val="77EDD496"/>
    <w:rsid w:val="77EFF0A8"/>
    <w:rsid w:val="77F84FDA"/>
    <w:rsid w:val="77FBF38F"/>
    <w:rsid w:val="78027B8D"/>
    <w:rsid w:val="780BDC93"/>
    <w:rsid w:val="780CEC0C"/>
    <w:rsid w:val="7814D992"/>
    <w:rsid w:val="7818FD1A"/>
    <w:rsid w:val="78278989"/>
    <w:rsid w:val="78283FC4"/>
    <w:rsid w:val="782F1727"/>
    <w:rsid w:val="784E32CA"/>
    <w:rsid w:val="7855B7CC"/>
    <w:rsid w:val="785B39F4"/>
    <w:rsid w:val="785F98E2"/>
    <w:rsid w:val="78691A92"/>
    <w:rsid w:val="787B3CF3"/>
    <w:rsid w:val="787F7B09"/>
    <w:rsid w:val="78855DE9"/>
    <w:rsid w:val="7888DE6C"/>
    <w:rsid w:val="78A537F2"/>
    <w:rsid w:val="78AE8199"/>
    <w:rsid w:val="78B10769"/>
    <w:rsid w:val="78BE4902"/>
    <w:rsid w:val="78C15A18"/>
    <w:rsid w:val="78CE4AC6"/>
    <w:rsid w:val="78DA46E7"/>
    <w:rsid w:val="78ED0238"/>
    <w:rsid w:val="78F0A967"/>
    <w:rsid w:val="78F9CC26"/>
    <w:rsid w:val="7901D89E"/>
    <w:rsid w:val="79099B2E"/>
    <w:rsid w:val="7925F6B5"/>
    <w:rsid w:val="7929CFA6"/>
    <w:rsid w:val="7934F2DF"/>
    <w:rsid w:val="79363037"/>
    <w:rsid w:val="79427C1C"/>
    <w:rsid w:val="794B3BFC"/>
    <w:rsid w:val="79523684"/>
    <w:rsid w:val="7970B02C"/>
    <w:rsid w:val="7984B4B9"/>
    <w:rsid w:val="799FE96C"/>
    <w:rsid w:val="79AE68DE"/>
    <w:rsid w:val="79CC72ED"/>
    <w:rsid w:val="79D3B6B1"/>
    <w:rsid w:val="79E0F8D6"/>
    <w:rsid w:val="79E99AA7"/>
    <w:rsid w:val="79EA520C"/>
    <w:rsid w:val="79F274C9"/>
    <w:rsid w:val="7A016D31"/>
    <w:rsid w:val="7A0CF327"/>
    <w:rsid w:val="7A14478D"/>
    <w:rsid w:val="7A1C68ED"/>
    <w:rsid w:val="7A27113C"/>
    <w:rsid w:val="7A4287D5"/>
    <w:rsid w:val="7A45B58C"/>
    <w:rsid w:val="7A46785E"/>
    <w:rsid w:val="7A581722"/>
    <w:rsid w:val="7A7C4915"/>
    <w:rsid w:val="7A7DA9A0"/>
    <w:rsid w:val="7A7E75BE"/>
    <w:rsid w:val="7A908C02"/>
    <w:rsid w:val="7A96804F"/>
    <w:rsid w:val="7A995F94"/>
    <w:rsid w:val="7A9B2631"/>
    <w:rsid w:val="7AA323AE"/>
    <w:rsid w:val="7AA813D7"/>
    <w:rsid w:val="7AACAE23"/>
    <w:rsid w:val="7AAF70ED"/>
    <w:rsid w:val="7AB3C1A1"/>
    <w:rsid w:val="7AC6A565"/>
    <w:rsid w:val="7ACFB83D"/>
    <w:rsid w:val="7AEC337F"/>
    <w:rsid w:val="7AEE06E5"/>
    <w:rsid w:val="7AF2F3B6"/>
    <w:rsid w:val="7B0F1D6B"/>
    <w:rsid w:val="7B1DFF6F"/>
    <w:rsid w:val="7B251522"/>
    <w:rsid w:val="7B2B3C2A"/>
    <w:rsid w:val="7B49A765"/>
    <w:rsid w:val="7B53FFC4"/>
    <w:rsid w:val="7B616977"/>
    <w:rsid w:val="7B6DE2C4"/>
    <w:rsid w:val="7B7577B0"/>
    <w:rsid w:val="7B79DE12"/>
    <w:rsid w:val="7B8FD830"/>
    <w:rsid w:val="7B8FDF9A"/>
    <w:rsid w:val="7BAC052E"/>
    <w:rsid w:val="7BC13BE4"/>
    <w:rsid w:val="7BC3B459"/>
    <w:rsid w:val="7BC7870E"/>
    <w:rsid w:val="7BD721D0"/>
    <w:rsid w:val="7BE15D57"/>
    <w:rsid w:val="7BE6225B"/>
    <w:rsid w:val="7BF04A2D"/>
    <w:rsid w:val="7BF4A998"/>
    <w:rsid w:val="7C05810B"/>
    <w:rsid w:val="7C1A000A"/>
    <w:rsid w:val="7C1ACF44"/>
    <w:rsid w:val="7C2C5356"/>
    <w:rsid w:val="7C33F7A1"/>
    <w:rsid w:val="7C48B7D2"/>
    <w:rsid w:val="7C5967F3"/>
    <w:rsid w:val="7C5B67BF"/>
    <w:rsid w:val="7C5E6234"/>
    <w:rsid w:val="7C6E7223"/>
    <w:rsid w:val="7C70192C"/>
    <w:rsid w:val="7C7A4547"/>
    <w:rsid w:val="7C82C46A"/>
    <w:rsid w:val="7C84AC55"/>
    <w:rsid w:val="7C93B57F"/>
    <w:rsid w:val="7C9C9923"/>
    <w:rsid w:val="7CA4DF50"/>
    <w:rsid w:val="7CA7DDD3"/>
    <w:rsid w:val="7CAAEDCC"/>
    <w:rsid w:val="7CAFDAC4"/>
    <w:rsid w:val="7CB6B980"/>
    <w:rsid w:val="7CBB02C4"/>
    <w:rsid w:val="7CC468AE"/>
    <w:rsid w:val="7CCB2DD8"/>
    <w:rsid w:val="7CD359E2"/>
    <w:rsid w:val="7CD37DFB"/>
    <w:rsid w:val="7CD3DBA4"/>
    <w:rsid w:val="7CD60BB2"/>
    <w:rsid w:val="7CE20D2C"/>
    <w:rsid w:val="7CED3D13"/>
    <w:rsid w:val="7CF2434D"/>
    <w:rsid w:val="7CF73AC8"/>
    <w:rsid w:val="7CF979F2"/>
    <w:rsid w:val="7D060155"/>
    <w:rsid w:val="7D07B11A"/>
    <w:rsid w:val="7D1F5EF0"/>
    <w:rsid w:val="7D246200"/>
    <w:rsid w:val="7D2B6B8C"/>
    <w:rsid w:val="7D330809"/>
    <w:rsid w:val="7D351092"/>
    <w:rsid w:val="7D40F05A"/>
    <w:rsid w:val="7D44639C"/>
    <w:rsid w:val="7D46BF31"/>
    <w:rsid w:val="7D5A1896"/>
    <w:rsid w:val="7D6654BA"/>
    <w:rsid w:val="7D7CF731"/>
    <w:rsid w:val="7D81F2BC"/>
    <w:rsid w:val="7D8404BF"/>
    <w:rsid w:val="7D9986A5"/>
    <w:rsid w:val="7D9E60D2"/>
    <w:rsid w:val="7DAAC862"/>
    <w:rsid w:val="7DACF6C1"/>
    <w:rsid w:val="7DB24976"/>
    <w:rsid w:val="7DB408EE"/>
    <w:rsid w:val="7DB4C5CF"/>
    <w:rsid w:val="7DB724BE"/>
    <w:rsid w:val="7DBFA4A2"/>
    <w:rsid w:val="7DCE2111"/>
    <w:rsid w:val="7DD05879"/>
    <w:rsid w:val="7DD539A8"/>
    <w:rsid w:val="7DD763AA"/>
    <w:rsid w:val="7DE23AB1"/>
    <w:rsid w:val="7DE9FB75"/>
    <w:rsid w:val="7DEB091B"/>
    <w:rsid w:val="7DF2BA27"/>
    <w:rsid w:val="7E025FC2"/>
    <w:rsid w:val="7E0758FF"/>
    <w:rsid w:val="7E099A76"/>
    <w:rsid w:val="7E09CF78"/>
    <w:rsid w:val="7E0EACF2"/>
    <w:rsid w:val="7E227AC2"/>
    <w:rsid w:val="7E243296"/>
    <w:rsid w:val="7E3990C0"/>
    <w:rsid w:val="7E3DC5E2"/>
    <w:rsid w:val="7E48496C"/>
    <w:rsid w:val="7E4A549F"/>
    <w:rsid w:val="7E51B750"/>
    <w:rsid w:val="7E593278"/>
    <w:rsid w:val="7E5BC5B2"/>
    <w:rsid w:val="7E841B16"/>
    <w:rsid w:val="7E85B396"/>
    <w:rsid w:val="7E8D5133"/>
    <w:rsid w:val="7EAE5041"/>
    <w:rsid w:val="7EC3E7BF"/>
    <w:rsid w:val="7EC47F94"/>
    <w:rsid w:val="7EE629F2"/>
    <w:rsid w:val="7EED4BFF"/>
    <w:rsid w:val="7EEDF702"/>
    <w:rsid w:val="7EEF14BE"/>
    <w:rsid w:val="7EF389D7"/>
    <w:rsid w:val="7F082FF6"/>
    <w:rsid w:val="7F14498F"/>
    <w:rsid w:val="7F189F45"/>
    <w:rsid w:val="7F2BDF88"/>
    <w:rsid w:val="7F2F40FB"/>
    <w:rsid w:val="7F43C89A"/>
    <w:rsid w:val="7F45DE95"/>
    <w:rsid w:val="7F509630"/>
    <w:rsid w:val="7F516382"/>
    <w:rsid w:val="7F5C5A49"/>
    <w:rsid w:val="7F63FD25"/>
    <w:rsid w:val="7F738347"/>
    <w:rsid w:val="7F76E156"/>
    <w:rsid w:val="7F7B3756"/>
    <w:rsid w:val="7F812D89"/>
    <w:rsid w:val="7F8BE561"/>
    <w:rsid w:val="7F979170"/>
    <w:rsid w:val="7FACF7AA"/>
    <w:rsid w:val="7FAEF30F"/>
    <w:rsid w:val="7FB6D000"/>
    <w:rsid w:val="7FB7A4E1"/>
    <w:rsid w:val="7FC0DEB3"/>
    <w:rsid w:val="7FCB225E"/>
    <w:rsid w:val="7FDA4B9A"/>
    <w:rsid w:val="7FEE9832"/>
    <w:rsid w:val="7FEFB7B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0F3FED"/>
  <w15:chartTrackingRefBased/>
  <w15:docId w15:val="{EDF63262-04A6-4E9B-8FA9-EA848393D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semiHidden="1" w:unhideWhenUsed="1" w:qFormat="1"/>
    <w:lsdException w:name="annotation reference" w:uiPriority="99"/>
    <w:lsdException w:name="endnote reference" w:uiPriority="99"/>
    <w:lsdException w:name="endnote text" w:uiPriority="99"/>
    <w:lsdException w:name="Title" w:qFormat="1"/>
    <w:lsdException w:name="Default Paragraph Font" w:uiPriority="1"/>
    <w:lsdException w:name="Body Text Indent" w:uiPriority="99"/>
    <w:lsdException w:name="Subtitle" w:qFormat="1"/>
    <w:lsdException w:name="Body Text Indent 2" w:uiPriority="99"/>
    <w:lsdException w:name="Body Text Indent 3" w:uiPriority="99"/>
    <w:lsdException w:name="Hyperlink" w:uiPriority="99"/>
    <w:lsdException w:name="Strong" w:uiPriority="22" w:qFormat="1"/>
    <w:lsdException w:name="Emphasis" w:qFormat="1"/>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iPriority="99"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99"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B6DF3"/>
    <w:pPr>
      <w:spacing w:line="300" w:lineRule="atLeast"/>
    </w:pPr>
    <w:rPr>
      <w:rFonts w:ascii="Palatino Linotype" w:hAnsi="Palatino Linotype"/>
    </w:rPr>
  </w:style>
  <w:style w:type="paragraph" w:styleId="Kop1">
    <w:name w:val="heading 1"/>
    <w:basedOn w:val="Standaard"/>
    <w:next w:val="Standaard"/>
    <w:link w:val="Kop1Char"/>
    <w:autoRedefine/>
    <w:uiPriority w:val="9"/>
    <w:qFormat/>
    <w:rsid w:val="00C66672"/>
    <w:pPr>
      <w:keepNext/>
      <w:numPr>
        <w:numId w:val="7"/>
      </w:numPr>
      <w:tabs>
        <w:tab w:val="clear" w:pos="360"/>
      </w:tabs>
      <w:spacing w:before="240" w:after="60"/>
      <w:ind w:left="720"/>
      <w:outlineLvl w:val="0"/>
    </w:pPr>
    <w:rPr>
      <w:rFonts w:eastAsiaTheme="minorEastAsia" w:cs="Arial"/>
      <w:b/>
      <w:bCs/>
      <w:kern w:val="32"/>
      <w:sz w:val="32"/>
      <w:szCs w:val="32"/>
    </w:rPr>
  </w:style>
  <w:style w:type="paragraph" w:styleId="Kop2">
    <w:name w:val="heading 2"/>
    <w:basedOn w:val="Standaard"/>
    <w:next w:val="Standaard"/>
    <w:link w:val="Kop2Char"/>
    <w:qFormat/>
    <w:rsid w:val="00C66672"/>
    <w:pPr>
      <w:keepNext/>
      <w:spacing w:before="240" w:after="60"/>
      <w:outlineLvl w:val="1"/>
    </w:pPr>
    <w:rPr>
      <w:rFonts w:eastAsiaTheme="minorEastAsia" w:cs="Arial"/>
      <w:b/>
      <w:bCs/>
      <w:iCs/>
      <w:sz w:val="28"/>
      <w:szCs w:val="28"/>
    </w:rPr>
  </w:style>
  <w:style w:type="paragraph" w:styleId="Kop3">
    <w:name w:val="heading 3"/>
    <w:basedOn w:val="Standaard"/>
    <w:next w:val="Standaard"/>
    <w:link w:val="Kop3Char"/>
    <w:qFormat/>
    <w:rsid w:val="00C66672"/>
    <w:pPr>
      <w:keepNext/>
      <w:spacing w:before="240" w:after="60"/>
      <w:outlineLvl w:val="2"/>
    </w:pPr>
    <w:rPr>
      <w:rFonts w:eastAsiaTheme="minorEastAsia" w:cs="Arial"/>
      <w:b/>
      <w:bCs/>
      <w:sz w:val="26"/>
      <w:szCs w:val="26"/>
    </w:rPr>
  </w:style>
  <w:style w:type="paragraph" w:styleId="Kop4">
    <w:name w:val="heading 4"/>
    <w:basedOn w:val="Standaard"/>
    <w:next w:val="Standaard"/>
    <w:link w:val="Kop4Char"/>
    <w:uiPriority w:val="9"/>
    <w:qFormat/>
    <w:rsid w:val="00C66672"/>
    <w:pPr>
      <w:keepNext/>
      <w:numPr>
        <w:ilvl w:val="2"/>
        <w:numId w:val="8"/>
      </w:numPr>
      <w:spacing w:before="240" w:after="60"/>
      <w:outlineLvl w:val="3"/>
    </w:pPr>
    <w:rPr>
      <w:rFonts w:eastAsiaTheme="minorEastAsia"/>
      <w:b/>
      <w:bCs/>
      <w:sz w:val="24"/>
      <w:szCs w:val="28"/>
    </w:rPr>
  </w:style>
  <w:style w:type="paragraph" w:styleId="Kop5">
    <w:name w:val="heading 5"/>
    <w:basedOn w:val="Standaard"/>
    <w:next w:val="Standaard"/>
    <w:link w:val="Kop5Char"/>
    <w:uiPriority w:val="9"/>
    <w:qFormat/>
    <w:rsid w:val="00C66672"/>
    <w:pPr>
      <w:spacing w:before="240" w:after="60"/>
      <w:outlineLvl w:val="4"/>
    </w:pPr>
    <w:rPr>
      <w:rFonts w:eastAsiaTheme="minorEastAsia"/>
      <w:b/>
      <w:bCs/>
      <w:i/>
      <w:iCs/>
      <w:sz w:val="26"/>
      <w:szCs w:val="26"/>
    </w:rPr>
  </w:style>
  <w:style w:type="paragraph" w:styleId="Kop6">
    <w:name w:val="heading 6"/>
    <w:basedOn w:val="Standaard"/>
    <w:next w:val="Standaard"/>
    <w:link w:val="Kop6Char"/>
    <w:uiPriority w:val="9"/>
    <w:qFormat/>
    <w:rsid w:val="00C66672"/>
    <w:pPr>
      <w:spacing w:before="240" w:after="60"/>
      <w:outlineLvl w:val="5"/>
    </w:pPr>
    <w:rPr>
      <w:rFonts w:ascii="Times New Roman" w:eastAsiaTheme="minorEastAsia" w:hAnsi="Times New Roman"/>
      <w:b/>
      <w:bCs/>
      <w:sz w:val="22"/>
      <w:szCs w:val="22"/>
    </w:rPr>
  </w:style>
  <w:style w:type="paragraph" w:styleId="Kop7">
    <w:name w:val="heading 7"/>
    <w:basedOn w:val="Standaard"/>
    <w:next w:val="Standaard"/>
    <w:link w:val="Kop7Char"/>
    <w:uiPriority w:val="9"/>
    <w:qFormat/>
    <w:rsid w:val="00C66672"/>
    <w:pPr>
      <w:spacing w:before="240" w:after="60"/>
      <w:outlineLvl w:val="6"/>
    </w:pPr>
    <w:rPr>
      <w:rFonts w:ascii="Times New Roman" w:eastAsiaTheme="minorEastAsia" w:hAnsi="Times New Roman"/>
      <w:sz w:val="24"/>
    </w:rPr>
  </w:style>
  <w:style w:type="paragraph" w:styleId="Kop8">
    <w:name w:val="heading 8"/>
    <w:basedOn w:val="Standaard"/>
    <w:next w:val="Standaard"/>
    <w:link w:val="Kop8Char"/>
    <w:uiPriority w:val="9"/>
    <w:qFormat/>
    <w:rsid w:val="00C66672"/>
    <w:pPr>
      <w:spacing w:before="240" w:after="60"/>
      <w:outlineLvl w:val="7"/>
    </w:pPr>
    <w:rPr>
      <w:rFonts w:ascii="Times New Roman" w:eastAsiaTheme="minorEastAsia" w:hAnsi="Times New Roman"/>
      <w:i/>
      <w:iCs/>
      <w:sz w:val="24"/>
    </w:rPr>
  </w:style>
  <w:style w:type="paragraph" w:styleId="Kop9">
    <w:name w:val="heading 9"/>
    <w:basedOn w:val="Standaard"/>
    <w:next w:val="Standaard"/>
    <w:link w:val="Kop9Char"/>
    <w:uiPriority w:val="9"/>
    <w:qFormat/>
    <w:rsid w:val="00C66672"/>
    <w:pPr>
      <w:spacing w:before="240" w:after="60"/>
      <w:outlineLvl w:val="8"/>
    </w:pPr>
    <w:rPr>
      <w:rFonts w:ascii="Arial" w:eastAsiaTheme="minorEastAsia"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A5393F"/>
    <w:pPr>
      <w:tabs>
        <w:tab w:val="center" w:pos="4536"/>
        <w:tab w:val="right" w:pos="9072"/>
      </w:tabs>
      <w:spacing w:line="240" w:lineRule="auto"/>
    </w:pPr>
  </w:style>
  <w:style w:type="paragraph" w:styleId="Koptekst">
    <w:name w:val="header"/>
    <w:basedOn w:val="Standaard"/>
    <w:link w:val="KoptekstChar"/>
    <w:uiPriority w:val="99"/>
    <w:unhideWhenUsed/>
    <w:rsid w:val="00A5393F"/>
    <w:pPr>
      <w:tabs>
        <w:tab w:val="center" w:pos="4536"/>
        <w:tab w:val="right" w:pos="9072"/>
      </w:tabs>
      <w:spacing w:line="240" w:lineRule="auto"/>
    </w:pPr>
  </w:style>
  <w:style w:type="paragraph" w:customStyle="1" w:styleId="Briefhoofd">
    <w:name w:val="Briefhoofd"/>
    <w:basedOn w:val="Standaard"/>
    <w:next w:val="Standaard"/>
    <w:rsid w:val="00A5393F"/>
    <w:pPr>
      <w:jc w:val="right"/>
    </w:pPr>
    <w:rPr>
      <w:i/>
      <w:iCs/>
      <w:sz w:val="16"/>
      <w:szCs w:val="16"/>
    </w:rPr>
  </w:style>
  <w:style w:type="paragraph" w:customStyle="1" w:styleId="adresgegevens">
    <w:name w:val="adresgegevens"/>
    <w:basedOn w:val="Standaard"/>
    <w:next w:val="Standaard"/>
    <w:rsid w:val="00A5393F"/>
    <w:rPr>
      <w:sz w:val="16"/>
      <w:szCs w:val="16"/>
    </w:rPr>
  </w:style>
  <w:style w:type="table" w:styleId="Tabelraster">
    <w:name w:val="Table Grid"/>
    <w:basedOn w:val="Standaardtabel"/>
    <w:rsid w:val="000E4A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AF4F6A"/>
    <w:rPr>
      <w:color w:val="808080"/>
    </w:rPr>
  </w:style>
  <w:style w:type="character" w:customStyle="1" w:styleId="VoettekstChar">
    <w:name w:val="Voettekst Char"/>
    <w:basedOn w:val="Standaardalinea-lettertype"/>
    <w:link w:val="Voettekst"/>
    <w:uiPriority w:val="99"/>
    <w:rsid w:val="00A5393F"/>
    <w:rPr>
      <w:rFonts w:ascii="Palatino Linotype" w:hAnsi="Palatino Linotype"/>
    </w:rPr>
  </w:style>
  <w:style w:type="character" w:customStyle="1" w:styleId="KoptekstChar">
    <w:name w:val="Koptekst Char"/>
    <w:basedOn w:val="Standaardalinea-lettertype"/>
    <w:link w:val="Koptekst"/>
    <w:uiPriority w:val="99"/>
    <w:rsid w:val="00A5393F"/>
    <w:rPr>
      <w:rFonts w:ascii="Palatino Linotype" w:hAnsi="Palatino Linotype"/>
    </w:rPr>
  </w:style>
  <w:style w:type="character" w:customStyle="1" w:styleId="Kop1Char">
    <w:name w:val="Kop 1 Char"/>
    <w:basedOn w:val="Standaardalinea-lettertype"/>
    <w:link w:val="Kop1"/>
    <w:uiPriority w:val="9"/>
    <w:rsid w:val="00C66672"/>
    <w:rPr>
      <w:rFonts w:ascii="Palatino Linotype" w:eastAsiaTheme="minorEastAsia" w:hAnsi="Palatino Linotype" w:cs="Arial"/>
      <w:b/>
      <w:bCs/>
      <w:kern w:val="32"/>
      <w:sz w:val="32"/>
      <w:szCs w:val="32"/>
    </w:rPr>
  </w:style>
  <w:style w:type="character" w:customStyle="1" w:styleId="Kop2Char">
    <w:name w:val="Kop 2 Char"/>
    <w:basedOn w:val="Standaardalinea-lettertype"/>
    <w:link w:val="Kop2"/>
    <w:rsid w:val="00C66672"/>
    <w:rPr>
      <w:rFonts w:ascii="Palatino Linotype" w:eastAsiaTheme="minorEastAsia" w:hAnsi="Palatino Linotype" w:cs="Arial"/>
      <w:b/>
      <w:bCs/>
      <w:iCs/>
      <w:sz w:val="28"/>
      <w:szCs w:val="28"/>
    </w:rPr>
  </w:style>
  <w:style w:type="character" w:customStyle="1" w:styleId="Kop3Char">
    <w:name w:val="Kop 3 Char"/>
    <w:basedOn w:val="Standaardalinea-lettertype"/>
    <w:link w:val="Kop3"/>
    <w:rsid w:val="00C66672"/>
    <w:rPr>
      <w:rFonts w:ascii="Palatino Linotype" w:eastAsiaTheme="minorEastAsia" w:hAnsi="Palatino Linotype" w:cs="Arial"/>
      <w:b/>
      <w:bCs/>
      <w:sz w:val="26"/>
      <w:szCs w:val="26"/>
    </w:rPr>
  </w:style>
  <w:style w:type="character" w:customStyle="1" w:styleId="Kop4Char">
    <w:name w:val="Kop 4 Char"/>
    <w:basedOn w:val="Standaardalinea-lettertype"/>
    <w:link w:val="Kop4"/>
    <w:uiPriority w:val="9"/>
    <w:rsid w:val="00C66672"/>
    <w:rPr>
      <w:rFonts w:ascii="Palatino Linotype" w:eastAsiaTheme="minorEastAsia" w:hAnsi="Palatino Linotype"/>
      <w:b/>
      <w:bCs/>
      <w:sz w:val="24"/>
      <w:szCs w:val="28"/>
    </w:rPr>
  </w:style>
  <w:style w:type="character" w:customStyle="1" w:styleId="Kop5Char">
    <w:name w:val="Kop 5 Char"/>
    <w:basedOn w:val="Standaardalinea-lettertype"/>
    <w:link w:val="Kop5"/>
    <w:uiPriority w:val="9"/>
    <w:rsid w:val="00C66672"/>
    <w:rPr>
      <w:rFonts w:ascii="Palatino Linotype" w:eastAsiaTheme="minorEastAsia" w:hAnsi="Palatino Linotype"/>
      <w:b/>
      <w:bCs/>
      <w:i/>
      <w:iCs/>
      <w:sz w:val="26"/>
      <w:szCs w:val="26"/>
    </w:rPr>
  </w:style>
  <w:style w:type="character" w:customStyle="1" w:styleId="Kop6Char">
    <w:name w:val="Kop 6 Char"/>
    <w:basedOn w:val="Standaardalinea-lettertype"/>
    <w:link w:val="Kop6"/>
    <w:uiPriority w:val="9"/>
    <w:rsid w:val="00C66672"/>
    <w:rPr>
      <w:rFonts w:eastAsiaTheme="minorEastAsia"/>
      <w:b/>
      <w:bCs/>
      <w:sz w:val="22"/>
      <w:szCs w:val="22"/>
    </w:rPr>
  </w:style>
  <w:style w:type="character" w:customStyle="1" w:styleId="Kop7Char">
    <w:name w:val="Kop 7 Char"/>
    <w:basedOn w:val="Standaardalinea-lettertype"/>
    <w:link w:val="Kop7"/>
    <w:uiPriority w:val="9"/>
    <w:rsid w:val="00C66672"/>
    <w:rPr>
      <w:rFonts w:eastAsiaTheme="minorEastAsia"/>
      <w:sz w:val="24"/>
    </w:rPr>
  </w:style>
  <w:style w:type="character" w:customStyle="1" w:styleId="Kop8Char">
    <w:name w:val="Kop 8 Char"/>
    <w:basedOn w:val="Standaardalinea-lettertype"/>
    <w:link w:val="Kop8"/>
    <w:uiPriority w:val="9"/>
    <w:rsid w:val="00C66672"/>
    <w:rPr>
      <w:rFonts w:eastAsiaTheme="minorEastAsia"/>
      <w:i/>
      <w:iCs/>
      <w:sz w:val="24"/>
    </w:rPr>
  </w:style>
  <w:style w:type="character" w:customStyle="1" w:styleId="Kop9Char">
    <w:name w:val="Kop 9 Char"/>
    <w:basedOn w:val="Standaardalinea-lettertype"/>
    <w:link w:val="Kop9"/>
    <w:uiPriority w:val="9"/>
    <w:rsid w:val="00C66672"/>
    <w:rPr>
      <w:rFonts w:ascii="Arial" w:eastAsiaTheme="minorEastAsia" w:hAnsi="Arial" w:cs="Arial"/>
      <w:sz w:val="22"/>
      <w:szCs w:val="22"/>
    </w:rPr>
  </w:style>
  <w:style w:type="character" w:styleId="Paginanummer">
    <w:name w:val="page number"/>
    <w:basedOn w:val="Standaardalinea-lettertype"/>
    <w:rsid w:val="00C66672"/>
    <w:rPr>
      <w:rFonts w:cs="Times New Roman"/>
    </w:rPr>
  </w:style>
  <w:style w:type="paragraph" w:styleId="Inhopg1">
    <w:name w:val="toc 1"/>
    <w:basedOn w:val="Standaard"/>
    <w:next w:val="Standaard"/>
    <w:autoRedefine/>
    <w:uiPriority w:val="39"/>
    <w:rsid w:val="00C66672"/>
    <w:pPr>
      <w:spacing w:before="120" w:after="120"/>
    </w:pPr>
    <w:rPr>
      <w:rFonts w:eastAsiaTheme="minorEastAsia"/>
      <w:b/>
      <w:bCs/>
    </w:rPr>
  </w:style>
  <w:style w:type="paragraph" w:styleId="Inhopg3">
    <w:name w:val="toc 3"/>
    <w:basedOn w:val="Standaard"/>
    <w:next w:val="Standaard"/>
    <w:autoRedefine/>
    <w:uiPriority w:val="39"/>
    <w:rsid w:val="00C66672"/>
    <w:pPr>
      <w:ind w:left="400"/>
    </w:pPr>
    <w:rPr>
      <w:rFonts w:eastAsiaTheme="minorEastAsia"/>
      <w:i/>
      <w:iCs/>
    </w:rPr>
  </w:style>
  <w:style w:type="paragraph" w:styleId="Inhopg2">
    <w:name w:val="toc 2"/>
    <w:basedOn w:val="Standaard"/>
    <w:next w:val="Standaard"/>
    <w:autoRedefine/>
    <w:uiPriority w:val="39"/>
    <w:rsid w:val="00C66672"/>
    <w:pPr>
      <w:ind w:left="200"/>
    </w:pPr>
    <w:rPr>
      <w:rFonts w:eastAsiaTheme="minorEastAsia"/>
    </w:rPr>
  </w:style>
  <w:style w:type="character" w:styleId="Hyperlink">
    <w:name w:val="Hyperlink"/>
    <w:basedOn w:val="Standaardalinea-lettertype"/>
    <w:uiPriority w:val="99"/>
    <w:rsid w:val="00C66672"/>
    <w:rPr>
      <w:color w:val="0000FF"/>
      <w:u w:val="single"/>
    </w:rPr>
  </w:style>
  <w:style w:type="paragraph" w:styleId="Inhopg4">
    <w:name w:val="toc 4"/>
    <w:basedOn w:val="Standaard"/>
    <w:next w:val="Standaard"/>
    <w:autoRedefine/>
    <w:uiPriority w:val="39"/>
    <w:rsid w:val="00C66672"/>
    <w:pPr>
      <w:ind w:left="600"/>
    </w:pPr>
    <w:rPr>
      <w:rFonts w:asciiTheme="minorHAnsi" w:eastAsiaTheme="minorEastAsia" w:hAnsiTheme="minorHAnsi"/>
      <w:sz w:val="18"/>
      <w:szCs w:val="18"/>
    </w:rPr>
  </w:style>
  <w:style w:type="paragraph" w:customStyle="1" w:styleId="subnummering2">
    <w:name w:val="subnummering 2"/>
    <w:basedOn w:val="Standaard"/>
    <w:rsid w:val="00C66672"/>
    <w:pPr>
      <w:numPr>
        <w:numId w:val="9"/>
      </w:numPr>
      <w:tabs>
        <w:tab w:val="clear" w:pos="720"/>
      </w:tabs>
      <w:ind w:left="720"/>
    </w:pPr>
    <w:rPr>
      <w:rFonts w:ascii="Univers" w:eastAsiaTheme="minorEastAsia" w:hAnsi="Univers"/>
      <w:sz w:val="22"/>
    </w:rPr>
  </w:style>
  <w:style w:type="table" w:styleId="Professioneletabel">
    <w:name w:val="Table Professional"/>
    <w:basedOn w:val="Standaardtabel"/>
    <w:uiPriority w:val="99"/>
    <w:rsid w:val="00C66672"/>
    <w:pPr>
      <w:spacing w:line="300" w:lineRule="atLeast"/>
    </w:pPr>
    <w:rPr>
      <w:rFonts w:eastAsiaTheme="minorEastAsi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6" w:space="0" w:color="auto"/>
          <w:tr2bl w:val="none" w:sz="6" w:space="0" w:color="auto"/>
        </w:tcBorders>
        <w:shd w:val="solid" w:color="000000" w:fill="FFFFFF"/>
      </w:tcPr>
    </w:tblStylePr>
  </w:style>
  <w:style w:type="paragraph" w:styleId="Plattetekst">
    <w:name w:val="Body Text"/>
    <w:basedOn w:val="Standaard"/>
    <w:link w:val="PlattetekstChar"/>
    <w:rsid w:val="00C66672"/>
    <w:rPr>
      <w:rFonts w:ascii="Times New Roman" w:eastAsiaTheme="minorEastAsia" w:hAnsi="Times New Roman"/>
      <w:b/>
      <w:sz w:val="22"/>
    </w:rPr>
  </w:style>
  <w:style w:type="character" w:customStyle="1" w:styleId="PlattetekstChar">
    <w:name w:val="Platte tekst Char"/>
    <w:basedOn w:val="Standaardalinea-lettertype"/>
    <w:link w:val="Plattetekst"/>
    <w:rsid w:val="00C66672"/>
    <w:rPr>
      <w:rFonts w:eastAsiaTheme="minorEastAsia"/>
      <w:b/>
      <w:sz w:val="22"/>
    </w:rPr>
  </w:style>
  <w:style w:type="table" w:styleId="Tabelraster6">
    <w:name w:val="Table Grid 6"/>
    <w:basedOn w:val="Standaardtabel"/>
    <w:uiPriority w:val="99"/>
    <w:rsid w:val="00C66672"/>
    <w:pPr>
      <w:spacing w:line="300" w:lineRule="atLeast"/>
    </w:pPr>
    <w:rPr>
      <w:rFonts w:eastAsiaTheme="minorEastAsia"/>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6" w:space="0" w:color="auto"/>
          <w:tr2bl w:val="none" w:sz="6" w:space="0" w:color="auto"/>
        </w:tcBorders>
      </w:tcPr>
    </w:tblStylePr>
    <w:tblStylePr w:type="lastRow">
      <w:rPr>
        <w:rFonts w:cs="Times New Roman"/>
        <w:color w:val="auto"/>
      </w:rPr>
      <w:tblPr/>
      <w:tcPr>
        <w:tcBorders>
          <w:top w:val="single" w:sz="6" w:space="0" w:color="000000"/>
          <w:tl2br w:val="none" w:sz="6" w:space="0" w:color="auto"/>
          <w:tr2bl w:val="none" w:sz="6" w:space="0" w:color="auto"/>
        </w:tcBorders>
      </w:tcPr>
    </w:tblStylePr>
    <w:tblStylePr w:type="firstCol">
      <w:rPr>
        <w:rFonts w:cs="Times New Roman"/>
        <w:b/>
        <w:bCs/>
      </w:rPr>
      <w:tblPr/>
      <w:tcPr>
        <w:tcBorders>
          <w:tl2br w:val="none" w:sz="6" w:space="0" w:color="auto"/>
          <w:tr2bl w:val="none" w:sz="6" w:space="0" w:color="auto"/>
        </w:tcBorders>
      </w:tcPr>
    </w:tblStylePr>
    <w:tblStylePr w:type="nwCell">
      <w:rPr>
        <w:rFonts w:cs="Times New Roman"/>
      </w:rPr>
      <w:tblPr/>
      <w:tcPr>
        <w:tcBorders>
          <w:tl2br w:val="single" w:sz="6" w:space="0" w:color="000000"/>
          <w:tr2bl w:val="none" w:sz="6" w:space="0" w:color="auto"/>
        </w:tcBorders>
      </w:tcPr>
    </w:tblStylePr>
  </w:style>
  <w:style w:type="paragraph" w:styleId="Voetnoottekst">
    <w:name w:val="footnote text"/>
    <w:basedOn w:val="Standaard"/>
    <w:link w:val="VoetnoottekstChar"/>
    <w:rsid w:val="00C66672"/>
    <w:rPr>
      <w:rFonts w:eastAsiaTheme="minorEastAsia"/>
    </w:rPr>
  </w:style>
  <w:style w:type="character" w:customStyle="1" w:styleId="VoetnoottekstChar">
    <w:name w:val="Voetnoottekst Char"/>
    <w:basedOn w:val="Standaardalinea-lettertype"/>
    <w:link w:val="Voetnoottekst"/>
    <w:rsid w:val="00C66672"/>
    <w:rPr>
      <w:rFonts w:ascii="Palatino Linotype" w:eastAsiaTheme="minorEastAsia" w:hAnsi="Palatino Linotype"/>
    </w:rPr>
  </w:style>
  <w:style w:type="character" w:styleId="Voetnootmarkering">
    <w:name w:val="footnote reference"/>
    <w:basedOn w:val="Standaardalinea-lettertype"/>
    <w:rsid w:val="00C66672"/>
    <w:rPr>
      <w:vertAlign w:val="superscript"/>
    </w:rPr>
  </w:style>
  <w:style w:type="paragraph" w:customStyle="1" w:styleId="Char2">
    <w:name w:val="Char2"/>
    <w:basedOn w:val="Standaard"/>
    <w:rsid w:val="00C66672"/>
    <w:pPr>
      <w:spacing w:after="160" w:line="240" w:lineRule="exact"/>
    </w:pPr>
    <w:rPr>
      <w:rFonts w:ascii="Tahoma" w:eastAsiaTheme="minorEastAsia" w:hAnsi="Tahoma"/>
      <w:lang w:val="en-US" w:eastAsia="en-US"/>
    </w:rPr>
  </w:style>
  <w:style w:type="paragraph" w:customStyle="1" w:styleId="plat">
    <w:name w:val="plat"/>
    <w:basedOn w:val="Standaard"/>
    <w:rsid w:val="00C66672"/>
    <w:pPr>
      <w:spacing w:before="100" w:beforeAutospacing="1" w:after="100" w:afterAutospacing="1"/>
    </w:pPr>
    <w:rPr>
      <w:rFonts w:ascii="Times New Roman" w:eastAsiaTheme="minorEastAsia" w:hAnsi="Times New Roman"/>
      <w:sz w:val="24"/>
    </w:rPr>
  </w:style>
  <w:style w:type="paragraph" w:styleId="Ballontekst">
    <w:name w:val="Balloon Text"/>
    <w:basedOn w:val="Standaard"/>
    <w:link w:val="BallontekstChar"/>
    <w:uiPriority w:val="99"/>
    <w:semiHidden/>
    <w:rsid w:val="00C66672"/>
    <w:rPr>
      <w:rFonts w:ascii="Tahoma" w:eastAsiaTheme="minorEastAsia" w:hAnsi="Tahoma" w:cs="Tahoma"/>
      <w:sz w:val="16"/>
      <w:szCs w:val="16"/>
    </w:rPr>
  </w:style>
  <w:style w:type="character" w:customStyle="1" w:styleId="BallontekstChar">
    <w:name w:val="Ballontekst Char"/>
    <w:basedOn w:val="Standaardalinea-lettertype"/>
    <w:link w:val="Ballontekst"/>
    <w:uiPriority w:val="99"/>
    <w:semiHidden/>
    <w:rsid w:val="00C66672"/>
    <w:rPr>
      <w:rFonts w:ascii="Tahoma" w:eastAsiaTheme="minorEastAsia" w:hAnsi="Tahoma" w:cs="Tahoma"/>
      <w:sz w:val="16"/>
      <w:szCs w:val="16"/>
    </w:rPr>
  </w:style>
  <w:style w:type="character" w:customStyle="1" w:styleId="CharChar2">
    <w:name w:val="Char Char2"/>
    <w:rsid w:val="00C66672"/>
    <w:rPr>
      <w:b/>
      <w:sz w:val="28"/>
      <w:lang w:val="nl-NL" w:eastAsia="nl-NL"/>
    </w:rPr>
  </w:style>
  <w:style w:type="paragraph" w:styleId="Lijstalinea">
    <w:name w:val="List Paragraph"/>
    <w:basedOn w:val="Standaard"/>
    <w:uiPriority w:val="34"/>
    <w:qFormat/>
    <w:rsid w:val="00C66672"/>
    <w:pPr>
      <w:ind w:left="720"/>
      <w:contextualSpacing/>
    </w:pPr>
    <w:rPr>
      <w:rFonts w:eastAsiaTheme="minorEastAsia"/>
    </w:rPr>
  </w:style>
  <w:style w:type="character" w:styleId="GevolgdeHyperlink">
    <w:name w:val="FollowedHyperlink"/>
    <w:basedOn w:val="Standaardalinea-lettertype"/>
    <w:rsid w:val="00C66672"/>
    <w:rPr>
      <w:color w:val="954F72"/>
      <w:u w:val="single"/>
    </w:rPr>
  </w:style>
  <w:style w:type="paragraph" w:styleId="Revisie">
    <w:name w:val="Revision"/>
    <w:hidden/>
    <w:uiPriority w:val="99"/>
    <w:semiHidden/>
    <w:rsid w:val="00C66672"/>
    <w:rPr>
      <w:rFonts w:ascii="Palatino Linotype" w:eastAsiaTheme="minorEastAsia" w:hAnsi="Palatino Linotype"/>
      <w:szCs w:val="24"/>
    </w:rPr>
  </w:style>
  <w:style w:type="character" w:styleId="Verwijzingopmerking">
    <w:name w:val="annotation reference"/>
    <w:basedOn w:val="Standaardalinea-lettertype"/>
    <w:uiPriority w:val="99"/>
    <w:unhideWhenUsed/>
    <w:rsid w:val="00C66672"/>
    <w:rPr>
      <w:sz w:val="16"/>
    </w:rPr>
  </w:style>
  <w:style w:type="paragraph" w:styleId="Tekstopmerking">
    <w:name w:val="annotation text"/>
    <w:basedOn w:val="Standaard"/>
    <w:link w:val="TekstopmerkingChar"/>
    <w:uiPriority w:val="99"/>
    <w:unhideWhenUsed/>
    <w:rsid w:val="00C66672"/>
    <w:rPr>
      <w:rFonts w:eastAsiaTheme="minorEastAsia"/>
    </w:rPr>
  </w:style>
  <w:style w:type="character" w:customStyle="1" w:styleId="TekstopmerkingChar">
    <w:name w:val="Tekst opmerking Char"/>
    <w:basedOn w:val="Standaardalinea-lettertype"/>
    <w:link w:val="Tekstopmerking"/>
    <w:uiPriority w:val="99"/>
    <w:rsid w:val="00C66672"/>
    <w:rPr>
      <w:rFonts w:ascii="Palatino Linotype" w:eastAsiaTheme="minorEastAsia" w:hAnsi="Palatino Linotype"/>
    </w:rPr>
  </w:style>
  <w:style w:type="paragraph" w:styleId="Onderwerpvanopmerking">
    <w:name w:val="annotation subject"/>
    <w:basedOn w:val="Tekstopmerking"/>
    <w:next w:val="Tekstopmerking"/>
    <w:link w:val="OnderwerpvanopmerkingChar"/>
    <w:uiPriority w:val="99"/>
    <w:semiHidden/>
    <w:unhideWhenUsed/>
    <w:rsid w:val="00C66672"/>
    <w:rPr>
      <w:b/>
      <w:bCs/>
    </w:rPr>
  </w:style>
  <w:style w:type="character" w:customStyle="1" w:styleId="OnderwerpvanopmerkingChar">
    <w:name w:val="Onderwerp van opmerking Char"/>
    <w:basedOn w:val="TekstopmerkingChar"/>
    <w:link w:val="Onderwerpvanopmerking"/>
    <w:uiPriority w:val="99"/>
    <w:semiHidden/>
    <w:rsid w:val="00C66672"/>
    <w:rPr>
      <w:rFonts w:ascii="Palatino Linotype" w:eastAsiaTheme="minorEastAsia" w:hAnsi="Palatino Linotype"/>
      <w:b/>
      <w:bCs/>
    </w:rPr>
  </w:style>
  <w:style w:type="paragraph" w:styleId="Plattetekstinspringen">
    <w:name w:val="Body Text Indent"/>
    <w:basedOn w:val="Standaard"/>
    <w:link w:val="PlattetekstinspringenChar"/>
    <w:uiPriority w:val="99"/>
    <w:unhideWhenUsed/>
    <w:rsid w:val="00C66672"/>
    <w:pPr>
      <w:ind w:left="397"/>
    </w:pPr>
    <w:rPr>
      <w:rFonts w:eastAsiaTheme="minorEastAsia" w:cs="Arial"/>
    </w:rPr>
  </w:style>
  <w:style w:type="character" w:customStyle="1" w:styleId="PlattetekstinspringenChar">
    <w:name w:val="Platte tekst inspringen Char"/>
    <w:basedOn w:val="Standaardalinea-lettertype"/>
    <w:link w:val="Plattetekstinspringen"/>
    <w:uiPriority w:val="99"/>
    <w:rsid w:val="00C66672"/>
    <w:rPr>
      <w:rFonts w:ascii="Palatino Linotype" w:eastAsiaTheme="minorEastAsia" w:hAnsi="Palatino Linotype" w:cs="Arial"/>
    </w:rPr>
  </w:style>
  <w:style w:type="paragraph" w:styleId="Plattetekstinspringen2">
    <w:name w:val="Body Text Indent 2"/>
    <w:basedOn w:val="Standaard"/>
    <w:link w:val="Plattetekstinspringen2Char"/>
    <w:uiPriority w:val="99"/>
    <w:unhideWhenUsed/>
    <w:rsid w:val="00C66672"/>
    <w:pPr>
      <w:ind w:left="708"/>
    </w:pPr>
    <w:rPr>
      <w:rFonts w:eastAsiaTheme="minorEastAsia"/>
    </w:rPr>
  </w:style>
  <w:style w:type="character" w:customStyle="1" w:styleId="Plattetekstinspringen2Char">
    <w:name w:val="Platte tekst inspringen 2 Char"/>
    <w:basedOn w:val="Standaardalinea-lettertype"/>
    <w:link w:val="Plattetekstinspringen2"/>
    <w:uiPriority w:val="99"/>
    <w:rsid w:val="00C66672"/>
    <w:rPr>
      <w:rFonts w:ascii="Palatino Linotype" w:eastAsiaTheme="minorEastAsia" w:hAnsi="Palatino Linotype"/>
    </w:rPr>
  </w:style>
  <w:style w:type="paragraph" w:styleId="Plattetekstinspringen3">
    <w:name w:val="Body Text Indent 3"/>
    <w:basedOn w:val="Standaard"/>
    <w:link w:val="Plattetekstinspringen3Char"/>
    <w:uiPriority w:val="99"/>
    <w:unhideWhenUsed/>
    <w:rsid w:val="00C66672"/>
    <w:pPr>
      <w:ind w:left="360"/>
    </w:pPr>
    <w:rPr>
      <w:rFonts w:eastAsiaTheme="minorEastAsia"/>
    </w:rPr>
  </w:style>
  <w:style w:type="character" w:customStyle="1" w:styleId="Plattetekstinspringen3Char">
    <w:name w:val="Platte tekst inspringen 3 Char"/>
    <w:basedOn w:val="Standaardalinea-lettertype"/>
    <w:link w:val="Plattetekstinspringen3"/>
    <w:uiPriority w:val="99"/>
    <w:rsid w:val="00C66672"/>
    <w:rPr>
      <w:rFonts w:ascii="Palatino Linotype" w:eastAsiaTheme="minorEastAsia" w:hAnsi="Palatino Linotype"/>
    </w:rPr>
  </w:style>
  <w:style w:type="character" w:styleId="Zwaar">
    <w:name w:val="Strong"/>
    <w:basedOn w:val="Standaardalinea-lettertype"/>
    <w:uiPriority w:val="22"/>
    <w:qFormat/>
    <w:rsid w:val="00C66672"/>
    <w:rPr>
      <w:rFonts w:cs="Times New Roman"/>
      <w:b/>
      <w:bCs/>
    </w:rPr>
  </w:style>
  <w:style w:type="paragraph" w:styleId="Kopvaninhoudsopgave">
    <w:name w:val="TOC Heading"/>
    <w:basedOn w:val="Kop1"/>
    <w:next w:val="Standaard"/>
    <w:uiPriority w:val="39"/>
    <w:unhideWhenUsed/>
    <w:qFormat/>
    <w:rsid w:val="00C66672"/>
    <w:pPr>
      <w:keepLines/>
      <w:numPr>
        <w:numId w:val="0"/>
      </w:numPr>
      <w:spacing w:after="0" w:line="259" w:lineRule="auto"/>
      <w:outlineLvl w:val="9"/>
    </w:pPr>
    <w:rPr>
      <w:rFonts w:asciiTheme="majorHAnsi" w:eastAsiaTheme="majorEastAsia" w:hAnsiTheme="majorHAnsi" w:cs="Times New Roman"/>
      <w:b w:val="0"/>
      <w:bCs w:val="0"/>
      <w:color w:val="2E74B5" w:themeColor="accent1" w:themeShade="BF"/>
      <w:kern w:val="0"/>
    </w:rPr>
  </w:style>
  <w:style w:type="paragraph" w:styleId="Inhopg5">
    <w:name w:val="toc 5"/>
    <w:basedOn w:val="Standaard"/>
    <w:next w:val="Standaard"/>
    <w:autoRedefine/>
    <w:uiPriority w:val="39"/>
    <w:unhideWhenUsed/>
    <w:rsid w:val="00C66672"/>
    <w:pPr>
      <w:ind w:left="800"/>
    </w:pPr>
    <w:rPr>
      <w:rFonts w:asciiTheme="minorHAnsi" w:eastAsiaTheme="minorEastAsia" w:hAnsiTheme="minorHAnsi"/>
      <w:sz w:val="18"/>
      <w:szCs w:val="18"/>
    </w:rPr>
  </w:style>
  <w:style w:type="paragraph" w:styleId="Inhopg6">
    <w:name w:val="toc 6"/>
    <w:basedOn w:val="Standaard"/>
    <w:next w:val="Standaard"/>
    <w:autoRedefine/>
    <w:uiPriority w:val="39"/>
    <w:unhideWhenUsed/>
    <w:rsid w:val="00C66672"/>
    <w:pPr>
      <w:ind w:left="1000"/>
    </w:pPr>
    <w:rPr>
      <w:rFonts w:asciiTheme="minorHAnsi" w:eastAsiaTheme="minorEastAsia" w:hAnsiTheme="minorHAnsi"/>
      <w:sz w:val="18"/>
      <w:szCs w:val="18"/>
    </w:rPr>
  </w:style>
  <w:style w:type="paragraph" w:styleId="Inhopg7">
    <w:name w:val="toc 7"/>
    <w:basedOn w:val="Standaard"/>
    <w:next w:val="Standaard"/>
    <w:autoRedefine/>
    <w:uiPriority w:val="39"/>
    <w:unhideWhenUsed/>
    <w:rsid w:val="00C66672"/>
    <w:pPr>
      <w:ind w:left="1200"/>
    </w:pPr>
    <w:rPr>
      <w:rFonts w:asciiTheme="minorHAnsi" w:eastAsiaTheme="minorEastAsia" w:hAnsiTheme="minorHAnsi"/>
      <w:sz w:val="18"/>
      <w:szCs w:val="18"/>
    </w:rPr>
  </w:style>
  <w:style w:type="paragraph" w:styleId="Inhopg8">
    <w:name w:val="toc 8"/>
    <w:basedOn w:val="Standaard"/>
    <w:next w:val="Standaard"/>
    <w:autoRedefine/>
    <w:uiPriority w:val="39"/>
    <w:unhideWhenUsed/>
    <w:rsid w:val="00C66672"/>
    <w:pPr>
      <w:ind w:left="1400"/>
    </w:pPr>
    <w:rPr>
      <w:rFonts w:asciiTheme="minorHAnsi" w:eastAsiaTheme="minorEastAsia" w:hAnsiTheme="minorHAnsi"/>
      <w:sz w:val="18"/>
      <w:szCs w:val="18"/>
    </w:rPr>
  </w:style>
  <w:style w:type="paragraph" w:styleId="Inhopg9">
    <w:name w:val="toc 9"/>
    <w:basedOn w:val="Standaard"/>
    <w:next w:val="Standaard"/>
    <w:autoRedefine/>
    <w:uiPriority w:val="39"/>
    <w:unhideWhenUsed/>
    <w:rsid w:val="00C66672"/>
    <w:pPr>
      <w:ind w:left="1600"/>
    </w:pPr>
    <w:rPr>
      <w:rFonts w:asciiTheme="minorHAnsi" w:eastAsiaTheme="minorEastAsia" w:hAnsiTheme="minorHAnsi"/>
      <w:sz w:val="18"/>
      <w:szCs w:val="18"/>
    </w:rPr>
  </w:style>
  <w:style w:type="paragraph" w:styleId="Eindnoottekst">
    <w:name w:val="endnote text"/>
    <w:basedOn w:val="Standaard"/>
    <w:link w:val="EindnoottekstChar"/>
    <w:uiPriority w:val="99"/>
    <w:unhideWhenUsed/>
    <w:rsid w:val="00C66672"/>
    <w:pPr>
      <w:spacing w:line="240" w:lineRule="auto"/>
    </w:pPr>
    <w:rPr>
      <w:rFonts w:eastAsiaTheme="minorEastAsia"/>
    </w:rPr>
  </w:style>
  <w:style w:type="character" w:customStyle="1" w:styleId="EindnoottekstChar">
    <w:name w:val="Eindnoottekst Char"/>
    <w:basedOn w:val="Standaardalinea-lettertype"/>
    <w:link w:val="Eindnoottekst"/>
    <w:uiPriority w:val="99"/>
    <w:rsid w:val="00C66672"/>
    <w:rPr>
      <w:rFonts w:ascii="Palatino Linotype" w:eastAsiaTheme="minorEastAsia" w:hAnsi="Palatino Linotype"/>
    </w:rPr>
  </w:style>
  <w:style w:type="character" w:styleId="Eindnootmarkering">
    <w:name w:val="endnote reference"/>
    <w:basedOn w:val="Standaardalinea-lettertype"/>
    <w:uiPriority w:val="99"/>
    <w:unhideWhenUsed/>
    <w:rsid w:val="00C66672"/>
    <w:rPr>
      <w:rFonts w:cs="Times New Roman"/>
      <w:vertAlign w:val="superscript"/>
    </w:rPr>
  </w:style>
  <w:style w:type="numbering" w:customStyle="1" w:styleId="Stijl1">
    <w:name w:val="Stijl1"/>
    <w:rsid w:val="00C66672"/>
    <w:pPr>
      <w:numPr>
        <w:numId w:val="21"/>
      </w:numPr>
    </w:pPr>
  </w:style>
  <w:style w:type="character" w:styleId="Onopgelostemelding">
    <w:name w:val="Unresolved Mention"/>
    <w:basedOn w:val="Standaardalinea-lettertype"/>
    <w:uiPriority w:val="99"/>
    <w:semiHidden/>
    <w:unhideWhenUsed/>
    <w:rsid w:val="00607BD6"/>
    <w:rPr>
      <w:color w:val="605E5C"/>
      <w:shd w:val="clear" w:color="auto" w:fill="E1DFDD"/>
    </w:rPr>
  </w:style>
  <w:style w:type="paragraph" w:styleId="Geenafstand">
    <w:name w:val="No Spacing"/>
    <w:uiPriority w:val="1"/>
    <w:qFormat/>
    <w:rsid w:val="00C756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8288352">
      <w:bodyDiv w:val="1"/>
      <w:marLeft w:val="0"/>
      <w:marRight w:val="0"/>
      <w:marTop w:val="0"/>
      <w:marBottom w:val="0"/>
      <w:divBdr>
        <w:top w:val="none" w:sz="0" w:space="0" w:color="auto"/>
        <w:left w:val="none" w:sz="0" w:space="0" w:color="auto"/>
        <w:bottom w:val="none" w:sz="0" w:space="0" w:color="auto"/>
        <w:right w:val="none" w:sz="0" w:space="0" w:color="auto"/>
      </w:divBdr>
    </w:div>
    <w:div w:id="398528307">
      <w:bodyDiv w:val="1"/>
      <w:marLeft w:val="0"/>
      <w:marRight w:val="0"/>
      <w:marTop w:val="0"/>
      <w:marBottom w:val="0"/>
      <w:divBdr>
        <w:top w:val="none" w:sz="0" w:space="0" w:color="auto"/>
        <w:left w:val="none" w:sz="0" w:space="0" w:color="auto"/>
        <w:bottom w:val="none" w:sz="0" w:space="0" w:color="auto"/>
        <w:right w:val="none" w:sz="0" w:space="0" w:color="auto"/>
      </w:divBdr>
    </w:div>
    <w:div w:id="767504192">
      <w:bodyDiv w:val="1"/>
      <w:marLeft w:val="0"/>
      <w:marRight w:val="0"/>
      <w:marTop w:val="0"/>
      <w:marBottom w:val="0"/>
      <w:divBdr>
        <w:top w:val="none" w:sz="0" w:space="0" w:color="auto"/>
        <w:left w:val="none" w:sz="0" w:space="0" w:color="auto"/>
        <w:bottom w:val="none" w:sz="0" w:space="0" w:color="auto"/>
        <w:right w:val="none" w:sz="0" w:space="0" w:color="auto"/>
      </w:divBdr>
    </w:div>
    <w:div w:id="931283692">
      <w:bodyDiv w:val="1"/>
      <w:marLeft w:val="0"/>
      <w:marRight w:val="0"/>
      <w:marTop w:val="0"/>
      <w:marBottom w:val="0"/>
      <w:divBdr>
        <w:top w:val="none" w:sz="0" w:space="0" w:color="auto"/>
        <w:left w:val="none" w:sz="0" w:space="0" w:color="auto"/>
        <w:bottom w:val="none" w:sz="0" w:space="0" w:color="auto"/>
        <w:right w:val="none" w:sz="0" w:space="0" w:color="auto"/>
      </w:divBdr>
    </w:div>
    <w:div w:id="1286740550">
      <w:bodyDiv w:val="1"/>
      <w:marLeft w:val="0"/>
      <w:marRight w:val="0"/>
      <w:marTop w:val="0"/>
      <w:marBottom w:val="0"/>
      <w:divBdr>
        <w:top w:val="none" w:sz="0" w:space="0" w:color="auto"/>
        <w:left w:val="none" w:sz="0" w:space="0" w:color="auto"/>
        <w:bottom w:val="none" w:sz="0" w:space="0" w:color="auto"/>
        <w:right w:val="none" w:sz="0" w:space="0" w:color="auto"/>
      </w:divBdr>
    </w:div>
    <w:div w:id="1428496834">
      <w:bodyDiv w:val="1"/>
      <w:marLeft w:val="0"/>
      <w:marRight w:val="0"/>
      <w:marTop w:val="0"/>
      <w:marBottom w:val="0"/>
      <w:divBdr>
        <w:top w:val="none" w:sz="0" w:space="0" w:color="auto"/>
        <w:left w:val="none" w:sz="0" w:space="0" w:color="auto"/>
        <w:bottom w:val="none" w:sz="0" w:space="0" w:color="auto"/>
        <w:right w:val="none" w:sz="0" w:space="0" w:color="auto"/>
      </w:divBdr>
      <w:divsChild>
        <w:div w:id="126975204">
          <w:marLeft w:val="0"/>
          <w:marRight w:val="0"/>
          <w:marTop w:val="0"/>
          <w:marBottom w:val="0"/>
          <w:divBdr>
            <w:top w:val="none" w:sz="0" w:space="0" w:color="auto"/>
            <w:left w:val="none" w:sz="0" w:space="0" w:color="auto"/>
            <w:bottom w:val="none" w:sz="0" w:space="0" w:color="auto"/>
            <w:right w:val="none" w:sz="0" w:space="0" w:color="auto"/>
          </w:divBdr>
          <w:divsChild>
            <w:div w:id="2014642937">
              <w:marLeft w:val="0"/>
              <w:marRight w:val="0"/>
              <w:marTop w:val="0"/>
              <w:marBottom w:val="0"/>
              <w:divBdr>
                <w:top w:val="none" w:sz="0" w:space="0" w:color="auto"/>
                <w:left w:val="none" w:sz="0" w:space="0" w:color="auto"/>
                <w:bottom w:val="none" w:sz="0" w:space="0" w:color="auto"/>
                <w:right w:val="none" w:sz="0" w:space="0" w:color="auto"/>
              </w:divBdr>
            </w:div>
          </w:divsChild>
        </w:div>
        <w:div w:id="245648277">
          <w:marLeft w:val="0"/>
          <w:marRight w:val="0"/>
          <w:marTop w:val="0"/>
          <w:marBottom w:val="0"/>
          <w:divBdr>
            <w:top w:val="none" w:sz="0" w:space="0" w:color="auto"/>
            <w:left w:val="none" w:sz="0" w:space="0" w:color="auto"/>
            <w:bottom w:val="none" w:sz="0" w:space="0" w:color="auto"/>
            <w:right w:val="none" w:sz="0" w:space="0" w:color="auto"/>
          </w:divBdr>
          <w:divsChild>
            <w:div w:id="1921479852">
              <w:marLeft w:val="0"/>
              <w:marRight w:val="0"/>
              <w:marTop w:val="0"/>
              <w:marBottom w:val="0"/>
              <w:divBdr>
                <w:top w:val="none" w:sz="0" w:space="0" w:color="auto"/>
                <w:left w:val="none" w:sz="0" w:space="0" w:color="auto"/>
                <w:bottom w:val="none" w:sz="0" w:space="0" w:color="auto"/>
                <w:right w:val="none" w:sz="0" w:space="0" w:color="auto"/>
              </w:divBdr>
            </w:div>
          </w:divsChild>
        </w:div>
        <w:div w:id="255867524">
          <w:marLeft w:val="0"/>
          <w:marRight w:val="0"/>
          <w:marTop w:val="0"/>
          <w:marBottom w:val="0"/>
          <w:divBdr>
            <w:top w:val="none" w:sz="0" w:space="0" w:color="auto"/>
            <w:left w:val="none" w:sz="0" w:space="0" w:color="auto"/>
            <w:bottom w:val="none" w:sz="0" w:space="0" w:color="auto"/>
            <w:right w:val="none" w:sz="0" w:space="0" w:color="auto"/>
          </w:divBdr>
          <w:divsChild>
            <w:div w:id="778140214">
              <w:marLeft w:val="0"/>
              <w:marRight w:val="0"/>
              <w:marTop w:val="0"/>
              <w:marBottom w:val="0"/>
              <w:divBdr>
                <w:top w:val="none" w:sz="0" w:space="0" w:color="auto"/>
                <w:left w:val="none" w:sz="0" w:space="0" w:color="auto"/>
                <w:bottom w:val="none" w:sz="0" w:space="0" w:color="auto"/>
                <w:right w:val="none" w:sz="0" w:space="0" w:color="auto"/>
              </w:divBdr>
            </w:div>
          </w:divsChild>
        </w:div>
        <w:div w:id="310644315">
          <w:marLeft w:val="0"/>
          <w:marRight w:val="0"/>
          <w:marTop w:val="0"/>
          <w:marBottom w:val="0"/>
          <w:divBdr>
            <w:top w:val="none" w:sz="0" w:space="0" w:color="auto"/>
            <w:left w:val="none" w:sz="0" w:space="0" w:color="auto"/>
            <w:bottom w:val="none" w:sz="0" w:space="0" w:color="auto"/>
            <w:right w:val="none" w:sz="0" w:space="0" w:color="auto"/>
          </w:divBdr>
          <w:divsChild>
            <w:div w:id="326053688">
              <w:marLeft w:val="0"/>
              <w:marRight w:val="0"/>
              <w:marTop w:val="0"/>
              <w:marBottom w:val="0"/>
              <w:divBdr>
                <w:top w:val="none" w:sz="0" w:space="0" w:color="auto"/>
                <w:left w:val="none" w:sz="0" w:space="0" w:color="auto"/>
                <w:bottom w:val="none" w:sz="0" w:space="0" w:color="auto"/>
                <w:right w:val="none" w:sz="0" w:space="0" w:color="auto"/>
              </w:divBdr>
            </w:div>
          </w:divsChild>
        </w:div>
        <w:div w:id="489951388">
          <w:marLeft w:val="0"/>
          <w:marRight w:val="0"/>
          <w:marTop w:val="0"/>
          <w:marBottom w:val="0"/>
          <w:divBdr>
            <w:top w:val="none" w:sz="0" w:space="0" w:color="auto"/>
            <w:left w:val="none" w:sz="0" w:space="0" w:color="auto"/>
            <w:bottom w:val="none" w:sz="0" w:space="0" w:color="auto"/>
            <w:right w:val="none" w:sz="0" w:space="0" w:color="auto"/>
          </w:divBdr>
          <w:divsChild>
            <w:div w:id="468714153">
              <w:marLeft w:val="0"/>
              <w:marRight w:val="0"/>
              <w:marTop w:val="0"/>
              <w:marBottom w:val="0"/>
              <w:divBdr>
                <w:top w:val="none" w:sz="0" w:space="0" w:color="auto"/>
                <w:left w:val="none" w:sz="0" w:space="0" w:color="auto"/>
                <w:bottom w:val="none" w:sz="0" w:space="0" w:color="auto"/>
                <w:right w:val="none" w:sz="0" w:space="0" w:color="auto"/>
              </w:divBdr>
            </w:div>
          </w:divsChild>
        </w:div>
        <w:div w:id="745763057">
          <w:marLeft w:val="0"/>
          <w:marRight w:val="0"/>
          <w:marTop w:val="0"/>
          <w:marBottom w:val="0"/>
          <w:divBdr>
            <w:top w:val="none" w:sz="0" w:space="0" w:color="auto"/>
            <w:left w:val="none" w:sz="0" w:space="0" w:color="auto"/>
            <w:bottom w:val="none" w:sz="0" w:space="0" w:color="auto"/>
            <w:right w:val="none" w:sz="0" w:space="0" w:color="auto"/>
          </w:divBdr>
          <w:divsChild>
            <w:div w:id="1540585291">
              <w:marLeft w:val="0"/>
              <w:marRight w:val="0"/>
              <w:marTop w:val="0"/>
              <w:marBottom w:val="0"/>
              <w:divBdr>
                <w:top w:val="none" w:sz="0" w:space="0" w:color="auto"/>
                <w:left w:val="none" w:sz="0" w:space="0" w:color="auto"/>
                <w:bottom w:val="none" w:sz="0" w:space="0" w:color="auto"/>
                <w:right w:val="none" w:sz="0" w:space="0" w:color="auto"/>
              </w:divBdr>
            </w:div>
          </w:divsChild>
        </w:div>
        <w:div w:id="1169296077">
          <w:marLeft w:val="0"/>
          <w:marRight w:val="0"/>
          <w:marTop w:val="0"/>
          <w:marBottom w:val="0"/>
          <w:divBdr>
            <w:top w:val="none" w:sz="0" w:space="0" w:color="auto"/>
            <w:left w:val="none" w:sz="0" w:space="0" w:color="auto"/>
            <w:bottom w:val="none" w:sz="0" w:space="0" w:color="auto"/>
            <w:right w:val="none" w:sz="0" w:space="0" w:color="auto"/>
          </w:divBdr>
          <w:divsChild>
            <w:div w:id="633364465">
              <w:marLeft w:val="0"/>
              <w:marRight w:val="0"/>
              <w:marTop w:val="0"/>
              <w:marBottom w:val="0"/>
              <w:divBdr>
                <w:top w:val="none" w:sz="0" w:space="0" w:color="auto"/>
                <w:left w:val="none" w:sz="0" w:space="0" w:color="auto"/>
                <w:bottom w:val="none" w:sz="0" w:space="0" w:color="auto"/>
                <w:right w:val="none" w:sz="0" w:space="0" w:color="auto"/>
              </w:divBdr>
            </w:div>
          </w:divsChild>
        </w:div>
        <w:div w:id="1189177223">
          <w:marLeft w:val="0"/>
          <w:marRight w:val="0"/>
          <w:marTop w:val="0"/>
          <w:marBottom w:val="0"/>
          <w:divBdr>
            <w:top w:val="none" w:sz="0" w:space="0" w:color="auto"/>
            <w:left w:val="none" w:sz="0" w:space="0" w:color="auto"/>
            <w:bottom w:val="none" w:sz="0" w:space="0" w:color="auto"/>
            <w:right w:val="none" w:sz="0" w:space="0" w:color="auto"/>
          </w:divBdr>
          <w:divsChild>
            <w:div w:id="333802816">
              <w:marLeft w:val="0"/>
              <w:marRight w:val="0"/>
              <w:marTop w:val="0"/>
              <w:marBottom w:val="0"/>
              <w:divBdr>
                <w:top w:val="none" w:sz="0" w:space="0" w:color="auto"/>
                <w:left w:val="none" w:sz="0" w:space="0" w:color="auto"/>
                <w:bottom w:val="none" w:sz="0" w:space="0" w:color="auto"/>
                <w:right w:val="none" w:sz="0" w:space="0" w:color="auto"/>
              </w:divBdr>
            </w:div>
          </w:divsChild>
        </w:div>
        <w:div w:id="1287278539">
          <w:marLeft w:val="0"/>
          <w:marRight w:val="0"/>
          <w:marTop w:val="0"/>
          <w:marBottom w:val="0"/>
          <w:divBdr>
            <w:top w:val="none" w:sz="0" w:space="0" w:color="auto"/>
            <w:left w:val="none" w:sz="0" w:space="0" w:color="auto"/>
            <w:bottom w:val="none" w:sz="0" w:space="0" w:color="auto"/>
            <w:right w:val="none" w:sz="0" w:space="0" w:color="auto"/>
          </w:divBdr>
          <w:divsChild>
            <w:div w:id="1497111262">
              <w:marLeft w:val="0"/>
              <w:marRight w:val="0"/>
              <w:marTop w:val="0"/>
              <w:marBottom w:val="0"/>
              <w:divBdr>
                <w:top w:val="none" w:sz="0" w:space="0" w:color="auto"/>
                <w:left w:val="none" w:sz="0" w:space="0" w:color="auto"/>
                <w:bottom w:val="none" w:sz="0" w:space="0" w:color="auto"/>
                <w:right w:val="none" w:sz="0" w:space="0" w:color="auto"/>
              </w:divBdr>
            </w:div>
          </w:divsChild>
        </w:div>
        <w:div w:id="1389380393">
          <w:marLeft w:val="0"/>
          <w:marRight w:val="0"/>
          <w:marTop w:val="0"/>
          <w:marBottom w:val="0"/>
          <w:divBdr>
            <w:top w:val="none" w:sz="0" w:space="0" w:color="auto"/>
            <w:left w:val="none" w:sz="0" w:space="0" w:color="auto"/>
            <w:bottom w:val="none" w:sz="0" w:space="0" w:color="auto"/>
            <w:right w:val="none" w:sz="0" w:space="0" w:color="auto"/>
          </w:divBdr>
          <w:divsChild>
            <w:div w:id="1360667412">
              <w:marLeft w:val="0"/>
              <w:marRight w:val="0"/>
              <w:marTop w:val="0"/>
              <w:marBottom w:val="0"/>
              <w:divBdr>
                <w:top w:val="none" w:sz="0" w:space="0" w:color="auto"/>
                <w:left w:val="none" w:sz="0" w:space="0" w:color="auto"/>
                <w:bottom w:val="none" w:sz="0" w:space="0" w:color="auto"/>
                <w:right w:val="none" w:sz="0" w:space="0" w:color="auto"/>
              </w:divBdr>
            </w:div>
          </w:divsChild>
        </w:div>
        <w:div w:id="1682976001">
          <w:marLeft w:val="0"/>
          <w:marRight w:val="0"/>
          <w:marTop w:val="0"/>
          <w:marBottom w:val="0"/>
          <w:divBdr>
            <w:top w:val="none" w:sz="0" w:space="0" w:color="auto"/>
            <w:left w:val="none" w:sz="0" w:space="0" w:color="auto"/>
            <w:bottom w:val="none" w:sz="0" w:space="0" w:color="auto"/>
            <w:right w:val="none" w:sz="0" w:space="0" w:color="auto"/>
          </w:divBdr>
          <w:divsChild>
            <w:div w:id="1437939655">
              <w:marLeft w:val="0"/>
              <w:marRight w:val="0"/>
              <w:marTop w:val="0"/>
              <w:marBottom w:val="0"/>
              <w:divBdr>
                <w:top w:val="none" w:sz="0" w:space="0" w:color="auto"/>
                <w:left w:val="none" w:sz="0" w:space="0" w:color="auto"/>
                <w:bottom w:val="none" w:sz="0" w:space="0" w:color="auto"/>
                <w:right w:val="none" w:sz="0" w:space="0" w:color="auto"/>
              </w:divBdr>
            </w:div>
          </w:divsChild>
        </w:div>
        <w:div w:id="1835949616">
          <w:marLeft w:val="0"/>
          <w:marRight w:val="0"/>
          <w:marTop w:val="0"/>
          <w:marBottom w:val="0"/>
          <w:divBdr>
            <w:top w:val="none" w:sz="0" w:space="0" w:color="auto"/>
            <w:left w:val="none" w:sz="0" w:space="0" w:color="auto"/>
            <w:bottom w:val="none" w:sz="0" w:space="0" w:color="auto"/>
            <w:right w:val="none" w:sz="0" w:space="0" w:color="auto"/>
          </w:divBdr>
          <w:divsChild>
            <w:div w:id="997029058">
              <w:marLeft w:val="0"/>
              <w:marRight w:val="0"/>
              <w:marTop w:val="0"/>
              <w:marBottom w:val="0"/>
              <w:divBdr>
                <w:top w:val="none" w:sz="0" w:space="0" w:color="auto"/>
                <w:left w:val="none" w:sz="0" w:space="0" w:color="auto"/>
                <w:bottom w:val="none" w:sz="0" w:space="0" w:color="auto"/>
                <w:right w:val="none" w:sz="0" w:space="0" w:color="auto"/>
              </w:divBdr>
            </w:div>
          </w:divsChild>
        </w:div>
        <w:div w:id="1891115137">
          <w:marLeft w:val="0"/>
          <w:marRight w:val="0"/>
          <w:marTop w:val="0"/>
          <w:marBottom w:val="0"/>
          <w:divBdr>
            <w:top w:val="none" w:sz="0" w:space="0" w:color="auto"/>
            <w:left w:val="none" w:sz="0" w:space="0" w:color="auto"/>
            <w:bottom w:val="none" w:sz="0" w:space="0" w:color="auto"/>
            <w:right w:val="none" w:sz="0" w:space="0" w:color="auto"/>
          </w:divBdr>
          <w:divsChild>
            <w:div w:id="486289277">
              <w:marLeft w:val="0"/>
              <w:marRight w:val="0"/>
              <w:marTop w:val="0"/>
              <w:marBottom w:val="0"/>
              <w:divBdr>
                <w:top w:val="none" w:sz="0" w:space="0" w:color="auto"/>
                <w:left w:val="none" w:sz="0" w:space="0" w:color="auto"/>
                <w:bottom w:val="none" w:sz="0" w:space="0" w:color="auto"/>
                <w:right w:val="none" w:sz="0" w:space="0" w:color="auto"/>
              </w:divBdr>
            </w:div>
          </w:divsChild>
        </w:div>
        <w:div w:id="1894999735">
          <w:marLeft w:val="0"/>
          <w:marRight w:val="0"/>
          <w:marTop w:val="0"/>
          <w:marBottom w:val="0"/>
          <w:divBdr>
            <w:top w:val="none" w:sz="0" w:space="0" w:color="auto"/>
            <w:left w:val="none" w:sz="0" w:space="0" w:color="auto"/>
            <w:bottom w:val="none" w:sz="0" w:space="0" w:color="auto"/>
            <w:right w:val="none" w:sz="0" w:space="0" w:color="auto"/>
          </w:divBdr>
          <w:divsChild>
            <w:div w:id="1278491048">
              <w:marLeft w:val="0"/>
              <w:marRight w:val="0"/>
              <w:marTop w:val="0"/>
              <w:marBottom w:val="0"/>
              <w:divBdr>
                <w:top w:val="none" w:sz="0" w:space="0" w:color="auto"/>
                <w:left w:val="none" w:sz="0" w:space="0" w:color="auto"/>
                <w:bottom w:val="none" w:sz="0" w:space="0" w:color="auto"/>
                <w:right w:val="none" w:sz="0" w:space="0" w:color="auto"/>
              </w:divBdr>
            </w:div>
          </w:divsChild>
        </w:div>
        <w:div w:id="2024545855">
          <w:marLeft w:val="0"/>
          <w:marRight w:val="0"/>
          <w:marTop w:val="0"/>
          <w:marBottom w:val="0"/>
          <w:divBdr>
            <w:top w:val="none" w:sz="0" w:space="0" w:color="auto"/>
            <w:left w:val="none" w:sz="0" w:space="0" w:color="auto"/>
            <w:bottom w:val="none" w:sz="0" w:space="0" w:color="auto"/>
            <w:right w:val="none" w:sz="0" w:space="0" w:color="auto"/>
          </w:divBdr>
          <w:divsChild>
            <w:div w:id="204393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419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bin"/></Relationships>
</file>

<file path=word/_rels/settings.xml.rels><?xml version="1.0" encoding="UTF-8" standalone="yes"?>
<Relationships xmlns="http://schemas.openxmlformats.org/package/2006/relationships"><Relationship Id="rId1" Type="http://schemas.openxmlformats.org/officeDocument/2006/relationships/attachedTemplate" Target="file:///C:\iWriter\Temp\IWRITER\Algemene%20brief.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7AF533EBA86433AAFB59A9AED735B05"/>
        <w:category>
          <w:name w:val="Algemeen"/>
          <w:gallery w:val="placeholder"/>
        </w:category>
        <w:types>
          <w:type w:val="bbPlcHdr"/>
        </w:types>
        <w:behaviors>
          <w:behavior w:val="content"/>
        </w:behaviors>
        <w:guid w:val="{A40FFE1E-C6DA-40C0-85B3-04A30FAA1210}"/>
      </w:docPartPr>
      <w:docPartBody>
        <w:p w:rsidR="00CC52BD" w:rsidRDefault="00301B90">
          <w:r w:rsidRPr="001361D3">
            <w:rPr>
              <w:rStyle w:val="Tekstvantijdelijkeaanduiding"/>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quot;Calibri&quot;,sans-serif">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6EF"/>
    <w:rsid w:val="00046FD2"/>
    <w:rsid w:val="0005347F"/>
    <w:rsid w:val="00092791"/>
    <w:rsid w:val="000D4029"/>
    <w:rsid w:val="0015447F"/>
    <w:rsid w:val="00200F54"/>
    <w:rsid w:val="002044B5"/>
    <w:rsid w:val="0023118C"/>
    <w:rsid w:val="002B6BDE"/>
    <w:rsid w:val="002D3DF1"/>
    <w:rsid w:val="002F7211"/>
    <w:rsid w:val="00301B90"/>
    <w:rsid w:val="00313EB6"/>
    <w:rsid w:val="00346A93"/>
    <w:rsid w:val="003B1637"/>
    <w:rsid w:val="00403D4A"/>
    <w:rsid w:val="004140EE"/>
    <w:rsid w:val="00424471"/>
    <w:rsid w:val="00464CDC"/>
    <w:rsid w:val="004A643F"/>
    <w:rsid w:val="005E1445"/>
    <w:rsid w:val="006916EF"/>
    <w:rsid w:val="006D3484"/>
    <w:rsid w:val="00703170"/>
    <w:rsid w:val="007339D7"/>
    <w:rsid w:val="00746E01"/>
    <w:rsid w:val="00761A37"/>
    <w:rsid w:val="00856889"/>
    <w:rsid w:val="008E3848"/>
    <w:rsid w:val="00930DF3"/>
    <w:rsid w:val="009763C3"/>
    <w:rsid w:val="009868CC"/>
    <w:rsid w:val="009E0924"/>
    <w:rsid w:val="00A030C5"/>
    <w:rsid w:val="00A077B3"/>
    <w:rsid w:val="00A27FDA"/>
    <w:rsid w:val="00A33B24"/>
    <w:rsid w:val="00AF053F"/>
    <w:rsid w:val="00B42D81"/>
    <w:rsid w:val="00B801A3"/>
    <w:rsid w:val="00BD2BE7"/>
    <w:rsid w:val="00C05C40"/>
    <w:rsid w:val="00C556BA"/>
    <w:rsid w:val="00C85BEC"/>
    <w:rsid w:val="00C94568"/>
    <w:rsid w:val="00CA17E6"/>
    <w:rsid w:val="00CC52BD"/>
    <w:rsid w:val="00CC59A1"/>
    <w:rsid w:val="00D12B03"/>
    <w:rsid w:val="00D415E2"/>
    <w:rsid w:val="00D501F2"/>
    <w:rsid w:val="00D91D51"/>
    <w:rsid w:val="00DD69A7"/>
    <w:rsid w:val="00DE1528"/>
    <w:rsid w:val="00E22A00"/>
    <w:rsid w:val="00E3447F"/>
    <w:rsid w:val="00E803B1"/>
    <w:rsid w:val="00EB71BA"/>
    <w:rsid w:val="00F45F34"/>
    <w:rsid w:val="00FB5C38"/>
    <w:rsid w:val="00FD68B6"/>
    <w:rsid w:val="00FE438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9E092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Sources xmlns:b="http://schemas.openxmlformats.org/officeDocument/2006/bibliography" xmlns="http://schemas.openxmlformats.org/officeDocument/2006/bibliography" SelectedStyle="\APASixthEditionOfficeOnline.xsl" StyleName="APA" Version="6"/>
</file>

<file path=customXml/item2.xml><?xml version="1.0" encoding="utf-8"?>
<TemplafyTemplateConfiguration><![CDATA[{"elementsMetadata":[{"elementConfiguration":{"binding":"{{Form.WatIsDeNaamOfTitelVanDeAanbesteding}}","visibility":"","removeAndKeepContent":false,"disableUpdates":false,"type":"text"},"type":"richTextContentControl","id":"5502f56b-b204-4816-a38e-0ca6de9103a4"},{"elementConfiguration":{"binding":"{{Form.WatIsHetZaaknummer}}","visibility":"","removeAndKeepContent":false,"disableUpdates":false,"type":"text"},"type":"richTextContentControl","id":"3a06a32f-9224-4dec-bf7a-d60f526e2116"},{"elementConfiguration":{"binding":"{{Form.WelkTeamIsVerantwoordelijkInHetProcesProcesverantwoordelijke.Weergavenaam}}","visibility":"","removeAndKeepContent":false,"disableUpdates":false,"type":"text"},"type":"richTextContentControl","id":"6827307c-f343-4c54-bf5d-eed1666d703c"},{"elementConfiguration":{"binding":"{{DataSources.Organisatie[\"Steenwijkerland\"].Postadres}}","visibility":"","removeAndKeepContent":false,"disableUpdates":false,"type":"text"},"type":"richTextContentControl","id":"d735bd22-38b1-414e-9615-0b27bd867e97"},{"elementConfiguration":{"binding":"{{DataSources.Organisatie[\"Steenwijkerland\"].PostadresPostcode}}","visibility":"","removeAndKeepContent":false,"disableUpdates":false,"type":"text"},"type":"richTextContentControl","id":"9bc9c25c-86f4-4a29-a552-443175682c43"},{"elementConfiguration":{"binding":"{{DataSources.Organisatie[\"Steenwijkerland\"].PostadresPlaats}}","visibility":"","removeAndKeepContent":false,"disableUpdates":false,"type":"text"},"type":"richTextContentControl","id":"e09c83e5-3070-4b1c-960c-76c611b063ff"},{"elementConfiguration":{"binding":"{{DataSources.Organisatie[\"Steenwijkerland\"].Bezoekadres}}","visibility":"","removeAndKeepContent":false,"disableUpdates":false,"type":"text"},"type":"richTextContentControl","id":"e22881ba-e312-4413-9b15-2c7cb5177c33"},{"elementConfiguration":{"binding":"{{DataSources.Organisatie[\"Steenwijkerland\"].BezoekadresPostcode}}","visibility":"","removeAndKeepContent":false,"disableUpdates":false,"type":"text"},"type":"richTextContentControl","id":"e05dad9a-fdce-4eae-83a8-51a64ceffe4b"},{"elementConfiguration":{"binding":"{{DataSources.Organisatie[\"Steenwijkerland\"].BezoekadresPlaats}}","visibility":"","removeAndKeepContent":false,"disableUpdates":false,"type":"text"},"type":"richTextContentControl","id":"8ff9e231-8cfe-4688-8ff4-8d8a322178f3"},{"elementConfiguration":{"binding":"{{DataSources.Organisatie[\"Steenwijkerland\"].KvK}}","visibility":"","removeAndKeepContent":false,"disableUpdates":false,"type":"text"},"type":"richTextContentControl","id":"b0bae2b8-2f73-4690-9d8f-46235a7a124a"},{"elementConfiguration":{"binding":"{{Form.WatIsDeNaamOfTitelVanDeAanbesteding}}","visibility":"","removeAndKeepContent":false,"disableUpdates":false,"type":"text"},"type":"richTextContentControl","id":"30024ef4-ee9e-42bc-8436-250c3e3396f0"},{"elementConfiguration":{"binding":"{{DataSources.Inkoop_Algemene_Voorwaarden[\"Inkoop_Actuele_Versie_AV\"].Versienummer}}","visibility":"","removeAndKeepContent":false,"disableUpdates":false,"type":"text"},"type":"richTextContentControl","id":"de1b2d49-9c1c-4596-afdb-3e190a3809a9"},{"elementConfiguration":{"binding":"{{DataSources.Inkoop_Algemene_Voorwaarden[\"Inkoop_Actuele_Versie_GIBIT\"].Versienummer}}","visibility":"","removeAndKeepContent":false,"disableUpdates":false,"type":"text"},"type":"richTextContentControl","id":"29fa442e-686f-4db7-adbb-8ad428dfd8e3"},{"elementConfiguration":{"assetId":"{{DataSources.DocumentSettings[\"BasisbriefInkoop\"].VoettekstVervolgPagina}}","textElementPlaceholderName":"TextElement1","replaceOnUpdate":false,"type":"textElement"},"type":"richTextContentControl","id":"4bf32dff-4d7a-4265-b2a9-a2c04df857ca"}],"transformationConfigurations":[{"topMargin":"{{DataSources.DocumentSettings[\"BasisbriefInkoop\"].TopMargin}}","rightMargin":"{{DataSources.DocumentSettings[\"BasisbriefInkoop\"].RightMargin}}","bottomMargin":"{{DataSources.DocumentSettings[\"BasisbriefInkoop\"].BottomMargin}}","leftMargin":"{{DataSources.DocumentSettings[\"BasisbriefInkoop\"].LeftMargin}}","gutter":"{{DataSources.DocumentSettings[\"BasisbriefInkoop\"].Gutter}}","gutterPosition":"{{GutterPosition.Left}}","orientation":"{{Orientation.Portrait}}","paperWidth":"{{DataSources.DocumentSettings[\"BasisbriefInkoop\"].PaperWidth}}","paperHeight":"{{DataSources.DocumentSettings[\"BasisbriefInkoop\"].PaperHeight}}","headerFromEdge":"{{DataSources.DocumentSettings[\"BasisbriefInkoop\"].HeaderFromEdge}}","footerFromEdge":"{{DataSources.DocumentSettings[\"BasisbriefInkoop\"].FooterFromEdge}}","originalValues":{"topMargin":975,"rightMargin":1134,"bottomMargin":1134,"leftMargin":1701,"gutter":0,"gutterPosition":"left","orientation":"portrait","paperWidth":11906,"paperHeight":16838,"headerFromEdge":709,"footerFromEdge":0},"disableUpdates":false,"type":"pageSetup"},{"image":"{{UserProfile.Organisatie.Logo.Logo}}","shapeName":"Logo eerste pagina","width":"{{UserProfile.Organisatie.Logo.LogoWidth}}","height":"","namedSections":"","namedPages":"{{NamedPages.First}}","numberedSections":[],"leftOffset":"{{UserProfile.Organisatie.Logo.LogoLeftOffset}}","horizontalRelativePosition":"{{HorizontalRelativePosition.Page}}","horizontalAlignment":"","topOffset":"{{UserProfile.Organisatie.Logo.LogoTopOffset}}","verticalRelativePosition":"{{VerticalRelativePosition.Page}}","verticalAlignment":"","imageTextWrapping":"{{ImageTextWrapping.InFrontOfText}}","rotation":"","color":"","disableUpdates":false,"type":"imageHeader"}],"templateName":"Openbare procedure - Uitnodiging tot inschrijving","templateDescription":"","enableDocumentContentUpdater":true,"version":"2.0"}]]></TemplafyTemplateConfiguration>
</file>

<file path=customXml/item3.xml><?xml version="1.0" encoding="utf-8"?>
<p:properties xmlns:p="http://schemas.microsoft.com/office/2006/metadata/properties" xmlns:xsi="http://www.w3.org/2001/XMLSchema-instance" xmlns:pc="http://schemas.microsoft.com/office/infopath/2007/PartnerControls">
  <documentManagement>
    <TaxCatchAll xmlns="ffd62d6e-e240-4569-b17c-0acb3196e697" xsi:nil="true"/>
    <lcf76f155ced4ddcb4097134ff3c332f xmlns="116ba7b5-b8d4-41e6-9efc-24c875998834">
      <Terms xmlns="http://schemas.microsoft.com/office/infopath/2007/PartnerControls"/>
    </lcf76f155ced4ddcb4097134ff3c332f>
    <SharedWithUsers xmlns="ffd62d6e-e240-4569-b17c-0acb3196e697">
      <UserInfo>
        <DisplayName>Elly van der Munnik</DisplayName>
        <AccountId>21</AccountId>
        <AccountType/>
      </UserInfo>
      <UserInfo>
        <DisplayName>Maureen Val</DisplayName>
        <AccountId>35</AccountId>
        <AccountType/>
      </UserInfo>
      <UserInfo>
        <DisplayName>Carien Zwaga</DisplayName>
        <AccountId>39</AccountId>
        <AccountType/>
      </UserInfo>
      <UserInfo>
        <DisplayName>Daniel van de Wetering</DisplayName>
        <AccountId>29</AccountId>
        <AccountType/>
      </UserInfo>
      <UserInfo>
        <DisplayName>Jan Knol</DisplayName>
        <AccountId>51</AccountId>
        <AccountType/>
      </UserInfo>
    </SharedWithUsers>
  </documentManagement>
</p:properties>
</file>

<file path=customXml/item4.xml><?xml version="1.0" encoding="utf-8"?>
<TemplafyFormConfiguration><![CDATA[{"formFields":[{"required":true,"placeholder":"","lines":2,"helpTexts":{},"spacing":{},"shareValue":false,"type":"textBox","name":"WatIsDeNaamOfTitelVanDeAanbesteding","label":"Wat is de naam of titel van de aanbesteding?"},{"required":false,"placeholder":"","lines":1,"helpTexts":{"prefix":"Bijvoorbeeld: 2023-888888"},"spacing":{},"shareValue":false,"type":"textBox","name":"WatIsHetZaaknummer","label":"Wat is het zaaknummer? "},{"type":"textElementPlaceholder","name":"TextElement1","label":"Placeholder 1"},{"distinct":false,"hideIfNoUserInteractionRequired":false,"required":true,"autoSelectFirstOption":false,"helpTexts":{},"spacing":{},"shareValue":false,"type":"dropDown","dataSourceName":"Team","dataSourceFieldName":"Weergavenaam","name":"WelkTeamIsVerantwoordelijkInHetProcesProcesverantwoordelijke","label":"Welk team is verantwoordelijk in het proces (procesverantwoordelijke)"}],"formDataEntries":[{"name":"WatIsDeNaamOfTitelVanDeAanbesteding","value":"BZ4q70W37KZQec3l9kQkXM3jOT7AaR1cX6JCIOS2PbtvjkF1U4NFmH+Vdpr6rfZY"},{"name":"WatIsHetZaaknummer","value":"nKRgcVdCz6GM7czCSK3bRw=="},{"name":"WelkTeamIsVerantwoordelijkInHetProcesProcesverantwoordelijke","value":"vBHOPv6sjqZ0JK1EUtB6t7O9B619hVsl2qftN7lVvEc="}]}]]></TemplafyFormConfiguration>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CBC92E7B16BF7F4FBF4655DEAB63F346" ma:contentTypeVersion="12" ma:contentTypeDescription="Een nieuw document maken." ma:contentTypeScope="" ma:versionID="e1b383f87053a498817d9f753fff2a25">
  <xsd:schema xmlns:xsd="http://www.w3.org/2001/XMLSchema" xmlns:xs="http://www.w3.org/2001/XMLSchema" xmlns:p="http://schemas.microsoft.com/office/2006/metadata/properties" xmlns:ns2="116ba7b5-b8d4-41e6-9efc-24c875998834" xmlns:ns3="ffd62d6e-e240-4569-b17c-0acb3196e697" targetNamespace="http://schemas.microsoft.com/office/2006/metadata/properties" ma:root="true" ma:fieldsID="8a4c3c980a27bded54fa9ded82b38fcb" ns2:_="" ns3:_="">
    <xsd:import namespace="116ba7b5-b8d4-41e6-9efc-24c875998834"/>
    <xsd:import namespace="ffd62d6e-e240-4569-b17c-0acb3196e69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6ba7b5-b8d4-41e6-9efc-24c8759988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35e919a9-333f-4462-9dfa-079da46b1f7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d62d6e-e240-4569-b17c-0acb3196e69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66cc414d-60de-4122-8e27-3d47d3ed8054}" ma:internalName="TaxCatchAll" ma:showField="CatchAllData" ma:web="ffd62d6e-e240-4569-b17c-0acb3196e697">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TemplafyTextElementConfigurations xmlns:xsi="http://www.w3.org/2001/XMLSchema-instance" xmlns:xsd="http://www.w3.org/2001/XMLSchema">
  <TextElement ElementMetadataLinkId="4bf32dff-4d7a-4265-b2a9-a2c04df857ca" TemplateId="637758673651124810">
    <TemplateConfiguration>{"elementsMetadata":[],"transformationConfigurations":[],"enableDocumentContentUpdater":true,"version":"2.0"}</TemplateConfiguration>
    <FormConfiguration>{"formFields":[],"formDataEntries":[]}</FormConfiguration>
  </TextElement>
</TemplafyTextElementConfigurations>
</file>

<file path=customXml/itemProps1.xml><?xml version="1.0" encoding="utf-8"?>
<ds:datastoreItem xmlns:ds="http://schemas.openxmlformats.org/officeDocument/2006/customXml" ds:itemID="{5DCBF423-521F-4A7A-8E2D-D4DA2E399DB0}">
  <ds:schemaRefs>
    <ds:schemaRef ds:uri="http://schemas.openxmlformats.org/officeDocument/2006/bibliography"/>
  </ds:schemaRefs>
</ds:datastoreItem>
</file>

<file path=customXml/itemProps2.xml><?xml version="1.0" encoding="utf-8"?>
<ds:datastoreItem xmlns:ds="http://schemas.openxmlformats.org/officeDocument/2006/customXml" ds:itemID="{15BF9407-0C3C-45EB-98A7-8D592920170C}">
  <ds:schemaRefs/>
</ds:datastoreItem>
</file>

<file path=customXml/itemProps3.xml><?xml version="1.0" encoding="utf-8"?>
<ds:datastoreItem xmlns:ds="http://schemas.openxmlformats.org/officeDocument/2006/customXml" ds:itemID="{DA5CA5F3-8FE7-4928-A3CC-F30497DBC7D6}">
  <ds:schemaRefs>
    <ds:schemaRef ds:uri="http://www.w3.org/XML/1998/namespace"/>
    <ds:schemaRef ds:uri="http://schemas.microsoft.com/office/2006/documentManagement/types"/>
    <ds:schemaRef ds:uri="http://schemas.microsoft.com/office/2006/metadata/properties"/>
    <ds:schemaRef ds:uri="116ba7b5-b8d4-41e6-9efc-24c875998834"/>
    <ds:schemaRef ds:uri="http://schemas.microsoft.com/office/infopath/2007/PartnerControls"/>
    <ds:schemaRef ds:uri="http://purl.org/dc/dcmitype/"/>
    <ds:schemaRef ds:uri="http://schemas.openxmlformats.org/package/2006/metadata/core-properties"/>
    <ds:schemaRef ds:uri="http://purl.org/dc/terms/"/>
    <ds:schemaRef ds:uri="ffd62d6e-e240-4569-b17c-0acb3196e697"/>
    <ds:schemaRef ds:uri="http://purl.org/dc/elements/1.1/"/>
  </ds:schemaRefs>
</ds:datastoreItem>
</file>

<file path=customXml/itemProps4.xml><?xml version="1.0" encoding="utf-8"?>
<ds:datastoreItem xmlns:ds="http://schemas.openxmlformats.org/officeDocument/2006/customXml" ds:itemID="{FD3718AF-07EE-46FB-AC5A-62EC722A867D}">
  <ds:schemaRefs/>
</ds:datastoreItem>
</file>

<file path=customXml/itemProps5.xml><?xml version="1.0" encoding="utf-8"?>
<ds:datastoreItem xmlns:ds="http://schemas.openxmlformats.org/officeDocument/2006/customXml" ds:itemID="{F27CD8C3-FADA-4E1D-9228-38506A19EBB8}">
  <ds:schemaRefs>
    <ds:schemaRef ds:uri="http://schemas.microsoft.com/sharepoint/v3/contenttype/forms"/>
  </ds:schemaRefs>
</ds:datastoreItem>
</file>

<file path=customXml/itemProps6.xml><?xml version="1.0" encoding="utf-8"?>
<ds:datastoreItem xmlns:ds="http://schemas.openxmlformats.org/officeDocument/2006/customXml" ds:itemID="{AD8A6557-B067-4B0B-97B5-8511CC824BE3}"/>
</file>

<file path=customXml/itemProps7.xml><?xml version="1.0" encoding="utf-8"?>
<ds:datastoreItem xmlns:ds="http://schemas.openxmlformats.org/officeDocument/2006/customXml" ds:itemID="{0314177A-BF9D-445A-B2A7-2A0794F32D86}">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Algemene brief</Template>
  <TotalTime>0</TotalTime>
  <Pages>4</Pages>
  <Words>329</Words>
  <Characters>2263</Characters>
  <Application>Microsoft Office Word</Application>
  <DocSecurity>0</DocSecurity>
  <Lines>18</Lines>
  <Paragraphs>5</Paragraphs>
  <ScaleCrop>false</ScaleCrop>
  <Company>Gemeente Steenwijkerland</Company>
  <LinksUpToDate>false</LinksUpToDate>
  <CharactersWithSpaces>2587</CharactersWithSpaces>
  <SharedDoc>false</SharedDoc>
  <HLinks>
    <vt:vector size="36" baseType="variant">
      <vt:variant>
        <vt:i4>8192127</vt:i4>
      </vt:variant>
      <vt:variant>
        <vt:i4>141</vt:i4>
      </vt:variant>
      <vt:variant>
        <vt:i4>0</vt:i4>
      </vt:variant>
      <vt:variant>
        <vt:i4>5</vt:i4>
      </vt:variant>
      <vt:variant>
        <vt:lpwstr>http://www.steenwijkerland.nl/inkoopvoorwaarden</vt:lpwstr>
      </vt:variant>
      <vt:variant>
        <vt:lpwstr/>
      </vt:variant>
      <vt:variant>
        <vt:i4>327721</vt:i4>
      </vt:variant>
      <vt:variant>
        <vt:i4>138</vt:i4>
      </vt:variant>
      <vt:variant>
        <vt:i4>0</vt:i4>
      </vt:variant>
      <vt:variant>
        <vt:i4>5</vt:i4>
      </vt:variant>
      <vt:variant>
        <vt:lpwstr>mailto:crediteurenadministratie@steenwijkerland.nl</vt:lpwstr>
      </vt:variant>
      <vt:variant>
        <vt:lpwstr/>
      </vt:variant>
      <vt:variant>
        <vt:i4>1966097</vt:i4>
      </vt:variant>
      <vt:variant>
        <vt:i4>135</vt:i4>
      </vt:variant>
      <vt:variant>
        <vt:i4>0</vt:i4>
      </vt:variant>
      <vt:variant>
        <vt:i4>5</vt:i4>
      </vt:variant>
      <vt:variant>
        <vt:lpwstr>http://www.steenwijkerland.nl/aanbestedingsklacht</vt:lpwstr>
      </vt:variant>
      <vt:variant>
        <vt:lpwstr/>
      </vt:variant>
      <vt:variant>
        <vt:i4>3342412</vt:i4>
      </vt:variant>
      <vt:variant>
        <vt:i4>132</vt:i4>
      </vt:variant>
      <vt:variant>
        <vt:i4>0</vt:i4>
      </vt:variant>
      <vt:variant>
        <vt:i4>5</vt:i4>
      </vt:variant>
      <vt:variant>
        <vt:lpwstr>mailto:inkoop@steenwijkerland.nl?subject=Storing%20Aanbestedingskalender</vt:lpwstr>
      </vt:variant>
      <vt:variant>
        <vt:lpwstr/>
      </vt:variant>
      <vt:variant>
        <vt:i4>6684760</vt:i4>
      </vt:variant>
      <vt:variant>
        <vt:i4>127</vt:i4>
      </vt:variant>
      <vt:variant>
        <vt:i4>0</vt:i4>
      </vt:variant>
      <vt:variant>
        <vt:i4>5</vt:i4>
      </vt:variant>
      <vt:variant>
        <vt:lpwstr>mailto:inkoop@steenwijkerland.nl</vt:lpwstr>
      </vt:variant>
      <vt:variant>
        <vt:lpwstr/>
      </vt:variant>
      <vt:variant>
        <vt:i4>458757</vt:i4>
      </vt:variant>
      <vt:variant>
        <vt:i4>124</vt:i4>
      </vt:variant>
      <vt:variant>
        <vt:i4>0</vt:i4>
      </vt:variant>
      <vt:variant>
        <vt:i4>5</vt:i4>
      </vt:variant>
      <vt:variant>
        <vt:lpwstr>http://www.ted.europa.eu/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Openbare procedure - Uitnodiging tot inschrijving</dc:title>
  <dc:subject/>
  <dc:creator>Sjabloonbeheerder</dc:creator>
  <cp:keywords/>
  <dc:description/>
  <cp:lastModifiedBy>Daniel van de Wetering</cp:lastModifiedBy>
  <cp:revision>798</cp:revision>
  <dcterms:created xsi:type="dcterms:W3CDTF">2024-01-24T04:07:00Z</dcterms:created>
  <dcterms:modified xsi:type="dcterms:W3CDTF">2024-02-14T15:11:00Z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ssierId">
    <vt:lpwstr/>
  </property>
  <property fmtid="{D5CDD505-2E9C-101B-9397-08002B2CF9AE}" pid="3" name="processBin">
    <vt:lpwstr/>
  </property>
  <property fmtid="{D5CDD505-2E9C-101B-9397-08002B2CF9AE}" pid="4" name="cm_title">
    <vt:lpwstr/>
  </property>
  <property fmtid="{D5CDD505-2E9C-101B-9397-08002B2CF9AE}" pid="5" name="cm_name">
    <vt:lpwstr/>
  </property>
  <property fmtid="{D5CDD505-2E9C-101B-9397-08002B2CF9AE}" pid="6" name="gu_confidentiality">
    <vt:lpwstr>Geen</vt:lpwstr>
  </property>
  <property fmtid="{D5CDD505-2E9C-101B-9397-08002B2CF9AE}" pid="7" name="gu_documentKind">
    <vt:lpwstr>Uitgaand</vt:lpwstr>
  </property>
  <property fmtid="{D5CDD505-2E9C-101B-9397-08002B2CF9AE}" pid="8" name="gu_publicationLevel">
    <vt:lpwstr>Aanvrager</vt:lpwstr>
  </property>
  <property fmtid="{D5CDD505-2E9C-101B-9397-08002B2CF9AE}" pid="9" name="TemplafyTenantId">
    <vt:lpwstr>steenwijkerland</vt:lpwstr>
  </property>
  <property fmtid="{D5CDD505-2E9C-101B-9397-08002B2CF9AE}" pid="10" name="TemplafyTemplateId">
    <vt:lpwstr>638239626678937938</vt:lpwstr>
  </property>
  <property fmtid="{D5CDD505-2E9C-101B-9397-08002B2CF9AE}" pid="11" name="TemplafyUserProfileId">
    <vt:lpwstr>768523332222451962</vt:lpwstr>
  </property>
  <property fmtid="{D5CDD505-2E9C-101B-9397-08002B2CF9AE}" pid="12" name="TemplafyFromBlank">
    <vt:bool>false</vt:bool>
  </property>
  <property fmtid="{D5CDD505-2E9C-101B-9397-08002B2CF9AE}" pid="13" name="ContentTypeId">
    <vt:lpwstr>0x010100CBC92E7B16BF7F4FBF4655DEAB63F346</vt:lpwstr>
  </property>
  <property fmtid="{D5CDD505-2E9C-101B-9397-08002B2CF9AE}" pid="14" name="MediaServiceImageTags">
    <vt:lpwstr/>
  </property>
</Properties>
</file>