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80294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43DC112F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55DFC0EF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334BCE4E" w14:textId="5718F5DE" w:rsidR="00FB68F1" w:rsidRDefault="00FB68F1" w:rsidP="00C66672">
      <w:pPr>
        <w:spacing w:line="240" w:lineRule="auto"/>
        <w:jc w:val="center"/>
        <w:rPr>
          <w:rFonts w:eastAsiaTheme="minorEastAsia"/>
        </w:rPr>
      </w:pPr>
    </w:p>
    <w:p w14:paraId="7061504D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0328FFE4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56ED777D" w14:textId="77777777" w:rsidR="002A718A" w:rsidRPr="006062F4" w:rsidRDefault="002A718A" w:rsidP="002A718A"/>
    <w:p w14:paraId="6F0DCFF3" w14:textId="0AACD158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e045cd8f-359f-46e2-b81e-086a6e28bd70&quot;}}"/>
          <w:id w:val="940949857"/>
          <w:placeholder>
            <w:docPart w:val="A5F4D57E18914BEA98FBA3B146A33CC7"/>
          </w:placeholder>
        </w:sdtPr>
        <w:sdtContent>
          <w:r>
            <w:t>Europese aanbesteding voor sociale en andere specifieke diensten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6e40faef-e9f0-4ea6-91de-d855706b4baf&quot;}}"/>
          <w:id w:val="456230139"/>
          <w:placeholder>
            <w:docPart w:val="BAD8D66EBB1F45B5A7CC47288B65A555"/>
          </w:placeholder>
        </w:sdtPr>
        <w:sdtContent>
          <w:r>
            <w:t>Volwasseneneducatie WEB 2024 ev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2395162C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5A2901C3" w14:textId="77777777" w:rsidTr="005D08C8">
        <w:tc>
          <w:tcPr>
            <w:tcW w:w="2405" w:type="dxa"/>
          </w:tcPr>
          <w:p w14:paraId="67B4F6DC" w14:textId="7DE5AB29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246F3AA1" w14:textId="77777777" w:rsidR="005D08C8" w:rsidRDefault="005D08C8" w:rsidP="002A718A"/>
        </w:tc>
      </w:tr>
    </w:tbl>
    <w:p w14:paraId="3B8BCEA6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399D13B2" w14:textId="77777777" w:rsidTr="00020C2E">
        <w:tc>
          <w:tcPr>
            <w:tcW w:w="562" w:type="dxa"/>
          </w:tcPr>
          <w:p w14:paraId="007BB7D3" w14:textId="225EF6F1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2547CB42" w14:textId="0F7D5406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4E4D5FE5" w14:textId="214E1DCC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0964AD06" w14:textId="4FBD466D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764E6C49" w14:textId="3D7CE0CC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5BF345A1" w14:textId="77777777" w:rsidTr="00020C2E">
        <w:tc>
          <w:tcPr>
            <w:tcW w:w="562" w:type="dxa"/>
          </w:tcPr>
          <w:p w14:paraId="5A097226" w14:textId="350DED49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376CF785" w14:textId="77777777" w:rsidR="005D08C8" w:rsidRDefault="005D08C8" w:rsidP="002A718A"/>
        </w:tc>
        <w:tc>
          <w:tcPr>
            <w:tcW w:w="1134" w:type="dxa"/>
          </w:tcPr>
          <w:p w14:paraId="6A606961" w14:textId="77777777" w:rsidR="005D08C8" w:rsidRDefault="005D08C8" w:rsidP="002A718A"/>
        </w:tc>
        <w:tc>
          <w:tcPr>
            <w:tcW w:w="2409" w:type="dxa"/>
          </w:tcPr>
          <w:p w14:paraId="0FB793B2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0A9C4E5" w14:textId="77777777" w:rsidR="005D08C8" w:rsidRDefault="005D08C8" w:rsidP="002A718A"/>
        </w:tc>
      </w:tr>
      <w:tr w:rsidR="005D08C8" w14:paraId="267B5BBE" w14:textId="77777777" w:rsidTr="00020C2E">
        <w:tc>
          <w:tcPr>
            <w:tcW w:w="562" w:type="dxa"/>
          </w:tcPr>
          <w:p w14:paraId="1EC3136C" w14:textId="3F01C251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3CCCD939" w14:textId="77777777" w:rsidR="005D08C8" w:rsidRDefault="005D08C8" w:rsidP="002A718A"/>
        </w:tc>
        <w:tc>
          <w:tcPr>
            <w:tcW w:w="1134" w:type="dxa"/>
          </w:tcPr>
          <w:p w14:paraId="19B62205" w14:textId="77777777" w:rsidR="005D08C8" w:rsidRDefault="005D08C8" w:rsidP="002A718A"/>
        </w:tc>
        <w:tc>
          <w:tcPr>
            <w:tcW w:w="2409" w:type="dxa"/>
          </w:tcPr>
          <w:p w14:paraId="7B43EA2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77A3620" w14:textId="77777777" w:rsidR="005D08C8" w:rsidRDefault="005D08C8" w:rsidP="002A718A"/>
        </w:tc>
      </w:tr>
      <w:tr w:rsidR="005D08C8" w14:paraId="0429C3D2" w14:textId="77777777" w:rsidTr="00020C2E">
        <w:tc>
          <w:tcPr>
            <w:tcW w:w="562" w:type="dxa"/>
          </w:tcPr>
          <w:p w14:paraId="657B5413" w14:textId="2AA7C523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475544C1" w14:textId="77777777" w:rsidR="005D08C8" w:rsidRDefault="005D08C8" w:rsidP="002A718A"/>
        </w:tc>
        <w:tc>
          <w:tcPr>
            <w:tcW w:w="1134" w:type="dxa"/>
          </w:tcPr>
          <w:p w14:paraId="2D3B7083" w14:textId="77777777" w:rsidR="005D08C8" w:rsidRDefault="005D08C8" w:rsidP="002A718A"/>
        </w:tc>
        <w:tc>
          <w:tcPr>
            <w:tcW w:w="2409" w:type="dxa"/>
          </w:tcPr>
          <w:p w14:paraId="5C58279B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CF4533B" w14:textId="77777777" w:rsidR="005D08C8" w:rsidRDefault="005D08C8" w:rsidP="002A718A"/>
        </w:tc>
      </w:tr>
      <w:tr w:rsidR="005D08C8" w14:paraId="76DF1CE9" w14:textId="77777777" w:rsidTr="00020C2E">
        <w:tc>
          <w:tcPr>
            <w:tcW w:w="562" w:type="dxa"/>
          </w:tcPr>
          <w:p w14:paraId="514A0A68" w14:textId="722DE3C2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207E1DB0" w14:textId="77777777" w:rsidR="005D08C8" w:rsidRDefault="005D08C8" w:rsidP="002A718A"/>
        </w:tc>
        <w:tc>
          <w:tcPr>
            <w:tcW w:w="1134" w:type="dxa"/>
          </w:tcPr>
          <w:p w14:paraId="21459D9D" w14:textId="77777777" w:rsidR="005D08C8" w:rsidRDefault="005D08C8" w:rsidP="002A718A"/>
        </w:tc>
        <w:tc>
          <w:tcPr>
            <w:tcW w:w="2409" w:type="dxa"/>
          </w:tcPr>
          <w:p w14:paraId="06BC5E1D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03733C5B" w14:textId="77777777" w:rsidR="005D08C8" w:rsidRDefault="005D08C8" w:rsidP="002A718A"/>
        </w:tc>
      </w:tr>
      <w:tr w:rsidR="005D08C8" w14:paraId="28664369" w14:textId="77777777" w:rsidTr="00020C2E">
        <w:tc>
          <w:tcPr>
            <w:tcW w:w="562" w:type="dxa"/>
          </w:tcPr>
          <w:p w14:paraId="68651D24" w14:textId="1C88AC30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0A1BC9B8" w14:textId="77777777" w:rsidR="005D08C8" w:rsidRDefault="005D08C8" w:rsidP="002A718A"/>
        </w:tc>
        <w:tc>
          <w:tcPr>
            <w:tcW w:w="1134" w:type="dxa"/>
          </w:tcPr>
          <w:p w14:paraId="671650F0" w14:textId="77777777" w:rsidR="005D08C8" w:rsidRDefault="005D08C8" w:rsidP="002A718A"/>
        </w:tc>
        <w:tc>
          <w:tcPr>
            <w:tcW w:w="2409" w:type="dxa"/>
          </w:tcPr>
          <w:p w14:paraId="5E2BF0C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56C0400E" w14:textId="77777777" w:rsidR="005D08C8" w:rsidRDefault="005D08C8" w:rsidP="002A718A"/>
        </w:tc>
      </w:tr>
    </w:tbl>
    <w:p w14:paraId="1C95C9D3" w14:textId="77777777" w:rsidR="00AF631F" w:rsidRDefault="00AF631F" w:rsidP="002A718A"/>
    <w:p w14:paraId="5B170BEC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73E423A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7E37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1B4D" w14:textId="77777777" w:rsidR="007E3769" w:rsidRDefault="007E3769">
      <w:r>
        <w:separator/>
      </w:r>
    </w:p>
  </w:endnote>
  <w:endnote w:type="continuationSeparator" w:id="0">
    <w:p w14:paraId="07A49F6C" w14:textId="77777777" w:rsidR="007E3769" w:rsidRDefault="007E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BC93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9" w:name="voettekst" w:displacedByCustomXml="next"/>
  <w:sdt>
    <w:sdtPr>
      <w:rPr>
        <w:b/>
        <w:bCs/>
        <w:lang w:val="en-US"/>
      </w:rPr>
      <w:tag w:val="{&quot;templafy&quot;:{&quot;id&quot;:&quot;53207acf-2da1-4d7b-839a-6414692a3ac6&quot;}}"/>
      <w:id w:val="1921510847"/>
      <w:placeholder>
        <w:docPart w:val="97AF533EBA86433AAFB59A9AED735B05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2B9D03AE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20A79A68" w14:textId="77777777" w:rsidR="00000000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58DB5123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70C47EE2" w14:textId="77777777" w:rsidR="00000000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3D4495C5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0B326F2D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8DFC533" w14:textId="0E428804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41FF3466" w14:textId="56AA0A0A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5B26" w14:textId="2A698740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E028" w14:textId="77777777" w:rsidR="007E3769" w:rsidRDefault="007E3769">
      <w:r>
        <w:separator/>
      </w:r>
    </w:p>
  </w:footnote>
  <w:footnote w:type="continuationSeparator" w:id="0">
    <w:p w14:paraId="4A831EBD" w14:textId="77777777" w:rsidR="007E3769" w:rsidRDefault="007E3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88C0F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B2276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0415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739D2567" wp14:editId="6EB0E5DD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20562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287DBE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769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AD9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F3FED"/>
  <w15:chartTrackingRefBased/>
  <w15:docId w15:val="{6EB80FA2-13F2-4DBF-8248-E867BD82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Writer\Temp\IWRITER\Algemene%20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AF533EBA86433AAFB59A9AED735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FFE1E-C6DA-40C0-85B3-04A30FAA1210}"/>
      </w:docPartPr>
      <w:docPartBody>
        <w:p w:rsidR="00CC52BD" w:rsidRDefault="00301B90">
          <w:r w:rsidRPr="001361D3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A5F4D57E18914BEA98FBA3B146A33C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27843-5F7D-4FCB-B1FB-AA2DC2D8862F}"/>
      </w:docPartPr>
      <w:docPartBody>
        <w:p w:rsidR="006610C7" w:rsidRDefault="003A5009" w:rsidP="003A5009">
          <w:pPr>
            <w:pStyle w:val="A5F4D57E18914BEA98FBA3B146A33CC7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BAD8D66EBB1F45B5A7CC47288B65A5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A5707D-1446-468A-9851-55D86A540DBD}"/>
      </w:docPartPr>
      <w:docPartBody>
        <w:p w:rsidR="00082C6B" w:rsidRDefault="003A5009" w:rsidP="003A5009">
          <w:pPr>
            <w:pStyle w:val="BAD8D66EBB1F45B5A7CC47288B65A555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EF"/>
    <w:rsid w:val="0005347F"/>
    <w:rsid w:val="00082C6B"/>
    <w:rsid w:val="0015447F"/>
    <w:rsid w:val="002044B5"/>
    <w:rsid w:val="0023118C"/>
    <w:rsid w:val="002B6BDE"/>
    <w:rsid w:val="002D3DF1"/>
    <w:rsid w:val="00301B90"/>
    <w:rsid w:val="003A5009"/>
    <w:rsid w:val="003B1637"/>
    <w:rsid w:val="00402F9D"/>
    <w:rsid w:val="004542D5"/>
    <w:rsid w:val="004C7283"/>
    <w:rsid w:val="005A2AED"/>
    <w:rsid w:val="005E1445"/>
    <w:rsid w:val="005E23F8"/>
    <w:rsid w:val="006610C7"/>
    <w:rsid w:val="006916EF"/>
    <w:rsid w:val="00823A31"/>
    <w:rsid w:val="008E3848"/>
    <w:rsid w:val="009763C3"/>
    <w:rsid w:val="009E0924"/>
    <w:rsid w:val="00A27FDA"/>
    <w:rsid w:val="00A33B24"/>
    <w:rsid w:val="00A81FFB"/>
    <w:rsid w:val="00AB2772"/>
    <w:rsid w:val="00AC0306"/>
    <w:rsid w:val="00B15224"/>
    <w:rsid w:val="00BC68C3"/>
    <w:rsid w:val="00BD2BE7"/>
    <w:rsid w:val="00C85BEC"/>
    <w:rsid w:val="00CC52BD"/>
    <w:rsid w:val="00D415E2"/>
    <w:rsid w:val="00D65387"/>
    <w:rsid w:val="00DD4BB8"/>
    <w:rsid w:val="00E803B1"/>
    <w:rsid w:val="00EA1AC0"/>
    <w:rsid w:val="00EB71BA"/>
    <w:rsid w:val="00EC5B85"/>
    <w:rsid w:val="00F45F34"/>
    <w:rsid w:val="00F80D5F"/>
    <w:rsid w:val="00FB5C38"/>
    <w:rsid w:val="00F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A5009"/>
    <w:rPr>
      <w:color w:val="808080"/>
    </w:rPr>
  </w:style>
  <w:style w:type="paragraph" w:customStyle="1" w:styleId="A5F4D57E18914BEA98FBA3B146A33CC7">
    <w:name w:val="A5F4D57E18914BEA98FBA3B146A33CC7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  <w:style w:type="paragraph" w:customStyle="1" w:styleId="BAD8D66EBB1F45B5A7CC47288B65A555">
    <w:name w:val="BAD8D66EBB1F45B5A7CC47288B65A555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92E7B16BF7F4FBF4655DEAB63F346" ma:contentTypeVersion="12" ma:contentTypeDescription="Een nieuw document maken." ma:contentTypeScope="" ma:versionID="e1b383f87053a498817d9f753fff2a25">
  <xsd:schema xmlns:xsd="http://www.w3.org/2001/XMLSchema" xmlns:xs="http://www.w3.org/2001/XMLSchema" xmlns:p="http://schemas.microsoft.com/office/2006/metadata/properties" xmlns:ns2="116ba7b5-b8d4-41e6-9efc-24c875998834" xmlns:ns3="ffd62d6e-e240-4569-b17c-0acb3196e697" targetNamespace="http://schemas.microsoft.com/office/2006/metadata/properties" ma:root="true" ma:fieldsID="8a4c3c980a27bded54fa9ded82b38fcb" ns2:_="" ns3:_="">
    <xsd:import namespace="116ba7b5-b8d4-41e6-9efc-24c875998834"/>
    <xsd:import namespace="ffd62d6e-e240-4569-b17c-0acb3196e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a7b5-b8d4-41e6-9efc-24c875998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62d6e-e240-4569-b17c-0acb3196e69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cc414d-60de-4122-8e27-3d47d3ed8054}" ma:internalName="TaxCatchAll" ma:showField="CatchAllData" ma:web="ffd62d6e-e240-4569-b17c-0acb3196e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e045cd8f-359f-46e2-b81e-086a6e28bd70"},{"elementConfiguration":{"binding":"{{Form.TitelAanbesteding}}","visibility":"","removeAndKeepContent":false,"disableUpdates":false,"type":"text"},"type":"richTextContentControl","id":"6e40faef-e9f0-4ea6-91de-d855706b4baf"},{"elementConfiguration":{"assetId":"{{DataSources.DocumentSettings[\"BasisbriefInkoop\"].VoettekstVervolgPagina}}","textElementPlaceholderName":"TextElement1","replaceOnUpdate":false,"type":"textElement"},"type":"richTextContentControl","id":"53207acf-2da1-4d7b-839a-6414692a3ac6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4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KTLLk4L5vLQZw4mts5UUCVcLs5M7i44M95uJou1arFo="},{"name":"TitelAanbesteding","value":"BZ4q70W37KZQec3l9kQkXLYseAdFHVbFo33UZXDrrp4="}]}]]></TemplafyForm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d62d6e-e240-4569-b17c-0acb3196e697" xsi:nil="true"/>
    <lcf76f155ced4ddcb4097134ff3c332f xmlns="116ba7b5-b8d4-41e6-9efc-24c875998834">
      <Terms xmlns="http://schemas.microsoft.com/office/infopath/2007/PartnerControls"/>
    </lcf76f155ced4ddcb4097134ff3c332f>
  </documentManagement>
</p:properties>
</file>

<file path=customXml/item6.xml><?xml version="1.0" encoding="utf-8"?>
<TemplafyTextElementConfigurations xmlns:xsi="http://www.w3.org/2001/XMLSchema-instance" xmlns:xsd="http://www.w3.org/2001/XMLSchema">
  <TextElement ElementMetadataLinkId="53207acf-2da1-4d7b-839a-6414692a3ac6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DC6FF70F-A8E7-4E30-9269-D61E2D05E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633AD-5818-48BD-BC84-4231ADACB39C}"/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FD3718AF-07EE-46FB-AC5A-62EC722A867D}">
  <ds:schemaRefs/>
</ds:datastoreItem>
</file>

<file path=customXml/itemProps5.xml><?xml version="1.0" encoding="utf-8"?>
<ds:datastoreItem xmlns:ds="http://schemas.openxmlformats.org/officeDocument/2006/customXml" ds:itemID="{4CDB0CB4-9784-434F-8C14-3BD11991314C}">
  <ds:schemaRefs>
    <ds:schemaRef ds:uri="http://schemas.microsoft.com/office/2006/metadata/properties"/>
    <ds:schemaRef ds:uri="http://schemas.microsoft.com/office/infopath/2007/PartnerControls"/>
    <ds:schemaRef ds:uri="ffd62d6e-e240-4569-b17c-0acb3196e697"/>
    <ds:schemaRef ds:uri="116ba7b5-b8d4-41e6-9efc-24c875998834"/>
  </ds:schemaRefs>
</ds:datastoreItem>
</file>

<file path=customXml/itemProps6.xml><?xml version="1.0" encoding="utf-8"?>
<ds:datastoreItem xmlns:ds="http://schemas.openxmlformats.org/officeDocument/2006/customXml" ds:itemID="{14EEA541-4929-4914-82BB-12120E4A0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Algemene brief</Template>
  <TotalTime>0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Jacha van der Zandt</dc:creator>
  <cp:keywords/>
  <dc:description/>
  <cp:lastModifiedBy>Daniel van de Wetering</cp:lastModifiedBy>
  <cp:revision>51</cp:revision>
  <dcterms:created xsi:type="dcterms:W3CDTF">2024-01-31T12:58:00Z</dcterms:created>
  <dcterms:modified xsi:type="dcterms:W3CDTF">2024-02-20T11:54:00Z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768523332222451962</vt:lpwstr>
  </property>
  <property fmtid="{D5CDD505-2E9C-101B-9397-08002B2CF9AE}" pid="12" name="TemplafyFromBlank">
    <vt:bool>false</vt:bool>
  </property>
  <property fmtid="{D5CDD505-2E9C-101B-9397-08002B2CF9AE}" pid="13" name="ContentTypeId">
    <vt:lpwstr>0x010100CBC92E7B16BF7F4FBF4655DEAB63F346</vt:lpwstr>
  </property>
  <property fmtid="{D5CDD505-2E9C-101B-9397-08002B2CF9AE}" pid="14" name="MediaServiceImageTags">
    <vt:lpwstr/>
  </property>
</Properties>
</file>