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666B43EE" w14:textId="77777777" w:rsidR="00C060F3" w:rsidRPr="004F072B" w:rsidRDefault="00490991" w:rsidP="007C2673">
      <w:pPr>
        <w:spacing w:line="276" w:lineRule="auto"/>
        <w:ind w:left="3042"/>
        <w:jc w:val="center"/>
        <w:rPr>
          <w:rFonts w:ascii="Verdana" w:hAnsi="Verdana"/>
          <w:b/>
          <w:sz w:val="32"/>
          <w:szCs w:val="32"/>
        </w:rPr>
      </w:pPr>
      <w:r w:rsidRPr="004F072B">
        <w:rPr>
          <w:rFonts w:ascii="Verdana" w:hAnsi="Verdana"/>
          <w:b/>
          <w:sz w:val="32"/>
          <w:szCs w:val="32"/>
        </w:rPr>
        <w:t>Verplichte invulformulieren</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773547">
      <w:pPr>
        <w:spacing w:line="276" w:lineRule="auto"/>
        <w:ind w:left="2832"/>
        <w:rPr>
          <w:rFonts w:ascii="Verdana" w:hAnsi="Verdana"/>
          <w:b/>
          <w:sz w:val="24"/>
          <w:szCs w:val="24"/>
        </w:rPr>
      </w:pPr>
    </w:p>
    <w:p w14:paraId="6D3FFDFF" w14:textId="77777777" w:rsidR="00AC37CD" w:rsidRPr="004F072B" w:rsidRDefault="00AC37CD" w:rsidP="00773547">
      <w:pPr>
        <w:spacing w:line="276" w:lineRule="auto"/>
        <w:ind w:left="2832"/>
        <w:rPr>
          <w:rFonts w:ascii="Verdana" w:hAnsi="Verdana"/>
          <w:b/>
          <w:sz w:val="24"/>
          <w:szCs w:val="24"/>
        </w:rPr>
      </w:pPr>
    </w:p>
    <w:p w14:paraId="4AFFFECC" w14:textId="153A52EC" w:rsidR="00AC37CD" w:rsidRPr="004F072B" w:rsidRDefault="00AC37CD" w:rsidP="00773547">
      <w:pPr>
        <w:spacing w:line="276" w:lineRule="auto"/>
        <w:ind w:left="2832"/>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773547">
      <w:pPr>
        <w:spacing w:line="276" w:lineRule="auto"/>
        <w:rPr>
          <w:rFonts w:ascii="Verdana" w:hAnsi="Verdana"/>
          <w:b/>
          <w:bCs/>
          <w:sz w:val="24"/>
          <w:szCs w:val="24"/>
        </w:rPr>
      </w:pPr>
    </w:p>
    <w:p w14:paraId="4D919DA4" w14:textId="77777777" w:rsidR="00490991" w:rsidRPr="004F072B" w:rsidRDefault="00490991" w:rsidP="00773547">
      <w:pPr>
        <w:spacing w:line="276" w:lineRule="auto"/>
        <w:rPr>
          <w:rFonts w:ascii="Verdana" w:hAnsi="Verdana"/>
          <w:b/>
          <w:bCs/>
          <w:sz w:val="24"/>
          <w:szCs w:val="24"/>
        </w:rPr>
      </w:pPr>
    </w:p>
    <w:p w14:paraId="66597D29" w14:textId="77777777" w:rsidR="00490991" w:rsidRPr="004F072B" w:rsidRDefault="00490991" w:rsidP="00773547">
      <w:pPr>
        <w:spacing w:line="276" w:lineRule="auto"/>
        <w:rPr>
          <w:rFonts w:ascii="Verdana" w:hAnsi="Verdana"/>
          <w:b/>
          <w:bCs/>
          <w:sz w:val="24"/>
          <w:szCs w:val="24"/>
        </w:rPr>
      </w:pPr>
    </w:p>
    <w:p w14:paraId="09669D54" w14:textId="0E2012C5" w:rsidR="00D41F16" w:rsidRPr="000B3574" w:rsidRDefault="00D41F16" w:rsidP="00D41F16">
      <w:pPr>
        <w:rPr>
          <w:rFonts w:ascii="Verdana" w:hAnsi="Verdana"/>
          <w:sz w:val="24"/>
          <w:szCs w:val="24"/>
        </w:rPr>
      </w:pPr>
      <w:r>
        <w:rPr>
          <w:rFonts w:ascii="Verdana" w:hAnsi="Verdana"/>
          <w:bCs/>
          <w:sz w:val="24"/>
          <w:szCs w:val="24"/>
        </w:rPr>
        <w:t>O</w:t>
      </w:r>
      <w:r w:rsidRPr="00302895">
        <w:rPr>
          <w:rFonts w:ascii="Verdana" w:hAnsi="Verdana"/>
          <w:bCs/>
          <w:sz w:val="24"/>
          <w:szCs w:val="24"/>
        </w:rPr>
        <w:t>nderwerp</w:t>
      </w:r>
      <w:r w:rsidRPr="00302895">
        <w:rPr>
          <w:rFonts w:ascii="Verdana" w:hAnsi="Verdana"/>
          <w:bCs/>
          <w:sz w:val="24"/>
          <w:szCs w:val="24"/>
        </w:rPr>
        <w:tab/>
      </w:r>
      <w:r>
        <w:rPr>
          <w:rFonts w:ascii="Verdana" w:hAnsi="Verdana"/>
          <w:bCs/>
          <w:sz w:val="24"/>
          <w:szCs w:val="24"/>
        </w:rPr>
        <w:tab/>
      </w:r>
      <w:r>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sidR="00D052FC">
        <w:rPr>
          <w:rFonts w:ascii="Verdana" w:hAnsi="Verdana"/>
          <w:b/>
          <w:bCs/>
          <w:sz w:val="24"/>
          <w:szCs w:val="24"/>
        </w:rPr>
        <w:t xml:space="preserve">Werkbezoekapplicatie (WBA) </w:t>
      </w:r>
    </w:p>
    <w:p w14:paraId="7415C00B" w14:textId="77777777" w:rsidR="00490991" w:rsidRPr="004F072B" w:rsidRDefault="00490991" w:rsidP="00773547">
      <w:pPr>
        <w:spacing w:line="276" w:lineRule="auto"/>
        <w:rPr>
          <w:rFonts w:ascii="Verdana" w:hAnsi="Verdana"/>
          <w:b/>
          <w:bCs/>
          <w:sz w:val="24"/>
          <w:szCs w:val="24"/>
        </w:rPr>
      </w:pPr>
    </w:p>
    <w:p w14:paraId="017555F1" w14:textId="13634C00" w:rsidR="00490991" w:rsidRPr="004F072B" w:rsidRDefault="00791BEF" w:rsidP="00773547">
      <w:pPr>
        <w:spacing w:line="276" w:lineRule="auto"/>
        <w:rPr>
          <w:rFonts w:ascii="Verdana" w:hAnsi="Verdana"/>
          <w:b/>
          <w:bCs/>
          <w:sz w:val="24"/>
          <w:szCs w:val="24"/>
        </w:rPr>
      </w:pPr>
      <w:r>
        <w:rPr>
          <w:rFonts w:ascii="Verdana" w:hAnsi="Verdana"/>
          <w:bCs/>
          <w:sz w:val="24"/>
          <w:szCs w:val="24"/>
        </w:rPr>
        <w:t>Procedure</w:t>
      </w:r>
      <w:r w:rsidR="00490991" w:rsidRPr="004F072B">
        <w:rPr>
          <w:rFonts w:ascii="Verdana" w:hAnsi="Verdana"/>
          <w:bCs/>
          <w:sz w:val="24"/>
          <w:szCs w:val="24"/>
        </w:rPr>
        <w:tab/>
      </w:r>
      <w:r w:rsidR="00490991" w:rsidRPr="004F072B">
        <w:rPr>
          <w:rFonts w:ascii="Verdana" w:hAnsi="Verdana"/>
          <w:bCs/>
          <w:sz w:val="24"/>
          <w:szCs w:val="24"/>
        </w:rPr>
        <w:tab/>
      </w:r>
      <w:r w:rsidR="0062483D">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773547">
      <w:pPr>
        <w:spacing w:line="276" w:lineRule="auto"/>
        <w:rPr>
          <w:rFonts w:ascii="Verdana" w:hAnsi="Verdana"/>
          <w:b/>
          <w:bCs/>
          <w:sz w:val="24"/>
          <w:szCs w:val="24"/>
        </w:rPr>
      </w:pPr>
    </w:p>
    <w:p w14:paraId="6CD86F62" w14:textId="77777777" w:rsidR="00490991" w:rsidRPr="004F072B" w:rsidRDefault="00490991" w:rsidP="00773547">
      <w:pPr>
        <w:spacing w:line="276" w:lineRule="auto"/>
        <w:rPr>
          <w:rFonts w:ascii="Verdana" w:hAnsi="Verdana"/>
          <w:b/>
          <w:bCs/>
          <w:sz w:val="24"/>
          <w:szCs w:val="24"/>
        </w:rPr>
      </w:pPr>
    </w:p>
    <w:p w14:paraId="4635F5E1" w14:textId="77777777" w:rsidR="00490991" w:rsidRPr="004F072B" w:rsidRDefault="00490991" w:rsidP="00773547">
      <w:pPr>
        <w:spacing w:line="276" w:lineRule="auto"/>
        <w:rPr>
          <w:rFonts w:ascii="Verdana" w:hAnsi="Verdana"/>
          <w:b/>
          <w:bCs/>
          <w:sz w:val="24"/>
          <w:szCs w:val="24"/>
        </w:rPr>
      </w:pPr>
    </w:p>
    <w:p w14:paraId="1F2690EE" w14:textId="0B637718" w:rsidR="00490991" w:rsidRPr="006A3547" w:rsidRDefault="00246292" w:rsidP="00773547">
      <w:pPr>
        <w:spacing w:line="276" w:lineRule="auto"/>
        <w:rPr>
          <w:rFonts w:ascii="Verdana" w:hAnsi="Verdana"/>
          <w:b/>
          <w:bCs/>
          <w:sz w:val="24"/>
          <w:szCs w:val="24"/>
        </w:rPr>
      </w:pPr>
      <w:proofErr w:type="spellStart"/>
      <w:r w:rsidRPr="006A3547">
        <w:rPr>
          <w:rFonts w:ascii="Verdana" w:hAnsi="Verdana"/>
          <w:bCs/>
          <w:sz w:val="24"/>
          <w:szCs w:val="24"/>
        </w:rPr>
        <w:t>TenderNed</w:t>
      </w:r>
      <w:proofErr w:type="spellEnd"/>
      <w:r w:rsidRPr="006A3547">
        <w:rPr>
          <w:rFonts w:ascii="Verdana" w:hAnsi="Verdana"/>
          <w:bCs/>
          <w:sz w:val="24"/>
          <w:szCs w:val="24"/>
        </w:rPr>
        <w:t>-</w:t>
      </w:r>
      <w:r w:rsidR="00791BEF" w:rsidRPr="006A3547">
        <w:rPr>
          <w:rFonts w:ascii="Verdana" w:hAnsi="Verdana"/>
          <w:bCs/>
          <w:sz w:val="24"/>
          <w:szCs w:val="24"/>
        </w:rPr>
        <w:t>kenmerk</w:t>
      </w:r>
      <w:r w:rsidR="00490991" w:rsidRPr="006A3547">
        <w:rPr>
          <w:rFonts w:ascii="Verdana" w:hAnsi="Verdana"/>
          <w:bCs/>
          <w:sz w:val="24"/>
          <w:szCs w:val="24"/>
        </w:rPr>
        <w:tab/>
        <w:t>:</w:t>
      </w:r>
      <w:r w:rsidR="00490991" w:rsidRPr="006A3547">
        <w:rPr>
          <w:rFonts w:ascii="Verdana" w:hAnsi="Verdana"/>
          <w:b/>
          <w:bCs/>
          <w:sz w:val="24"/>
          <w:szCs w:val="24"/>
        </w:rPr>
        <w:t xml:space="preserve"> </w:t>
      </w:r>
      <w:r w:rsidR="00D052FC" w:rsidRPr="006A3547">
        <w:rPr>
          <w:rFonts w:ascii="Verdana" w:hAnsi="Verdana"/>
          <w:b/>
          <w:bCs/>
          <w:sz w:val="24"/>
          <w:szCs w:val="24"/>
        </w:rPr>
        <w:t>TN-</w:t>
      </w:r>
      <w:r w:rsidR="00D546A2">
        <w:rPr>
          <w:rFonts w:ascii="Verdana" w:hAnsi="Verdana"/>
          <w:b/>
          <w:bCs/>
          <w:sz w:val="24"/>
          <w:szCs w:val="24"/>
        </w:rPr>
        <w:t>454743</w:t>
      </w:r>
      <w:r w:rsidR="00D052FC" w:rsidRPr="006A3547">
        <w:rPr>
          <w:rFonts w:ascii="Verdana" w:hAnsi="Verdana"/>
          <w:b/>
          <w:bCs/>
          <w:sz w:val="24"/>
          <w:szCs w:val="24"/>
        </w:rPr>
        <w:t xml:space="preserve"> </w:t>
      </w:r>
    </w:p>
    <w:p w14:paraId="2592CC49" w14:textId="77777777" w:rsidR="00490991" w:rsidRPr="006A3547" w:rsidRDefault="00490991" w:rsidP="00773547">
      <w:pPr>
        <w:spacing w:line="276" w:lineRule="auto"/>
        <w:rPr>
          <w:rFonts w:ascii="Verdana" w:hAnsi="Verdana"/>
          <w:b/>
          <w:bCs/>
          <w:sz w:val="24"/>
          <w:szCs w:val="24"/>
        </w:rPr>
      </w:pPr>
    </w:p>
    <w:p w14:paraId="0BB3CD7C" w14:textId="53BB030D" w:rsidR="00490991" w:rsidRPr="00D546A2" w:rsidRDefault="00791BEF" w:rsidP="00773547">
      <w:pPr>
        <w:spacing w:line="276" w:lineRule="auto"/>
        <w:rPr>
          <w:rFonts w:ascii="Verdana" w:hAnsi="Verdana"/>
          <w:b/>
          <w:bCs/>
          <w:sz w:val="24"/>
          <w:szCs w:val="24"/>
        </w:rPr>
      </w:pPr>
      <w:r w:rsidRPr="00D546A2">
        <w:rPr>
          <w:rFonts w:ascii="Verdana" w:hAnsi="Verdana"/>
          <w:bCs/>
          <w:sz w:val="24"/>
          <w:szCs w:val="24"/>
        </w:rPr>
        <w:t>Datum</w:t>
      </w:r>
      <w:r w:rsidR="00490991" w:rsidRPr="00D546A2">
        <w:rPr>
          <w:rFonts w:ascii="Verdana" w:hAnsi="Verdana"/>
          <w:bCs/>
          <w:sz w:val="24"/>
          <w:szCs w:val="24"/>
        </w:rPr>
        <w:tab/>
      </w:r>
      <w:r w:rsidR="00490991" w:rsidRPr="00D546A2">
        <w:rPr>
          <w:rFonts w:ascii="Verdana" w:hAnsi="Verdana"/>
          <w:bCs/>
          <w:sz w:val="24"/>
          <w:szCs w:val="24"/>
        </w:rPr>
        <w:tab/>
      </w:r>
      <w:r w:rsidR="00490991" w:rsidRPr="00D546A2">
        <w:rPr>
          <w:rFonts w:ascii="Verdana" w:hAnsi="Verdana"/>
          <w:bCs/>
          <w:sz w:val="24"/>
          <w:szCs w:val="24"/>
        </w:rPr>
        <w:tab/>
        <w:t>:</w:t>
      </w:r>
      <w:r w:rsidR="00D052FC" w:rsidRPr="00D546A2">
        <w:rPr>
          <w:rFonts w:ascii="Verdana" w:hAnsi="Verdana"/>
          <w:bCs/>
          <w:sz w:val="24"/>
          <w:szCs w:val="24"/>
        </w:rPr>
        <w:t xml:space="preserve"> </w:t>
      </w:r>
      <w:r w:rsidR="007B24C4">
        <w:rPr>
          <w:rFonts w:ascii="Verdana" w:hAnsi="Verdana"/>
          <w:bCs/>
          <w:sz w:val="24"/>
          <w:szCs w:val="24"/>
        </w:rPr>
        <w:t>19</w:t>
      </w:r>
      <w:r w:rsidR="00D546A2" w:rsidRPr="00D546A2">
        <w:rPr>
          <w:rFonts w:ascii="Verdana" w:hAnsi="Verdana"/>
          <w:bCs/>
          <w:sz w:val="24"/>
          <w:szCs w:val="24"/>
        </w:rPr>
        <w:t xml:space="preserve"> </w:t>
      </w:r>
      <w:r w:rsidR="00D546A2">
        <w:rPr>
          <w:rFonts w:ascii="Verdana" w:hAnsi="Verdana"/>
          <w:bCs/>
          <w:sz w:val="24"/>
          <w:szCs w:val="24"/>
        </w:rPr>
        <w:t>maart 2024</w:t>
      </w:r>
      <w:r w:rsidR="006817F4" w:rsidRPr="00D546A2">
        <w:rPr>
          <w:rFonts w:ascii="Verdana" w:hAnsi="Verdana"/>
          <w:b/>
          <w:bCs/>
          <w:sz w:val="24"/>
          <w:szCs w:val="24"/>
        </w:rPr>
        <w:tab/>
      </w:r>
    </w:p>
    <w:p w14:paraId="0BDED409" w14:textId="77777777" w:rsidR="00490991" w:rsidRPr="00D546A2" w:rsidRDefault="00490991" w:rsidP="00773547">
      <w:pPr>
        <w:spacing w:line="276" w:lineRule="auto"/>
        <w:rPr>
          <w:rFonts w:ascii="Verdana" w:hAnsi="Verdana"/>
          <w:b/>
          <w:bCs/>
          <w:sz w:val="24"/>
          <w:szCs w:val="24"/>
        </w:rPr>
      </w:pPr>
    </w:p>
    <w:p w14:paraId="7E790368" w14:textId="42E185A4" w:rsidR="00490991" w:rsidRPr="00742ECD" w:rsidRDefault="00791BEF" w:rsidP="00773547">
      <w:pPr>
        <w:spacing w:line="276" w:lineRule="auto"/>
        <w:rPr>
          <w:rFonts w:ascii="Verdana" w:hAnsi="Verdana"/>
          <w:bCs/>
          <w:sz w:val="24"/>
          <w:szCs w:val="24"/>
        </w:rPr>
      </w:pPr>
      <w:r w:rsidRPr="00742ECD">
        <w:rPr>
          <w:rFonts w:ascii="Verdana" w:hAnsi="Verdana"/>
          <w:bCs/>
          <w:sz w:val="24"/>
          <w:szCs w:val="24"/>
        </w:rPr>
        <w:t>V</w:t>
      </w:r>
      <w:r w:rsidR="00490991" w:rsidRPr="00742ECD">
        <w:rPr>
          <w:rFonts w:ascii="Verdana" w:hAnsi="Verdana"/>
          <w:bCs/>
          <w:sz w:val="24"/>
          <w:szCs w:val="24"/>
        </w:rPr>
        <w:t>ersie</w:t>
      </w:r>
      <w:r w:rsidR="00490991" w:rsidRPr="00742ECD">
        <w:rPr>
          <w:rFonts w:ascii="Verdana" w:hAnsi="Verdana"/>
          <w:bCs/>
          <w:sz w:val="24"/>
          <w:szCs w:val="24"/>
        </w:rPr>
        <w:tab/>
      </w:r>
      <w:r w:rsidR="00490991" w:rsidRPr="00742ECD">
        <w:rPr>
          <w:rFonts w:ascii="Verdana" w:hAnsi="Verdana"/>
          <w:bCs/>
          <w:sz w:val="24"/>
          <w:szCs w:val="24"/>
        </w:rPr>
        <w:tab/>
      </w:r>
      <w:r w:rsidR="00490991" w:rsidRPr="00742ECD">
        <w:rPr>
          <w:rFonts w:ascii="Verdana" w:hAnsi="Verdana"/>
          <w:bCs/>
          <w:sz w:val="24"/>
          <w:szCs w:val="24"/>
        </w:rPr>
        <w:tab/>
        <w:t>:</w:t>
      </w:r>
      <w:r w:rsidR="00D052FC">
        <w:rPr>
          <w:rFonts w:ascii="Verdana" w:hAnsi="Verdana"/>
          <w:bCs/>
          <w:sz w:val="24"/>
          <w:szCs w:val="24"/>
        </w:rPr>
        <w:t xml:space="preserve"> </w:t>
      </w:r>
      <w:r w:rsidR="00D546A2">
        <w:rPr>
          <w:rFonts w:ascii="Verdana" w:hAnsi="Verdana"/>
          <w:bCs/>
          <w:sz w:val="24"/>
          <w:szCs w:val="24"/>
        </w:rPr>
        <w:t>1.0</w:t>
      </w:r>
    </w:p>
    <w:p w14:paraId="03849815" w14:textId="77777777" w:rsidR="00DE6283" w:rsidRPr="00742ECD" w:rsidRDefault="00DE6283" w:rsidP="00773547">
      <w:pPr>
        <w:spacing w:line="276" w:lineRule="auto"/>
        <w:rPr>
          <w:rFonts w:ascii="Verdana" w:hAnsi="Verdana"/>
          <w:sz w:val="20"/>
          <w:szCs w:val="20"/>
        </w:rPr>
      </w:pPr>
    </w:p>
    <w:p w14:paraId="10CB154E" w14:textId="77777777" w:rsidR="00DE6283" w:rsidRPr="00742ECD" w:rsidRDefault="00DE6283" w:rsidP="00773547">
      <w:pPr>
        <w:spacing w:line="276" w:lineRule="auto"/>
        <w:rPr>
          <w:rFonts w:ascii="Verdana" w:hAnsi="Verdana"/>
          <w:sz w:val="20"/>
          <w:szCs w:val="20"/>
        </w:rPr>
      </w:pPr>
    </w:p>
    <w:p w14:paraId="59FD033D" w14:textId="77777777" w:rsidR="00DE6283" w:rsidRPr="00742ECD" w:rsidRDefault="00DE6283" w:rsidP="00773547">
      <w:pPr>
        <w:spacing w:line="276" w:lineRule="auto"/>
        <w:rPr>
          <w:rFonts w:ascii="Verdana" w:hAnsi="Verdana"/>
          <w:sz w:val="20"/>
          <w:szCs w:val="20"/>
        </w:rPr>
      </w:pPr>
    </w:p>
    <w:p w14:paraId="5A7213F3" w14:textId="77777777" w:rsidR="00DE6283" w:rsidRPr="00742ECD" w:rsidRDefault="00DE6283" w:rsidP="00773547">
      <w:pPr>
        <w:spacing w:line="276" w:lineRule="auto"/>
        <w:rPr>
          <w:rFonts w:ascii="Verdana" w:hAnsi="Verdana"/>
          <w:sz w:val="20"/>
          <w:szCs w:val="20"/>
        </w:rPr>
      </w:pPr>
    </w:p>
    <w:p w14:paraId="6574347B" w14:textId="77777777" w:rsidR="00DE6283" w:rsidRPr="00742ECD" w:rsidRDefault="00DE6283" w:rsidP="00773547">
      <w:pPr>
        <w:spacing w:line="276" w:lineRule="auto"/>
        <w:rPr>
          <w:rFonts w:ascii="Verdana" w:hAnsi="Verdana"/>
          <w:sz w:val="20"/>
          <w:szCs w:val="20"/>
        </w:rPr>
      </w:pPr>
    </w:p>
    <w:p w14:paraId="360E3F68" w14:textId="77777777" w:rsidR="00DE6283" w:rsidRPr="00742ECD" w:rsidRDefault="00DE6283" w:rsidP="00773547">
      <w:pPr>
        <w:spacing w:line="276" w:lineRule="auto"/>
        <w:rPr>
          <w:rFonts w:ascii="Verdana" w:hAnsi="Verdana"/>
          <w:sz w:val="20"/>
          <w:szCs w:val="20"/>
        </w:rPr>
      </w:pPr>
    </w:p>
    <w:p w14:paraId="5BA341C3" w14:textId="77777777" w:rsidR="00DE6283" w:rsidRPr="00742ECD" w:rsidRDefault="00DE6283" w:rsidP="00773547">
      <w:pPr>
        <w:spacing w:line="276" w:lineRule="auto"/>
        <w:rPr>
          <w:rFonts w:ascii="Verdana" w:hAnsi="Verdana"/>
          <w:sz w:val="20"/>
          <w:szCs w:val="20"/>
        </w:rPr>
      </w:pPr>
    </w:p>
    <w:p w14:paraId="211EAC89" w14:textId="77777777" w:rsidR="00DE6283" w:rsidRPr="00742ECD" w:rsidRDefault="00DE6283" w:rsidP="00773547">
      <w:pPr>
        <w:spacing w:line="276" w:lineRule="auto"/>
        <w:rPr>
          <w:rFonts w:ascii="Verdana" w:hAnsi="Verdana"/>
          <w:sz w:val="20"/>
          <w:szCs w:val="20"/>
        </w:rPr>
      </w:pPr>
    </w:p>
    <w:p w14:paraId="30CDBD51" w14:textId="77777777" w:rsidR="00DE6283" w:rsidRPr="00742ECD" w:rsidRDefault="00DE6283" w:rsidP="00773547">
      <w:pPr>
        <w:spacing w:line="276" w:lineRule="auto"/>
        <w:rPr>
          <w:rFonts w:ascii="Verdana" w:hAnsi="Verdana"/>
          <w:sz w:val="20"/>
          <w:szCs w:val="20"/>
        </w:rPr>
      </w:pPr>
    </w:p>
    <w:p w14:paraId="5FE49315" w14:textId="77777777" w:rsidR="00DE6283" w:rsidRPr="00742ECD" w:rsidRDefault="00DE6283" w:rsidP="00773547">
      <w:pPr>
        <w:spacing w:line="276" w:lineRule="auto"/>
        <w:rPr>
          <w:rFonts w:ascii="Verdana" w:hAnsi="Verdana"/>
          <w:sz w:val="20"/>
          <w:szCs w:val="20"/>
        </w:rPr>
      </w:pPr>
    </w:p>
    <w:p w14:paraId="5EEB717B" w14:textId="77777777" w:rsidR="00DE6283" w:rsidRPr="00742ECD" w:rsidRDefault="00DE6283" w:rsidP="00773547">
      <w:pPr>
        <w:spacing w:line="276" w:lineRule="auto"/>
        <w:rPr>
          <w:rFonts w:ascii="Verdana" w:hAnsi="Verdana"/>
          <w:sz w:val="20"/>
          <w:szCs w:val="20"/>
        </w:rPr>
      </w:pPr>
    </w:p>
    <w:p w14:paraId="096D6842" w14:textId="77777777" w:rsidR="00DE6283" w:rsidRPr="00742ECD" w:rsidRDefault="00DE6283" w:rsidP="00773547">
      <w:pPr>
        <w:spacing w:line="276" w:lineRule="auto"/>
        <w:rPr>
          <w:rFonts w:ascii="Verdana" w:hAnsi="Verdana"/>
          <w:sz w:val="20"/>
          <w:szCs w:val="20"/>
        </w:rPr>
      </w:pPr>
    </w:p>
    <w:p w14:paraId="24C4BF3E" w14:textId="64ECB979" w:rsidR="00DE6283" w:rsidRPr="00742ECD" w:rsidRDefault="00DE6283" w:rsidP="00773547">
      <w:pPr>
        <w:spacing w:line="276" w:lineRule="auto"/>
        <w:rPr>
          <w:rFonts w:ascii="Verdana" w:hAnsi="Verdana"/>
          <w:sz w:val="20"/>
          <w:szCs w:val="20"/>
        </w:rPr>
      </w:pPr>
    </w:p>
    <w:p w14:paraId="2AE96B31" w14:textId="77777777" w:rsidR="00DE6283" w:rsidRPr="00742ECD" w:rsidRDefault="00DE6283" w:rsidP="00773547">
      <w:pPr>
        <w:spacing w:line="276" w:lineRule="auto"/>
        <w:rPr>
          <w:rFonts w:ascii="Verdana" w:hAnsi="Verdana"/>
          <w:sz w:val="20"/>
          <w:szCs w:val="20"/>
        </w:rPr>
      </w:pPr>
    </w:p>
    <w:p w14:paraId="73DB1DC1" w14:textId="77777777" w:rsidR="002527D4" w:rsidRPr="00742ECD" w:rsidRDefault="002527D4">
      <w:pPr>
        <w:rPr>
          <w:rFonts w:ascii="Verdana" w:hAnsi="Verdana"/>
          <w:b/>
          <w:sz w:val="32"/>
          <w:szCs w:val="32"/>
          <w:lang w:eastAsia="en-US"/>
        </w:rPr>
      </w:pPr>
      <w:bookmarkStart w:id="0" w:name="_Toc403469887"/>
      <w:bookmarkStart w:id="1" w:name="_Toc403470381"/>
      <w:bookmarkStart w:id="2" w:name="_Toc403470506"/>
      <w:bookmarkStart w:id="3" w:name="_Toc56157673"/>
      <w:bookmarkStart w:id="4" w:name="_Toc57031491"/>
      <w:r w:rsidRPr="00742ECD">
        <w:rPr>
          <w:rFonts w:ascii="Verdana" w:hAnsi="Verdana"/>
          <w:caps/>
          <w:sz w:val="32"/>
          <w:szCs w:val="32"/>
        </w:rPr>
        <w:br w:type="page"/>
      </w:r>
    </w:p>
    <w:p w14:paraId="57C1FD15" w14:textId="3A4B180F" w:rsidR="00DE6283" w:rsidRPr="004F072B" w:rsidRDefault="0099680E" w:rsidP="00946027">
      <w:pPr>
        <w:pStyle w:val="Kop1"/>
        <w:numPr>
          <w:ilvl w:val="0"/>
          <w:numId w:val="0"/>
        </w:numPr>
        <w:tabs>
          <w:tab w:val="left" w:pos="6135"/>
        </w:tabs>
        <w:spacing w:line="276" w:lineRule="auto"/>
        <w:ind w:left="432" w:hanging="432"/>
        <w:rPr>
          <w:rFonts w:ascii="Verdana" w:hAnsi="Verdana"/>
          <w:caps w:val="0"/>
          <w:sz w:val="32"/>
          <w:szCs w:val="32"/>
        </w:rPr>
      </w:pPr>
      <w:bookmarkStart w:id="5" w:name="_Toc131062068"/>
      <w:r w:rsidRPr="004F072B">
        <w:rPr>
          <w:rFonts w:ascii="Verdana" w:hAnsi="Verdana"/>
          <w:caps w:val="0"/>
          <w:sz w:val="32"/>
          <w:szCs w:val="32"/>
        </w:rPr>
        <w:lastRenderedPageBreak/>
        <w:t>Inhoudsopgave</w:t>
      </w:r>
      <w:bookmarkEnd w:id="0"/>
      <w:bookmarkEnd w:id="1"/>
      <w:bookmarkEnd w:id="2"/>
      <w:bookmarkEnd w:id="3"/>
      <w:bookmarkEnd w:id="4"/>
      <w:bookmarkEnd w:id="5"/>
      <w:r w:rsidR="00946027">
        <w:rPr>
          <w:rFonts w:ascii="Verdana" w:hAnsi="Verdana"/>
          <w:caps w:val="0"/>
          <w:sz w:val="32"/>
          <w:szCs w:val="32"/>
        </w:rPr>
        <w:tab/>
      </w:r>
    </w:p>
    <w:p w14:paraId="4816F701" w14:textId="77777777" w:rsidR="00533B11" w:rsidRPr="004F072B" w:rsidRDefault="00533B11" w:rsidP="00773547">
      <w:pPr>
        <w:spacing w:line="276" w:lineRule="auto"/>
        <w:rPr>
          <w:rFonts w:ascii="Verdana" w:hAnsi="Verdana"/>
          <w:b/>
          <w:sz w:val="20"/>
          <w:szCs w:val="20"/>
        </w:rPr>
      </w:pPr>
    </w:p>
    <w:p w14:paraId="2260486E" w14:textId="1AC042C3" w:rsidR="00ED6A7C" w:rsidRDefault="007B5761">
      <w:pPr>
        <w:pStyle w:val="Inhopg1"/>
        <w:rPr>
          <w:rFonts w:asciiTheme="minorHAnsi" w:eastAsiaTheme="minorEastAsia" w:hAnsiTheme="minorHAnsi" w:cstheme="minorBidi"/>
          <w:sz w:val="22"/>
          <w:szCs w:val="22"/>
          <w:lang w:val="nl-NL" w:eastAsia="nl-N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131062068" w:history="1">
        <w:r w:rsidR="00ED6A7C" w:rsidRPr="00DC1073">
          <w:rPr>
            <w:rStyle w:val="Hyperlink"/>
          </w:rPr>
          <w:t>Inhoudsopgave</w:t>
        </w:r>
        <w:r w:rsidR="00ED6A7C">
          <w:rPr>
            <w:webHidden/>
          </w:rPr>
          <w:tab/>
        </w:r>
        <w:r w:rsidR="00ED6A7C">
          <w:rPr>
            <w:webHidden/>
          </w:rPr>
          <w:fldChar w:fldCharType="begin"/>
        </w:r>
        <w:r w:rsidR="00ED6A7C">
          <w:rPr>
            <w:webHidden/>
          </w:rPr>
          <w:instrText xml:space="preserve"> PAGEREF _Toc131062068 \h </w:instrText>
        </w:r>
        <w:r w:rsidR="00ED6A7C">
          <w:rPr>
            <w:webHidden/>
          </w:rPr>
        </w:r>
        <w:r w:rsidR="00ED6A7C">
          <w:rPr>
            <w:webHidden/>
          </w:rPr>
          <w:fldChar w:fldCharType="separate"/>
        </w:r>
        <w:r w:rsidR="00ED6A7C">
          <w:rPr>
            <w:webHidden/>
          </w:rPr>
          <w:t>2</w:t>
        </w:r>
        <w:r w:rsidR="00ED6A7C">
          <w:rPr>
            <w:webHidden/>
          </w:rPr>
          <w:fldChar w:fldCharType="end"/>
        </w:r>
      </w:hyperlink>
    </w:p>
    <w:p w14:paraId="62C76F1D" w14:textId="7EB04391" w:rsidR="00ED6A7C" w:rsidRDefault="00000000">
      <w:pPr>
        <w:pStyle w:val="Inhopg1"/>
        <w:rPr>
          <w:rFonts w:asciiTheme="minorHAnsi" w:eastAsiaTheme="minorEastAsia" w:hAnsiTheme="minorHAnsi" w:cstheme="minorBidi"/>
          <w:sz w:val="22"/>
          <w:szCs w:val="22"/>
          <w:lang w:val="nl-NL" w:eastAsia="nl-NL"/>
        </w:rPr>
      </w:pPr>
      <w:hyperlink w:anchor="_Toc131062069" w:history="1">
        <w:r w:rsidR="00ED6A7C" w:rsidRPr="00DC1073">
          <w:rPr>
            <w:rStyle w:val="Hyperlink"/>
            <w:spacing w:val="4"/>
            <w:lang w:eastAsia="nl-NL"/>
          </w:rPr>
          <w:t>1</w:t>
        </w:r>
        <w:r w:rsidR="00ED6A7C">
          <w:rPr>
            <w:rFonts w:asciiTheme="minorHAnsi" w:eastAsiaTheme="minorEastAsia" w:hAnsiTheme="minorHAnsi" w:cstheme="minorBidi"/>
            <w:sz w:val="22"/>
            <w:szCs w:val="22"/>
            <w:lang w:val="nl-NL" w:eastAsia="nl-NL"/>
          </w:rPr>
          <w:tab/>
        </w:r>
        <w:r w:rsidR="00ED6A7C" w:rsidRPr="00DC1073">
          <w:rPr>
            <w:rStyle w:val="Hyperlink"/>
            <w:bCs/>
            <w:spacing w:val="4"/>
            <w:lang w:eastAsia="nl-NL"/>
          </w:rPr>
          <w:t>Toelichting</w:t>
        </w:r>
        <w:r w:rsidR="00ED6A7C">
          <w:rPr>
            <w:webHidden/>
          </w:rPr>
          <w:tab/>
        </w:r>
        <w:r w:rsidR="00ED6A7C">
          <w:rPr>
            <w:webHidden/>
          </w:rPr>
          <w:fldChar w:fldCharType="begin"/>
        </w:r>
        <w:r w:rsidR="00ED6A7C">
          <w:rPr>
            <w:webHidden/>
          </w:rPr>
          <w:instrText xml:space="preserve"> PAGEREF _Toc131062069 \h </w:instrText>
        </w:r>
        <w:r w:rsidR="00ED6A7C">
          <w:rPr>
            <w:webHidden/>
          </w:rPr>
        </w:r>
        <w:r w:rsidR="00ED6A7C">
          <w:rPr>
            <w:webHidden/>
          </w:rPr>
          <w:fldChar w:fldCharType="separate"/>
        </w:r>
        <w:r w:rsidR="00ED6A7C">
          <w:rPr>
            <w:webHidden/>
          </w:rPr>
          <w:t>3</w:t>
        </w:r>
        <w:r w:rsidR="00ED6A7C">
          <w:rPr>
            <w:webHidden/>
          </w:rPr>
          <w:fldChar w:fldCharType="end"/>
        </w:r>
      </w:hyperlink>
    </w:p>
    <w:p w14:paraId="17FE8C7F" w14:textId="2316106D" w:rsidR="00ED6A7C" w:rsidRDefault="00000000">
      <w:pPr>
        <w:pStyle w:val="Inhopg1"/>
        <w:rPr>
          <w:rFonts w:asciiTheme="minorHAnsi" w:eastAsiaTheme="minorEastAsia" w:hAnsiTheme="minorHAnsi" w:cstheme="minorBidi"/>
          <w:sz w:val="22"/>
          <w:szCs w:val="22"/>
          <w:lang w:val="nl-NL" w:eastAsia="nl-NL"/>
        </w:rPr>
      </w:pPr>
      <w:hyperlink w:anchor="_Toc131062070" w:history="1">
        <w:r w:rsidR="00ED6A7C" w:rsidRPr="00DC1073">
          <w:rPr>
            <w:rStyle w:val="Hyperlink"/>
            <w:spacing w:val="4"/>
            <w:lang w:eastAsia="nl-NL"/>
          </w:rPr>
          <w:t>2</w:t>
        </w:r>
        <w:r w:rsidR="00ED6A7C">
          <w:rPr>
            <w:rFonts w:asciiTheme="minorHAnsi" w:eastAsiaTheme="minorEastAsia" w:hAnsiTheme="minorHAnsi" w:cstheme="minorBidi"/>
            <w:sz w:val="22"/>
            <w:szCs w:val="22"/>
            <w:lang w:val="nl-NL" w:eastAsia="nl-NL"/>
          </w:rPr>
          <w:tab/>
        </w:r>
        <w:r w:rsidR="00ED6A7C" w:rsidRPr="00DC1073">
          <w:rPr>
            <w:rStyle w:val="Hyperlink"/>
            <w:bCs/>
            <w:spacing w:val="4"/>
            <w:lang w:eastAsia="nl-NL"/>
          </w:rPr>
          <w:t>Informatie Inschrijver</w:t>
        </w:r>
        <w:r w:rsidR="00ED6A7C">
          <w:rPr>
            <w:webHidden/>
          </w:rPr>
          <w:tab/>
        </w:r>
        <w:r w:rsidR="00ED6A7C">
          <w:rPr>
            <w:webHidden/>
          </w:rPr>
          <w:fldChar w:fldCharType="begin"/>
        </w:r>
        <w:r w:rsidR="00ED6A7C">
          <w:rPr>
            <w:webHidden/>
          </w:rPr>
          <w:instrText xml:space="preserve"> PAGEREF _Toc131062070 \h </w:instrText>
        </w:r>
        <w:r w:rsidR="00ED6A7C">
          <w:rPr>
            <w:webHidden/>
          </w:rPr>
        </w:r>
        <w:r w:rsidR="00ED6A7C">
          <w:rPr>
            <w:webHidden/>
          </w:rPr>
          <w:fldChar w:fldCharType="separate"/>
        </w:r>
        <w:r w:rsidR="00ED6A7C">
          <w:rPr>
            <w:webHidden/>
          </w:rPr>
          <w:t>4</w:t>
        </w:r>
        <w:r w:rsidR="00ED6A7C">
          <w:rPr>
            <w:webHidden/>
          </w:rPr>
          <w:fldChar w:fldCharType="end"/>
        </w:r>
      </w:hyperlink>
    </w:p>
    <w:p w14:paraId="1B609943" w14:textId="2392DB32" w:rsidR="00ED6A7C" w:rsidRDefault="00000000" w:rsidP="00613EAB">
      <w:pPr>
        <w:pStyle w:val="Inhopg2"/>
        <w:rPr>
          <w:rFonts w:asciiTheme="minorHAnsi" w:eastAsiaTheme="minorEastAsia" w:hAnsiTheme="minorHAnsi" w:cstheme="minorBidi"/>
          <w:sz w:val="22"/>
          <w:szCs w:val="22"/>
        </w:rPr>
      </w:pPr>
      <w:hyperlink w:anchor="_Toc131062071" w:history="1">
        <w:r w:rsidR="00ED6A7C" w:rsidRPr="00DC1073">
          <w:rPr>
            <w:rStyle w:val="Hyperlink"/>
          </w:rPr>
          <w:t>2.1</w:t>
        </w:r>
        <w:r w:rsidR="00ED6A7C">
          <w:rPr>
            <w:rFonts w:asciiTheme="minorHAnsi" w:eastAsiaTheme="minorEastAsia" w:hAnsiTheme="minorHAnsi" w:cstheme="minorBidi"/>
            <w:sz w:val="22"/>
            <w:szCs w:val="22"/>
          </w:rPr>
          <w:tab/>
        </w:r>
        <w:r w:rsidR="00ED6A7C" w:rsidRPr="00DC1073">
          <w:rPr>
            <w:rStyle w:val="Hyperlink"/>
          </w:rPr>
          <w:t>Beroepsbevoegdheid</w:t>
        </w:r>
        <w:r w:rsidR="00ED6A7C">
          <w:rPr>
            <w:webHidden/>
          </w:rPr>
          <w:tab/>
        </w:r>
        <w:r w:rsidR="00ED6A7C">
          <w:rPr>
            <w:webHidden/>
          </w:rPr>
          <w:fldChar w:fldCharType="begin"/>
        </w:r>
        <w:r w:rsidR="00ED6A7C">
          <w:rPr>
            <w:webHidden/>
          </w:rPr>
          <w:instrText xml:space="preserve"> PAGEREF _Toc131062071 \h </w:instrText>
        </w:r>
        <w:r w:rsidR="00ED6A7C">
          <w:rPr>
            <w:webHidden/>
          </w:rPr>
        </w:r>
        <w:r w:rsidR="00ED6A7C">
          <w:rPr>
            <w:webHidden/>
          </w:rPr>
          <w:fldChar w:fldCharType="separate"/>
        </w:r>
        <w:r w:rsidR="00ED6A7C">
          <w:rPr>
            <w:webHidden/>
          </w:rPr>
          <w:t>4</w:t>
        </w:r>
        <w:r w:rsidR="00ED6A7C">
          <w:rPr>
            <w:webHidden/>
          </w:rPr>
          <w:fldChar w:fldCharType="end"/>
        </w:r>
      </w:hyperlink>
    </w:p>
    <w:p w14:paraId="63E470DC" w14:textId="05CB85DC" w:rsidR="00ED6A7C" w:rsidRDefault="00000000" w:rsidP="00613EAB">
      <w:pPr>
        <w:pStyle w:val="Inhopg2"/>
        <w:rPr>
          <w:rFonts w:asciiTheme="minorHAnsi" w:eastAsiaTheme="minorEastAsia" w:hAnsiTheme="minorHAnsi" w:cstheme="minorBidi"/>
          <w:sz w:val="22"/>
          <w:szCs w:val="22"/>
        </w:rPr>
      </w:pPr>
      <w:hyperlink w:anchor="_Toc131062072" w:history="1">
        <w:r w:rsidR="00ED6A7C" w:rsidRPr="00DC1073">
          <w:rPr>
            <w:rStyle w:val="Hyperlink"/>
          </w:rPr>
          <w:t>2.2</w:t>
        </w:r>
        <w:r w:rsidR="00ED6A7C">
          <w:rPr>
            <w:rFonts w:asciiTheme="minorHAnsi" w:eastAsiaTheme="minorEastAsia" w:hAnsiTheme="minorHAnsi" w:cstheme="minorBidi"/>
            <w:sz w:val="22"/>
            <w:szCs w:val="22"/>
          </w:rPr>
          <w:tab/>
        </w:r>
        <w:r w:rsidR="00ED6A7C" w:rsidRPr="00DC1073">
          <w:rPr>
            <w:rStyle w:val="Hyperlink"/>
          </w:rPr>
          <w:t>Gegevens holding</w:t>
        </w:r>
        <w:r w:rsidR="00ED6A7C">
          <w:rPr>
            <w:webHidden/>
          </w:rPr>
          <w:tab/>
        </w:r>
        <w:r w:rsidR="00ED6A7C">
          <w:rPr>
            <w:webHidden/>
          </w:rPr>
          <w:fldChar w:fldCharType="begin"/>
        </w:r>
        <w:r w:rsidR="00ED6A7C">
          <w:rPr>
            <w:webHidden/>
          </w:rPr>
          <w:instrText xml:space="preserve"> PAGEREF _Toc131062072 \h </w:instrText>
        </w:r>
        <w:r w:rsidR="00ED6A7C">
          <w:rPr>
            <w:webHidden/>
          </w:rPr>
        </w:r>
        <w:r w:rsidR="00ED6A7C">
          <w:rPr>
            <w:webHidden/>
          </w:rPr>
          <w:fldChar w:fldCharType="separate"/>
        </w:r>
        <w:r w:rsidR="00ED6A7C">
          <w:rPr>
            <w:webHidden/>
          </w:rPr>
          <w:t>5</w:t>
        </w:r>
        <w:r w:rsidR="00ED6A7C">
          <w:rPr>
            <w:webHidden/>
          </w:rPr>
          <w:fldChar w:fldCharType="end"/>
        </w:r>
      </w:hyperlink>
    </w:p>
    <w:p w14:paraId="4DCA99BD" w14:textId="54484F7F" w:rsidR="00ED6A7C" w:rsidRDefault="00000000">
      <w:pPr>
        <w:pStyle w:val="Inhopg3"/>
        <w:tabs>
          <w:tab w:val="left" w:pos="1320"/>
        </w:tabs>
        <w:rPr>
          <w:rFonts w:asciiTheme="minorHAnsi" w:eastAsiaTheme="minorEastAsia" w:hAnsiTheme="minorHAnsi" w:cstheme="minorBidi"/>
          <w:sz w:val="22"/>
          <w:szCs w:val="22"/>
        </w:rPr>
      </w:pPr>
      <w:hyperlink w:anchor="_Toc131062073" w:history="1">
        <w:r w:rsidR="00ED6A7C" w:rsidRPr="00DC1073">
          <w:rPr>
            <w:rStyle w:val="Hyperlink"/>
          </w:rPr>
          <w:t>2.2.1</w:t>
        </w:r>
        <w:r w:rsidR="00ED6A7C">
          <w:rPr>
            <w:rFonts w:asciiTheme="minorHAnsi" w:eastAsiaTheme="minorEastAsia" w:hAnsiTheme="minorHAnsi" w:cstheme="minorBidi"/>
            <w:sz w:val="22"/>
            <w:szCs w:val="22"/>
          </w:rPr>
          <w:tab/>
        </w:r>
        <w:r w:rsidR="00ED6A7C" w:rsidRPr="00DC1073">
          <w:rPr>
            <w:rStyle w:val="Hyperlink"/>
          </w:rPr>
          <w:t>Aansprakelijkheidsverklaring</w:t>
        </w:r>
        <w:r w:rsidR="00ED6A7C">
          <w:rPr>
            <w:webHidden/>
          </w:rPr>
          <w:tab/>
        </w:r>
        <w:r w:rsidR="00ED6A7C">
          <w:rPr>
            <w:webHidden/>
          </w:rPr>
          <w:fldChar w:fldCharType="begin"/>
        </w:r>
        <w:r w:rsidR="00ED6A7C">
          <w:rPr>
            <w:webHidden/>
          </w:rPr>
          <w:instrText xml:space="preserve"> PAGEREF _Toc131062073 \h </w:instrText>
        </w:r>
        <w:r w:rsidR="00ED6A7C">
          <w:rPr>
            <w:webHidden/>
          </w:rPr>
        </w:r>
        <w:r w:rsidR="00ED6A7C">
          <w:rPr>
            <w:webHidden/>
          </w:rPr>
          <w:fldChar w:fldCharType="separate"/>
        </w:r>
        <w:r w:rsidR="00ED6A7C">
          <w:rPr>
            <w:webHidden/>
          </w:rPr>
          <w:t>6</w:t>
        </w:r>
        <w:r w:rsidR="00ED6A7C">
          <w:rPr>
            <w:webHidden/>
          </w:rPr>
          <w:fldChar w:fldCharType="end"/>
        </w:r>
      </w:hyperlink>
    </w:p>
    <w:p w14:paraId="7078BE20" w14:textId="0A2554E3" w:rsidR="00ED6A7C" w:rsidRDefault="00000000" w:rsidP="00613EAB">
      <w:pPr>
        <w:pStyle w:val="Inhopg2"/>
        <w:rPr>
          <w:rFonts w:asciiTheme="minorHAnsi" w:eastAsiaTheme="minorEastAsia" w:hAnsiTheme="minorHAnsi" w:cstheme="minorBidi"/>
          <w:sz w:val="22"/>
          <w:szCs w:val="22"/>
        </w:rPr>
      </w:pPr>
      <w:hyperlink w:anchor="_Toc131062074" w:history="1">
        <w:r w:rsidR="00ED6A7C" w:rsidRPr="00DC1073">
          <w:rPr>
            <w:rStyle w:val="Hyperlink"/>
          </w:rPr>
          <w:t>2.3</w:t>
        </w:r>
        <w:r w:rsidR="00ED6A7C">
          <w:rPr>
            <w:rFonts w:asciiTheme="minorHAnsi" w:eastAsiaTheme="minorEastAsia" w:hAnsiTheme="minorHAnsi" w:cstheme="minorBidi"/>
            <w:sz w:val="22"/>
            <w:szCs w:val="22"/>
          </w:rPr>
          <w:tab/>
        </w:r>
        <w:r w:rsidR="00ED6A7C" w:rsidRPr="00DC1073">
          <w:rPr>
            <w:rStyle w:val="Hyperlink"/>
          </w:rPr>
          <w:t>Opgave juridische bindingen</w:t>
        </w:r>
        <w:r w:rsidR="00ED6A7C">
          <w:rPr>
            <w:webHidden/>
          </w:rPr>
          <w:tab/>
        </w:r>
        <w:r w:rsidR="00ED6A7C">
          <w:rPr>
            <w:webHidden/>
          </w:rPr>
          <w:fldChar w:fldCharType="begin"/>
        </w:r>
        <w:r w:rsidR="00ED6A7C">
          <w:rPr>
            <w:webHidden/>
          </w:rPr>
          <w:instrText xml:space="preserve"> PAGEREF _Toc131062074 \h </w:instrText>
        </w:r>
        <w:r w:rsidR="00ED6A7C">
          <w:rPr>
            <w:webHidden/>
          </w:rPr>
        </w:r>
        <w:r w:rsidR="00ED6A7C">
          <w:rPr>
            <w:webHidden/>
          </w:rPr>
          <w:fldChar w:fldCharType="separate"/>
        </w:r>
        <w:r w:rsidR="00ED6A7C">
          <w:rPr>
            <w:webHidden/>
          </w:rPr>
          <w:t>9</w:t>
        </w:r>
        <w:r w:rsidR="00ED6A7C">
          <w:rPr>
            <w:webHidden/>
          </w:rPr>
          <w:fldChar w:fldCharType="end"/>
        </w:r>
      </w:hyperlink>
    </w:p>
    <w:p w14:paraId="6322C2FD" w14:textId="53E3FD5B" w:rsidR="00ED6A7C" w:rsidRDefault="00000000">
      <w:pPr>
        <w:pStyle w:val="Inhopg1"/>
        <w:rPr>
          <w:rFonts w:asciiTheme="minorHAnsi" w:eastAsiaTheme="minorEastAsia" w:hAnsiTheme="minorHAnsi" w:cstheme="minorBidi"/>
          <w:sz w:val="22"/>
          <w:szCs w:val="22"/>
          <w:lang w:val="nl-NL" w:eastAsia="nl-NL"/>
        </w:rPr>
      </w:pPr>
      <w:hyperlink w:anchor="_Toc131062075" w:history="1">
        <w:r w:rsidR="00ED6A7C" w:rsidRPr="00DC1073">
          <w:rPr>
            <w:rStyle w:val="Hyperlink"/>
            <w:spacing w:val="4"/>
            <w:lang w:eastAsia="nl-NL"/>
          </w:rPr>
          <w:t>3</w:t>
        </w:r>
        <w:r w:rsidR="00ED6A7C">
          <w:rPr>
            <w:rFonts w:asciiTheme="minorHAnsi" w:eastAsiaTheme="minorEastAsia" w:hAnsiTheme="minorHAnsi" w:cstheme="minorBidi"/>
            <w:sz w:val="22"/>
            <w:szCs w:val="22"/>
            <w:lang w:val="nl-NL" w:eastAsia="nl-NL"/>
          </w:rPr>
          <w:tab/>
        </w:r>
        <w:r w:rsidR="00ED6A7C" w:rsidRPr="00DC1073">
          <w:rPr>
            <w:rStyle w:val="Hyperlink"/>
            <w:bCs/>
            <w:spacing w:val="4"/>
            <w:lang w:eastAsia="nl-NL"/>
          </w:rPr>
          <w:t>Samenwerking met andere ondernemingen</w:t>
        </w:r>
        <w:r w:rsidR="00ED6A7C">
          <w:rPr>
            <w:webHidden/>
          </w:rPr>
          <w:tab/>
        </w:r>
        <w:r w:rsidR="00ED6A7C">
          <w:rPr>
            <w:webHidden/>
          </w:rPr>
          <w:fldChar w:fldCharType="begin"/>
        </w:r>
        <w:r w:rsidR="00ED6A7C">
          <w:rPr>
            <w:webHidden/>
          </w:rPr>
          <w:instrText xml:space="preserve"> PAGEREF _Toc131062075 \h </w:instrText>
        </w:r>
        <w:r w:rsidR="00ED6A7C">
          <w:rPr>
            <w:webHidden/>
          </w:rPr>
        </w:r>
        <w:r w:rsidR="00ED6A7C">
          <w:rPr>
            <w:webHidden/>
          </w:rPr>
          <w:fldChar w:fldCharType="separate"/>
        </w:r>
        <w:r w:rsidR="00ED6A7C">
          <w:rPr>
            <w:webHidden/>
          </w:rPr>
          <w:t>10</w:t>
        </w:r>
        <w:r w:rsidR="00ED6A7C">
          <w:rPr>
            <w:webHidden/>
          </w:rPr>
          <w:fldChar w:fldCharType="end"/>
        </w:r>
      </w:hyperlink>
    </w:p>
    <w:p w14:paraId="479F5D5E" w14:textId="1D96D5DD" w:rsidR="00ED6A7C" w:rsidRDefault="00000000" w:rsidP="00613EAB">
      <w:pPr>
        <w:pStyle w:val="Inhopg2"/>
        <w:rPr>
          <w:rFonts w:asciiTheme="minorHAnsi" w:eastAsiaTheme="minorEastAsia" w:hAnsiTheme="minorHAnsi" w:cstheme="minorBidi"/>
          <w:sz w:val="22"/>
          <w:szCs w:val="22"/>
        </w:rPr>
      </w:pPr>
      <w:hyperlink w:anchor="_Toc131062076" w:history="1">
        <w:r w:rsidR="00ED6A7C" w:rsidRPr="00DC1073">
          <w:rPr>
            <w:rStyle w:val="Hyperlink"/>
          </w:rPr>
          <w:t>3.1</w:t>
        </w:r>
        <w:r w:rsidR="00ED6A7C">
          <w:rPr>
            <w:rFonts w:asciiTheme="minorHAnsi" w:eastAsiaTheme="minorEastAsia" w:hAnsiTheme="minorHAnsi" w:cstheme="minorBidi"/>
            <w:sz w:val="22"/>
            <w:szCs w:val="22"/>
          </w:rPr>
          <w:tab/>
        </w:r>
        <w:r w:rsidR="00ED6A7C" w:rsidRPr="00DC1073">
          <w:rPr>
            <w:rStyle w:val="Hyperlink"/>
          </w:rPr>
          <w:t>Combinatie</w:t>
        </w:r>
        <w:r w:rsidR="00ED6A7C">
          <w:rPr>
            <w:webHidden/>
          </w:rPr>
          <w:tab/>
        </w:r>
        <w:r w:rsidR="00ED6A7C">
          <w:rPr>
            <w:webHidden/>
          </w:rPr>
          <w:fldChar w:fldCharType="begin"/>
        </w:r>
        <w:r w:rsidR="00ED6A7C">
          <w:rPr>
            <w:webHidden/>
          </w:rPr>
          <w:instrText xml:space="preserve"> PAGEREF _Toc131062076 \h </w:instrText>
        </w:r>
        <w:r w:rsidR="00ED6A7C">
          <w:rPr>
            <w:webHidden/>
          </w:rPr>
        </w:r>
        <w:r w:rsidR="00ED6A7C">
          <w:rPr>
            <w:webHidden/>
          </w:rPr>
          <w:fldChar w:fldCharType="separate"/>
        </w:r>
        <w:r w:rsidR="00ED6A7C">
          <w:rPr>
            <w:webHidden/>
          </w:rPr>
          <w:t>10</w:t>
        </w:r>
        <w:r w:rsidR="00ED6A7C">
          <w:rPr>
            <w:webHidden/>
          </w:rPr>
          <w:fldChar w:fldCharType="end"/>
        </w:r>
      </w:hyperlink>
    </w:p>
    <w:p w14:paraId="47CDC9D9" w14:textId="5A6B415C" w:rsidR="00ED6A7C" w:rsidRDefault="00000000">
      <w:pPr>
        <w:pStyle w:val="Inhopg3"/>
        <w:tabs>
          <w:tab w:val="left" w:pos="1320"/>
        </w:tabs>
        <w:rPr>
          <w:rFonts w:asciiTheme="minorHAnsi" w:eastAsiaTheme="minorEastAsia" w:hAnsiTheme="minorHAnsi" w:cstheme="minorBidi"/>
          <w:sz w:val="22"/>
          <w:szCs w:val="22"/>
        </w:rPr>
      </w:pPr>
      <w:hyperlink w:anchor="_Toc131062077" w:history="1">
        <w:r w:rsidR="00ED6A7C" w:rsidRPr="00DC1073">
          <w:rPr>
            <w:rStyle w:val="Hyperlink"/>
          </w:rPr>
          <w:t>3.1.1</w:t>
        </w:r>
        <w:r w:rsidR="00ED6A7C">
          <w:rPr>
            <w:rFonts w:asciiTheme="minorHAnsi" w:eastAsiaTheme="minorEastAsia" w:hAnsiTheme="minorHAnsi" w:cstheme="minorBidi"/>
            <w:sz w:val="22"/>
            <w:szCs w:val="22"/>
          </w:rPr>
          <w:tab/>
        </w:r>
        <w:r w:rsidR="00ED6A7C" w:rsidRPr="00DC1073">
          <w:rPr>
            <w:rStyle w:val="Hyperlink"/>
          </w:rPr>
          <w:t>Verklaring combinatie</w:t>
        </w:r>
        <w:r w:rsidR="00ED6A7C">
          <w:rPr>
            <w:webHidden/>
          </w:rPr>
          <w:tab/>
        </w:r>
        <w:r w:rsidR="00ED6A7C">
          <w:rPr>
            <w:webHidden/>
          </w:rPr>
          <w:fldChar w:fldCharType="begin"/>
        </w:r>
        <w:r w:rsidR="00ED6A7C">
          <w:rPr>
            <w:webHidden/>
          </w:rPr>
          <w:instrText xml:space="preserve"> PAGEREF _Toc131062077 \h </w:instrText>
        </w:r>
        <w:r w:rsidR="00ED6A7C">
          <w:rPr>
            <w:webHidden/>
          </w:rPr>
        </w:r>
        <w:r w:rsidR="00ED6A7C">
          <w:rPr>
            <w:webHidden/>
          </w:rPr>
          <w:fldChar w:fldCharType="separate"/>
        </w:r>
        <w:r w:rsidR="00ED6A7C">
          <w:rPr>
            <w:webHidden/>
          </w:rPr>
          <w:t>10</w:t>
        </w:r>
        <w:r w:rsidR="00ED6A7C">
          <w:rPr>
            <w:webHidden/>
          </w:rPr>
          <w:fldChar w:fldCharType="end"/>
        </w:r>
      </w:hyperlink>
    </w:p>
    <w:p w14:paraId="3CC5567C" w14:textId="7AC68FFA" w:rsidR="00ED6A7C" w:rsidRDefault="00000000" w:rsidP="00613EAB">
      <w:pPr>
        <w:pStyle w:val="Inhopg2"/>
        <w:rPr>
          <w:rFonts w:asciiTheme="minorHAnsi" w:eastAsiaTheme="minorEastAsia" w:hAnsiTheme="minorHAnsi" w:cstheme="minorBidi"/>
          <w:sz w:val="22"/>
          <w:szCs w:val="22"/>
        </w:rPr>
      </w:pPr>
      <w:hyperlink w:anchor="_Toc131062078" w:history="1">
        <w:r w:rsidR="00ED6A7C" w:rsidRPr="00DC1073">
          <w:rPr>
            <w:rStyle w:val="Hyperlink"/>
          </w:rPr>
          <w:t>3.2</w:t>
        </w:r>
        <w:r w:rsidR="00ED6A7C">
          <w:rPr>
            <w:rFonts w:asciiTheme="minorHAnsi" w:eastAsiaTheme="minorEastAsia" w:hAnsiTheme="minorHAnsi" w:cstheme="minorBidi"/>
            <w:sz w:val="22"/>
            <w:szCs w:val="22"/>
          </w:rPr>
          <w:tab/>
        </w:r>
        <w:r w:rsidR="00ED6A7C" w:rsidRPr="00DC1073">
          <w:rPr>
            <w:rStyle w:val="Hyperlink"/>
          </w:rPr>
          <w:t>Onderaanneming</w:t>
        </w:r>
        <w:r w:rsidR="00ED6A7C">
          <w:rPr>
            <w:webHidden/>
          </w:rPr>
          <w:tab/>
        </w:r>
        <w:r w:rsidR="00ED6A7C">
          <w:rPr>
            <w:webHidden/>
          </w:rPr>
          <w:fldChar w:fldCharType="begin"/>
        </w:r>
        <w:r w:rsidR="00ED6A7C">
          <w:rPr>
            <w:webHidden/>
          </w:rPr>
          <w:instrText xml:space="preserve"> PAGEREF _Toc131062078 \h </w:instrText>
        </w:r>
        <w:r w:rsidR="00ED6A7C">
          <w:rPr>
            <w:webHidden/>
          </w:rPr>
        </w:r>
        <w:r w:rsidR="00ED6A7C">
          <w:rPr>
            <w:webHidden/>
          </w:rPr>
          <w:fldChar w:fldCharType="separate"/>
        </w:r>
        <w:r w:rsidR="00ED6A7C">
          <w:rPr>
            <w:webHidden/>
          </w:rPr>
          <w:t>12</w:t>
        </w:r>
        <w:r w:rsidR="00ED6A7C">
          <w:rPr>
            <w:webHidden/>
          </w:rPr>
          <w:fldChar w:fldCharType="end"/>
        </w:r>
      </w:hyperlink>
    </w:p>
    <w:p w14:paraId="7993A5EA" w14:textId="7DB12D1E" w:rsidR="00ED6A7C" w:rsidRDefault="00000000">
      <w:pPr>
        <w:pStyle w:val="Inhopg3"/>
        <w:tabs>
          <w:tab w:val="left" w:pos="1320"/>
        </w:tabs>
        <w:rPr>
          <w:rFonts w:asciiTheme="minorHAnsi" w:eastAsiaTheme="minorEastAsia" w:hAnsiTheme="minorHAnsi" w:cstheme="minorBidi"/>
          <w:sz w:val="22"/>
          <w:szCs w:val="22"/>
        </w:rPr>
      </w:pPr>
      <w:hyperlink w:anchor="_Toc131062079" w:history="1">
        <w:r w:rsidR="00ED6A7C" w:rsidRPr="00DC1073">
          <w:rPr>
            <w:rStyle w:val="Hyperlink"/>
          </w:rPr>
          <w:t>3.2.1</w:t>
        </w:r>
        <w:r w:rsidR="00ED6A7C">
          <w:rPr>
            <w:rFonts w:asciiTheme="minorHAnsi" w:eastAsiaTheme="minorEastAsia" w:hAnsiTheme="minorHAnsi" w:cstheme="minorBidi"/>
            <w:sz w:val="22"/>
            <w:szCs w:val="22"/>
          </w:rPr>
          <w:tab/>
        </w:r>
        <w:r w:rsidR="00ED6A7C" w:rsidRPr="00DC1073">
          <w:rPr>
            <w:rStyle w:val="Hyperlink"/>
          </w:rPr>
          <w:t>Omschrijving van gedeelte in onderaanneming</w:t>
        </w:r>
        <w:r w:rsidR="00ED6A7C">
          <w:rPr>
            <w:webHidden/>
          </w:rPr>
          <w:tab/>
        </w:r>
        <w:r w:rsidR="00ED6A7C">
          <w:rPr>
            <w:webHidden/>
          </w:rPr>
          <w:fldChar w:fldCharType="begin"/>
        </w:r>
        <w:r w:rsidR="00ED6A7C">
          <w:rPr>
            <w:webHidden/>
          </w:rPr>
          <w:instrText xml:space="preserve"> PAGEREF _Toc131062079 \h </w:instrText>
        </w:r>
        <w:r w:rsidR="00ED6A7C">
          <w:rPr>
            <w:webHidden/>
          </w:rPr>
        </w:r>
        <w:r w:rsidR="00ED6A7C">
          <w:rPr>
            <w:webHidden/>
          </w:rPr>
          <w:fldChar w:fldCharType="separate"/>
        </w:r>
        <w:r w:rsidR="00ED6A7C">
          <w:rPr>
            <w:webHidden/>
          </w:rPr>
          <w:t>12</w:t>
        </w:r>
        <w:r w:rsidR="00ED6A7C">
          <w:rPr>
            <w:webHidden/>
          </w:rPr>
          <w:fldChar w:fldCharType="end"/>
        </w:r>
      </w:hyperlink>
    </w:p>
    <w:p w14:paraId="3050FE2A" w14:textId="4A139B0C" w:rsidR="00ED6A7C" w:rsidRDefault="00000000">
      <w:pPr>
        <w:pStyle w:val="Inhopg1"/>
        <w:rPr>
          <w:rFonts w:asciiTheme="minorHAnsi" w:eastAsiaTheme="minorEastAsia" w:hAnsiTheme="minorHAnsi" w:cstheme="minorBidi"/>
          <w:sz w:val="22"/>
          <w:szCs w:val="22"/>
          <w:lang w:val="nl-NL" w:eastAsia="nl-NL"/>
        </w:rPr>
      </w:pPr>
      <w:hyperlink w:anchor="_Toc131062080" w:history="1">
        <w:r w:rsidR="00ED6A7C" w:rsidRPr="00DC1073">
          <w:rPr>
            <w:rStyle w:val="Hyperlink"/>
            <w:bCs/>
            <w:spacing w:val="4"/>
            <w:lang w:eastAsia="nl-NL"/>
          </w:rPr>
          <w:t>Instemming aanbestedingsprocedure</w:t>
        </w:r>
        <w:r w:rsidR="00ED6A7C">
          <w:rPr>
            <w:webHidden/>
          </w:rPr>
          <w:tab/>
        </w:r>
        <w:r w:rsidR="00ED6A7C">
          <w:rPr>
            <w:webHidden/>
          </w:rPr>
          <w:fldChar w:fldCharType="begin"/>
        </w:r>
        <w:r w:rsidR="00ED6A7C">
          <w:rPr>
            <w:webHidden/>
          </w:rPr>
          <w:instrText xml:space="preserve"> PAGEREF _Toc131062080 \h </w:instrText>
        </w:r>
        <w:r w:rsidR="00ED6A7C">
          <w:rPr>
            <w:webHidden/>
          </w:rPr>
        </w:r>
        <w:r w:rsidR="00ED6A7C">
          <w:rPr>
            <w:webHidden/>
          </w:rPr>
          <w:fldChar w:fldCharType="separate"/>
        </w:r>
        <w:r w:rsidR="00ED6A7C">
          <w:rPr>
            <w:webHidden/>
          </w:rPr>
          <w:t>16</w:t>
        </w:r>
        <w:r w:rsidR="00ED6A7C">
          <w:rPr>
            <w:webHidden/>
          </w:rPr>
          <w:fldChar w:fldCharType="end"/>
        </w:r>
      </w:hyperlink>
    </w:p>
    <w:p w14:paraId="2E336A59" w14:textId="3CFA68C7" w:rsidR="00ED6A7C" w:rsidRDefault="00000000" w:rsidP="00613EAB">
      <w:pPr>
        <w:pStyle w:val="Inhopg2"/>
        <w:rPr>
          <w:rFonts w:asciiTheme="minorHAnsi" w:eastAsiaTheme="minorEastAsia" w:hAnsiTheme="minorHAnsi" w:cstheme="minorBidi"/>
          <w:sz w:val="22"/>
          <w:szCs w:val="22"/>
        </w:rPr>
      </w:pPr>
      <w:hyperlink w:anchor="_Toc131062082" w:history="1">
        <w:r w:rsidR="00ED6A7C" w:rsidRPr="00DC1073">
          <w:rPr>
            <w:rStyle w:val="Hyperlink"/>
          </w:rPr>
          <w:t>4.1</w:t>
        </w:r>
        <w:r w:rsidR="00ED6A7C">
          <w:rPr>
            <w:rFonts w:asciiTheme="minorHAnsi" w:eastAsiaTheme="minorEastAsia" w:hAnsiTheme="minorHAnsi" w:cstheme="minorBidi"/>
            <w:sz w:val="22"/>
            <w:szCs w:val="22"/>
          </w:rPr>
          <w:tab/>
        </w:r>
        <w:r w:rsidR="00ED6A7C" w:rsidRPr="00DC1073">
          <w:rPr>
            <w:rStyle w:val="Hyperlink"/>
          </w:rPr>
          <w:t>Conformiteitsverklaring</w:t>
        </w:r>
        <w:r w:rsidR="00ED6A7C">
          <w:rPr>
            <w:webHidden/>
          </w:rPr>
          <w:tab/>
        </w:r>
        <w:r w:rsidR="00ED6A7C">
          <w:rPr>
            <w:webHidden/>
          </w:rPr>
          <w:fldChar w:fldCharType="begin"/>
        </w:r>
        <w:r w:rsidR="00ED6A7C">
          <w:rPr>
            <w:webHidden/>
          </w:rPr>
          <w:instrText xml:space="preserve"> PAGEREF _Toc131062082 \h </w:instrText>
        </w:r>
        <w:r w:rsidR="00ED6A7C">
          <w:rPr>
            <w:webHidden/>
          </w:rPr>
        </w:r>
        <w:r w:rsidR="00ED6A7C">
          <w:rPr>
            <w:webHidden/>
          </w:rPr>
          <w:fldChar w:fldCharType="separate"/>
        </w:r>
        <w:r w:rsidR="00ED6A7C">
          <w:rPr>
            <w:webHidden/>
          </w:rPr>
          <w:t>16</w:t>
        </w:r>
        <w:r w:rsidR="00ED6A7C">
          <w:rPr>
            <w:webHidden/>
          </w:rPr>
          <w:fldChar w:fldCharType="end"/>
        </w:r>
      </w:hyperlink>
    </w:p>
    <w:p w14:paraId="0583B10D" w14:textId="3A02E01C" w:rsidR="00ED6A7C" w:rsidRDefault="00000000">
      <w:pPr>
        <w:pStyle w:val="Inhopg1"/>
        <w:rPr>
          <w:rFonts w:asciiTheme="minorHAnsi" w:eastAsiaTheme="minorEastAsia" w:hAnsiTheme="minorHAnsi" w:cstheme="minorBidi"/>
          <w:sz w:val="22"/>
          <w:szCs w:val="22"/>
          <w:lang w:val="nl-NL" w:eastAsia="nl-NL"/>
        </w:rPr>
      </w:pPr>
      <w:hyperlink w:anchor="_Toc131062083" w:history="1">
        <w:r w:rsidR="00ED6A7C" w:rsidRPr="00DC1073">
          <w:rPr>
            <w:rStyle w:val="Hyperlink"/>
            <w:spacing w:val="4"/>
            <w:lang w:eastAsia="nl-NL"/>
          </w:rPr>
          <w:t>5</w:t>
        </w:r>
        <w:r w:rsidR="00ED6A7C">
          <w:rPr>
            <w:rFonts w:asciiTheme="minorHAnsi" w:eastAsiaTheme="minorEastAsia" w:hAnsiTheme="minorHAnsi" w:cstheme="minorBidi"/>
            <w:sz w:val="22"/>
            <w:szCs w:val="22"/>
            <w:lang w:val="nl-NL" w:eastAsia="nl-NL"/>
          </w:rPr>
          <w:tab/>
        </w:r>
        <w:r w:rsidR="00ED6A7C" w:rsidRPr="00DC1073">
          <w:rPr>
            <w:rStyle w:val="Hyperlink"/>
            <w:bCs/>
            <w:spacing w:val="4"/>
            <w:lang w:eastAsia="nl-NL"/>
          </w:rPr>
          <w:t>Uitsluitingsgronden</w:t>
        </w:r>
        <w:r w:rsidR="00ED6A7C">
          <w:rPr>
            <w:webHidden/>
          </w:rPr>
          <w:tab/>
        </w:r>
        <w:r w:rsidR="00ED6A7C">
          <w:rPr>
            <w:webHidden/>
          </w:rPr>
          <w:fldChar w:fldCharType="begin"/>
        </w:r>
        <w:r w:rsidR="00ED6A7C">
          <w:rPr>
            <w:webHidden/>
          </w:rPr>
          <w:instrText xml:space="preserve"> PAGEREF _Toc131062083 \h </w:instrText>
        </w:r>
        <w:r w:rsidR="00ED6A7C">
          <w:rPr>
            <w:webHidden/>
          </w:rPr>
        </w:r>
        <w:r w:rsidR="00ED6A7C">
          <w:rPr>
            <w:webHidden/>
          </w:rPr>
          <w:fldChar w:fldCharType="separate"/>
        </w:r>
        <w:r w:rsidR="00ED6A7C">
          <w:rPr>
            <w:webHidden/>
          </w:rPr>
          <w:t>17</w:t>
        </w:r>
        <w:r w:rsidR="00ED6A7C">
          <w:rPr>
            <w:webHidden/>
          </w:rPr>
          <w:fldChar w:fldCharType="end"/>
        </w:r>
      </w:hyperlink>
    </w:p>
    <w:p w14:paraId="282BF599" w14:textId="3C456462" w:rsidR="00ED6A7C" w:rsidRDefault="00000000">
      <w:pPr>
        <w:pStyle w:val="Inhopg1"/>
        <w:rPr>
          <w:rFonts w:asciiTheme="minorHAnsi" w:eastAsiaTheme="minorEastAsia" w:hAnsiTheme="minorHAnsi" w:cstheme="minorBidi"/>
          <w:sz w:val="22"/>
          <w:szCs w:val="22"/>
          <w:lang w:val="nl-NL" w:eastAsia="nl-NL"/>
        </w:rPr>
      </w:pPr>
      <w:hyperlink w:anchor="_Toc131062084" w:history="1">
        <w:r w:rsidR="00ED6A7C" w:rsidRPr="00DC1073">
          <w:rPr>
            <w:rStyle w:val="Hyperlink"/>
            <w:spacing w:val="4"/>
            <w:lang w:eastAsia="nl-NL"/>
          </w:rPr>
          <w:t>6</w:t>
        </w:r>
        <w:r w:rsidR="00ED6A7C">
          <w:rPr>
            <w:rFonts w:asciiTheme="minorHAnsi" w:eastAsiaTheme="minorEastAsia" w:hAnsiTheme="minorHAnsi" w:cstheme="minorBidi"/>
            <w:sz w:val="22"/>
            <w:szCs w:val="22"/>
            <w:lang w:val="nl-NL" w:eastAsia="nl-NL"/>
          </w:rPr>
          <w:tab/>
        </w:r>
        <w:r w:rsidR="00ED6A7C" w:rsidRPr="00DC1073">
          <w:rPr>
            <w:rStyle w:val="Hyperlink"/>
            <w:bCs/>
            <w:spacing w:val="4"/>
            <w:lang w:eastAsia="nl-NL"/>
          </w:rPr>
          <w:t>Geschiktheidseisen van toepassing op alle percelen</w:t>
        </w:r>
        <w:r w:rsidR="00ED6A7C">
          <w:rPr>
            <w:webHidden/>
          </w:rPr>
          <w:tab/>
        </w:r>
        <w:r w:rsidR="00ED6A7C">
          <w:rPr>
            <w:webHidden/>
          </w:rPr>
          <w:fldChar w:fldCharType="begin"/>
        </w:r>
        <w:r w:rsidR="00ED6A7C">
          <w:rPr>
            <w:webHidden/>
          </w:rPr>
          <w:instrText xml:space="preserve"> PAGEREF _Toc131062084 \h </w:instrText>
        </w:r>
        <w:r w:rsidR="00ED6A7C">
          <w:rPr>
            <w:webHidden/>
          </w:rPr>
        </w:r>
        <w:r w:rsidR="00ED6A7C">
          <w:rPr>
            <w:webHidden/>
          </w:rPr>
          <w:fldChar w:fldCharType="separate"/>
        </w:r>
        <w:r w:rsidR="00ED6A7C">
          <w:rPr>
            <w:webHidden/>
          </w:rPr>
          <w:t>18</w:t>
        </w:r>
        <w:r w:rsidR="00ED6A7C">
          <w:rPr>
            <w:webHidden/>
          </w:rPr>
          <w:fldChar w:fldCharType="end"/>
        </w:r>
      </w:hyperlink>
    </w:p>
    <w:p w14:paraId="0DBD636C" w14:textId="2227F358" w:rsidR="00ED6A7C" w:rsidRPr="00946027" w:rsidRDefault="00000000" w:rsidP="00613EAB">
      <w:pPr>
        <w:pStyle w:val="Inhopg2"/>
        <w:rPr>
          <w:rFonts w:asciiTheme="minorHAnsi" w:eastAsiaTheme="minorEastAsia" w:hAnsiTheme="minorHAnsi" w:cstheme="minorBidi"/>
          <w:sz w:val="22"/>
          <w:szCs w:val="22"/>
        </w:rPr>
      </w:pPr>
      <w:hyperlink w:anchor="_Toc131062086" w:history="1">
        <w:r w:rsidR="00ED6A7C" w:rsidRPr="00946027">
          <w:rPr>
            <w:rStyle w:val="Hyperlink"/>
            <w:i/>
          </w:rPr>
          <w:t>6.</w:t>
        </w:r>
        <w:r w:rsidR="00946027" w:rsidRPr="00946027">
          <w:rPr>
            <w:rStyle w:val="Hyperlink"/>
            <w:i/>
          </w:rPr>
          <w:t>1</w:t>
        </w:r>
        <w:r w:rsidR="00ED6A7C" w:rsidRPr="00946027">
          <w:rPr>
            <w:rFonts w:asciiTheme="minorHAnsi" w:eastAsiaTheme="minorEastAsia" w:hAnsiTheme="minorHAnsi" w:cstheme="minorBidi"/>
            <w:sz w:val="22"/>
            <w:szCs w:val="22"/>
          </w:rPr>
          <w:tab/>
        </w:r>
        <w:r w:rsidR="00ED6A7C" w:rsidRPr="00946027">
          <w:rPr>
            <w:rStyle w:val="Hyperlink"/>
          </w:rPr>
          <w:t>Aansprakelijkheidsverzekering tegen beroepsrisico’s</w:t>
        </w:r>
        <w:r w:rsidR="00ED6A7C" w:rsidRPr="00946027">
          <w:rPr>
            <w:webHidden/>
          </w:rPr>
          <w:tab/>
        </w:r>
        <w:r w:rsidR="00ED6A7C" w:rsidRPr="00946027">
          <w:rPr>
            <w:webHidden/>
          </w:rPr>
          <w:fldChar w:fldCharType="begin"/>
        </w:r>
        <w:r w:rsidR="00ED6A7C" w:rsidRPr="00946027">
          <w:rPr>
            <w:webHidden/>
          </w:rPr>
          <w:instrText xml:space="preserve"> PAGEREF _Toc131062086 \h </w:instrText>
        </w:r>
        <w:r w:rsidR="00ED6A7C" w:rsidRPr="00946027">
          <w:rPr>
            <w:webHidden/>
          </w:rPr>
        </w:r>
        <w:r w:rsidR="00ED6A7C" w:rsidRPr="00946027">
          <w:rPr>
            <w:webHidden/>
          </w:rPr>
          <w:fldChar w:fldCharType="separate"/>
        </w:r>
        <w:r w:rsidR="00ED6A7C" w:rsidRPr="00946027">
          <w:rPr>
            <w:webHidden/>
          </w:rPr>
          <w:t>1</w:t>
        </w:r>
        <w:r w:rsidR="007B24C4">
          <w:rPr>
            <w:webHidden/>
          </w:rPr>
          <w:t>8</w:t>
        </w:r>
        <w:r w:rsidR="00ED6A7C" w:rsidRPr="00946027">
          <w:rPr>
            <w:webHidden/>
          </w:rPr>
          <w:fldChar w:fldCharType="end"/>
        </w:r>
      </w:hyperlink>
    </w:p>
    <w:p w14:paraId="359BDA16" w14:textId="360F3DBA" w:rsidR="00ED6A7C" w:rsidRPr="00946027" w:rsidRDefault="00000000" w:rsidP="00613EAB">
      <w:pPr>
        <w:pStyle w:val="Inhopg2"/>
        <w:rPr>
          <w:rFonts w:asciiTheme="minorHAnsi" w:eastAsiaTheme="minorEastAsia" w:hAnsiTheme="minorHAnsi" w:cstheme="minorBidi"/>
          <w:sz w:val="22"/>
          <w:szCs w:val="22"/>
        </w:rPr>
      </w:pPr>
      <w:hyperlink w:anchor="_Toc131062087" w:history="1">
        <w:r w:rsidR="00ED6A7C" w:rsidRPr="00946027">
          <w:rPr>
            <w:rStyle w:val="Hyperlink"/>
          </w:rPr>
          <w:t>6.</w:t>
        </w:r>
        <w:r w:rsidR="00946027" w:rsidRPr="00946027">
          <w:rPr>
            <w:rStyle w:val="Hyperlink"/>
          </w:rPr>
          <w:t>2</w:t>
        </w:r>
        <w:r w:rsidR="00ED6A7C" w:rsidRPr="00946027">
          <w:rPr>
            <w:rFonts w:asciiTheme="minorHAnsi" w:eastAsiaTheme="minorEastAsia" w:hAnsiTheme="minorHAnsi" w:cstheme="minorBidi"/>
            <w:sz w:val="22"/>
            <w:szCs w:val="22"/>
          </w:rPr>
          <w:tab/>
        </w:r>
        <w:r w:rsidR="00613EAB" w:rsidRPr="00946027">
          <w:rPr>
            <w:rStyle w:val="Hyperlink"/>
          </w:rPr>
          <w:t>E</w:t>
        </w:r>
        <w:r w:rsidR="00ED6A7C" w:rsidRPr="00946027">
          <w:rPr>
            <w:rStyle w:val="Hyperlink"/>
          </w:rPr>
          <w:t>conomische en financiële draagkracht</w:t>
        </w:r>
        <w:r w:rsidR="00ED6A7C" w:rsidRPr="00946027">
          <w:rPr>
            <w:webHidden/>
          </w:rPr>
          <w:tab/>
        </w:r>
        <w:r w:rsidR="00ED6A7C" w:rsidRPr="00946027">
          <w:rPr>
            <w:webHidden/>
          </w:rPr>
          <w:fldChar w:fldCharType="begin"/>
        </w:r>
        <w:r w:rsidR="00ED6A7C" w:rsidRPr="00946027">
          <w:rPr>
            <w:webHidden/>
          </w:rPr>
          <w:instrText xml:space="preserve"> PAGEREF _Toc131062087 \h </w:instrText>
        </w:r>
        <w:r w:rsidR="00ED6A7C" w:rsidRPr="00946027">
          <w:rPr>
            <w:webHidden/>
          </w:rPr>
        </w:r>
        <w:r w:rsidR="00ED6A7C" w:rsidRPr="00946027">
          <w:rPr>
            <w:webHidden/>
          </w:rPr>
          <w:fldChar w:fldCharType="separate"/>
        </w:r>
        <w:r w:rsidR="007B24C4">
          <w:rPr>
            <w:webHidden/>
          </w:rPr>
          <w:t>19</w:t>
        </w:r>
        <w:r w:rsidR="00ED6A7C" w:rsidRPr="00946027">
          <w:rPr>
            <w:webHidden/>
          </w:rPr>
          <w:fldChar w:fldCharType="end"/>
        </w:r>
      </w:hyperlink>
    </w:p>
    <w:p w14:paraId="2117EC3A" w14:textId="23CF13FE" w:rsidR="00ED6A7C" w:rsidRPr="00946027" w:rsidRDefault="00000000" w:rsidP="00613EAB">
      <w:pPr>
        <w:pStyle w:val="Inhopg2"/>
        <w:rPr>
          <w:rFonts w:asciiTheme="minorHAnsi" w:eastAsiaTheme="minorEastAsia" w:hAnsiTheme="minorHAnsi" w:cstheme="minorBidi"/>
          <w:sz w:val="22"/>
          <w:szCs w:val="22"/>
        </w:rPr>
      </w:pPr>
      <w:hyperlink w:anchor="_Toc131062089" w:history="1">
        <w:r w:rsidR="00ED6A7C" w:rsidRPr="00946027">
          <w:rPr>
            <w:rStyle w:val="Hyperlink"/>
            <w:bCs/>
          </w:rPr>
          <w:t>6.</w:t>
        </w:r>
        <w:r w:rsidR="00946027" w:rsidRPr="00946027">
          <w:rPr>
            <w:rStyle w:val="Hyperlink"/>
            <w:bCs/>
          </w:rPr>
          <w:t>3</w:t>
        </w:r>
        <w:r w:rsidR="00ED6A7C" w:rsidRPr="00946027">
          <w:rPr>
            <w:rFonts w:asciiTheme="minorHAnsi" w:eastAsiaTheme="minorEastAsia" w:hAnsiTheme="minorHAnsi" w:cstheme="minorBidi"/>
            <w:sz w:val="22"/>
            <w:szCs w:val="22"/>
          </w:rPr>
          <w:tab/>
        </w:r>
        <w:r w:rsidR="00ED6A7C" w:rsidRPr="00946027">
          <w:rPr>
            <w:rStyle w:val="Hyperlink"/>
            <w:bCs/>
          </w:rPr>
          <w:t>Geschiktheidseis: Technische bekwaamheid, competentie applicatiebeheer</w:t>
        </w:r>
        <w:r w:rsidR="00ED6A7C" w:rsidRPr="00946027">
          <w:rPr>
            <w:webHidden/>
          </w:rPr>
          <w:tab/>
        </w:r>
        <w:r w:rsidR="007B24C4">
          <w:rPr>
            <w:webHidden/>
          </w:rPr>
          <w:t>19</w:t>
        </w:r>
      </w:hyperlink>
    </w:p>
    <w:p w14:paraId="2DCE3D2C" w14:textId="330963D3" w:rsidR="00ED6A7C" w:rsidRDefault="00000000" w:rsidP="00613EAB">
      <w:pPr>
        <w:pStyle w:val="Inhopg2"/>
        <w:rPr>
          <w:rFonts w:asciiTheme="minorHAnsi" w:eastAsiaTheme="minorEastAsia" w:hAnsiTheme="minorHAnsi" w:cstheme="minorBidi"/>
          <w:sz w:val="22"/>
          <w:szCs w:val="22"/>
        </w:rPr>
      </w:pPr>
      <w:hyperlink w:anchor="_Toc131062090" w:history="1">
        <w:r w:rsidR="00ED6A7C" w:rsidRPr="00946027">
          <w:rPr>
            <w:rStyle w:val="Hyperlink"/>
            <w:bCs/>
          </w:rPr>
          <w:t>6.</w:t>
        </w:r>
        <w:r w:rsidR="00946027" w:rsidRPr="00946027">
          <w:rPr>
            <w:rStyle w:val="Hyperlink"/>
            <w:bCs/>
          </w:rPr>
          <w:t>4</w:t>
        </w:r>
        <w:r w:rsidR="00ED6A7C" w:rsidRPr="00946027">
          <w:rPr>
            <w:rFonts w:asciiTheme="minorHAnsi" w:eastAsiaTheme="minorEastAsia" w:hAnsiTheme="minorHAnsi" w:cstheme="minorBidi"/>
            <w:sz w:val="22"/>
            <w:szCs w:val="22"/>
          </w:rPr>
          <w:tab/>
        </w:r>
        <w:r w:rsidR="00ED6A7C" w:rsidRPr="00946027">
          <w:rPr>
            <w:rStyle w:val="Hyperlink"/>
            <w:bCs/>
          </w:rPr>
          <w:t>Geschiktheidseis: Technische bekwaamheid, competentie applicatie(door)ontwikkeling</w:t>
        </w:r>
        <w:r w:rsidR="00ED6A7C" w:rsidRPr="00946027">
          <w:rPr>
            <w:webHidden/>
          </w:rPr>
          <w:tab/>
        </w:r>
        <w:r w:rsidR="00ED6A7C" w:rsidRPr="00946027">
          <w:rPr>
            <w:webHidden/>
          </w:rPr>
          <w:fldChar w:fldCharType="begin"/>
        </w:r>
        <w:r w:rsidR="00ED6A7C" w:rsidRPr="00946027">
          <w:rPr>
            <w:webHidden/>
          </w:rPr>
          <w:instrText xml:space="preserve"> PAGEREF _Toc131062090 \h </w:instrText>
        </w:r>
        <w:r w:rsidR="00ED6A7C" w:rsidRPr="00946027">
          <w:rPr>
            <w:webHidden/>
          </w:rPr>
        </w:r>
        <w:r w:rsidR="00ED6A7C" w:rsidRPr="00946027">
          <w:rPr>
            <w:webHidden/>
          </w:rPr>
          <w:fldChar w:fldCharType="separate"/>
        </w:r>
        <w:r w:rsidR="00ED6A7C" w:rsidRPr="00946027">
          <w:rPr>
            <w:webHidden/>
          </w:rPr>
          <w:t>2</w:t>
        </w:r>
        <w:r w:rsidR="007B24C4">
          <w:rPr>
            <w:webHidden/>
          </w:rPr>
          <w:t>1</w:t>
        </w:r>
        <w:r w:rsidR="00ED6A7C" w:rsidRPr="00946027">
          <w:rPr>
            <w:webHidden/>
          </w:rPr>
          <w:fldChar w:fldCharType="end"/>
        </w:r>
      </w:hyperlink>
    </w:p>
    <w:p w14:paraId="5C0D7B21" w14:textId="71D4E336" w:rsidR="00ED6A7C" w:rsidRDefault="00000000">
      <w:pPr>
        <w:pStyle w:val="Inhopg1"/>
        <w:rPr>
          <w:rFonts w:asciiTheme="minorHAnsi" w:eastAsiaTheme="minorEastAsia" w:hAnsiTheme="minorHAnsi" w:cstheme="minorBidi"/>
          <w:sz w:val="22"/>
          <w:szCs w:val="22"/>
          <w:lang w:val="nl-NL" w:eastAsia="nl-NL"/>
        </w:rPr>
      </w:pPr>
      <w:hyperlink w:anchor="_Toc131062091" w:history="1">
        <w:r w:rsidR="00ED6A7C" w:rsidRPr="00DC1073">
          <w:rPr>
            <w:rStyle w:val="Hyperlink"/>
            <w:spacing w:val="4"/>
          </w:rPr>
          <w:t>7</w:t>
        </w:r>
        <w:r w:rsidR="00ED6A7C">
          <w:rPr>
            <w:rFonts w:asciiTheme="minorHAnsi" w:eastAsiaTheme="minorEastAsia" w:hAnsiTheme="minorHAnsi" w:cstheme="minorBidi"/>
            <w:sz w:val="22"/>
            <w:szCs w:val="22"/>
            <w:lang w:val="nl-NL" w:eastAsia="nl-NL"/>
          </w:rPr>
          <w:tab/>
        </w:r>
        <w:r w:rsidR="00ED6A7C" w:rsidRPr="00DC1073">
          <w:rPr>
            <w:rStyle w:val="Hyperlink"/>
            <w:bCs/>
            <w:spacing w:val="4"/>
            <w:lang w:eastAsia="nl-NL"/>
          </w:rPr>
          <w:t>Verklaring Onpartijdigheid, Voorkennis en Belangenverstrengeling</w:t>
        </w:r>
        <w:r w:rsidR="00ED6A7C">
          <w:rPr>
            <w:webHidden/>
          </w:rPr>
          <w:tab/>
        </w:r>
        <w:r w:rsidR="00ED6A7C">
          <w:rPr>
            <w:webHidden/>
          </w:rPr>
          <w:fldChar w:fldCharType="begin"/>
        </w:r>
        <w:r w:rsidR="00ED6A7C">
          <w:rPr>
            <w:webHidden/>
          </w:rPr>
          <w:instrText xml:space="preserve"> PAGEREF _Toc131062091 \h </w:instrText>
        </w:r>
        <w:r w:rsidR="00ED6A7C">
          <w:rPr>
            <w:webHidden/>
          </w:rPr>
        </w:r>
        <w:r w:rsidR="00ED6A7C">
          <w:rPr>
            <w:webHidden/>
          </w:rPr>
          <w:fldChar w:fldCharType="separate"/>
        </w:r>
        <w:r w:rsidR="00ED6A7C">
          <w:rPr>
            <w:webHidden/>
          </w:rPr>
          <w:t>2</w:t>
        </w:r>
        <w:r w:rsidR="007B24C4">
          <w:rPr>
            <w:webHidden/>
          </w:rPr>
          <w:t>4</w:t>
        </w:r>
        <w:r w:rsidR="00ED6A7C">
          <w:rPr>
            <w:webHidden/>
          </w:rPr>
          <w:fldChar w:fldCharType="end"/>
        </w:r>
      </w:hyperlink>
    </w:p>
    <w:p w14:paraId="0C397908" w14:textId="77FAAE47" w:rsidR="00ED6A7C" w:rsidRDefault="00000000">
      <w:pPr>
        <w:pStyle w:val="Inhopg1"/>
        <w:rPr>
          <w:rFonts w:asciiTheme="minorHAnsi" w:eastAsiaTheme="minorEastAsia" w:hAnsiTheme="minorHAnsi" w:cstheme="minorBidi"/>
          <w:sz w:val="22"/>
          <w:szCs w:val="22"/>
          <w:lang w:val="nl-NL" w:eastAsia="nl-NL"/>
        </w:rPr>
      </w:pPr>
      <w:hyperlink w:anchor="_Toc131062092" w:history="1">
        <w:r w:rsidR="00ED6A7C" w:rsidRPr="00DC1073">
          <w:rPr>
            <w:rStyle w:val="Hyperlink"/>
            <w:spacing w:val="4"/>
            <w:lang w:eastAsia="nl-NL"/>
          </w:rPr>
          <w:t>8</w:t>
        </w:r>
        <w:r w:rsidR="00ED6A7C">
          <w:rPr>
            <w:rFonts w:asciiTheme="minorHAnsi" w:eastAsiaTheme="minorEastAsia" w:hAnsiTheme="minorHAnsi" w:cstheme="minorBidi"/>
            <w:sz w:val="22"/>
            <w:szCs w:val="22"/>
            <w:lang w:val="nl-NL" w:eastAsia="nl-NL"/>
          </w:rPr>
          <w:tab/>
        </w:r>
        <w:r w:rsidR="00ED6A7C" w:rsidRPr="00DC1073">
          <w:rPr>
            <w:rStyle w:val="Hyperlink"/>
            <w:bCs/>
            <w:spacing w:val="4"/>
            <w:lang w:eastAsia="nl-NL"/>
          </w:rPr>
          <w:t>Verklaring 5</w:t>
        </w:r>
        <w:r w:rsidR="00ED6A7C" w:rsidRPr="00DC1073">
          <w:rPr>
            <w:rStyle w:val="Hyperlink"/>
            <w:bCs/>
            <w:spacing w:val="4"/>
            <w:vertAlign w:val="superscript"/>
            <w:lang w:eastAsia="nl-NL"/>
          </w:rPr>
          <w:t>e</w:t>
        </w:r>
        <w:r w:rsidR="00ED6A7C" w:rsidRPr="00DC1073">
          <w:rPr>
            <w:rStyle w:val="Hyperlink"/>
            <w:bCs/>
            <w:spacing w:val="4"/>
            <w:lang w:eastAsia="nl-NL"/>
          </w:rPr>
          <w:t xml:space="preserve"> Sanctiepakket Rusland d.d. 8 april 2022</w:t>
        </w:r>
        <w:r w:rsidR="00ED6A7C">
          <w:rPr>
            <w:webHidden/>
          </w:rPr>
          <w:tab/>
        </w:r>
        <w:r w:rsidR="00ED6A7C">
          <w:rPr>
            <w:webHidden/>
          </w:rPr>
          <w:fldChar w:fldCharType="begin"/>
        </w:r>
        <w:r w:rsidR="00ED6A7C">
          <w:rPr>
            <w:webHidden/>
          </w:rPr>
          <w:instrText xml:space="preserve"> PAGEREF _Toc131062092 \h </w:instrText>
        </w:r>
        <w:r w:rsidR="00ED6A7C">
          <w:rPr>
            <w:webHidden/>
          </w:rPr>
        </w:r>
        <w:r w:rsidR="00ED6A7C">
          <w:rPr>
            <w:webHidden/>
          </w:rPr>
          <w:fldChar w:fldCharType="separate"/>
        </w:r>
        <w:r w:rsidR="00ED6A7C">
          <w:rPr>
            <w:webHidden/>
          </w:rPr>
          <w:t>2</w:t>
        </w:r>
        <w:r w:rsidR="007B24C4">
          <w:rPr>
            <w:webHidden/>
          </w:rPr>
          <w:t>6</w:t>
        </w:r>
        <w:r w:rsidR="00ED6A7C">
          <w:rPr>
            <w:webHidden/>
          </w:rPr>
          <w:fldChar w:fldCharType="end"/>
        </w:r>
      </w:hyperlink>
    </w:p>
    <w:p w14:paraId="08B0B100" w14:textId="13E4EBCB" w:rsidR="0062483D" w:rsidRPr="002527D4" w:rsidRDefault="007B5761" w:rsidP="002527D4">
      <w:pPr>
        <w:spacing w:line="276" w:lineRule="auto"/>
        <w:contextualSpacing/>
        <w:mirrorIndents/>
        <w:rPr>
          <w:rFonts w:ascii="Verdana" w:hAnsi="Verdana"/>
          <w:b/>
          <w:sz w:val="20"/>
          <w:szCs w:val="20"/>
        </w:rPr>
      </w:pPr>
      <w:r w:rsidRPr="004F072B">
        <w:rPr>
          <w:rFonts w:ascii="Verdana" w:hAnsi="Verdana"/>
          <w:b/>
          <w:sz w:val="20"/>
          <w:szCs w:val="20"/>
        </w:rPr>
        <w:fldChar w:fldCharType="end"/>
      </w:r>
      <w:bookmarkStart w:id="6" w:name="_Toc403469888"/>
      <w:bookmarkStart w:id="7" w:name="_Toc403470382"/>
      <w:bookmarkStart w:id="8" w:name="_Toc403470507"/>
      <w:r w:rsidR="0062483D">
        <w:rPr>
          <w:rFonts w:ascii="Verdana" w:hAnsi="Verdana"/>
          <w:caps/>
          <w:sz w:val="32"/>
          <w:szCs w:val="32"/>
        </w:rPr>
        <w:br w:type="page"/>
      </w:r>
    </w:p>
    <w:p w14:paraId="22361AA0" w14:textId="436805BB" w:rsidR="00950B9D" w:rsidRPr="00EF39BE" w:rsidRDefault="0099680E"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9" w:name="_Toc131062069"/>
      <w:r w:rsidRPr="00EF39BE">
        <w:rPr>
          <w:rFonts w:ascii="Verdana" w:hAnsi="Verdana"/>
          <w:bCs/>
          <w:caps w:val="0"/>
          <w:spacing w:val="4"/>
          <w:sz w:val="24"/>
          <w:szCs w:val="24"/>
          <w:lang w:eastAsia="nl-NL"/>
        </w:rPr>
        <w:lastRenderedPageBreak/>
        <w:t>Toelichting</w:t>
      </w:r>
      <w:bookmarkEnd w:id="6"/>
      <w:bookmarkEnd w:id="7"/>
      <w:bookmarkEnd w:id="8"/>
      <w:bookmarkEnd w:id="9"/>
    </w:p>
    <w:p w14:paraId="10A822D3" w14:textId="77777777" w:rsidR="00950B9D" w:rsidRPr="004F072B" w:rsidRDefault="00950B9D" w:rsidP="00773547">
      <w:pPr>
        <w:spacing w:line="276" w:lineRule="auto"/>
        <w:rPr>
          <w:rFonts w:ascii="Verdana" w:hAnsi="Verdana"/>
          <w:sz w:val="20"/>
          <w:szCs w:val="20"/>
        </w:rPr>
      </w:pPr>
    </w:p>
    <w:p w14:paraId="1D4CC30F" w14:textId="37F132F5" w:rsidR="00950B9D" w:rsidRPr="00857FB7" w:rsidRDefault="00950B9D" w:rsidP="00773547">
      <w:pPr>
        <w:spacing w:line="276" w:lineRule="auto"/>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Pr="00857FB7">
        <w:rPr>
          <w:rFonts w:ascii="Verdana" w:hAnsi="Verdana"/>
          <w:sz w:val="20"/>
          <w:szCs w:val="20"/>
        </w:rPr>
        <w:t xml:space="preserve">van de </w:t>
      </w:r>
      <w:r w:rsidRPr="00D546A2">
        <w:rPr>
          <w:rFonts w:ascii="Verdana" w:hAnsi="Verdana"/>
          <w:sz w:val="20"/>
          <w:szCs w:val="20"/>
        </w:rPr>
        <w:t xml:space="preserve">aanbesteding </w:t>
      </w:r>
      <w:r w:rsidR="00DB454A" w:rsidRPr="00D546A2">
        <w:rPr>
          <w:rFonts w:ascii="Verdana" w:hAnsi="Verdana"/>
          <w:sz w:val="20"/>
          <w:szCs w:val="20"/>
        </w:rPr>
        <w:t xml:space="preserve">applicatiebeheer en doorontwikkeling </w:t>
      </w:r>
      <w:r w:rsidR="00D052FC" w:rsidRPr="00D546A2">
        <w:rPr>
          <w:rFonts w:ascii="Verdana" w:hAnsi="Verdana"/>
          <w:sz w:val="20"/>
          <w:szCs w:val="20"/>
        </w:rPr>
        <w:t>Werkbezoekapplicatie (WBA)</w:t>
      </w:r>
      <w:r w:rsidR="00E5262A" w:rsidRPr="00D546A2">
        <w:rPr>
          <w:rFonts w:ascii="Verdana" w:hAnsi="Verdana"/>
          <w:sz w:val="20"/>
          <w:szCs w:val="20"/>
        </w:rPr>
        <w:t xml:space="preserve"> </w:t>
      </w:r>
      <w:r w:rsidR="00055160" w:rsidRPr="00D546A2">
        <w:rPr>
          <w:rFonts w:ascii="Verdana" w:hAnsi="Verdana"/>
          <w:sz w:val="20"/>
          <w:szCs w:val="20"/>
        </w:rPr>
        <w:t xml:space="preserve">met kenmerk </w:t>
      </w:r>
      <w:r w:rsidR="00A32454" w:rsidRPr="00D546A2">
        <w:rPr>
          <w:rFonts w:ascii="Verdana" w:hAnsi="Verdana"/>
          <w:b/>
          <w:sz w:val="20"/>
          <w:szCs w:val="20"/>
        </w:rPr>
        <w:t>TN</w:t>
      </w:r>
      <w:r w:rsidR="00D546A2" w:rsidRPr="00D546A2">
        <w:rPr>
          <w:rFonts w:ascii="Verdana" w:hAnsi="Verdana"/>
          <w:b/>
          <w:sz w:val="20"/>
          <w:szCs w:val="20"/>
        </w:rPr>
        <w:t>-</w:t>
      </w:r>
      <w:r w:rsidR="00D546A2" w:rsidRPr="007B24C4">
        <w:rPr>
          <w:rFonts w:ascii="Verdana" w:hAnsi="Verdana"/>
          <w:b/>
          <w:sz w:val="20"/>
          <w:szCs w:val="20"/>
        </w:rPr>
        <w:t>454743</w:t>
      </w:r>
      <w:r w:rsidR="00D052FC" w:rsidRPr="007B24C4">
        <w:rPr>
          <w:rFonts w:ascii="Verdana" w:hAnsi="Verdana"/>
          <w:b/>
          <w:sz w:val="20"/>
          <w:szCs w:val="20"/>
        </w:rPr>
        <w:t xml:space="preserve"> </w:t>
      </w:r>
      <w:r w:rsidR="00E5262A" w:rsidRPr="007B24C4">
        <w:rPr>
          <w:rFonts w:ascii="Verdana" w:hAnsi="Verdana"/>
          <w:sz w:val="20"/>
          <w:szCs w:val="20"/>
        </w:rPr>
        <w:t xml:space="preserve">, </w:t>
      </w:r>
      <w:r w:rsidR="00055160" w:rsidRPr="007B24C4">
        <w:rPr>
          <w:rFonts w:ascii="Verdana" w:hAnsi="Verdana"/>
          <w:sz w:val="20"/>
          <w:szCs w:val="20"/>
        </w:rPr>
        <w:t>datum</w:t>
      </w:r>
      <w:r w:rsidR="00AA1EFE" w:rsidRPr="007B24C4">
        <w:rPr>
          <w:rFonts w:ascii="Verdana" w:hAnsi="Verdana"/>
          <w:sz w:val="20"/>
          <w:szCs w:val="20"/>
        </w:rPr>
        <w:t xml:space="preserve"> </w:t>
      </w:r>
      <w:r w:rsidR="006A3547" w:rsidRPr="007B24C4">
        <w:rPr>
          <w:rFonts w:ascii="Verdana" w:hAnsi="Verdana"/>
          <w:sz w:val="20"/>
          <w:szCs w:val="20"/>
        </w:rPr>
        <w:t>26 maart 2024.</w:t>
      </w:r>
      <w:r w:rsidR="006A3547">
        <w:rPr>
          <w:rFonts w:ascii="Verdana" w:hAnsi="Verdana"/>
          <w:sz w:val="20"/>
          <w:szCs w:val="20"/>
        </w:rPr>
        <w:t xml:space="preserve"> </w:t>
      </w:r>
    </w:p>
    <w:p w14:paraId="24E3D817" w14:textId="77777777" w:rsidR="00950B9D" w:rsidRPr="00857FB7" w:rsidRDefault="00950B9D" w:rsidP="00773547">
      <w:pPr>
        <w:spacing w:line="276" w:lineRule="auto"/>
        <w:rPr>
          <w:rFonts w:ascii="Verdana" w:hAnsi="Verdana"/>
          <w:sz w:val="20"/>
          <w:szCs w:val="20"/>
        </w:rPr>
      </w:pPr>
    </w:p>
    <w:p w14:paraId="53E5A253" w14:textId="77777777"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Pr="00857FB7">
        <w:rPr>
          <w:rFonts w:ascii="Verdana" w:hAnsi="Verdana"/>
          <w:sz w:val="20"/>
          <w:szCs w:val="20"/>
          <w:u w:val="single"/>
        </w:rPr>
        <w:t>bijlagen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7E0F8B8C" w14:textId="140395D1" w:rsidR="00080D54" w:rsidRPr="004F072B" w:rsidRDefault="00055160" w:rsidP="00773547">
      <w:pPr>
        <w:spacing w:line="276" w:lineRule="auto"/>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w:t>
      </w:r>
      <w:r w:rsidRPr="006A3547">
        <w:rPr>
          <w:rFonts w:ascii="Verdana" w:hAnsi="Verdana"/>
          <w:sz w:val="20"/>
          <w:szCs w:val="20"/>
        </w:rPr>
        <w:t xml:space="preserve">conform </w:t>
      </w:r>
      <w:r w:rsidR="00737233" w:rsidRPr="006A3547">
        <w:rPr>
          <w:rFonts w:ascii="Verdana" w:hAnsi="Verdana"/>
          <w:sz w:val="20"/>
          <w:szCs w:val="20"/>
        </w:rPr>
        <w:t>hoofdstuk 5</w:t>
      </w:r>
      <w:r w:rsidRPr="006A3547">
        <w:rPr>
          <w:rFonts w:ascii="Verdana" w:hAnsi="Verdana"/>
          <w:sz w:val="20"/>
          <w:szCs w:val="20"/>
        </w:rPr>
        <w:t xml:space="preserve"> van het Beschrijvend</w:t>
      </w:r>
      <w:r w:rsidRPr="004F072B">
        <w:rPr>
          <w:rFonts w:ascii="Verdana" w:hAnsi="Verdana"/>
          <w:sz w:val="20"/>
          <w:szCs w:val="20"/>
        </w:rPr>
        <w:t xml:space="preserve"> document. </w:t>
      </w: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777777" w:rsidR="00F30867" w:rsidRPr="00901D28" w:rsidRDefault="00950B9D" w:rsidP="00003A47">
      <w:pPr>
        <w:pStyle w:val="Kop1"/>
        <w:keepLines/>
        <w:numPr>
          <w:ilvl w:val="0"/>
          <w:numId w:val="12"/>
        </w:numPr>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0" w:name="_Toc403469889"/>
      <w:bookmarkStart w:id="11" w:name="_Toc403470383"/>
      <w:bookmarkStart w:id="12" w:name="_Toc403470508"/>
      <w:bookmarkStart w:id="13" w:name="_Toc131062070"/>
      <w:r w:rsidR="0099680E" w:rsidRPr="00901D28">
        <w:rPr>
          <w:rFonts w:ascii="Verdana" w:hAnsi="Verdana"/>
          <w:bCs/>
          <w:caps w:val="0"/>
          <w:spacing w:val="4"/>
          <w:sz w:val="24"/>
          <w:szCs w:val="24"/>
          <w:lang w:eastAsia="nl-NL"/>
        </w:rPr>
        <w:lastRenderedPageBreak/>
        <w:t>Informatie Inschrijver</w:t>
      </w:r>
      <w:bookmarkEnd w:id="10"/>
      <w:bookmarkEnd w:id="11"/>
      <w:bookmarkEnd w:id="12"/>
      <w:bookmarkEnd w:id="13"/>
    </w:p>
    <w:p w14:paraId="02028B51" w14:textId="77777777" w:rsidR="0099680E" w:rsidRPr="004F072B" w:rsidRDefault="0099680E" w:rsidP="00773547">
      <w:pPr>
        <w:spacing w:line="276" w:lineRule="auto"/>
        <w:rPr>
          <w:rFonts w:ascii="Verdana" w:hAnsi="Verdana"/>
          <w:sz w:val="20"/>
          <w:szCs w:val="20"/>
        </w:rPr>
      </w:pPr>
    </w:p>
    <w:p w14:paraId="4E747B20" w14:textId="7FC26A5C" w:rsidR="006A0E17" w:rsidRDefault="006A0E17" w:rsidP="00773547">
      <w:pPr>
        <w:spacing w:line="276" w:lineRule="auto"/>
        <w:rPr>
          <w:rFonts w:ascii="Verdana" w:hAnsi="Verdana"/>
          <w:sz w:val="20"/>
          <w:szCs w:val="20"/>
        </w:rPr>
      </w:pPr>
      <w:r w:rsidRPr="004F072B">
        <w:rPr>
          <w:rFonts w:ascii="Verdana" w:hAnsi="Verdana"/>
          <w:sz w:val="20"/>
          <w:szCs w:val="20"/>
        </w:rPr>
        <w:t>In aanvulling van het gestelde in het Uniform Europees Aanbestedingsdocument.</w:t>
      </w:r>
    </w:p>
    <w:p w14:paraId="60773DB0" w14:textId="69A1901A" w:rsidR="00855AD9" w:rsidRDefault="00855AD9" w:rsidP="00773547">
      <w:pPr>
        <w:spacing w:line="276" w:lineRule="auto"/>
        <w:rPr>
          <w:rFonts w:ascii="Verdana" w:hAnsi="Verdana"/>
          <w:sz w:val="20"/>
          <w:szCs w:val="20"/>
        </w:rPr>
      </w:pPr>
    </w:p>
    <w:p w14:paraId="59B24664" w14:textId="0A99A4E3" w:rsidR="00855AD9" w:rsidRDefault="00855AD9" w:rsidP="00407D56">
      <w:pPr>
        <w:pStyle w:val="Kop2"/>
        <w:spacing w:line="276" w:lineRule="auto"/>
        <w:ind w:left="0" w:hanging="851"/>
        <w:rPr>
          <w:rFonts w:ascii="Verdana" w:hAnsi="Verdana"/>
          <w:sz w:val="20"/>
        </w:rPr>
      </w:pPr>
      <w:bookmarkStart w:id="14" w:name="_Toc324514472"/>
      <w:bookmarkStart w:id="15" w:name="_Toc403469930"/>
      <w:bookmarkStart w:id="16" w:name="_Toc403470424"/>
      <w:bookmarkStart w:id="17" w:name="_Toc403470553"/>
      <w:bookmarkStart w:id="18" w:name="_Toc131062071"/>
      <w:r w:rsidRPr="00B37D43">
        <w:rPr>
          <w:rFonts w:ascii="Verdana" w:hAnsi="Verdana"/>
          <w:sz w:val="20"/>
        </w:rPr>
        <w:t>Beroeps</w:t>
      </w:r>
      <w:bookmarkEnd w:id="14"/>
      <w:r w:rsidRPr="00B37D43">
        <w:rPr>
          <w:rFonts w:ascii="Verdana" w:hAnsi="Verdana"/>
          <w:sz w:val="20"/>
        </w:rPr>
        <w:t>bevoegdheid</w:t>
      </w:r>
      <w:bookmarkEnd w:id="15"/>
      <w:bookmarkEnd w:id="16"/>
      <w:bookmarkEnd w:id="17"/>
      <w:bookmarkEnd w:id="18"/>
      <w:r w:rsidR="00E5262A" w:rsidRPr="00B37D43">
        <w:rPr>
          <w:rFonts w:ascii="Verdana" w:hAnsi="Verdana"/>
          <w:sz w:val="20"/>
        </w:rPr>
        <w:t xml:space="preserve">  </w:t>
      </w:r>
    </w:p>
    <w:p w14:paraId="4357401A" w14:textId="77777777" w:rsidR="00B37D43" w:rsidRPr="00B37D43" w:rsidRDefault="00B37D43" w:rsidP="00B37D43">
      <w:pPr>
        <w:rPr>
          <w:lang w:eastAsia="en-US"/>
        </w:rPr>
      </w:pPr>
    </w:p>
    <w:p w14:paraId="274362F7"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F386223" w14:textId="77777777" w:rsidR="00855AD9" w:rsidRPr="004F072B" w:rsidRDefault="00855AD9" w:rsidP="00855AD9">
      <w:pPr>
        <w:spacing w:line="276" w:lineRule="auto"/>
        <w:rPr>
          <w:rFonts w:ascii="Verdana" w:hAnsi="Verdana"/>
          <w:sz w:val="20"/>
          <w:szCs w:val="20"/>
          <w:u w:val="single"/>
          <w:lang w:eastAsia="en-US"/>
        </w:rPr>
      </w:pPr>
    </w:p>
    <w:p w14:paraId="1119D2B4" w14:textId="77777777" w:rsidR="00855AD9" w:rsidRPr="004F072B" w:rsidRDefault="00855AD9" w:rsidP="00855AD9">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05C60777"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19190F5D" w14:textId="77777777" w:rsidR="00855AD9" w:rsidRPr="004F072B" w:rsidRDefault="00855AD9" w:rsidP="00855AD9">
      <w:pPr>
        <w:spacing w:line="276" w:lineRule="auto"/>
        <w:rPr>
          <w:rFonts w:ascii="Verdana" w:hAnsi="Verdana"/>
          <w:sz w:val="20"/>
          <w:szCs w:val="20"/>
          <w:lang w:eastAsia="en-US"/>
        </w:rPr>
      </w:pPr>
    </w:p>
    <w:p w14:paraId="716F1FED"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Pr>
          <w:rFonts w:ascii="Verdana" w:hAnsi="Verdana"/>
          <w:sz w:val="20"/>
          <w:szCs w:val="20"/>
          <w:lang w:eastAsia="en-US"/>
        </w:rPr>
        <w:t>t de Combinatie of dienen alle C</w:t>
      </w:r>
      <w:r w:rsidRPr="004F072B">
        <w:rPr>
          <w:rFonts w:ascii="Verdana" w:hAnsi="Verdana"/>
          <w:sz w:val="20"/>
          <w:szCs w:val="20"/>
          <w:lang w:eastAsia="en-US"/>
        </w:rPr>
        <w:t>ombinanten afzonderlijk het bewijs na een verzoek daartoe te kunnen verstrekken binnen de gestelde termijn.</w:t>
      </w:r>
    </w:p>
    <w:p w14:paraId="4F28A954" w14:textId="77777777" w:rsidR="00855AD9" w:rsidRPr="004F072B" w:rsidRDefault="00855AD9" w:rsidP="00855AD9">
      <w:pPr>
        <w:spacing w:line="276" w:lineRule="auto"/>
        <w:rPr>
          <w:rFonts w:ascii="Verdana" w:hAnsi="Verdana"/>
          <w:sz w:val="20"/>
          <w:szCs w:val="20"/>
          <w:lang w:eastAsia="en-US"/>
        </w:rPr>
      </w:pPr>
    </w:p>
    <w:p w14:paraId="65F4DA73" w14:textId="77777777" w:rsidR="00855AD9" w:rsidRPr="004F072B" w:rsidRDefault="00855AD9" w:rsidP="00855AD9">
      <w:pPr>
        <w:spacing w:line="276" w:lineRule="auto"/>
        <w:rPr>
          <w:rFonts w:ascii="Verdana" w:hAnsi="Verdana"/>
          <w:sz w:val="20"/>
          <w:szCs w:val="20"/>
          <w:lang w:eastAsia="en-US"/>
        </w:rPr>
      </w:pPr>
      <w:r w:rsidRPr="004F072B">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w:t>
      </w:r>
      <w:r>
        <w:rPr>
          <w:rFonts w:ascii="Verdana" w:hAnsi="Verdana"/>
          <w:sz w:val="20"/>
          <w:szCs w:val="20"/>
          <w:lang w:eastAsia="en-US"/>
        </w:rPr>
        <w:t>(</w:t>
      </w:r>
      <w:r w:rsidRPr="004F072B">
        <w:rPr>
          <w:rFonts w:ascii="Verdana" w:hAnsi="Verdana"/>
          <w:sz w:val="20"/>
          <w:szCs w:val="20"/>
          <w:lang w:eastAsia="en-US"/>
        </w:rPr>
        <w:t>een</w:t>
      </w:r>
      <w:r>
        <w:rPr>
          <w:rFonts w:ascii="Verdana" w:hAnsi="Verdana"/>
          <w:sz w:val="20"/>
          <w:szCs w:val="20"/>
          <w:lang w:eastAsia="en-US"/>
        </w:rPr>
        <w:t>)</w:t>
      </w:r>
      <w:r w:rsidRPr="004F072B">
        <w:rPr>
          <w:rFonts w:ascii="Verdana" w:hAnsi="Verdana"/>
          <w:sz w:val="20"/>
          <w:szCs w:val="20"/>
          <w:lang w:eastAsia="en-US"/>
        </w:rPr>
        <w:t xml:space="preserve"> functionaris(sen), </w:t>
      </w:r>
      <w:r>
        <w:rPr>
          <w:rFonts w:ascii="Verdana" w:hAnsi="Verdana"/>
          <w:sz w:val="20"/>
          <w:szCs w:val="20"/>
          <w:lang w:eastAsia="en-US"/>
        </w:rPr>
        <w:t xml:space="preserve">die volgens het uittreksel uit het beroeps-/ </w:t>
      </w:r>
      <w:r w:rsidRPr="004F072B">
        <w:rPr>
          <w:rFonts w:ascii="Verdana" w:hAnsi="Verdana"/>
          <w:sz w:val="20"/>
          <w:szCs w:val="20"/>
          <w:lang w:eastAsia="en-US"/>
        </w:rPr>
        <w:t xml:space="preserve">handelsregister bevoegd is Inschrijver te vertegenwoordigen of waaraan een schriftelijke volmacht tot vertegenwoordiging is verleend die bij de Inschrijving is gevoegd. De volmacht moet ondertekend zijn door (een) </w:t>
      </w:r>
      <w:proofErr w:type="spellStart"/>
      <w:r w:rsidRPr="004F072B">
        <w:rPr>
          <w:rFonts w:ascii="Verdana" w:hAnsi="Verdana"/>
          <w:sz w:val="20"/>
          <w:szCs w:val="20"/>
          <w:lang w:eastAsia="en-US"/>
        </w:rPr>
        <w:t>perso</w:t>
      </w:r>
      <w:proofErr w:type="spellEnd"/>
      <w:r w:rsidRPr="004F072B">
        <w:rPr>
          <w:rFonts w:ascii="Verdana" w:hAnsi="Verdana"/>
          <w:sz w:val="20"/>
          <w:szCs w:val="20"/>
          <w:lang w:eastAsia="en-US"/>
        </w:rPr>
        <w:t>(o)n(en) die blijkens het uittrekse</w:t>
      </w:r>
      <w:r>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7D6D4CEF" w14:textId="77777777" w:rsidR="00855AD9" w:rsidRPr="004F072B" w:rsidRDefault="00855AD9" w:rsidP="00855AD9">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855AD9" w:rsidRPr="004F072B" w14:paraId="1F2C28D8" w14:textId="77777777" w:rsidTr="00091234">
        <w:trPr>
          <w:cantSplit/>
          <w:trHeight w:val="454"/>
        </w:trPr>
        <w:tc>
          <w:tcPr>
            <w:tcW w:w="4962" w:type="dxa"/>
            <w:shd w:val="clear" w:color="auto" w:fill="E6E6E6"/>
            <w:vAlign w:val="center"/>
          </w:tcPr>
          <w:p w14:paraId="652D60E3" w14:textId="77777777" w:rsidR="00855AD9" w:rsidRPr="004F072B" w:rsidRDefault="00855AD9" w:rsidP="00091234">
            <w:pPr>
              <w:spacing w:line="276" w:lineRule="auto"/>
              <w:rPr>
                <w:rFonts w:ascii="Verdana" w:hAnsi="Verdana"/>
                <w:sz w:val="20"/>
                <w:szCs w:val="20"/>
                <w:lang w:eastAsia="en-US"/>
              </w:rPr>
            </w:pPr>
          </w:p>
          <w:p w14:paraId="18EACC3E"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2AA2FF5" w14:textId="77777777" w:rsidR="00855AD9" w:rsidRPr="004F072B" w:rsidRDefault="00855AD9" w:rsidP="00091234">
            <w:pPr>
              <w:spacing w:line="276" w:lineRule="auto"/>
              <w:rPr>
                <w:rFonts w:ascii="Verdana" w:hAnsi="Verdana"/>
                <w:sz w:val="20"/>
                <w:szCs w:val="20"/>
                <w:lang w:eastAsia="en-US"/>
              </w:rPr>
            </w:pPr>
          </w:p>
        </w:tc>
        <w:tc>
          <w:tcPr>
            <w:tcW w:w="4110" w:type="dxa"/>
            <w:vAlign w:val="center"/>
          </w:tcPr>
          <w:p w14:paraId="55FE7DC7"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855AD9" w:rsidRPr="004F072B" w14:paraId="5A03EA0C" w14:textId="77777777" w:rsidTr="00091234">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C27A003" w14:textId="77777777" w:rsidR="00855AD9" w:rsidRPr="004F072B" w:rsidRDefault="00855AD9" w:rsidP="00091234">
            <w:pPr>
              <w:spacing w:line="276" w:lineRule="auto"/>
              <w:rPr>
                <w:rFonts w:ascii="Verdana" w:hAnsi="Verdana"/>
                <w:sz w:val="20"/>
                <w:szCs w:val="20"/>
                <w:lang w:eastAsia="en-US"/>
              </w:rPr>
            </w:pPr>
          </w:p>
          <w:p w14:paraId="1732801D"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769971B" w14:textId="77777777" w:rsidR="00855AD9" w:rsidRPr="004F072B" w:rsidRDefault="00855AD9" w:rsidP="00091234">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78D68D9E" w14:textId="77777777" w:rsidR="00855AD9" w:rsidRPr="004F072B" w:rsidRDefault="00855AD9" w:rsidP="00091234">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Niet van toepassing</w:t>
            </w:r>
          </w:p>
        </w:tc>
      </w:tr>
    </w:tbl>
    <w:p w14:paraId="6336ADBE" w14:textId="77777777" w:rsidR="00855AD9" w:rsidRPr="004F072B" w:rsidRDefault="00855AD9" w:rsidP="00855AD9">
      <w:pPr>
        <w:spacing w:line="276" w:lineRule="auto"/>
        <w:rPr>
          <w:rFonts w:ascii="Verdana" w:hAnsi="Verdana"/>
          <w:sz w:val="20"/>
          <w:szCs w:val="20"/>
          <w:lang w:eastAsia="en-US"/>
        </w:rPr>
      </w:pPr>
    </w:p>
    <w:p w14:paraId="0DBA371E" w14:textId="77777777" w:rsidR="00855AD9" w:rsidRDefault="00855AD9" w:rsidP="00855AD9">
      <w:pPr>
        <w:rPr>
          <w:rFonts w:ascii="Verdana" w:hAnsi="Verdana"/>
          <w:sz w:val="20"/>
          <w:szCs w:val="20"/>
          <w:lang w:eastAsia="en-US"/>
        </w:rPr>
      </w:pPr>
      <w:r>
        <w:rPr>
          <w:rFonts w:ascii="Verdana" w:hAnsi="Verdana"/>
          <w:sz w:val="20"/>
          <w:szCs w:val="20"/>
          <w:lang w:eastAsia="en-US"/>
        </w:rPr>
        <w:br w:type="page"/>
      </w:r>
    </w:p>
    <w:p w14:paraId="7622272F" w14:textId="77777777" w:rsidR="00855AD9" w:rsidRPr="004F072B" w:rsidRDefault="00855AD9" w:rsidP="00773547">
      <w:pPr>
        <w:spacing w:line="276" w:lineRule="auto"/>
        <w:rPr>
          <w:rFonts w:ascii="Verdana" w:hAnsi="Verdana"/>
          <w:sz w:val="20"/>
          <w:szCs w:val="20"/>
        </w:rPr>
      </w:pPr>
    </w:p>
    <w:p w14:paraId="65A44B19" w14:textId="77777777" w:rsidR="00F50E18" w:rsidRPr="004F072B" w:rsidRDefault="00F50E18" w:rsidP="00773547">
      <w:pPr>
        <w:spacing w:line="276" w:lineRule="auto"/>
        <w:rPr>
          <w:rFonts w:ascii="Verdana" w:hAnsi="Verdana"/>
          <w:sz w:val="20"/>
          <w:szCs w:val="20"/>
        </w:rPr>
      </w:pPr>
      <w:bookmarkStart w:id="19" w:name="OLE_LINK6"/>
    </w:p>
    <w:p w14:paraId="6AE1DB11" w14:textId="77777777" w:rsidR="0045525C" w:rsidRPr="004F072B" w:rsidRDefault="0045525C" w:rsidP="00EF39BE">
      <w:pPr>
        <w:pStyle w:val="Kop2"/>
        <w:spacing w:line="276" w:lineRule="auto"/>
        <w:ind w:left="0" w:hanging="851"/>
        <w:rPr>
          <w:rFonts w:ascii="Verdana" w:hAnsi="Verdana"/>
          <w:sz w:val="20"/>
        </w:rPr>
      </w:pPr>
      <w:bookmarkStart w:id="20" w:name="_Toc324514457"/>
      <w:bookmarkStart w:id="21" w:name="_Toc403469894"/>
      <w:bookmarkStart w:id="22" w:name="_Toc403470388"/>
      <w:bookmarkStart w:id="23" w:name="_Toc403470513"/>
      <w:bookmarkStart w:id="24" w:name="_Toc131062072"/>
      <w:bookmarkStart w:id="25" w:name="OLE_LINK4"/>
      <w:r w:rsidRPr="004F072B">
        <w:rPr>
          <w:rFonts w:ascii="Verdana" w:hAnsi="Verdana"/>
          <w:sz w:val="20"/>
        </w:rPr>
        <w:t>Gegevens holding</w:t>
      </w:r>
      <w:bookmarkEnd w:id="20"/>
      <w:bookmarkEnd w:id="21"/>
      <w:bookmarkEnd w:id="22"/>
      <w:bookmarkEnd w:id="23"/>
      <w:bookmarkEnd w:id="24"/>
    </w:p>
    <w:p w14:paraId="759E04F9" w14:textId="77777777" w:rsidR="00055160" w:rsidRPr="004F072B" w:rsidRDefault="00055160" w:rsidP="00773547">
      <w:pPr>
        <w:spacing w:line="276" w:lineRule="auto"/>
        <w:rPr>
          <w:rFonts w:ascii="Verdana" w:hAnsi="Verdana"/>
          <w:lang w:eastAsia="en-US"/>
        </w:rPr>
      </w:pPr>
    </w:p>
    <w:bookmarkEnd w:id="25"/>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6F4FFBCC" w14:textId="77777777" w:rsidR="0045525C" w:rsidRPr="004F072B" w:rsidRDefault="0045525C" w:rsidP="00773547">
            <w:pPr>
              <w:spacing w:line="276" w:lineRule="auto"/>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773547">
            <w:pPr>
              <w:spacing w:line="276" w:lineRule="auto"/>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773547">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6" w:name="Check1"/>
            <w:r w:rsidR="0045525C" w:rsidRPr="004F072B">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4F072B">
              <w:rPr>
                <w:rFonts w:ascii="Verdana" w:hAnsi="Verdana"/>
                <w:sz w:val="20"/>
                <w:szCs w:val="20"/>
              </w:rPr>
              <w:fldChar w:fldCharType="end"/>
            </w:r>
            <w:bookmarkEnd w:id="26"/>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773547">
            <w:pPr>
              <w:spacing w:line="276" w:lineRule="auto"/>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773547">
            <w:pPr>
              <w:spacing w:line="276" w:lineRule="auto"/>
              <w:rPr>
                <w:rFonts w:ascii="Verdana" w:hAnsi="Verdana" w:cs="Arial"/>
                <w:sz w:val="20"/>
                <w:szCs w:val="20"/>
              </w:rPr>
            </w:pPr>
          </w:p>
          <w:p w14:paraId="2C0E4C8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773547">
            <w:pPr>
              <w:spacing w:line="276" w:lineRule="auto"/>
              <w:rPr>
                <w:rFonts w:ascii="Verdana" w:hAnsi="Verdana" w:cs="Arial"/>
                <w:sz w:val="20"/>
                <w:szCs w:val="20"/>
              </w:rPr>
            </w:pPr>
          </w:p>
          <w:p w14:paraId="47063100"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2BB21F14" w14:textId="77777777" w:rsidTr="00055160">
        <w:trPr>
          <w:cantSplit/>
          <w:trHeight w:val="454"/>
        </w:trPr>
        <w:tc>
          <w:tcPr>
            <w:tcW w:w="3402" w:type="dxa"/>
            <w:tcBorders>
              <w:bottom w:val="single" w:sz="4" w:space="0" w:color="auto"/>
            </w:tcBorders>
            <w:shd w:val="clear" w:color="auto" w:fill="E6E6E6"/>
            <w:vAlign w:val="center"/>
          </w:tcPr>
          <w:p w14:paraId="3149963E"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27" w:name="_Toc324514482"/>
      <w:bookmarkStart w:id="28" w:name="_Toc403469895"/>
      <w:bookmarkStart w:id="29" w:name="_Toc403470389"/>
      <w:bookmarkStart w:id="30" w:name="_Toc403470514"/>
      <w:bookmarkStart w:id="31" w:name="_Toc464213864"/>
      <w:r>
        <w:rPr>
          <w:rFonts w:ascii="Verdana" w:hAnsi="Verdana"/>
          <w:i/>
          <w:sz w:val="20"/>
          <w:szCs w:val="20"/>
        </w:rPr>
        <w:br w:type="page"/>
      </w:r>
    </w:p>
    <w:p w14:paraId="5A668D39" w14:textId="18AD8E35" w:rsidR="007B2047" w:rsidRPr="007B2047" w:rsidRDefault="007B2047" w:rsidP="00EF39BE">
      <w:pPr>
        <w:pStyle w:val="Kop3"/>
        <w:spacing w:line="276" w:lineRule="auto"/>
        <w:ind w:left="0" w:hanging="851"/>
        <w:rPr>
          <w:rFonts w:ascii="Verdana" w:hAnsi="Verdana"/>
          <w:sz w:val="20"/>
          <w:szCs w:val="20"/>
        </w:rPr>
      </w:pPr>
      <w:bookmarkStart w:id="32" w:name="_Toc131062073"/>
      <w:r w:rsidRPr="007B2047">
        <w:rPr>
          <w:rFonts w:ascii="Verdana" w:hAnsi="Verdana"/>
          <w:i w:val="0"/>
          <w:sz w:val="20"/>
          <w:szCs w:val="20"/>
        </w:rPr>
        <w:lastRenderedPageBreak/>
        <w:t>Aansprakelijkheidsverklaring</w:t>
      </w:r>
      <w:bookmarkEnd w:id="32"/>
      <w:r w:rsidR="009F251D">
        <w:rPr>
          <w:rFonts w:ascii="Verdana" w:hAnsi="Verdana"/>
          <w:i w:val="0"/>
          <w:sz w:val="20"/>
          <w:szCs w:val="20"/>
        </w:rPr>
        <w:t xml:space="preserve"> holding</w:t>
      </w:r>
      <w:r w:rsidRPr="007B2047">
        <w:rPr>
          <w:rFonts w:ascii="Verdana" w:hAnsi="Verdana"/>
          <w:i w:val="0"/>
          <w:sz w:val="20"/>
          <w:szCs w:val="20"/>
        </w:rPr>
        <w:t xml:space="preserve"> </w:t>
      </w:r>
      <w:bookmarkEnd w:id="27"/>
      <w:bookmarkEnd w:id="28"/>
      <w:bookmarkEnd w:id="29"/>
      <w:bookmarkEnd w:id="30"/>
      <w:bookmarkEnd w:id="31"/>
    </w:p>
    <w:p w14:paraId="2B449FDF" w14:textId="4D586594" w:rsidR="00E42EE9" w:rsidRDefault="007B2047" w:rsidP="00F24B02">
      <w:pPr>
        <w:spacing w:line="276" w:lineRule="auto"/>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w:t>
      </w:r>
      <w:r w:rsidR="006A3547">
        <w:rPr>
          <w:rFonts w:ascii="Verdana" w:hAnsi="Verdana"/>
          <w:sz w:val="20"/>
          <w:szCs w:val="20"/>
          <w:lang w:eastAsia="en-US"/>
        </w:rPr>
        <w:t xml:space="preserve"> 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773547">
            <w:pPr>
              <w:spacing w:line="276" w:lineRule="auto"/>
              <w:rPr>
                <w:rFonts w:ascii="Verdana" w:hAnsi="Verdana"/>
                <w:sz w:val="20"/>
                <w:szCs w:val="20"/>
                <w:lang w:eastAsia="en-US"/>
              </w:rPr>
            </w:pPr>
          </w:p>
          <w:p w14:paraId="1A3B65A0"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773547">
            <w:pPr>
              <w:spacing w:line="276" w:lineRule="auto"/>
              <w:rPr>
                <w:rFonts w:ascii="Verdana" w:hAnsi="Verdana"/>
                <w:sz w:val="20"/>
                <w:szCs w:val="20"/>
                <w:lang w:eastAsia="en-US"/>
              </w:rPr>
            </w:pPr>
          </w:p>
          <w:p w14:paraId="28EE137D"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773547">
            <w:pPr>
              <w:spacing w:line="276" w:lineRule="auto"/>
              <w:rPr>
                <w:rFonts w:ascii="Verdana" w:hAnsi="Verdana"/>
                <w:sz w:val="20"/>
                <w:szCs w:val="20"/>
                <w:lang w:eastAsia="en-US"/>
              </w:rPr>
            </w:pPr>
          </w:p>
          <w:p w14:paraId="00741C02" w14:textId="73602E97" w:rsidR="007B2047" w:rsidRPr="005B018D" w:rsidRDefault="007B2047" w:rsidP="00773547">
            <w:pPr>
              <w:spacing w:line="276" w:lineRule="auto"/>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773547">
            <w:pPr>
              <w:spacing w:line="276" w:lineRule="auto"/>
              <w:rPr>
                <w:rFonts w:ascii="Verdana" w:hAnsi="Verdana"/>
                <w:sz w:val="20"/>
                <w:szCs w:val="20"/>
                <w:lang w:eastAsia="en-US"/>
              </w:rPr>
            </w:pPr>
          </w:p>
        </w:tc>
      </w:tr>
    </w:tbl>
    <w:p w14:paraId="7C1DF711" w14:textId="77777777" w:rsidR="00A353B6" w:rsidRDefault="00A353B6" w:rsidP="00773547">
      <w:pPr>
        <w:spacing w:line="276" w:lineRule="auto"/>
      </w:pPr>
    </w:p>
    <w:p w14:paraId="48F144BA" w14:textId="77777777" w:rsidR="00613EAB" w:rsidRPr="004F072B" w:rsidRDefault="00613EAB" w:rsidP="00613EAB">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6AE673ED" w14:textId="6F099F7C" w:rsidR="00613EAB" w:rsidRDefault="00613EAB" w:rsidP="00613EAB">
      <w:pPr>
        <w:numPr>
          <w:ilvl w:val="0"/>
          <w:numId w:val="8"/>
        </w:numPr>
        <w:spacing w:line="276" w:lineRule="auto"/>
        <w:rPr>
          <w:rFonts w:ascii="Verdana" w:hAnsi="Verdana"/>
          <w:sz w:val="20"/>
          <w:szCs w:val="20"/>
          <w:lang w:eastAsia="en-US"/>
        </w:rPr>
      </w:pPr>
      <w:r>
        <w:rPr>
          <w:rFonts w:ascii="Verdana" w:hAnsi="Verdana"/>
          <w:sz w:val="20"/>
          <w:szCs w:val="20"/>
          <w:lang w:eastAsia="en-US"/>
        </w:rPr>
        <w:t>Verklaring aansprakelijkheid concern/holding.</w:t>
      </w:r>
    </w:p>
    <w:p w14:paraId="249C353F" w14:textId="48240B0E" w:rsidR="00A353B6" w:rsidRDefault="00A353B6" w:rsidP="00613EAB">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263AA7">
            <w:pPr>
              <w:spacing w:line="276" w:lineRule="auto"/>
              <w:rPr>
                <w:rFonts w:ascii="Verdana" w:hAnsi="Verdana" w:cs="Arial"/>
                <w:sz w:val="20"/>
                <w:szCs w:val="20"/>
              </w:rPr>
            </w:pPr>
          </w:p>
          <w:p w14:paraId="588354C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263AA7">
            <w:pPr>
              <w:spacing w:line="276" w:lineRule="auto"/>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263AA7">
            <w:pPr>
              <w:spacing w:line="276" w:lineRule="auto"/>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A353B6">
            <w:pPr>
              <w:spacing w:line="276" w:lineRule="auto"/>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263AA7">
            <w:pPr>
              <w:spacing w:line="276" w:lineRule="auto"/>
              <w:rPr>
                <w:rFonts w:ascii="Verdana" w:hAnsi="Verdana" w:cs="Arial"/>
                <w:sz w:val="20"/>
                <w:szCs w:val="20"/>
              </w:rPr>
            </w:pPr>
          </w:p>
          <w:p w14:paraId="17F661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263AA7">
            <w:pPr>
              <w:spacing w:line="276" w:lineRule="auto"/>
              <w:rPr>
                <w:rFonts w:ascii="Verdana" w:hAnsi="Verdana" w:cs="Arial"/>
                <w:sz w:val="20"/>
                <w:szCs w:val="20"/>
              </w:rPr>
            </w:pPr>
          </w:p>
          <w:p w14:paraId="5FED7B47" w14:textId="19F7F03C"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t borg staat voor de nakoming van alle verplichtingen, die uit hoofde van de ingevolge de onderhavige aanbesteding gesloten overeenkomst(en) door inschrijver worden aangegaan.</w:t>
            </w:r>
          </w:p>
          <w:p w14:paraId="349F3B05" w14:textId="77777777" w:rsidR="000D5DCC" w:rsidRPr="00A15E91" w:rsidRDefault="000D5DCC" w:rsidP="00263AA7">
            <w:pPr>
              <w:spacing w:line="276" w:lineRule="auto"/>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263AA7">
            <w:pPr>
              <w:tabs>
                <w:tab w:val="left" w:pos="972"/>
              </w:tabs>
              <w:spacing w:line="276" w:lineRule="auto"/>
              <w:rPr>
                <w:rFonts w:ascii="Verdana" w:hAnsi="Verdana" w:cs="Arial"/>
                <w:sz w:val="20"/>
                <w:szCs w:val="20"/>
              </w:rPr>
            </w:pPr>
          </w:p>
          <w:p w14:paraId="12E9D1B3" w14:textId="77777777" w:rsidR="000D5DCC" w:rsidRPr="00A15E91" w:rsidRDefault="000D5DCC" w:rsidP="00263AA7">
            <w:pPr>
              <w:pStyle w:val="Normaalweb"/>
              <w:tabs>
                <w:tab w:val="clear" w:pos="972"/>
              </w:tabs>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7777777" w:rsidR="000D5DCC" w:rsidRPr="00A15E91" w:rsidRDefault="000D5DCC" w:rsidP="00122CA4">
            <w:pPr>
              <w:pStyle w:val="Normaalweb"/>
              <w:numPr>
                <w:ilvl w:val="0"/>
                <w:numId w:val="9"/>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zich volledig en onvoorwaardelijk garant stelt voor de nakoming van de verplichtingen die uit de af te sluiten Overeenkomst voortvloeien,</w:t>
            </w:r>
          </w:p>
          <w:p w14:paraId="3E4D6D05" w14:textId="77777777" w:rsidR="000D5DCC" w:rsidRPr="00A15E91" w:rsidRDefault="000D5DCC" w:rsidP="00122CA4">
            <w:pPr>
              <w:pStyle w:val="Normaalweb"/>
              <w:numPr>
                <w:ilvl w:val="0"/>
                <w:numId w:val="9"/>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3B5C21B9" w14:textId="77777777" w:rsidR="000D5DCC" w:rsidRPr="00A15E91" w:rsidRDefault="000D5DCC" w:rsidP="00122CA4">
            <w:pPr>
              <w:pStyle w:val="Normaalweb"/>
              <w:numPr>
                <w:ilvl w:val="0"/>
                <w:numId w:val="9"/>
              </w:numPr>
              <w:spacing w:after="120" w:line="276" w:lineRule="auto"/>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indien de Aanbestedende dienst de Overeenkomst niet aan Inschrijver gunt.</w:t>
            </w:r>
          </w:p>
          <w:p w14:paraId="588685E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263AA7">
            <w:pPr>
              <w:tabs>
                <w:tab w:val="left" w:pos="972"/>
              </w:tabs>
              <w:spacing w:line="276" w:lineRule="auto"/>
              <w:rPr>
                <w:rFonts w:ascii="Verdana" w:hAnsi="Verdana" w:cs="Arial"/>
                <w:bCs/>
                <w:sz w:val="20"/>
                <w:szCs w:val="20"/>
              </w:rPr>
            </w:pPr>
          </w:p>
        </w:tc>
      </w:tr>
    </w:tbl>
    <w:p w14:paraId="3DFD2076" w14:textId="77777777" w:rsidR="007B2047" w:rsidRDefault="007B2047"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263AA7">
            <w:pPr>
              <w:tabs>
                <w:tab w:val="left" w:pos="972"/>
              </w:tabs>
              <w:spacing w:line="276" w:lineRule="auto"/>
              <w:rPr>
                <w:rFonts w:ascii="Verdana" w:hAnsi="Verdana" w:cs="Arial"/>
                <w:sz w:val="20"/>
                <w:szCs w:val="20"/>
              </w:rPr>
            </w:pPr>
          </w:p>
        </w:tc>
      </w:tr>
    </w:tbl>
    <w:p w14:paraId="0B0900D2" w14:textId="77777777" w:rsidR="00A353B6" w:rsidRDefault="000D5DCC" w:rsidP="00773547">
      <w:pPr>
        <w:spacing w:line="276" w:lineRule="auto"/>
      </w:pPr>
      <w:r>
        <w:t xml:space="preserve"> </w:t>
      </w:r>
    </w:p>
    <w:p w14:paraId="73712877" w14:textId="77777777" w:rsidR="00A353B6" w:rsidRDefault="00A353B6">
      <w:r>
        <w:br w:type="page"/>
      </w:r>
    </w:p>
    <w:p w14:paraId="572A5590" w14:textId="77777777" w:rsidR="000D5DCC" w:rsidRDefault="000D5DCC"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263AA7">
            <w:pPr>
              <w:tabs>
                <w:tab w:val="left" w:pos="972"/>
              </w:tabs>
              <w:spacing w:line="276" w:lineRule="auto"/>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263AA7">
            <w:pPr>
              <w:tabs>
                <w:tab w:val="left" w:pos="972"/>
              </w:tabs>
              <w:spacing w:line="276" w:lineRule="auto"/>
              <w:rPr>
                <w:rFonts w:ascii="Verdana" w:hAnsi="Verdana" w:cs="Arial"/>
                <w:sz w:val="20"/>
                <w:szCs w:val="20"/>
              </w:rPr>
            </w:pPr>
          </w:p>
          <w:p w14:paraId="65E1654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263AA7">
            <w:pPr>
              <w:tabs>
                <w:tab w:val="left" w:pos="972"/>
              </w:tabs>
              <w:spacing w:line="276" w:lineRule="auto"/>
              <w:rPr>
                <w:rFonts w:ascii="Verdana" w:hAnsi="Verdana" w:cs="Arial"/>
                <w:sz w:val="20"/>
                <w:szCs w:val="20"/>
              </w:rPr>
            </w:pPr>
          </w:p>
        </w:tc>
      </w:tr>
    </w:tbl>
    <w:p w14:paraId="28C44732" w14:textId="77777777" w:rsidR="007B2047" w:rsidRDefault="007B2047" w:rsidP="00773547">
      <w:pPr>
        <w:spacing w:line="276" w:lineRule="auto"/>
      </w:pPr>
    </w:p>
    <w:p w14:paraId="0CEC1213" w14:textId="77777777" w:rsidR="00A353B6" w:rsidRDefault="00A353B6">
      <w:r>
        <w:br w:type="page"/>
      </w:r>
    </w:p>
    <w:p w14:paraId="19A94A5F" w14:textId="77777777" w:rsidR="000D5DCC" w:rsidRPr="00A15E91" w:rsidRDefault="000D5DCC" w:rsidP="00EF39BE">
      <w:pPr>
        <w:pStyle w:val="Kop2"/>
        <w:spacing w:line="276" w:lineRule="auto"/>
        <w:ind w:left="0" w:hanging="851"/>
        <w:rPr>
          <w:rFonts w:ascii="Verdana" w:hAnsi="Verdana"/>
          <w:sz w:val="20"/>
        </w:rPr>
      </w:pPr>
      <w:bookmarkStart w:id="33" w:name="_Toc403469896"/>
      <w:bookmarkStart w:id="34" w:name="_Toc403470390"/>
      <w:bookmarkStart w:id="35" w:name="_Toc403470515"/>
      <w:bookmarkStart w:id="36" w:name="_Toc509570878"/>
      <w:bookmarkStart w:id="37" w:name="_Toc131062074"/>
      <w:r w:rsidRPr="00A15E91">
        <w:rPr>
          <w:rFonts w:ascii="Verdana" w:hAnsi="Verdana"/>
          <w:sz w:val="20"/>
        </w:rPr>
        <w:lastRenderedPageBreak/>
        <w:t>Opgave juridische bindingen</w:t>
      </w:r>
      <w:bookmarkEnd w:id="33"/>
      <w:bookmarkEnd w:id="34"/>
      <w:bookmarkEnd w:id="35"/>
      <w:bookmarkEnd w:id="36"/>
      <w:bookmarkEnd w:id="37"/>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263AA7">
            <w:pPr>
              <w:spacing w:line="276" w:lineRule="auto"/>
              <w:rPr>
                <w:rFonts w:ascii="Verdana" w:hAnsi="Verdana" w:cs="Arial"/>
                <w:sz w:val="20"/>
                <w:szCs w:val="20"/>
              </w:rPr>
            </w:pPr>
          </w:p>
          <w:p w14:paraId="4DD4281F"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263AA7">
            <w:pPr>
              <w:spacing w:line="276" w:lineRule="auto"/>
              <w:rPr>
                <w:rFonts w:ascii="Verdana" w:hAnsi="Verdana"/>
                <w:sz w:val="20"/>
                <w:szCs w:val="20"/>
              </w:rPr>
            </w:pPr>
          </w:p>
        </w:tc>
        <w:tc>
          <w:tcPr>
            <w:tcW w:w="5670" w:type="dxa"/>
            <w:vAlign w:val="center"/>
          </w:tcPr>
          <w:p w14:paraId="1E86A070"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263AA7">
            <w:pPr>
              <w:spacing w:line="276" w:lineRule="auto"/>
              <w:rPr>
                <w:rFonts w:ascii="Verdana" w:hAnsi="Verdana" w:cs="Arial"/>
                <w:sz w:val="20"/>
                <w:szCs w:val="20"/>
              </w:rPr>
            </w:pPr>
          </w:p>
          <w:p w14:paraId="04F480BA"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773547">
      <w:pPr>
        <w:spacing w:line="276" w:lineRule="auto"/>
        <w:rPr>
          <w:rFonts w:ascii="Verdana" w:hAnsi="Verdana"/>
          <w:sz w:val="20"/>
          <w:szCs w:val="20"/>
        </w:rPr>
      </w:pPr>
    </w:p>
    <w:p w14:paraId="3CE49E8D" w14:textId="27BAAF4D" w:rsidR="000D5DCC" w:rsidRDefault="000D5DCC">
      <w:pPr>
        <w:rPr>
          <w:rFonts w:ascii="Verdana" w:hAnsi="Verdana"/>
          <w:sz w:val="20"/>
          <w:szCs w:val="20"/>
        </w:rPr>
      </w:pPr>
      <w:r>
        <w:rPr>
          <w:rFonts w:ascii="Verdana" w:hAnsi="Verdana"/>
          <w:sz w:val="20"/>
          <w:szCs w:val="20"/>
        </w:rPr>
        <w:br w:type="page"/>
      </w:r>
    </w:p>
    <w:p w14:paraId="53303207" w14:textId="7AFC0DFB" w:rsidR="00D30B5B" w:rsidRDefault="00D30B5B">
      <w:pPr>
        <w:rPr>
          <w:rFonts w:ascii="Verdana" w:hAnsi="Verdana"/>
          <w:sz w:val="20"/>
          <w:szCs w:val="20"/>
        </w:rPr>
      </w:pPr>
    </w:p>
    <w:p w14:paraId="32B1556A" w14:textId="77777777" w:rsidR="00D30B5B" w:rsidRDefault="00D30B5B">
      <w:pPr>
        <w:rPr>
          <w:rFonts w:ascii="Verdana" w:hAnsi="Verdana"/>
          <w:sz w:val="20"/>
          <w:szCs w:val="20"/>
        </w:rPr>
      </w:pPr>
    </w:p>
    <w:p w14:paraId="7CCC691A" w14:textId="77777777" w:rsidR="000D5DCC" w:rsidRPr="00901D28" w:rsidRDefault="000D5DCC" w:rsidP="00003A47">
      <w:pPr>
        <w:pStyle w:val="Kop1"/>
        <w:keepLines/>
        <w:numPr>
          <w:ilvl w:val="0"/>
          <w:numId w:val="12"/>
        </w:numPr>
        <w:spacing w:line="276" w:lineRule="auto"/>
        <w:ind w:left="0" w:hanging="851"/>
        <w:rPr>
          <w:rFonts w:ascii="Verdana" w:hAnsi="Verdana"/>
          <w:bCs/>
          <w:caps w:val="0"/>
          <w:spacing w:val="4"/>
          <w:sz w:val="24"/>
          <w:szCs w:val="24"/>
          <w:lang w:eastAsia="nl-NL"/>
        </w:rPr>
      </w:pPr>
      <w:bookmarkStart w:id="38" w:name="_Toc403469898"/>
      <w:bookmarkStart w:id="39" w:name="_Toc403470392"/>
      <w:bookmarkStart w:id="40" w:name="_Toc403470517"/>
      <w:bookmarkStart w:id="41" w:name="_Toc509570879"/>
      <w:bookmarkStart w:id="42" w:name="_Toc131062075"/>
      <w:r w:rsidRPr="00901D28">
        <w:rPr>
          <w:rFonts w:ascii="Verdana" w:hAnsi="Verdana"/>
          <w:bCs/>
          <w:caps w:val="0"/>
          <w:spacing w:val="4"/>
          <w:sz w:val="24"/>
          <w:szCs w:val="24"/>
          <w:lang w:eastAsia="nl-NL"/>
        </w:rPr>
        <w:t>Samenwerking met andere ondernemingen</w:t>
      </w:r>
      <w:bookmarkEnd w:id="38"/>
      <w:bookmarkEnd w:id="39"/>
      <w:bookmarkEnd w:id="40"/>
      <w:bookmarkEnd w:id="41"/>
      <w:bookmarkEnd w:id="42"/>
    </w:p>
    <w:p w14:paraId="2C9E32D5" w14:textId="331DDA8F" w:rsidR="000D5DCC" w:rsidRPr="00A15E91" w:rsidRDefault="000D5DCC" w:rsidP="000D5DCC">
      <w:pPr>
        <w:spacing w:line="276" w:lineRule="auto"/>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4C10E51A" w14:textId="77777777" w:rsidR="000D5DCC" w:rsidRPr="002527D4" w:rsidRDefault="000D5DCC" w:rsidP="002527D4">
      <w:pPr>
        <w:spacing w:line="276" w:lineRule="auto"/>
        <w:rPr>
          <w:rFonts w:ascii="Verdana" w:hAnsi="Verdana"/>
          <w:sz w:val="20"/>
          <w:szCs w:val="20"/>
          <w:lang w:val="nl"/>
        </w:rPr>
      </w:pPr>
      <w:bookmarkStart w:id="43" w:name="_Toc403469865"/>
      <w:bookmarkStart w:id="44" w:name="_Toc403470518"/>
      <w:bookmarkStart w:id="45" w:name="_Toc403471007"/>
      <w:bookmarkStart w:id="46" w:name="_Toc403471129"/>
      <w:bookmarkStart w:id="47" w:name="_Toc451936903"/>
      <w:bookmarkStart w:id="48" w:name="_Toc454358806"/>
      <w:bookmarkStart w:id="49" w:name="_Toc478374135"/>
      <w:bookmarkStart w:id="50" w:name="_Toc478974962"/>
      <w:bookmarkStart w:id="51" w:name="_Toc480960517"/>
      <w:bookmarkStart w:id="52" w:name="_Toc481389756"/>
      <w:bookmarkStart w:id="53" w:name="_Toc481495326"/>
      <w:bookmarkStart w:id="54" w:name="_Toc500498800"/>
      <w:bookmarkStart w:id="55" w:name="_Toc501716311"/>
      <w:bookmarkStart w:id="56" w:name="_Toc503866302"/>
      <w:bookmarkStart w:id="57" w:name="_Toc504571044"/>
      <w:bookmarkStart w:id="58" w:name="_Toc508623669"/>
      <w:bookmarkStart w:id="59" w:name="_Toc509483091"/>
      <w:bookmarkStart w:id="60" w:name="_Toc509565143"/>
      <w:bookmarkStart w:id="61" w:name="_Toc509570819"/>
      <w:bookmarkStart w:id="62" w:name="_Toc509570880"/>
      <w:bookmarkStart w:id="63" w:name="_Toc519088821"/>
      <w:bookmarkStart w:id="64" w:name="_Toc56157680"/>
      <w:bookmarkStart w:id="65" w:name="_Toc57031498"/>
      <w:bookmarkStart w:id="66" w:name="_Toc324514461"/>
      <w:bookmarkStart w:id="67" w:name="OLE_LINK8"/>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3F31FA7A" w14:textId="77777777" w:rsidR="000D5DCC" w:rsidRPr="00A15E91" w:rsidRDefault="000D5DCC" w:rsidP="00EF39BE">
      <w:pPr>
        <w:pStyle w:val="Kop2"/>
        <w:spacing w:line="276" w:lineRule="auto"/>
        <w:ind w:left="0" w:hanging="851"/>
        <w:rPr>
          <w:rFonts w:ascii="Verdana" w:hAnsi="Verdana"/>
          <w:sz w:val="20"/>
        </w:rPr>
      </w:pPr>
      <w:bookmarkStart w:id="68" w:name="_Toc403469899"/>
      <w:bookmarkStart w:id="69" w:name="_Toc403470393"/>
      <w:bookmarkStart w:id="70" w:name="_Toc403470519"/>
      <w:bookmarkStart w:id="71" w:name="_Toc509570881"/>
      <w:bookmarkStart w:id="72" w:name="_Toc131062076"/>
      <w:r w:rsidRPr="006B59ED">
        <w:rPr>
          <w:rFonts w:ascii="Verdana" w:hAnsi="Verdana"/>
          <w:sz w:val="20"/>
        </w:rPr>
        <w:t>Combinatie</w:t>
      </w:r>
      <w:bookmarkEnd w:id="66"/>
      <w:bookmarkEnd w:id="68"/>
      <w:bookmarkEnd w:id="69"/>
      <w:bookmarkEnd w:id="70"/>
      <w:bookmarkEnd w:id="71"/>
      <w:bookmarkEnd w:id="72"/>
    </w:p>
    <w:p w14:paraId="7B62E09A"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67"/>
          <w:p w14:paraId="4E9590AD" w14:textId="77777777" w:rsidR="000D5DCC" w:rsidRPr="00A15E91" w:rsidRDefault="000D5DCC" w:rsidP="00506FCB">
            <w:pPr>
              <w:spacing w:line="276" w:lineRule="auto"/>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263AA7">
            <w:pPr>
              <w:spacing w:line="276" w:lineRule="auto"/>
              <w:rPr>
                <w:rFonts w:ascii="Verdana" w:hAnsi="Verdana" w:cs="Arial"/>
                <w:sz w:val="20"/>
                <w:szCs w:val="20"/>
              </w:rPr>
            </w:pPr>
          </w:p>
          <w:p w14:paraId="0E1D53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7248677E"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0D5DCC">
      <w:pPr>
        <w:spacing w:line="276" w:lineRule="auto"/>
        <w:rPr>
          <w:rFonts w:ascii="Verdana" w:hAnsi="Verdana"/>
          <w:sz w:val="20"/>
          <w:szCs w:val="20"/>
          <w:lang w:val="nl" w:eastAsia="en-US"/>
        </w:rPr>
      </w:pPr>
    </w:p>
    <w:p w14:paraId="6F6B6214" w14:textId="77777777" w:rsidR="000D5DCC" w:rsidRPr="00A15E91" w:rsidRDefault="000D5DCC" w:rsidP="00EF39BE">
      <w:pPr>
        <w:pStyle w:val="Kop3"/>
        <w:spacing w:line="276" w:lineRule="auto"/>
        <w:ind w:left="0" w:hanging="851"/>
        <w:rPr>
          <w:rFonts w:ascii="Verdana" w:hAnsi="Verdana"/>
          <w:i w:val="0"/>
          <w:sz w:val="20"/>
          <w:szCs w:val="20"/>
        </w:rPr>
      </w:pPr>
      <w:bookmarkStart w:id="73" w:name="_Toc324514462"/>
      <w:bookmarkStart w:id="74" w:name="_Toc403469900"/>
      <w:bookmarkStart w:id="75" w:name="_Toc403470394"/>
      <w:bookmarkStart w:id="76" w:name="_Toc403470520"/>
      <w:bookmarkStart w:id="77" w:name="_Toc509570882"/>
      <w:bookmarkStart w:id="78" w:name="_Toc131062077"/>
      <w:r w:rsidRPr="00A15E91">
        <w:rPr>
          <w:rFonts w:ascii="Verdana" w:hAnsi="Verdana"/>
          <w:i w:val="0"/>
          <w:sz w:val="20"/>
          <w:szCs w:val="20"/>
        </w:rPr>
        <w:t>Verklaring combinatie</w:t>
      </w:r>
      <w:bookmarkEnd w:id="73"/>
      <w:bookmarkEnd w:id="74"/>
      <w:bookmarkEnd w:id="75"/>
      <w:bookmarkEnd w:id="76"/>
      <w:bookmarkEnd w:id="77"/>
      <w:bookmarkEnd w:id="78"/>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263AA7">
            <w:pPr>
              <w:pStyle w:val="Normaalweb"/>
              <w:spacing w:before="0" w:beforeAutospacing="0" w:after="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07BAB9D2"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lastRenderedPageBreak/>
              <w:t>Verklaring</w:t>
            </w:r>
            <w:r w:rsidR="00613EAB">
              <w:rPr>
                <w:rStyle w:val="Voetnootmarkering"/>
                <w:rFonts w:ascii="Verdana" w:hAnsi="Verdana" w:cs="Arial"/>
                <w:b/>
                <w:bCs/>
                <w:sz w:val="20"/>
                <w:szCs w:val="20"/>
              </w:rPr>
              <w:footnoteReference w:id="1"/>
            </w:r>
            <w:r w:rsidRPr="00A15E91">
              <w:rPr>
                <w:rFonts w:ascii="Verdana" w:hAnsi="Verdana" w:cs="Arial"/>
                <w:b/>
                <w:bCs/>
                <w:sz w:val="20"/>
                <w:szCs w:val="20"/>
              </w:rPr>
              <w:t xml:space="preserve">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Overeenkomst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263AA7">
            <w:pPr>
              <w:tabs>
                <w:tab w:val="left" w:pos="972"/>
              </w:tabs>
              <w:spacing w:line="276" w:lineRule="auto"/>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0D5DCC">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7777777" w:rsidR="000D5DCC" w:rsidRPr="00A15E91" w:rsidRDefault="000D5DCC" w:rsidP="00EF39BE">
      <w:pPr>
        <w:pStyle w:val="Kop2"/>
        <w:spacing w:line="276" w:lineRule="auto"/>
        <w:ind w:left="0" w:hanging="851"/>
        <w:rPr>
          <w:rFonts w:ascii="Verdana" w:hAnsi="Verdana"/>
          <w:sz w:val="20"/>
        </w:rPr>
      </w:pPr>
      <w:bookmarkStart w:id="79" w:name="_Toc324514463"/>
      <w:bookmarkStart w:id="80" w:name="_Toc403469903"/>
      <w:bookmarkStart w:id="81" w:name="_Toc403470397"/>
      <w:bookmarkStart w:id="82" w:name="_Toc403470523"/>
      <w:bookmarkStart w:id="83" w:name="_Toc509570883"/>
      <w:bookmarkStart w:id="84" w:name="_Toc131062078"/>
      <w:r w:rsidRPr="00A15E91">
        <w:rPr>
          <w:rFonts w:ascii="Verdana" w:hAnsi="Verdana"/>
          <w:sz w:val="20"/>
        </w:rPr>
        <w:lastRenderedPageBreak/>
        <w:t>Onderaanneming</w:t>
      </w:r>
      <w:bookmarkEnd w:id="79"/>
      <w:bookmarkEnd w:id="80"/>
      <w:bookmarkEnd w:id="81"/>
      <w:bookmarkEnd w:id="82"/>
      <w:bookmarkEnd w:id="83"/>
      <w:bookmarkEnd w:id="84"/>
    </w:p>
    <w:p w14:paraId="4B5ABD2E"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onderaanneming te laten uitvoeren.</w:t>
      </w:r>
    </w:p>
    <w:p w14:paraId="73185B7C"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263AA7">
            <w:pPr>
              <w:spacing w:line="276" w:lineRule="auto"/>
              <w:ind w:left="-4" w:firstLine="4"/>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41EFB143"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55372EA3" w14:textId="77777777" w:rsidR="000D5DCC" w:rsidRPr="00A15E91" w:rsidRDefault="000D5DCC" w:rsidP="000D5DCC">
      <w:pPr>
        <w:spacing w:line="276" w:lineRule="auto"/>
        <w:rPr>
          <w:rFonts w:ascii="Verdana" w:hAnsi="Verdana"/>
          <w:sz w:val="20"/>
          <w:szCs w:val="20"/>
          <w:lang w:val="nl"/>
        </w:rPr>
      </w:pPr>
    </w:p>
    <w:p w14:paraId="41050273" w14:textId="77777777" w:rsidR="000D5DCC" w:rsidRPr="00A15E91" w:rsidRDefault="000D5DCC" w:rsidP="00EF39BE">
      <w:pPr>
        <w:pStyle w:val="Kop3"/>
        <w:spacing w:line="276" w:lineRule="auto"/>
        <w:ind w:left="0" w:hanging="851"/>
        <w:rPr>
          <w:rFonts w:ascii="Verdana" w:hAnsi="Verdana"/>
          <w:i w:val="0"/>
          <w:sz w:val="20"/>
          <w:szCs w:val="20"/>
        </w:rPr>
      </w:pPr>
      <w:bookmarkStart w:id="85" w:name="_Toc403469904"/>
      <w:bookmarkStart w:id="86" w:name="_Toc403470398"/>
      <w:bookmarkStart w:id="87" w:name="_Toc403470524"/>
      <w:bookmarkStart w:id="88" w:name="_Toc509570884"/>
      <w:bookmarkStart w:id="89" w:name="_Toc131062079"/>
      <w:r w:rsidRPr="00A15E91">
        <w:rPr>
          <w:rFonts w:ascii="Verdana" w:hAnsi="Verdana"/>
          <w:i w:val="0"/>
          <w:sz w:val="20"/>
          <w:szCs w:val="20"/>
        </w:rPr>
        <w:t>Omschrijving van gedeelte in onderaanneming</w:t>
      </w:r>
      <w:bookmarkEnd w:id="85"/>
      <w:bookmarkEnd w:id="86"/>
      <w:bookmarkEnd w:id="87"/>
      <w:bookmarkEnd w:id="88"/>
      <w:bookmarkEnd w:id="89"/>
    </w:p>
    <w:p w14:paraId="783BCA7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0D5DCC">
      <w:pPr>
        <w:spacing w:line="276" w:lineRule="auto"/>
        <w:rPr>
          <w:rFonts w:ascii="Verdana" w:hAnsi="Verdana"/>
          <w:sz w:val="20"/>
          <w:szCs w:val="20"/>
        </w:rPr>
      </w:pPr>
    </w:p>
    <w:p w14:paraId="28F9AB8D" w14:textId="77777777" w:rsidR="000D5DCC" w:rsidRPr="00A15E91" w:rsidRDefault="000D5DCC" w:rsidP="000D5DCC">
      <w:pPr>
        <w:spacing w:line="276" w:lineRule="auto"/>
        <w:rPr>
          <w:rFonts w:ascii="Verdana" w:hAnsi="Verdana"/>
          <w:sz w:val="20"/>
          <w:szCs w:val="20"/>
          <w:u w:val="single"/>
          <w:lang w:eastAsia="en-US"/>
        </w:rPr>
      </w:pPr>
      <w:r w:rsidRPr="00A15E91">
        <w:rPr>
          <w:rFonts w:ascii="Verdana" w:hAnsi="Verdana"/>
          <w:sz w:val="20"/>
          <w:szCs w:val="20"/>
          <w:u w:val="single"/>
          <w:lang w:eastAsia="en-US"/>
        </w:rPr>
        <w:t>Eis(en):</w:t>
      </w:r>
    </w:p>
    <w:p w14:paraId="0D36FB92" w14:textId="3506D0DF"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hetzij als Hoofdaannemer, hetzij als Onderaannemer. Inschrijver dient middels verklaring onderaanneming duidelijk aan te geven dat gebruik gemaakt zal worden van 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0D5DCC">
      <w:pPr>
        <w:spacing w:line="276" w:lineRule="auto"/>
        <w:rPr>
          <w:rFonts w:ascii="Verdana" w:hAnsi="Verdana"/>
          <w:sz w:val="20"/>
          <w:szCs w:val="20"/>
          <w:lang w:eastAsia="en-US"/>
        </w:rPr>
      </w:pPr>
    </w:p>
    <w:p w14:paraId="545379EF"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0D5DCC">
      <w:pPr>
        <w:spacing w:line="276" w:lineRule="auto"/>
        <w:rPr>
          <w:rFonts w:ascii="Verdana" w:hAnsi="Verdana"/>
          <w:sz w:val="20"/>
          <w:szCs w:val="20"/>
          <w:lang w:eastAsia="en-US"/>
        </w:rPr>
      </w:pPr>
    </w:p>
    <w:p w14:paraId="56169E94"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 xml:space="preserve">Combinatie zich voor de toetsing aan de technische bekwaamheid (referentiecriterium) deels op de ervaring van een Onderaannemer beroept, dient duidelijk te worden gemaakt in de overlegde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0D5DCC">
      <w:pPr>
        <w:spacing w:line="276" w:lineRule="auto"/>
        <w:rPr>
          <w:rFonts w:ascii="Verdana" w:hAnsi="Verdana"/>
          <w:sz w:val="20"/>
          <w:szCs w:val="20"/>
          <w:lang w:eastAsia="en-US"/>
        </w:rPr>
      </w:pPr>
    </w:p>
    <w:p w14:paraId="57B414F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2945504" w14:textId="77777777" w:rsidR="000D5DCC" w:rsidRPr="00A15E91" w:rsidRDefault="000D5DCC" w:rsidP="000D5DCC">
      <w:pPr>
        <w:spacing w:line="276" w:lineRule="auto"/>
        <w:rPr>
          <w:rFonts w:ascii="Verdana" w:hAnsi="Verdana"/>
          <w:sz w:val="20"/>
          <w:szCs w:val="20"/>
          <w:lang w:eastAsia="en-US"/>
        </w:rPr>
      </w:pPr>
    </w:p>
    <w:p w14:paraId="7F8E50C4" w14:textId="54C38C5A" w:rsidR="000D5DCC" w:rsidRPr="00A15E91" w:rsidRDefault="00A2536C" w:rsidP="000D5DCC">
      <w:pPr>
        <w:spacing w:line="276" w:lineRule="auto"/>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0D5DCC">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263AA7">
            <w:pPr>
              <w:spacing w:line="276" w:lineRule="auto"/>
              <w:rPr>
                <w:rFonts w:ascii="Verdana" w:hAnsi="Verdana"/>
                <w:sz w:val="20"/>
                <w:szCs w:val="20"/>
                <w:lang w:eastAsia="en-US"/>
              </w:rPr>
            </w:pPr>
          </w:p>
          <w:p w14:paraId="68A09F67"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263AA7">
            <w:pPr>
              <w:spacing w:line="276" w:lineRule="auto"/>
              <w:rPr>
                <w:rFonts w:ascii="Verdana" w:hAnsi="Verdana"/>
                <w:sz w:val="20"/>
                <w:szCs w:val="20"/>
                <w:lang w:eastAsia="en-US"/>
              </w:rPr>
            </w:pPr>
          </w:p>
        </w:tc>
        <w:tc>
          <w:tcPr>
            <w:tcW w:w="4110" w:type="dxa"/>
            <w:vAlign w:val="center"/>
          </w:tcPr>
          <w:p w14:paraId="08871A0B"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0D5DCC">
      <w:pPr>
        <w:spacing w:line="276" w:lineRule="auto"/>
        <w:rPr>
          <w:rFonts w:ascii="Verdana" w:hAnsi="Verdana"/>
          <w:sz w:val="20"/>
          <w:szCs w:val="20"/>
        </w:rPr>
      </w:pPr>
    </w:p>
    <w:p w14:paraId="22C69F40"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Verklaring</w:t>
            </w:r>
            <w:r w:rsidR="00BA6B85">
              <w:rPr>
                <w:rStyle w:val="Voetnootmarkering"/>
                <w:rFonts w:ascii="Verdana" w:hAnsi="Verdana" w:cs="Arial"/>
                <w:b/>
                <w:sz w:val="20"/>
                <w:szCs w:val="20"/>
              </w:rPr>
              <w:footnoteReference w:id="2"/>
            </w:r>
            <w:r w:rsidRPr="00A15E91">
              <w:rPr>
                <w:rFonts w:ascii="Verdana" w:hAnsi="Verdana" w:cs="Arial"/>
                <w:b/>
                <w:sz w:val="20"/>
                <w:szCs w:val="20"/>
              </w:rPr>
              <w:t xml:space="preserve"> onderaanneming</w:t>
            </w:r>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263AA7">
            <w:pPr>
              <w:spacing w:line="276" w:lineRule="auto"/>
              <w:rPr>
                <w:rFonts w:ascii="Verdana" w:hAnsi="Verdana" w:cs="Arial"/>
                <w:sz w:val="20"/>
                <w:szCs w:val="20"/>
              </w:rPr>
            </w:pPr>
          </w:p>
          <w:p w14:paraId="03C2F555" w14:textId="77777777" w:rsidR="000D5DCC" w:rsidRPr="00A15E91" w:rsidRDefault="000D5DCC" w:rsidP="00122CA4">
            <w:pPr>
              <w:numPr>
                <w:ilvl w:val="0"/>
                <w:numId w:val="10"/>
              </w:numPr>
              <w:spacing w:line="276" w:lineRule="auto"/>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220BBB63" w:rsidR="000D5DCC" w:rsidRPr="00A15E91" w:rsidRDefault="00ED7889" w:rsidP="00122CA4">
            <w:pPr>
              <w:numPr>
                <w:ilvl w:val="0"/>
                <w:numId w:val="10"/>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122CA4">
            <w:pPr>
              <w:numPr>
                <w:ilvl w:val="0"/>
                <w:numId w:val="10"/>
              </w:numPr>
              <w:spacing w:line="276" w:lineRule="auto"/>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122CA4">
            <w:pPr>
              <w:numPr>
                <w:ilvl w:val="0"/>
                <w:numId w:val="10"/>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263AA7">
            <w:pPr>
              <w:spacing w:line="276" w:lineRule="auto"/>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263AA7">
            <w:pPr>
              <w:spacing w:line="276" w:lineRule="auto"/>
              <w:rPr>
                <w:rFonts w:ascii="Verdana" w:hAnsi="Verdana" w:cs="Arial"/>
                <w:sz w:val="20"/>
                <w:szCs w:val="20"/>
              </w:rPr>
            </w:pPr>
          </w:p>
        </w:tc>
      </w:tr>
    </w:tbl>
    <w:p w14:paraId="21A49FB0" w14:textId="24446727" w:rsidR="000D5DCC" w:rsidRDefault="000D5DCC" w:rsidP="000D5DCC">
      <w:pPr>
        <w:spacing w:line="276" w:lineRule="auto"/>
        <w:rPr>
          <w:rFonts w:ascii="Verdana" w:hAnsi="Verdana" w:cs="Arial"/>
          <w:sz w:val="20"/>
          <w:szCs w:val="20"/>
        </w:rPr>
      </w:pPr>
    </w:p>
    <w:p w14:paraId="6F35FA9D" w14:textId="77777777" w:rsidR="00BA6B85" w:rsidRPr="00A15E91" w:rsidRDefault="00BA6B85" w:rsidP="000D5DCC">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263AA7">
            <w:pPr>
              <w:tabs>
                <w:tab w:val="left" w:pos="972"/>
              </w:tabs>
              <w:spacing w:line="276" w:lineRule="auto"/>
              <w:rPr>
                <w:rFonts w:ascii="Verdana" w:hAnsi="Verdana" w:cs="Arial"/>
                <w:sz w:val="20"/>
                <w:szCs w:val="20"/>
              </w:rPr>
            </w:pPr>
          </w:p>
          <w:p w14:paraId="3F17C4F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263AA7">
            <w:pPr>
              <w:tabs>
                <w:tab w:val="left" w:pos="972"/>
              </w:tabs>
              <w:spacing w:line="276" w:lineRule="auto"/>
              <w:rPr>
                <w:rFonts w:ascii="Verdana" w:hAnsi="Verdana" w:cs="Arial"/>
                <w:sz w:val="20"/>
                <w:szCs w:val="20"/>
              </w:rPr>
            </w:pPr>
          </w:p>
        </w:tc>
      </w:tr>
    </w:tbl>
    <w:p w14:paraId="7FEA0D80" w14:textId="5182B3CA" w:rsidR="006B59ED" w:rsidRDefault="006B59ED" w:rsidP="000D5DCC">
      <w:pPr>
        <w:spacing w:line="276" w:lineRule="auto"/>
        <w:rPr>
          <w:rFonts w:ascii="Verdana" w:hAnsi="Verdana"/>
          <w:sz w:val="20"/>
          <w:szCs w:val="20"/>
          <w:lang w:eastAsia="en-US"/>
        </w:rPr>
      </w:pPr>
    </w:p>
    <w:p w14:paraId="1E383B0E" w14:textId="77777777" w:rsidR="006B59ED" w:rsidRDefault="006B59ED">
      <w:pPr>
        <w:rPr>
          <w:rFonts w:ascii="Verdana" w:hAnsi="Verdana"/>
          <w:sz w:val="20"/>
          <w:szCs w:val="20"/>
          <w:lang w:eastAsia="en-US"/>
        </w:rPr>
      </w:pPr>
      <w:r>
        <w:rPr>
          <w:rFonts w:ascii="Verdana" w:hAnsi="Verdana"/>
          <w:sz w:val="20"/>
          <w:szCs w:val="20"/>
          <w:lang w:eastAsia="en-US"/>
        </w:rPr>
        <w:br w:type="page"/>
      </w:r>
    </w:p>
    <w:p w14:paraId="5BEA95D3"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263AA7">
            <w:pPr>
              <w:tabs>
                <w:tab w:val="left" w:pos="972"/>
              </w:tabs>
              <w:spacing w:line="276" w:lineRule="auto"/>
              <w:rPr>
                <w:rFonts w:ascii="Verdana" w:hAnsi="Verdana" w:cs="Arial"/>
                <w:sz w:val="20"/>
                <w:szCs w:val="20"/>
              </w:rPr>
            </w:pPr>
          </w:p>
          <w:p w14:paraId="06ADEC8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263AA7">
            <w:pPr>
              <w:tabs>
                <w:tab w:val="left" w:pos="972"/>
              </w:tabs>
              <w:spacing w:line="276" w:lineRule="auto"/>
              <w:rPr>
                <w:rFonts w:ascii="Verdana" w:hAnsi="Verdana" w:cs="Arial"/>
                <w:sz w:val="20"/>
                <w:szCs w:val="20"/>
              </w:rPr>
            </w:pPr>
          </w:p>
        </w:tc>
      </w:tr>
    </w:tbl>
    <w:p w14:paraId="5EC0B122"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263AA7">
            <w:pPr>
              <w:tabs>
                <w:tab w:val="left" w:pos="972"/>
              </w:tabs>
              <w:spacing w:line="276" w:lineRule="auto"/>
              <w:rPr>
                <w:rFonts w:ascii="Verdana" w:hAnsi="Verdana" w:cs="Arial"/>
                <w:sz w:val="20"/>
                <w:szCs w:val="20"/>
              </w:rPr>
            </w:pPr>
          </w:p>
          <w:p w14:paraId="45ED7E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263AA7">
            <w:pPr>
              <w:tabs>
                <w:tab w:val="left" w:pos="972"/>
              </w:tabs>
              <w:spacing w:line="276" w:lineRule="auto"/>
              <w:rPr>
                <w:rFonts w:ascii="Verdana" w:hAnsi="Verdana" w:cs="Arial"/>
                <w:sz w:val="20"/>
                <w:szCs w:val="20"/>
              </w:rPr>
            </w:pP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263AA7">
            <w:pPr>
              <w:tabs>
                <w:tab w:val="left" w:pos="972"/>
              </w:tabs>
              <w:spacing w:line="276" w:lineRule="auto"/>
              <w:rPr>
                <w:rFonts w:ascii="Verdana" w:hAnsi="Verdana" w:cs="Arial"/>
                <w:sz w:val="20"/>
                <w:szCs w:val="20"/>
              </w:rPr>
            </w:pPr>
          </w:p>
          <w:p w14:paraId="21DA9DCF"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263AA7">
            <w:pPr>
              <w:tabs>
                <w:tab w:val="left" w:pos="972"/>
              </w:tabs>
              <w:spacing w:line="276" w:lineRule="auto"/>
              <w:rPr>
                <w:rFonts w:ascii="Verdana" w:hAnsi="Verdana" w:cs="Arial"/>
                <w:sz w:val="20"/>
                <w:szCs w:val="20"/>
              </w:rPr>
            </w:pP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77777777" w:rsidR="000D5DCC" w:rsidRPr="00A15E91" w:rsidRDefault="000D5DCC" w:rsidP="000D5DCC">
      <w:pPr>
        <w:spacing w:line="276" w:lineRule="auto"/>
        <w:rPr>
          <w:rFonts w:ascii="Verdana" w:hAnsi="Verdana"/>
          <w:sz w:val="20"/>
          <w:szCs w:val="20"/>
          <w:lang w:val="nl"/>
        </w:rPr>
      </w:pP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77777777" w:rsidR="00255B40" w:rsidRPr="00901D28" w:rsidRDefault="00055160" w:rsidP="00773547">
      <w:pPr>
        <w:pStyle w:val="Kop1"/>
        <w:keepLines/>
        <w:spacing w:line="276" w:lineRule="auto"/>
        <w:ind w:hanging="851"/>
        <w:rPr>
          <w:rFonts w:ascii="Verdana" w:hAnsi="Verdana"/>
          <w:bCs/>
          <w:caps w:val="0"/>
          <w:spacing w:val="4"/>
          <w:sz w:val="24"/>
          <w:szCs w:val="24"/>
          <w:lang w:eastAsia="nl-NL"/>
        </w:rPr>
      </w:pPr>
      <w:bookmarkStart w:id="90" w:name="_Toc403469905"/>
      <w:bookmarkStart w:id="91" w:name="_Toc403470399"/>
      <w:bookmarkStart w:id="92" w:name="_Toc403470525"/>
      <w:bookmarkStart w:id="93" w:name="_Toc131062080"/>
      <w:bookmarkEnd w:id="19"/>
      <w:r w:rsidRPr="00901D28">
        <w:rPr>
          <w:rFonts w:ascii="Verdana" w:hAnsi="Verdana"/>
          <w:bCs/>
          <w:caps w:val="0"/>
          <w:spacing w:val="4"/>
          <w:sz w:val="24"/>
          <w:szCs w:val="24"/>
          <w:lang w:eastAsia="nl-NL"/>
        </w:rPr>
        <w:t>Instemming aanbestedingsprocedure</w:t>
      </w:r>
      <w:bookmarkEnd w:id="90"/>
      <w:bookmarkEnd w:id="91"/>
      <w:bookmarkEnd w:id="92"/>
      <w:bookmarkEnd w:id="93"/>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94" w:name="_Toc403469869"/>
      <w:bookmarkStart w:id="95" w:name="_Toc403470526"/>
      <w:bookmarkStart w:id="96" w:name="_Toc403471015"/>
      <w:bookmarkStart w:id="97" w:name="_Toc403471137"/>
      <w:bookmarkStart w:id="98" w:name="_Toc451936911"/>
      <w:bookmarkStart w:id="99" w:name="_Toc454358812"/>
      <w:bookmarkStart w:id="100" w:name="_Toc464151012"/>
      <w:bookmarkStart w:id="101" w:name="_Toc464156864"/>
      <w:bookmarkStart w:id="102" w:name="_Toc464213873"/>
      <w:bookmarkStart w:id="103" w:name="_Toc473809808"/>
      <w:bookmarkStart w:id="104" w:name="_Toc474223110"/>
      <w:bookmarkStart w:id="105" w:name="_Toc474223331"/>
      <w:bookmarkStart w:id="106" w:name="_Toc476833756"/>
      <w:bookmarkStart w:id="107" w:name="_Toc476833779"/>
      <w:bookmarkStart w:id="108" w:name="_Toc519088827"/>
      <w:bookmarkStart w:id="109" w:name="_Toc56157686"/>
      <w:bookmarkStart w:id="110" w:name="_Toc57031504"/>
      <w:bookmarkStart w:id="111" w:name="_Toc107914064"/>
      <w:bookmarkStart w:id="112" w:name="_Toc107918499"/>
      <w:bookmarkStart w:id="113" w:name="_Toc107918689"/>
      <w:bookmarkStart w:id="114" w:name="_Toc107919660"/>
      <w:bookmarkStart w:id="115" w:name="_Toc107919699"/>
      <w:bookmarkStart w:id="116" w:name="_Toc107927467"/>
      <w:bookmarkStart w:id="117" w:name="_Toc108439238"/>
      <w:bookmarkStart w:id="118" w:name="_Toc108439545"/>
      <w:bookmarkStart w:id="119" w:name="_Toc112416812"/>
      <w:bookmarkStart w:id="120" w:name="_Toc130459620"/>
      <w:bookmarkStart w:id="121" w:name="_Toc130459809"/>
      <w:bookmarkStart w:id="122" w:name="_Toc131062081"/>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05EE3028" w14:textId="3CD0AF7F" w:rsidR="00402467" w:rsidRPr="004F072B" w:rsidRDefault="00464BD3" w:rsidP="00EF39BE">
      <w:pPr>
        <w:pStyle w:val="Kop2"/>
        <w:spacing w:line="276" w:lineRule="auto"/>
        <w:ind w:left="0" w:hanging="851"/>
        <w:rPr>
          <w:rFonts w:ascii="Verdana" w:hAnsi="Verdana"/>
          <w:sz w:val="20"/>
        </w:rPr>
      </w:pPr>
      <w:bookmarkStart w:id="123" w:name="_Toc131062082"/>
      <w:r w:rsidRPr="004F072B">
        <w:rPr>
          <w:rFonts w:ascii="Verdana" w:hAnsi="Verdana"/>
          <w:sz w:val="20"/>
        </w:rPr>
        <w:t>Conformiteit</w:t>
      </w:r>
      <w:r>
        <w:rPr>
          <w:rFonts w:ascii="Verdana" w:hAnsi="Verdana"/>
          <w:sz w:val="20"/>
        </w:rPr>
        <w:t>s</w:t>
      </w:r>
      <w:r w:rsidRPr="004F072B">
        <w:rPr>
          <w:rFonts w:ascii="Verdana" w:hAnsi="Verdana"/>
          <w:sz w:val="20"/>
        </w:rPr>
        <w:t>verklaring</w:t>
      </w:r>
      <w:bookmarkEnd w:id="123"/>
    </w:p>
    <w:p w14:paraId="1DBA1B91" w14:textId="77777777" w:rsidR="004F072B" w:rsidRPr="004F072B" w:rsidRDefault="004F072B" w:rsidP="00773547">
      <w:pPr>
        <w:spacing w:line="276" w:lineRule="auto"/>
        <w:rPr>
          <w:rFonts w:ascii="Verdana" w:hAnsi="Verdana"/>
          <w:lang w:eastAsia="en-US"/>
        </w:rPr>
      </w:pPr>
    </w:p>
    <w:p w14:paraId="07C04386" w14:textId="77777777" w:rsidR="00402467" w:rsidRPr="004F072B" w:rsidRDefault="00402467"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082"/>
      </w:tblGrid>
      <w:tr w:rsidR="00402467" w:rsidRPr="004F072B" w14:paraId="154040F1" w14:textId="77777777" w:rsidTr="006B59ED">
        <w:trPr>
          <w:cantSplit/>
          <w:trHeight w:val="454"/>
        </w:trPr>
        <w:tc>
          <w:tcPr>
            <w:tcW w:w="4990" w:type="dxa"/>
            <w:shd w:val="clear" w:color="auto" w:fill="E6E6E6"/>
            <w:vAlign w:val="center"/>
          </w:tcPr>
          <w:p w14:paraId="003086C0" w14:textId="77777777" w:rsidR="00402467" w:rsidRPr="004F072B" w:rsidRDefault="00402467" w:rsidP="000D5DCC">
            <w:pPr>
              <w:spacing w:line="276" w:lineRule="auto"/>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4082" w:type="dxa"/>
            <w:vAlign w:val="center"/>
          </w:tcPr>
          <w:p w14:paraId="60AE2EA4" w14:textId="77777777" w:rsidR="00402467"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773547">
            <w:pPr>
              <w:tabs>
                <w:tab w:val="left" w:pos="972"/>
              </w:tabs>
              <w:spacing w:line="276" w:lineRule="auto"/>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4E72ACB9" w:rsidR="00783807" w:rsidRPr="004F072B" w:rsidRDefault="00783807" w:rsidP="00773547">
            <w:pPr>
              <w:pStyle w:val="Lijstopsomteken"/>
              <w:numPr>
                <w:ilvl w:val="0"/>
                <w:numId w:val="0"/>
              </w:numPr>
              <w:spacing w:line="276" w:lineRule="auto"/>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6B59ED">
              <w:rPr>
                <w:rFonts w:ascii="Verdana" w:hAnsi="Verdana"/>
                <w:sz w:val="20"/>
                <w:szCs w:val="20"/>
              </w:rPr>
              <w:t>Securitydiensten</w:t>
            </w:r>
            <w:r w:rsidR="00155831">
              <w:rPr>
                <w:rFonts w:ascii="Verdana" w:hAnsi="Verdana"/>
                <w:sz w:val="20"/>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773547">
            <w:pPr>
              <w:pStyle w:val="Lijstopsomteken"/>
              <w:numPr>
                <w:ilvl w:val="0"/>
                <w:numId w:val="0"/>
              </w:numPr>
              <w:spacing w:line="276" w:lineRule="auto"/>
              <w:rPr>
                <w:rFonts w:ascii="Verdana" w:hAnsi="Verdana"/>
                <w:sz w:val="20"/>
                <w:szCs w:val="20"/>
              </w:rPr>
            </w:pPr>
          </w:p>
          <w:p w14:paraId="41165896"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32FBFDAD"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de te leveren producten en/of de dienstverlening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77777777" w:rsidR="00783807" w:rsidRPr="004F072B" w:rsidRDefault="00D92C4E"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akkoord gaat met de Overeenkomst;</w:t>
            </w:r>
          </w:p>
          <w:p w14:paraId="33F8BA6C"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773547">
            <w:pPr>
              <w:tabs>
                <w:tab w:val="left" w:pos="972"/>
              </w:tabs>
              <w:spacing w:line="276" w:lineRule="auto"/>
              <w:rPr>
                <w:rFonts w:ascii="Verdana" w:hAnsi="Verdana" w:cs="Arial"/>
                <w:sz w:val="20"/>
                <w:szCs w:val="20"/>
              </w:rPr>
            </w:pPr>
          </w:p>
          <w:p w14:paraId="798B30B4" w14:textId="77777777" w:rsidR="00783807" w:rsidRPr="004F072B" w:rsidRDefault="00783807" w:rsidP="00773547">
            <w:pPr>
              <w:tabs>
                <w:tab w:val="left" w:pos="972"/>
              </w:tabs>
              <w:spacing w:line="276" w:lineRule="auto"/>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773547">
            <w:pPr>
              <w:tabs>
                <w:tab w:val="left" w:pos="972"/>
              </w:tabs>
              <w:spacing w:line="276" w:lineRule="auto"/>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773547">
            <w:pPr>
              <w:tabs>
                <w:tab w:val="left" w:pos="972"/>
              </w:tabs>
              <w:spacing w:line="276" w:lineRule="auto"/>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773547">
            <w:pPr>
              <w:tabs>
                <w:tab w:val="left" w:pos="972"/>
              </w:tabs>
              <w:spacing w:line="276" w:lineRule="auto"/>
              <w:rPr>
                <w:rFonts w:ascii="Verdana" w:hAnsi="Verdana" w:cs="Arial"/>
                <w:sz w:val="20"/>
                <w:szCs w:val="20"/>
              </w:rPr>
            </w:pPr>
          </w:p>
        </w:tc>
      </w:tr>
    </w:tbl>
    <w:p w14:paraId="75BCBED1" w14:textId="77777777" w:rsidR="00EE6FA1" w:rsidRPr="00901D28" w:rsidRDefault="00A00D20" w:rsidP="00003A47">
      <w:pPr>
        <w:pStyle w:val="Kop1"/>
        <w:keepLines/>
        <w:numPr>
          <w:ilvl w:val="0"/>
          <w:numId w:val="12"/>
        </w:numPr>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24" w:name="_Toc403469907"/>
      <w:bookmarkStart w:id="125" w:name="_Toc403470401"/>
      <w:bookmarkStart w:id="126" w:name="_Toc403470528"/>
      <w:bookmarkStart w:id="127" w:name="_Toc131062083"/>
      <w:r w:rsidR="00055160" w:rsidRPr="00901D28">
        <w:rPr>
          <w:rFonts w:ascii="Verdana" w:hAnsi="Verdana"/>
          <w:bCs/>
          <w:caps w:val="0"/>
          <w:spacing w:val="4"/>
          <w:sz w:val="24"/>
          <w:szCs w:val="24"/>
          <w:lang w:eastAsia="nl-NL"/>
        </w:rPr>
        <w:lastRenderedPageBreak/>
        <w:t>Uitsluitingsgronden</w:t>
      </w:r>
      <w:bookmarkEnd w:id="124"/>
      <w:bookmarkEnd w:id="125"/>
      <w:bookmarkEnd w:id="126"/>
      <w:bookmarkEnd w:id="127"/>
    </w:p>
    <w:p w14:paraId="64F14BD7" w14:textId="77777777" w:rsidR="009F71FD" w:rsidRPr="004F072B" w:rsidRDefault="009F71FD" w:rsidP="00773547">
      <w:pPr>
        <w:spacing w:line="276" w:lineRule="auto"/>
        <w:rPr>
          <w:rFonts w:ascii="Verdana" w:hAnsi="Verdana"/>
          <w:sz w:val="20"/>
          <w:szCs w:val="20"/>
        </w:rPr>
      </w:pPr>
    </w:p>
    <w:p w14:paraId="17F750F2" w14:textId="07227A9C" w:rsidR="009F71FD" w:rsidRPr="004F072B" w:rsidRDefault="002D25F3" w:rsidP="00773547">
      <w:pPr>
        <w:spacing w:line="276" w:lineRule="auto"/>
        <w:rPr>
          <w:rFonts w:ascii="Verdana" w:hAnsi="Verdana"/>
          <w:sz w:val="20"/>
          <w:szCs w:val="20"/>
          <w:lang w:eastAsia="en-US"/>
        </w:rPr>
      </w:pPr>
      <w:r w:rsidRPr="00857FB7">
        <w:rPr>
          <w:rFonts w:ascii="Verdana" w:hAnsi="Verdana"/>
          <w:sz w:val="20"/>
          <w:szCs w:val="20"/>
          <w:lang w:eastAsia="en-US"/>
        </w:rPr>
        <w:t>De</w:t>
      </w:r>
      <w:r w:rsidR="009F71FD" w:rsidRPr="00857FB7">
        <w:rPr>
          <w:rFonts w:ascii="Verdana" w:hAnsi="Verdana"/>
          <w:sz w:val="20"/>
          <w:szCs w:val="20"/>
          <w:lang w:eastAsia="en-US"/>
        </w:rPr>
        <w:t xml:space="preserve"> Uitsluitingsgronden</w:t>
      </w:r>
      <w:r w:rsidRPr="00857FB7">
        <w:rPr>
          <w:rFonts w:ascii="Verdana" w:hAnsi="Verdana"/>
          <w:sz w:val="20"/>
          <w:szCs w:val="20"/>
          <w:lang w:eastAsia="en-US"/>
        </w:rPr>
        <w:t xml:space="preserve"> zijn opgenomen in </w:t>
      </w:r>
      <w:r w:rsidR="00A32454">
        <w:rPr>
          <w:rFonts w:ascii="Verdana" w:hAnsi="Verdana"/>
          <w:iCs/>
          <w:sz w:val="20"/>
          <w:szCs w:val="20"/>
          <w:lang w:eastAsia="en-US"/>
        </w:rPr>
        <w:t xml:space="preserve">de UEA (Bijlage </w:t>
      </w:r>
      <w:r w:rsidR="004736BE">
        <w:rPr>
          <w:rFonts w:ascii="Verdana" w:hAnsi="Verdana"/>
          <w:iCs/>
          <w:sz w:val="20"/>
          <w:szCs w:val="20"/>
          <w:lang w:eastAsia="en-US"/>
        </w:rPr>
        <w:t>1</w:t>
      </w:r>
      <w:r w:rsidR="009E7FF4">
        <w:rPr>
          <w:rFonts w:ascii="Verdana" w:hAnsi="Verdana"/>
          <w:iCs/>
          <w:sz w:val="20"/>
          <w:szCs w:val="20"/>
          <w:lang w:eastAsia="en-US"/>
        </w:rPr>
        <w:t>7</w:t>
      </w:r>
      <w:r w:rsidR="00A32454">
        <w:rPr>
          <w:rFonts w:ascii="Verdana" w:hAnsi="Verdana"/>
          <w:iCs/>
          <w:sz w:val="20"/>
          <w:szCs w:val="20"/>
          <w:lang w:eastAsia="en-US"/>
        </w:rPr>
        <w:t>)</w:t>
      </w:r>
      <w:r w:rsidR="000E1B3D" w:rsidRPr="001E7D8D">
        <w:rPr>
          <w:rFonts w:ascii="Verdana" w:hAnsi="Verdana"/>
          <w:spacing w:val="3"/>
          <w:sz w:val="20"/>
          <w:szCs w:val="20"/>
        </w:rPr>
        <w:t xml:space="preserve"> </w:t>
      </w:r>
      <w:r w:rsidR="00E11EC4" w:rsidRPr="00857FB7">
        <w:rPr>
          <w:rFonts w:ascii="Verdana" w:hAnsi="Verdana"/>
          <w:sz w:val="20"/>
          <w:szCs w:val="20"/>
          <w:lang w:eastAsia="en-US"/>
        </w:rPr>
        <w:t>(</w:t>
      </w:r>
      <w:r w:rsidR="000E1B3D">
        <w:rPr>
          <w:rFonts w:ascii="Verdana" w:hAnsi="Verdana"/>
          <w:sz w:val="20"/>
          <w:szCs w:val="20"/>
          <w:lang w:eastAsia="en-US"/>
        </w:rPr>
        <w:t>onder d</w:t>
      </w:r>
      <w:r w:rsidR="00E11EC4" w:rsidRPr="00857FB7">
        <w:rPr>
          <w:rFonts w:ascii="Verdana" w:hAnsi="Verdana"/>
          <w:sz w:val="20"/>
          <w:szCs w:val="20"/>
          <w:lang w:eastAsia="en-US"/>
        </w:rPr>
        <w:t>eel III)</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5E92597" w14:textId="30B0A2B3" w:rsidR="00AF2949" w:rsidRDefault="00AF2949" w:rsidP="00773547">
      <w:pPr>
        <w:spacing w:line="276" w:lineRule="auto"/>
        <w:rPr>
          <w:rFonts w:ascii="Verdana" w:hAnsi="Verdana"/>
          <w:sz w:val="20"/>
          <w:szCs w:val="20"/>
        </w:rPr>
      </w:pPr>
    </w:p>
    <w:p w14:paraId="58D98D51" w14:textId="77777777" w:rsidR="004736BE" w:rsidRPr="004736BE" w:rsidRDefault="004736BE" w:rsidP="004736BE">
      <w:pPr>
        <w:rPr>
          <w:rFonts w:ascii="Verdana" w:hAnsi="Verdana"/>
          <w:sz w:val="20"/>
          <w:szCs w:val="18"/>
          <w:u w:val="single"/>
        </w:rPr>
      </w:pPr>
      <w:r w:rsidRPr="004736BE">
        <w:rPr>
          <w:rFonts w:ascii="Verdana" w:hAnsi="Verdana"/>
          <w:sz w:val="20"/>
          <w:szCs w:val="18"/>
          <w:u w:val="single"/>
        </w:rPr>
        <w:t>Verificatiedocument(en):</w:t>
      </w:r>
    </w:p>
    <w:p w14:paraId="2D0F37D7" w14:textId="77777777" w:rsidR="004736BE" w:rsidRPr="004736BE" w:rsidRDefault="004736BE" w:rsidP="004736BE">
      <w:pPr>
        <w:rPr>
          <w:rFonts w:ascii="Verdana" w:hAnsi="Verdana"/>
          <w:sz w:val="20"/>
          <w:szCs w:val="18"/>
        </w:rPr>
      </w:pPr>
    </w:p>
    <w:p w14:paraId="3BDDFDA9" w14:textId="7071F202" w:rsidR="004736BE" w:rsidRPr="00CE5CFC" w:rsidRDefault="004736BE" w:rsidP="004736BE">
      <w:pPr>
        <w:pStyle w:val="Lijstalinea"/>
        <w:numPr>
          <w:ilvl w:val="0"/>
          <w:numId w:val="45"/>
        </w:numPr>
        <w:spacing w:after="0" w:line="240" w:lineRule="auto"/>
        <w:rPr>
          <w:rFonts w:ascii="Verdana" w:hAnsi="Verdana"/>
          <w:sz w:val="20"/>
          <w:szCs w:val="20"/>
        </w:rPr>
      </w:pPr>
      <w:r w:rsidRPr="00CE5CFC">
        <w:rPr>
          <w:rFonts w:ascii="Verdana" w:hAnsi="Verdana"/>
          <w:sz w:val="20"/>
          <w:szCs w:val="20"/>
        </w:rPr>
        <w:t>Gedragsverklaring Aanbesteden (GVA)</w:t>
      </w:r>
      <w:r w:rsidRPr="00CE5CFC">
        <w:rPr>
          <w:rStyle w:val="Voetnootmarkering"/>
          <w:sz w:val="20"/>
          <w:szCs w:val="20"/>
        </w:rPr>
        <w:footnoteReference w:id="3"/>
      </w:r>
      <w:r w:rsidR="00462BF6" w:rsidRPr="00CE5CFC">
        <w:rPr>
          <w:rFonts w:ascii="Verdana" w:hAnsi="Verdana"/>
          <w:sz w:val="20"/>
          <w:szCs w:val="20"/>
        </w:rPr>
        <w:t>;</w:t>
      </w:r>
    </w:p>
    <w:p w14:paraId="4E590BF8" w14:textId="4332018A" w:rsidR="004736BE" w:rsidRPr="00CE5CFC" w:rsidRDefault="004736BE" w:rsidP="004736BE">
      <w:pPr>
        <w:pStyle w:val="Lijstalinea"/>
        <w:numPr>
          <w:ilvl w:val="0"/>
          <w:numId w:val="45"/>
        </w:numPr>
        <w:spacing w:after="0" w:line="240" w:lineRule="auto"/>
        <w:rPr>
          <w:rFonts w:ascii="Verdana" w:hAnsi="Verdana"/>
          <w:sz w:val="20"/>
          <w:szCs w:val="20"/>
        </w:rPr>
      </w:pPr>
      <w:r w:rsidRPr="00CE5CFC">
        <w:rPr>
          <w:rFonts w:ascii="Verdana" w:hAnsi="Verdana"/>
          <w:sz w:val="20"/>
          <w:szCs w:val="20"/>
        </w:rPr>
        <w:t>Uittreksel uit het handelsregister. Deze is op het moment van indiening van de Inschrijving niet ouder dan 6 maanden</w:t>
      </w:r>
      <w:r w:rsidR="00462BF6" w:rsidRPr="00CE5CFC">
        <w:rPr>
          <w:rFonts w:ascii="Verdana" w:hAnsi="Verdana"/>
          <w:sz w:val="20"/>
          <w:szCs w:val="20"/>
        </w:rPr>
        <w:t>;</w:t>
      </w:r>
    </w:p>
    <w:p w14:paraId="20A97C81" w14:textId="2FEDA94E" w:rsidR="00462BF6" w:rsidRPr="00CE5CFC" w:rsidRDefault="00462BF6" w:rsidP="004736BE">
      <w:pPr>
        <w:pStyle w:val="Lijstalinea"/>
        <w:numPr>
          <w:ilvl w:val="0"/>
          <w:numId w:val="45"/>
        </w:numPr>
        <w:spacing w:after="0" w:line="240" w:lineRule="auto"/>
        <w:rPr>
          <w:rFonts w:ascii="Verdana" w:hAnsi="Verdana"/>
          <w:sz w:val="20"/>
          <w:szCs w:val="20"/>
        </w:rPr>
      </w:pPr>
      <w:r w:rsidRPr="00CE5CFC">
        <w:rPr>
          <w:rFonts w:ascii="Verdana" w:hAnsi="Verdana"/>
          <w:sz w:val="20"/>
          <w:szCs w:val="20"/>
        </w:rPr>
        <w:t>Verklaring nakoming belastingverplichtingen. Deze is op het moment van indiening van de Inschrijving niet ouden dan 6 maanden;</w:t>
      </w:r>
    </w:p>
    <w:p w14:paraId="5BF0225A" w14:textId="4CDF2357" w:rsidR="00462BF6" w:rsidRPr="00946027" w:rsidRDefault="00462BF6" w:rsidP="00D546A2">
      <w:pPr>
        <w:rPr>
          <w:rFonts w:ascii="Verdana" w:hAnsi="Verdana"/>
          <w:sz w:val="20"/>
          <w:szCs w:val="20"/>
          <w:highlight w:val="yellow"/>
        </w:rPr>
      </w:pPr>
    </w:p>
    <w:p w14:paraId="035E6F1E" w14:textId="77777777" w:rsidR="004736BE" w:rsidRPr="00946027" w:rsidRDefault="004736BE" w:rsidP="00773547">
      <w:pPr>
        <w:spacing w:line="276" w:lineRule="auto"/>
        <w:rPr>
          <w:rFonts w:ascii="Verdana" w:hAnsi="Verdana"/>
          <w:sz w:val="20"/>
          <w:szCs w:val="20"/>
        </w:rPr>
      </w:pPr>
    </w:p>
    <w:p w14:paraId="76568165" w14:textId="76829007" w:rsidR="00472189" w:rsidRPr="00946027" w:rsidRDefault="000E1B3D" w:rsidP="00FD49B8">
      <w:pPr>
        <w:rPr>
          <w:rFonts w:ascii="Verdana" w:hAnsi="Verdana"/>
          <w:sz w:val="20"/>
          <w:szCs w:val="20"/>
        </w:rPr>
      </w:pPr>
      <w:r w:rsidRPr="00946027">
        <w:rPr>
          <w:rFonts w:ascii="Verdana" w:hAnsi="Verdana"/>
          <w:sz w:val="20"/>
          <w:szCs w:val="20"/>
        </w:rPr>
        <w:br w:type="page"/>
      </w:r>
    </w:p>
    <w:p w14:paraId="715CAF2E" w14:textId="3B69CBD3" w:rsidR="00D30B5B" w:rsidRDefault="00055160" w:rsidP="00313A4A">
      <w:pPr>
        <w:pStyle w:val="Kop1"/>
        <w:keepLines/>
        <w:numPr>
          <w:ilvl w:val="0"/>
          <w:numId w:val="12"/>
        </w:numPr>
        <w:spacing w:line="276" w:lineRule="auto"/>
        <w:ind w:left="0" w:hanging="851"/>
      </w:pPr>
      <w:bookmarkStart w:id="128" w:name="_Toc403469908"/>
      <w:bookmarkStart w:id="129" w:name="_Toc403470402"/>
      <w:bookmarkStart w:id="130" w:name="_Toc403470529"/>
      <w:bookmarkStart w:id="131" w:name="_Toc131062084"/>
      <w:r w:rsidRPr="00613AA1">
        <w:rPr>
          <w:rFonts w:ascii="Verdana" w:hAnsi="Verdana"/>
          <w:bCs/>
          <w:caps w:val="0"/>
          <w:spacing w:val="4"/>
          <w:sz w:val="24"/>
          <w:szCs w:val="24"/>
          <w:lang w:eastAsia="nl-NL"/>
        </w:rPr>
        <w:lastRenderedPageBreak/>
        <w:t>Geschiktheidseisen</w:t>
      </w:r>
      <w:bookmarkEnd w:id="128"/>
      <w:bookmarkEnd w:id="129"/>
      <w:bookmarkEnd w:id="130"/>
      <w:r w:rsidR="00EF39BE" w:rsidRPr="00613AA1">
        <w:rPr>
          <w:rFonts w:ascii="Verdana" w:hAnsi="Verdana"/>
          <w:bCs/>
          <w:caps w:val="0"/>
          <w:spacing w:val="4"/>
          <w:sz w:val="24"/>
          <w:szCs w:val="24"/>
          <w:lang w:eastAsia="nl-NL"/>
        </w:rPr>
        <w:t xml:space="preserve"> </w:t>
      </w:r>
      <w:bookmarkStart w:id="132" w:name="_Toc403469873"/>
      <w:bookmarkStart w:id="133" w:name="_Toc403470530"/>
      <w:bookmarkStart w:id="134" w:name="_Toc403471019"/>
      <w:bookmarkStart w:id="135" w:name="_Toc403471141"/>
      <w:bookmarkStart w:id="136" w:name="_Toc451936915"/>
      <w:bookmarkStart w:id="137" w:name="_Toc454358816"/>
      <w:bookmarkStart w:id="138" w:name="_Toc464151016"/>
      <w:bookmarkStart w:id="139" w:name="_Toc464156868"/>
      <w:bookmarkStart w:id="140" w:name="_Toc464213877"/>
      <w:bookmarkStart w:id="141" w:name="_Toc473809812"/>
      <w:bookmarkStart w:id="142" w:name="_Toc474223114"/>
      <w:bookmarkStart w:id="143" w:name="_Toc474223335"/>
      <w:bookmarkStart w:id="144" w:name="_Toc476833760"/>
      <w:bookmarkStart w:id="145" w:name="_Toc476833783"/>
      <w:bookmarkStart w:id="146" w:name="_Toc519088831"/>
      <w:bookmarkStart w:id="147" w:name="_Toc56157690"/>
      <w:bookmarkStart w:id="148" w:name="_Toc57031508"/>
      <w:bookmarkStart w:id="149" w:name="_Toc403469874"/>
      <w:bookmarkStart w:id="150" w:name="_Toc403470531"/>
      <w:bookmarkStart w:id="151" w:name="_Toc403471020"/>
      <w:bookmarkStart w:id="152" w:name="_Toc403471142"/>
      <w:bookmarkStart w:id="153" w:name="_Toc451936916"/>
      <w:bookmarkStart w:id="154" w:name="_Toc454358817"/>
      <w:bookmarkStart w:id="155" w:name="_Toc464151017"/>
      <w:bookmarkStart w:id="156" w:name="_Toc464156869"/>
      <w:bookmarkStart w:id="157" w:name="_Toc464213878"/>
      <w:bookmarkStart w:id="158" w:name="_Toc473809813"/>
      <w:bookmarkStart w:id="159" w:name="_Toc474223115"/>
      <w:bookmarkStart w:id="160" w:name="_Toc474223336"/>
      <w:bookmarkStart w:id="161" w:name="_Toc476833761"/>
      <w:bookmarkStart w:id="162" w:name="_Toc476833784"/>
      <w:bookmarkStart w:id="163" w:name="_Toc519088832"/>
      <w:bookmarkStart w:id="164" w:name="_Toc56157691"/>
      <w:bookmarkStart w:id="165" w:name="_Toc57031509"/>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74A76803" w14:textId="77777777" w:rsidR="00613AA1" w:rsidRPr="00613AA1" w:rsidRDefault="00613AA1" w:rsidP="00613AA1">
      <w:pPr>
        <w:rPr>
          <w:lang w:eastAsia="en-US"/>
        </w:rPr>
      </w:pPr>
    </w:p>
    <w:p w14:paraId="65CD5FF8" w14:textId="03DE9FA4" w:rsidR="0022519D" w:rsidRPr="008E16CF" w:rsidRDefault="0022519D" w:rsidP="00900288">
      <w:pPr>
        <w:pStyle w:val="Kop2"/>
        <w:spacing w:line="276" w:lineRule="auto"/>
        <w:ind w:left="0" w:hanging="851"/>
        <w:rPr>
          <w:rFonts w:ascii="Verdana" w:hAnsi="Verdana"/>
          <w:sz w:val="20"/>
        </w:rPr>
      </w:pPr>
      <w:bookmarkStart w:id="166" w:name="_Toc287264901"/>
      <w:bookmarkStart w:id="167" w:name="_Toc403469913"/>
      <w:bookmarkStart w:id="168" w:name="_Toc403470407"/>
      <w:bookmarkStart w:id="169" w:name="_Toc403470536"/>
      <w:bookmarkStart w:id="170" w:name="_Toc131062086"/>
      <w:r w:rsidRPr="008E16CF">
        <w:rPr>
          <w:rFonts w:ascii="Verdana" w:hAnsi="Verdana"/>
          <w:sz w:val="20"/>
        </w:rPr>
        <w:t>Aansprakelijkheidsverzekering tegen beroepsrisico’s</w:t>
      </w:r>
      <w:bookmarkEnd w:id="166"/>
      <w:bookmarkEnd w:id="167"/>
      <w:bookmarkEnd w:id="168"/>
      <w:bookmarkEnd w:id="169"/>
      <w:bookmarkEnd w:id="170"/>
    </w:p>
    <w:p w14:paraId="5A9D090D" w14:textId="77777777" w:rsidR="00B84132" w:rsidRPr="004F072B" w:rsidRDefault="00B84132" w:rsidP="00773547">
      <w:pPr>
        <w:spacing w:line="276" w:lineRule="auto"/>
        <w:rPr>
          <w:rFonts w:ascii="Verdana" w:hAnsi="Verdana"/>
          <w:sz w:val="20"/>
          <w:szCs w:val="20"/>
        </w:rPr>
      </w:pPr>
    </w:p>
    <w:p w14:paraId="55711A2D" w14:textId="27D5F144" w:rsidR="00B84132" w:rsidRPr="00A97BFB" w:rsidRDefault="00B84132"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Door het indienen van een Inschrijving verklaart Inschrijver aan de hieronder benoemde eis te voldoen, en dat in geval er wordt ingeschreven als Combinatie alle Combinanten</w:t>
      </w:r>
      <w:r w:rsidR="00A97BFB">
        <w:rPr>
          <w:rFonts w:ascii="Verdana" w:eastAsia="Calibri" w:hAnsi="Verdana" w:cs="Verdana"/>
          <w:color w:val="000000"/>
          <w:sz w:val="20"/>
          <w:szCs w:val="20"/>
        </w:rPr>
        <w:t xml:space="preserve"> </w:t>
      </w:r>
      <w:r w:rsidRPr="00A97BFB">
        <w:rPr>
          <w:rFonts w:ascii="Verdana" w:eastAsia="Calibri" w:hAnsi="Verdana" w:cs="Verdana"/>
          <w:color w:val="000000"/>
          <w:sz w:val="20"/>
          <w:szCs w:val="20"/>
        </w:rPr>
        <w:t>aan deze eis voldoen.</w:t>
      </w:r>
    </w:p>
    <w:p w14:paraId="6F06241C" w14:textId="77777777" w:rsidR="005B018D" w:rsidRPr="00A97BFB" w:rsidRDefault="005B018D" w:rsidP="00A97BFB">
      <w:pPr>
        <w:autoSpaceDE w:val="0"/>
        <w:autoSpaceDN w:val="0"/>
        <w:adjustRightInd w:val="0"/>
        <w:ind w:left="284"/>
        <w:rPr>
          <w:rFonts w:ascii="Verdana" w:eastAsia="Calibri" w:hAnsi="Verdana" w:cs="Verdana"/>
          <w:color w:val="000000"/>
          <w:sz w:val="20"/>
          <w:szCs w:val="20"/>
        </w:rPr>
      </w:pPr>
    </w:p>
    <w:p w14:paraId="0C131ABC" w14:textId="728033FB" w:rsidR="000110FA" w:rsidRPr="00A97BF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4265A0A9" w14:textId="77777777" w:rsidR="007033EE" w:rsidRPr="00A97BFB" w:rsidRDefault="007033EE" w:rsidP="00A97BFB">
      <w:pPr>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 xml:space="preserve">Inschrijver beschikt over een adequate aansprakelijkheidsverzekering voor beroepsaansprakelijkheid. Hierbij beschouwt de Aanbestedende dienst een aansprakelijkheidsverzekering, welke minimaal een totale verzekerde som van €2.500.000,- per jaar en een verzekerde som van € 1.000.000,- per gebeurtenis afdekt, als adequaat. </w:t>
      </w:r>
    </w:p>
    <w:p w14:paraId="4FD145AA" w14:textId="67008381" w:rsidR="007033EE" w:rsidRPr="007033EE" w:rsidRDefault="007033EE" w:rsidP="00122CA4">
      <w:pPr>
        <w:numPr>
          <w:ilvl w:val="0"/>
          <w:numId w:val="11"/>
        </w:numPr>
        <w:autoSpaceDE w:val="0"/>
        <w:autoSpaceDN w:val="0"/>
        <w:adjustRightInd w:val="0"/>
        <w:ind w:left="284" w:hanging="284"/>
        <w:rPr>
          <w:rFonts w:ascii="Verdana" w:hAnsi="Verdana"/>
          <w:sz w:val="20"/>
          <w:szCs w:val="20"/>
          <w:lang w:eastAsia="en-US"/>
        </w:rPr>
      </w:pPr>
      <w:r w:rsidRPr="007033EE">
        <w:rPr>
          <w:rFonts w:ascii="Verdana" w:hAnsi="Verdana"/>
          <w:sz w:val="20"/>
          <w:szCs w:val="20"/>
          <w:lang w:eastAsia="en-US"/>
        </w:rPr>
        <w:t xml:space="preserve">Als de Inschrijver derden inzet bij de uitvoering van de Raamovereenkomst, moet de verzekering ook schade dekken die deze ingeschakelde derde veroorzaakt door handelingen of nalatigheden </w:t>
      </w:r>
    </w:p>
    <w:p w14:paraId="2A6A7588" w14:textId="3B0C4D94" w:rsidR="007033EE" w:rsidRPr="007033EE" w:rsidRDefault="007033EE" w:rsidP="00122CA4">
      <w:pPr>
        <w:numPr>
          <w:ilvl w:val="0"/>
          <w:numId w:val="11"/>
        </w:numPr>
        <w:autoSpaceDE w:val="0"/>
        <w:autoSpaceDN w:val="0"/>
        <w:adjustRightInd w:val="0"/>
        <w:ind w:left="284" w:hanging="284"/>
        <w:rPr>
          <w:rFonts w:ascii="Verdana" w:hAnsi="Verdana"/>
          <w:sz w:val="20"/>
          <w:szCs w:val="20"/>
          <w:lang w:eastAsia="en-US"/>
        </w:rPr>
      </w:pPr>
      <w:r w:rsidRPr="007033EE">
        <w:rPr>
          <w:rFonts w:ascii="Verdana" w:hAnsi="Verdana"/>
          <w:sz w:val="20"/>
          <w:szCs w:val="20"/>
          <w:lang w:eastAsia="en-US"/>
        </w:rPr>
        <w:t>De verzekering moet ook schade dekken die voortkomt uit het handelen en uit het nalaten van activiteiten die aan de Opdracht voorafgaan, voor zover deze activiteiten een relatie kunnen hebben met de Opdracht</w:t>
      </w:r>
    </w:p>
    <w:p w14:paraId="05BF0590" w14:textId="1FF9A846" w:rsidR="009D507B" w:rsidRDefault="007033EE" w:rsidP="00122CA4">
      <w:pPr>
        <w:numPr>
          <w:ilvl w:val="0"/>
          <w:numId w:val="11"/>
        </w:numPr>
        <w:autoSpaceDE w:val="0"/>
        <w:autoSpaceDN w:val="0"/>
        <w:adjustRightInd w:val="0"/>
        <w:ind w:left="284" w:hanging="284"/>
        <w:rPr>
          <w:rFonts w:ascii="Verdana" w:hAnsi="Verdana"/>
          <w:sz w:val="20"/>
          <w:szCs w:val="20"/>
          <w:lang w:eastAsia="en-US"/>
        </w:rPr>
      </w:pPr>
      <w:r w:rsidRPr="007033EE">
        <w:rPr>
          <w:rFonts w:ascii="Verdana" w:hAnsi="Verdana"/>
          <w:sz w:val="20"/>
          <w:szCs w:val="20"/>
          <w:lang w:eastAsia="en-US"/>
        </w:rPr>
        <w:t>De Inschrijver moet deze verzekering uiterlijk op het moment van gunning van de Raamovereenkomst hebben afgesloten</w:t>
      </w:r>
    </w:p>
    <w:p w14:paraId="47B9584D" w14:textId="77777777" w:rsidR="007033EE" w:rsidRPr="004F072B" w:rsidRDefault="007033EE" w:rsidP="007033EE">
      <w:pPr>
        <w:autoSpaceDE w:val="0"/>
        <w:autoSpaceDN w:val="0"/>
        <w:adjustRightInd w:val="0"/>
        <w:ind w:left="284"/>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A97BFB">
        <w:trPr>
          <w:cantSplit/>
          <w:trHeight w:val="546"/>
        </w:trPr>
        <w:tc>
          <w:tcPr>
            <w:tcW w:w="4962" w:type="dxa"/>
            <w:shd w:val="clear" w:color="auto" w:fill="E6E6E6"/>
            <w:vAlign w:val="center"/>
          </w:tcPr>
          <w:p w14:paraId="0DC38ABE" w14:textId="277F89EA"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tc>
        <w:tc>
          <w:tcPr>
            <w:tcW w:w="4110" w:type="dxa"/>
            <w:vAlign w:val="center"/>
          </w:tcPr>
          <w:p w14:paraId="21AE42A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39F2F90C" w14:textId="62DAAC8C"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773547">
      <w:pPr>
        <w:spacing w:line="276" w:lineRule="auto"/>
        <w:rPr>
          <w:rFonts w:ascii="Verdana" w:hAnsi="Verdana"/>
          <w:sz w:val="20"/>
          <w:szCs w:val="20"/>
          <w:u w:val="single"/>
          <w:lang w:eastAsia="en-US"/>
        </w:rPr>
      </w:pPr>
    </w:p>
    <w:p w14:paraId="4D7AFBE0" w14:textId="644D080E" w:rsidR="000110FA" w:rsidRPr="00CC1DC1"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5EAF8595" w14:textId="0A848AC3" w:rsidR="007033EE" w:rsidRPr="007033EE"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7033EE">
        <w:rPr>
          <w:rFonts w:ascii="Verdana" w:eastAsia="Calibri" w:hAnsi="Verdana" w:cs="Verdana"/>
          <w:color w:val="000000"/>
          <w:sz w:val="20"/>
          <w:szCs w:val="20"/>
        </w:rPr>
        <w:t>Een kopie van een recente, geldige en relevante polis van de aansprakelijkheidsverzekering of een verklaring van de verzekeringsmaatschappij, waarin de dekking is aangegeven met betrekking tot deze aansprakelijkheid. De kopie polis mag niet ouder zijn dan twaalf (12) maanden vanaf de sluitingsdatum Inschrijving</w:t>
      </w:r>
    </w:p>
    <w:p w14:paraId="0EA4979F" w14:textId="77777777" w:rsidR="007033EE" w:rsidRPr="007033EE" w:rsidRDefault="007033EE" w:rsidP="007033EE">
      <w:pPr>
        <w:autoSpaceDE w:val="0"/>
        <w:autoSpaceDN w:val="0"/>
        <w:adjustRightInd w:val="0"/>
        <w:rPr>
          <w:rFonts w:ascii="Verdana" w:eastAsia="Calibri" w:hAnsi="Verdana" w:cs="Verdana"/>
          <w:color w:val="000000"/>
          <w:sz w:val="20"/>
          <w:szCs w:val="20"/>
        </w:rPr>
      </w:pPr>
      <w:r w:rsidRPr="007033EE">
        <w:rPr>
          <w:rFonts w:ascii="Verdana" w:eastAsia="Calibri" w:hAnsi="Verdana" w:cs="Verdana"/>
          <w:color w:val="000000"/>
          <w:sz w:val="20"/>
          <w:szCs w:val="20"/>
        </w:rPr>
        <w:t>óf</w:t>
      </w:r>
    </w:p>
    <w:p w14:paraId="5B597737" w14:textId="57225A70" w:rsidR="007033EE" w:rsidRPr="007033EE" w:rsidRDefault="007033EE" w:rsidP="00122CA4">
      <w:pPr>
        <w:numPr>
          <w:ilvl w:val="0"/>
          <w:numId w:val="11"/>
        </w:numPr>
        <w:autoSpaceDE w:val="0"/>
        <w:autoSpaceDN w:val="0"/>
        <w:adjustRightInd w:val="0"/>
        <w:ind w:left="284" w:hanging="284"/>
        <w:rPr>
          <w:rFonts w:ascii="Verdana" w:eastAsia="Calibri" w:hAnsi="Verdana" w:cs="Verdana"/>
          <w:color w:val="000000"/>
          <w:sz w:val="20"/>
          <w:szCs w:val="20"/>
        </w:rPr>
      </w:pPr>
      <w:r w:rsidRPr="007033EE">
        <w:rPr>
          <w:rFonts w:ascii="Verdana" w:eastAsia="Calibri" w:hAnsi="Verdana" w:cs="Verdana"/>
          <w:color w:val="000000"/>
          <w:sz w:val="20"/>
          <w:szCs w:val="20"/>
        </w:rPr>
        <w:t>Een verklaring van de verzekeraar of van de verzekeringstussenpersoon waaruit blijkt dat Inschrijver is verzekerd zodra sprake is van definitieve gunning van de Opdracht. Deze verklaring mag op de sluitingsdatum van de Inschrijving niet ouder zijn dan zes (6) maanden.</w:t>
      </w:r>
    </w:p>
    <w:tbl>
      <w:tblPr>
        <w:tblpPr w:leftFromText="141" w:rightFromText="141" w:vertAnchor="text" w:horzAnchor="margin" w:tblpY="18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A97BFB" w:rsidRPr="003C047A" w14:paraId="06078E72" w14:textId="77777777" w:rsidTr="00A97BFB">
        <w:trPr>
          <w:trHeight w:val="405"/>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CD3F70"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A97BFB" w:rsidRPr="003C047A" w14:paraId="3F62975E" w14:textId="77777777" w:rsidTr="00A97BFB">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6AF06E53"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4C547DC"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08D514D0" w14:textId="77777777" w:rsidTr="00A97BFB">
        <w:trPr>
          <w:trHeight w:val="415"/>
        </w:trPr>
        <w:tc>
          <w:tcPr>
            <w:tcW w:w="3402" w:type="dxa"/>
            <w:tcBorders>
              <w:top w:val="single" w:sz="4" w:space="0" w:color="auto"/>
              <w:left w:val="single" w:sz="4" w:space="0" w:color="auto"/>
              <w:bottom w:val="single" w:sz="4" w:space="0" w:color="auto"/>
              <w:right w:val="single" w:sz="4" w:space="0" w:color="auto"/>
            </w:tcBorders>
            <w:vAlign w:val="center"/>
          </w:tcPr>
          <w:p w14:paraId="4455BFD3"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8ACD0DA"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334BBC52" w14:textId="77777777" w:rsidTr="00A97BFB">
        <w:trPr>
          <w:trHeight w:val="416"/>
        </w:trPr>
        <w:tc>
          <w:tcPr>
            <w:tcW w:w="3402" w:type="dxa"/>
            <w:tcBorders>
              <w:top w:val="single" w:sz="4" w:space="0" w:color="auto"/>
              <w:left w:val="single" w:sz="4" w:space="0" w:color="auto"/>
              <w:bottom w:val="single" w:sz="4" w:space="0" w:color="auto"/>
              <w:right w:val="single" w:sz="4" w:space="0" w:color="auto"/>
            </w:tcBorders>
            <w:vAlign w:val="center"/>
          </w:tcPr>
          <w:p w14:paraId="718C2C54"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98D7845" w14:textId="77777777" w:rsidR="00A97BFB" w:rsidRPr="003C047A"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A97BFB" w:rsidRPr="003C047A" w14:paraId="58C0C624" w14:textId="77777777" w:rsidTr="00A97BFB">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B8453AD" w14:textId="77777777"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E8B1567" w14:textId="77777777" w:rsidR="00A97BFB" w:rsidRPr="003C047A" w:rsidRDefault="00A97BFB" w:rsidP="00A97BFB">
            <w:pPr>
              <w:tabs>
                <w:tab w:val="left" w:pos="972"/>
              </w:tabs>
              <w:spacing w:line="276" w:lineRule="auto"/>
              <w:rPr>
                <w:rFonts w:ascii="Verdana" w:hAnsi="Verdana" w:cs="Arial"/>
                <w:sz w:val="20"/>
                <w:szCs w:val="20"/>
              </w:rPr>
            </w:pPr>
          </w:p>
        </w:tc>
      </w:tr>
      <w:tr w:rsidR="00A97BFB" w:rsidRPr="004F072B" w14:paraId="3FAC5D3B" w14:textId="77777777" w:rsidTr="00A97BFB">
        <w:trPr>
          <w:trHeight w:val="344"/>
        </w:trPr>
        <w:tc>
          <w:tcPr>
            <w:tcW w:w="3402" w:type="dxa"/>
            <w:tcBorders>
              <w:top w:val="single" w:sz="4" w:space="0" w:color="auto"/>
              <w:left w:val="single" w:sz="4" w:space="0" w:color="auto"/>
              <w:bottom w:val="single" w:sz="4" w:space="0" w:color="auto"/>
              <w:right w:val="single" w:sz="4" w:space="0" w:color="auto"/>
            </w:tcBorders>
            <w:vAlign w:val="center"/>
          </w:tcPr>
          <w:p w14:paraId="767E35FB" w14:textId="27840E72" w:rsidR="00A97BFB" w:rsidRPr="003C047A" w:rsidRDefault="00A97BFB" w:rsidP="00A97BFB">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2E9D565" w14:textId="77777777" w:rsidR="00A97BFB" w:rsidRPr="004F072B" w:rsidRDefault="00A97BFB" w:rsidP="00A97BFB">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42FD154F" w14:textId="7F5B5589" w:rsidR="00CD6E22" w:rsidRDefault="00CD6E22">
      <w:pPr>
        <w:rPr>
          <w:rFonts w:ascii="Verdana" w:hAnsi="Verdana"/>
          <w:sz w:val="20"/>
          <w:szCs w:val="20"/>
          <w:lang w:eastAsia="en-US"/>
        </w:rPr>
      </w:pPr>
      <w:r>
        <w:rPr>
          <w:rFonts w:ascii="Verdana" w:hAnsi="Verdana"/>
          <w:sz w:val="20"/>
          <w:szCs w:val="20"/>
        </w:rPr>
        <w:br w:type="page"/>
      </w:r>
    </w:p>
    <w:p w14:paraId="77FC426E" w14:textId="77777777" w:rsidR="008E0983" w:rsidRPr="007033EE" w:rsidRDefault="008E0983" w:rsidP="00773547">
      <w:pPr>
        <w:spacing w:line="276" w:lineRule="auto"/>
        <w:rPr>
          <w:rFonts w:ascii="Verdana" w:hAnsi="Verdana"/>
          <w:sz w:val="20"/>
          <w:szCs w:val="20"/>
        </w:rPr>
      </w:pPr>
    </w:p>
    <w:p w14:paraId="72442BE3" w14:textId="208B2B91" w:rsidR="00A0293C" w:rsidRPr="00A32454" w:rsidRDefault="0000106C" w:rsidP="00A0293C">
      <w:pPr>
        <w:pStyle w:val="Kop2"/>
        <w:spacing w:line="276" w:lineRule="auto"/>
        <w:ind w:left="0" w:hanging="851"/>
        <w:rPr>
          <w:rFonts w:ascii="Verdana" w:hAnsi="Verdana"/>
          <w:sz w:val="20"/>
        </w:rPr>
      </w:pPr>
      <w:bookmarkStart w:id="171" w:name="_Toc131062087"/>
      <w:r w:rsidRPr="00A32454">
        <w:rPr>
          <w:rFonts w:ascii="Verdana" w:hAnsi="Verdana"/>
          <w:sz w:val="20"/>
        </w:rPr>
        <w:t>E</w:t>
      </w:r>
      <w:r w:rsidR="00A0293C" w:rsidRPr="00A32454">
        <w:rPr>
          <w:rFonts w:ascii="Verdana" w:hAnsi="Verdana"/>
          <w:sz w:val="20"/>
        </w:rPr>
        <w:t>conomische en financiële draagkracht</w:t>
      </w:r>
      <w:bookmarkEnd w:id="171"/>
      <w:r w:rsidR="00A0293C" w:rsidRPr="00A32454">
        <w:rPr>
          <w:rFonts w:ascii="Verdana" w:hAnsi="Verdana"/>
          <w:sz w:val="20"/>
        </w:rPr>
        <w:t xml:space="preserve"> </w:t>
      </w:r>
    </w:p>
    <w:p w14:paraId="023C9405" w14:textId="729182DD" w:rsidR="0000106C" w:rsidRPr="00E57C74" w:rsidRDefault="0000106C" w:rsidP="00E57C74">
      <w:pPr>
        <w:rPr>
          <w:b/>
        </w:rPr>
      </w:pPr>
      <w:r w:rsidRPr="00A32454">
        <w:rPr>
          <w:rFonts w:ascii="Verdana" w:eastAsia="Calibri" w:hAnsi="Verdana" w:cs="Verdana"/>
          <w:color w:val="000000"/>
          <w:sz w:val="20"/>
          <w:szCs w:val="20"/>
        </w:rPr>
        <w:t xml:space="preserve">Door het indienen van een Inschrijving verklaart Inschrijver aan de hieronder benoemde </w:t>
      </w:r>
      <w:r w:rsidR="00A32454" w:rsidRPr="00A32454">
        <w:rPr>
          <w:rFonts w:ascii="Verdana" w:eastAsia="Calibri" w:hAnsi="Verdana" w:cs="Verdana"/>
          <w:color w:val="000000"/>
          <w:sz w:val="20"/>
          <w:szCs w:val="20"/>
        </w:rPr>
        <w:t>E</w:t>
      </w:r>
      <w:r w:rsidRPr="00A32454">
        <w:rPr>
          <w:rFonts w:ascii="Verdana" w:eastAsia="Calibri" w:hAnsi="Verdana" w:cs="Verdana"/>
          <w:color w:val="000000"/>
          <w:sz w:val="20"/>
          <w:szCs w:val="20"/>
        </w:rPr>
        <w:t>i</w:t>
      </w:r>
      <w:r w:rsidRPr="00A97BFB">
        <w:rPr>
          <w:rFonts w:ascii="Verdana" w:eastAsia="Calibri" w:hAnsi="Verdana" w:cs="Verdana"/>
          <w:color w:val="000000"/>
          <w:sz w:val="20"/>
          <w:szCs w:val="20"/>
        </w:rPr>
        <w:t>s te voldoen</w:t>
      </w:r>
      <w:r>
        <w:rPr>
          <w:rFonts w:ascii="Verdana" w:eastAsia="Calibri" w:hAnsi="Verdana" w:cs="Verdana"/>
          <w:color w:val="000000"/>
          <w:sz w:val="20"/>
          <w:szCs w:val="20"/>
        </w:rPr>
        <w:t xml:space="preserve">, </w:t>
      </w:r>
      <w:r w:rsidRPr="00A97BFB">
        <w:rPr>
          <w:rFonts w:ascii="Verdana" w:eastAsia="Calibri" w:hAnsi="Verdana" w:cs="Verdana"/>
          <w:color w:val="000000"/>
          <w:sz w:val="20"/>
          <w:szCs w:val="20"/>
        </w:rPr>
        <w:t>en dat in geval er wordt ingeschreven als Combinatie alle Combinanten</w:t>
      </w:r>
      <w:r>
        <w:rPr>
          <w:rFonts w:ascii="Verdana" w:eastAsia="Calibri" w:hAnsi="Verdana" w:cs="Verdana"/>
          <w:color w:val="000000"/>
          <w:sz w:val="20"/>
          <w:szCs w:val="20"/>
        </w:rPr>
        <w:t xml:space="preserve"> </w:t>
      </w:r>
      <w:r w:rsidRPr="00A97BFB">
        <w:rPr>
          <w:rFonts w:ascii="Verdana" w:eastAsia="Calibri" w:hAnsi="Verdana" w:cs="Verdana"/>
          <w:color w:val="000000"/>
          <w:sz w:val="20"/>
          <w:szCs w:val="20"/>
        </w:rPr>
        <w:t xml:space="preserve">aan deze </w:t>
      </w:r>
      <w:r w:rsidR="00A32454">
        <w:rPr>
          <w:rFonts w:ascii="Verdana" w:eastAsia="Calibri" w:hAnsi="Verdana" w:cs="Verdana"/>
          <w:color w:val="000000"/>
          <w:sz w:val="20"/>
          <w:szCs w:val="20"/>
        </w:rPr>
        <w:t>E</w:t>
      </w:r>
      <w:r w:rsidRPr="00A97BFB">
        <w:rPr>
          <w:rFonts w:ascii="Verdana" w:eastAsia="Calibri" w:hAnsi="Verdana" w:cs="Verdana"/>
          <w:color w:val="000000"/>
          <w:sz w:val="20"/>
          <w:szCs w:val="20"/>
        </w:rPr>
        <w:t>is voldoen.</w:t>
      </w:r>
    </w:p>
    <w:p w14:paraId="32210B8F" w14:textId="77777777" w:rsidR="0000106C" w:rsidRPr="00E57C74" w:rsidRDefault="0000106C" w:rsidP="00E57C74"/>
    <w:p w14:paraId="50A19519" w14:textId="758A5037" w:rsidR="00A0293C" w:rsidRPr="00A97BFB" w:rsidRDefault="00A0293C" w:rsidP="00A0293C">
      <w:pPr>
        <w:spacing w:line="276" w:lineRule="auto"/>
        <w:rPr>
          <w:rFonts w:ascii="Verdana" w:hAnsi="Verdana"/>
          <w:sz w:val="20"/>
          <w:szCs w:val="20"/>
          <w:u w:val="single"/>
          <w:lang w:eastAsia="en-US"/>
        </w:rPr>
      </w:pPr>
      <w:r w:rsidRPr="00EF39BE">
        <w:rPr>
          <w:rFonts w:ascii="Verdana" w:hAnsi="Verdana"/>
          <w:sz w:val="20"/>
          <w:szCs w:val="20"/>
          <w:u w:val="single"/>
          <w:lang w:eastAsia="en-US"/>
        </w:rPr>
        <w:t>Eis</w:t>
      </w:r>
      <w:r w:rsidR="0000106C">
        <w:rPr>
          <w:rFonts w:ascii="Verdana" w:hAnsi="Verdana"/>
          <w:sz w:val="20"/>
          <w:szCs w:val="20"/>
          <w:u w:val="single"/>
          <w:lang w:eastAsia="en-US"/>
        </w:rPr>
        <w:t>(en)</w:t>
      </w:r>
      <w:r w:rsidRPr="00EF39BE">
        <w:rPr>
          <w:rFonts w:ascii="Verdana" w:hAnsi="Verdana"/>
          <w:sz w:val="20"/>
          <w:szCs w:val="20"/>
          <w:u w:val="single"/>
          <w:lang w:eastAsia="en-US"/>
        </w:rPr>
        <w:t>:</w:t>
      </w:r>
    </w:p>
    <w:p w14:paraId="50D568EE" w14:textId="718BD912" w:rsidR="00ED0532" w:rsidRPr="001C3F75" w:rsidRDefault="0000106C" w:rsidP="0000106C">
      <w:pPr>
        <w:rPr>
          <w:rFonts w:ascii="Verdana" w:hAnsi="Verdana"/>
          <w:sz w:val="20"/>
          <w:szCs w:val="20"/>
          <w:lang w:eastAsia="en-US"/>
        </w:rPr>
      </w:pPr>
      <w:r w:rsidRPr="001C3F75">
        <w:rPr>
          <w:rFonts w:ascii="Verdana" w:hAnsi="Verdana"/>
          <w:sz w:val="20"/>
          <w:szCs w:val="20"/>
          <w:lang w:eastAsia="en-US"/>
        </w:rPr>
        <w:t xml:space="preserve">In het kader van de beoordeling van uw economische en financiële draagkracht dient u de jaarrekeningen van de afgelopen drie (3) boekjaren, inclusief bijgaande accountantsverklaring, </w:t>
      </w:r>
      <w:r w:rsidR="001C3F75" w:rsidRPr="001C3F75">
        <w:rPr>
          <w:rFonts w:ascii="Verdana" w:hAnsi="Verdana"/>
          <w:sz w:val="20"/>
          <w:szCs w:val="20"/>
          <w:lang w:eastAsia="en-US"/>
        </w:rPr>
        <w:t xml:space="preserve">in te dienen bij uw Inschrijving. </w:t>
      </w:r>
    </w:p>
    <w:p w14:paraId="34008815" w14:textId="77777777" w:rsidR="0000106C" w:rsidRDefault="0000106C" w:rsidP="0000106C">
      <w:pPr>
        <w:rPr>
          <w:rFonts w:ascii="Verdana" w:hAnsi="Verdana"/>
          <w:sz w:val="20"/>
          <w:szCs w:val="20"/>
          <w:lang w:eastAsia="en-US"/>
        </w:rPr>
      </w:pPr>
    </w:p>
    <w:p w14:paraId="11859851" w14:textId="77777777" w:rsidR="0000106C" w:rsidRPr="0000106C" w:rsidRDefault="0000106C" w:rsidP="0000106C">
      <w:pPr>
        <w:rPr>
          <w:rFonts w:ascii="Verdana" w:hAnsi="Verdana"/>
          <w:sz w:val="20"/>
          <w:szCs w:val="20"/>
          <w:lang w:eastAsia="en-US"/>
        </w:rPr>
      </w:pPr>
      <w:r w:rsidRPr="0000106C">
        <w:rPr>
          <w:rFonts w:ascii="Verdana" w:hAnsi="Verdana"/>
          <w:sz w:val="20"/>
          <w:szCs w:val="20"/>
          <w:lang w:eastAsia="en-US"/>
        </w:rPr>
        <w:t>De laatst vastgestelde en op grond van artikel 394 of 395, eerste lid, van Boek 2 van het Burgerlijk Wetboek, openbaar gemaakte (geconsolideerde) jaarrekening (van Inschrijver of in voorkomend geval van haar moedermaatschappij) mag daarbij geen paragraaf over de continuïteit van de onderneming bevatten en de accountantsverklaring, als bedoeld in artikel 393, vijfde lid, van Boek 2 van het Burgerlijk Wetboek, over deze jaarrekening mag niet de vorm van een afkeurende verklaring, als bedoeld in artikel 393, zesde lid, van Boek 2 van het Burgerlijk Wetboek hebben.</w:t>
      </w:r>
    </w:p>
    <w:p w14:paraId="4D31199E" w14:textId="77777777" w:rsidR="0000106C" w:rsidRPr="0000106C" w:rsidRDefault="0000106C" w:rsidP="0000106C">
      <w:pPr>
        <w:rPr>
          <w:rFonts w:ascii="Verdana" w:hAnsi="Verdana"/>
          <w:sz w:val="20"/>
          <w:szCs w:val="20"/>
          <w:lang w:eastAsia="en-US"/>
        </w:rPr>
      </w:pPr>
    </w:p>
    <w:p w14:paraId="61E1CA41" w14:textId="67304B02" w:rsidR="00A0293C" w:rsidRDefault="0000106C" w:rsidP="00A0293C">
      <w:pPr>
        <w:rPr>
          <w:rFonts w:ascii="Verdana" w:hAnsi="Verdana"/>
          <w:sz w:val="20"/>
          <w:szCs w:val="20"/>
          <w:lang w:eastAsia="en-US"/>
        </w:rPr>
      </w:pPr>
      <w:r w:rsidRPr="0000106C">
        <w:rPr>
          <w:rFonts w:ascii="Verdana" w:hAnsi="Verdana"/>
          <w:sz w:val="20"/>
          <w:szCs w:val="20"/>
          <w:lang w:eastAsia="en-US"/>
        </w:rPr>
        <w:t>Indien de financiële draagkracht van Inschrijver is gebaseerd op de financiële en economische draagkracht van haar moedermaatschappij dan dient de moedermaatschappij schriftelijk te verklaren dat zij volledige aansprakelijkheid accepteert voor de uitvoering van de Opdracht en de financiële draagkracht van Inschrijver.</w:t>
      </w:r>
    </w:p>
    <w:p w14:paraId="42BA79A6" w14:textId="77777777" w:rsidR="00E57C74" w:rsidRDefault="00E57C74" w:rsidP="00A0293C">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A0293C" w:rsidRPr="004F072B" w14:paraId="3556896A" w14:textId="77777777" w:rsidTr="0066532A">
        <w:trPr>
          <w:cantSplit/>
          <w:trHeight w:val="453"/>
        </w:trPr>
        <w:tc>
          <w:tcPr>
            <w:tcW w:w="4962" w:type="dxa"/>
            <w:shd w:val="clear" w:color="auto" w:fill="E6E6E6"/>
            <w:vAlign w:val="center"/>
          </w:tcPr>
          <w:p w14:paraId="2E190837" w14:textId="77777777" w:rsidR="00A0293C" w:rsidRPr="004F072B" w:rsidRDefault="00A0293C" w:rsidP="0066532A">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tc>
        <w:tc>
          <w:tcPr>
            <w:tcW w:w="4110" w:type="dxa"/>
            <w:vAlign w:val="center"/>
          </w:tcPr>
          <w:p w14:paraId="115CEF57" w14:textId="77777777" w:rsidR="00A0293C" w:rsidRPr="004F072B" w:rsidRDefault="00A0293C" w:rsidP="0066532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A0293C" w:rsidRPr="004F072B" w14:paraId="193591F7" w14:textId="77777777" w:rsidTr="0066532A">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3E272CF" w14:textId="77777777" w:rsidR="00A0293C" w:rsidRPr="004F072B" w:rsidRDefault="00A0293C" w:rsidP="0066532A">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tc>
        <w:tc>
          <w:tcPr>
            <w:tcW w:w="4110" w:type="dxa"/>
            <w:tcBorders>
              <w:top w:val="single" w:sz="4" w:space="0" w:color="auto"/>
              <w:left w:val="single" w:sz="4" w:space="0" w:color="auto"/>
              <w:bottom w:val="single" w:sz="4" w:space="0" w:color="auto"/>
              <w:right w:val="single" w:sz="4" w:space="0" w:color="auto"/>
            </w:tcBorders>
            <w:vAlign w:val="center"/>
          </w:tcPr>
          <w:p w14:paraId="315B5E18" w14:textId="77777777" w:rsidR="00A0293C" w:rsidRPr="004F072B" w:rsidRDefault="00A0293C" w:rsidP="0066532A">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Nee</w:t>
            </w:r>
            <w:r w:rsidRPr="004F072B">
              <w:rPr>
                <w:rFonts w:ascii="Verdana" w:hAnsi="Verdana"/>
                <w:sz w:val="20"/>
                <w:szCs w:val="20"/>
                <w:lang w:eastAsia="en-US"/>
              </w:rPr>
              <w:t xml:space="preserv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372D8301" w14:textId="77777777" w:rsidR="00A0293C" w:rsidRPr="00D30B5B" w:rsidRDefault="00A0293C" w:rsidP="00742ECD">
      <w:pPr>
        <w:shd w:val="clear" w:color="auto" w:fill="FFFFFF" w:themeFill="background1"/>
        <w:rPr>
          <w:lang w:eastAsia="en-US"/>
        </w:rPr>
      </w:pPr>
    </w:p>
    <w:p w14:paraId="244E0C7E" w14:textId="54C9EF81" w:rsidR="00A0293C" w:rsidRPr="00742ECD" w:rsidRDefault="00A0293C" w:rsidP="00742ECD">
      <w:pPr>
        <w:pStyle w:val="Kop2"/>
        <w:shd w:val="clear" w:color="auto" w:fill="FFFFFF" w:themeFill="background1"/>
        <w:spacing w:line="276" w:lineRule="auto"/>
        <w:ind w:left="0" w:hanging="851"/>
        <w:rPr>
          <w:rFonts w:ascii="Verdana" w:hAnsi="Verdana"/>
          <w:bCs/>
          <w:sz w:val="20"/>
        </w:rPr>
      </w:pPr>
      <w:bookmarkStart w:id="172" w:name="_Toc131062089"/>
      <w:r w:rsidRPr="00742ECD">
        <w:rPr>
          <w:rFonts w:ascii="Verdana" w:hAnsi="Verdana"/>
          <w:bCs/>
          <w:sz w:val="20"/>
        </w:rPr>
        <w:t>Technische bekwaamheid, competentie applicatiebeheer</w:t>
      </w:r>
      <w:bookmarkEnd w:id="172"/>
    </w:p>
    <w:p w14:paraId="60F98E14" w14:textId="77777777" w:rsidR="009F7ED1" w:rsidRDefault="009F7ED1" w:rsidP="00742ECD">
      <w:pPr>
        <w:shd w:val="clear" w:color="auto" w:fill="FFFFFF" w:themeFill="background1"/>
        <w:autoSpaceDE w:val="0"/>
        <w:autoSpaceDN w:val="0"/>
        <w:adjustRightInd w:val="0"/>
        <w:rPr>
          <w:rFonts w:ascii="Verdana" w:eastAsia="Calibri" w:hAnsi="Verdana" w:cs="Verdana"/>
          <w:color w:val="000000"/>
          <w:sz w:val="20"/>
          <w:szCs w:val="20"/>
        </w:rPr>
      </w:pPr>
    </w:p>
    <w:p w14:paraId="614215D0" w14:textId="67FC9C00" w:rsidR="00A0293C" w:rsidRPr="00A97BFB" w:rsidRDefault="00A0293C" w:rsidP="00742ECD">
      <w:pPr>
        <w:shd w:val="clear" w:color="auto" w:fill="FFFFFF" w:themeFill="background1"/>
        <w:autoSpaceDE w:val="0"/>
        <w:autoSpaceDN w:val="0"/>
        <w:adjustRightInd w:val="0"/>
        <w:rPr>
          <w:rFonts w:ascii="Verdana" w:eastAsia="Calibri" w:hAnsi="Verdana" w:cs="Verdana"/>
          <w:color w:val="000000"/>
          <w:sz w:val="20"/>
          <w:szCs w:val="20"/>
        </w:rPr>
      </w:pPr>
      <w:r w:rsidRPr="00A97BFB">
        <w:rPr>
          <w:rFonts w:ascii="Verdana" w:eastAsia="Calibri" w:hAnsi="Verdana" w:cs="Verdana"/>
          <w:color w:val="000000"/>
          <w:sz w:val="20"/>
          <w:szCs w:val="20"/>
        </w:rPr>
        <w:t>Door het indienen van een Inschrijving verklaart Inschrijver aan de hieronder benoemde eis te voldoen, en dat in geval er wordt ingeschreven als Combinatie alle Combinanten aan deze eis voldoen.</w:t>
      </w:r>
    </w:p>
    <w:p w14:paraId="3F4BB6D0" w14:textId="77777777" w:rsidR="00A0293C" w:rsidRDefault="00A0293C" w:rsidP="00742ECD">
      <w:pPr>
        <w:shd w:val="clear" w:color="auto" w:fill="FFFFFF" w:themeFill="background1"/>
        <w:rPr>
          <w:lang w:eastAsia="en-US"/>
        </w:rPr>
      </w:pPr>
    </w:p>
    <w:p w14:paraId="56B112C4" w14:textId="335974B9" w:rsidR="00A0293C" w:rsidRPr="007118B5" w:rsidRDefault="00A0293C" w:rsidP="00742ECD">
      <w:pPr>
        <w:shd w:val="clear" w:color="auto" w:fill="FFFFFF" w:themeFill="background1"/>
        <w:spacing w:line="276" w:lineRule="auto"/>
        <w:rPr>
          <w:rFonts w:ascii="Verdana" w:hAnsi="Verdana"/>
          <w:sz w:val="20"/>
          <w:szCs w:val="20"/>
          <w:u w:val="single"/>
          <w:lang w:eastAsia="en-US"/>
        </w:rPr>
      </w:pPr>
      <w:r w:rsidRPr="007118B5">
        <w:rPr>
          <w:rFonts w:ascii="Verdana" w:hAnsi="Verdana"/>
          <w:sz w:val="20"/>
          <w:szCs w:val="20"/>
          <w:u w:val="single"/>
          <w:lang w:eastAsia="en-US"/>
        </w:rPr>
        <w:t>Eis(en):</w:t>
      </w:r>
    </w:p>
    <w:p w14:paraId="31EBCFA2" w14:textId="77777777" w:rsidR="00292841" w:rsidRPr="007118B5" w:rsidRDefault="00292841" w:rsidP="00742ECD">
      <w:pPr>
        <w:shd w:val="clear" w:color="auto" w:fill="FFFFFF" w:themeFill="background1"/>
        <w:spacing w:line="276" w:lineRule="auto"/>
        <w:rPr>
          <w:rFonts w:ascii="Verdana" w:hAnsi="Verdana"/>
          <w:sz w:val="20"/>
          <w:szCs w:val="20"/>
          <w:lang w:eastAsia="en-US"/>
        </w:rPr>
      </w:pPr>
      <w:r w:rsidRPr="007118B5">
        <w:rPr>
          <w:rFonts w:ascii="Verdana" w:hAnsi="Verdana"/>
          <w:sz w:val="20"/>
          <w:szCs w:val="20"/>
          <w:lang w:eastAsia="en-US"/>
        </w:rPr>
        <w:t xml:space="preserve">Inschrijver overlegt één referentieopdracht waaruit blijkt dat de inschrijver een Django </w:t>
      </w:r>
    </w:p>
    <w:p w14:paraId="322F0393" w14:textId="5FF17D14" w:rsidR="00292841" w:rsidRPr="007118B5" w:rsidRDefault="00292841" w:rsidP="00742ECD">
      <w:pPr>
        <w:shd w:val="clear" w:color="auto" w:fill="FFFFFF" w:themeFill="background1"/>
        <w:spacing w:line="276" w:lineRule="auto"/>
        <w:rPr>
          <w:rFonts w:ascii="Verdana" w:hAnsi="Verdana"/>
          <w:sz w:val="20"/>
          <w:szCs w:val="20"/>
          <w:lang w:eastAsia="en-US"/>
        </w:rPr>
      </w:pPr>
      <w:r w:rsidRPr="007118B5">
        <w:rPr>
          <w:rFonts w:ascii="Verdana" w:hAnsi="Verdana"/>
          <w:sz w:val="20"/>
          <w:szCs w:val="20"/>
          <w:lang w:eastAsia="en-US"/>
        </w:rPr>
        <w:t xml:space="preserve">applicatie heeft beheerd op een </w:t>
      </w:r>
      <w:proofErr w:type="spellStart"/>
      <w:r w:rsidRPr="007118B5">
        <w:rPr>
          <w:rFonts w:ascii="Verdana" w:hAnsi="Verdana"/>
          <w:sz w:val="20"/>
          <w:szCs w:val="20"/>
          <w:lang w:eastAsia="en-US"/>
        </w:rPr>
        <w:t>Kubernetes</w:t>
      </w:r>
      <w:proofErr w:type="spellEnd"/>
      <w:r w:rsidRPr="007118B5">
        <w:rPr>
          <w:rFonts w:ascii="Verdana" w:hAnsi="Verdana"/>
          <w:sz w:val="20"/>
          <w:szCs w:val="20"/>
          <w:lang w:eastAsia="en-US"/>
        </w:rPr>
        <w:t xml:space="preserve"> </w:t>
      </w:r>
      <w:proofErr w:type="spellStart"/>
      <w:r w:rsidRPr="007118B5">
        <w:rPr>
          <w:rFonts w:ascii="Verdana" w:hAnsi="Verdana"/>
          <w:sz w:val="20"/>
          <w:szCs w:val="20"/>
          <w:lang w:eastAsia="en-US"/>
        </w:rPr>
        <w:t>cloudplatform</w:t>
      </w:r>
      <w:proofErr w:type="spellEnd"/>
      <w:r w:rsidRPr="007118B5">
        <w:rPr>
          <w:rFonts w:ascii="Verdana" w:hAnsi="Verdana"/>
          <w:sz w:val="20"/>
          <w:szCs w:val="20"/>
          <w:lang w:eastAsia="en-US"/>
        </w:rPr>
        <w:t xml:space="preserve">: een schaalbaar container-platform dat gebaseerd is op open source </w:t>
      </w:r>
      <w:proofErr w:type="spellStart"/>
      <w:r w:rsidRPr="007118B5">
        <w:rPr>
          <w:rFonts w:ascii="Verdana" w:hAnsi="Verdana"/>
          <w:sz w:val="20"/>
          <w:szCs w:val="20"/>
          <w:lang w:eastAsia="en-US"/>
        </w:rPr>
        <w:t>cloud</w:t>
      </w:r>
      <w:proofErr w:type="spellEnd"/>
      <w:r w:rsidRPr="007118B5">
        <w:rPr>
          <w:rFonts w:ascii="Verdana" w:hAnsi="Verdana"/>
          <w:sz w:val="20"/>
          <w:szCs w:val="20"/>
          <w:lang w:eastAsia="en-US"/>
        </w:rPr>
        <w:t xml:space="preserve"> technologie.</w:t>
      </w:r>
    </w:p>
    <w:p w14:paraId="50A8E0CA" w14:textId="7CF91307" w:rsidR="00292841" w:rsidRPr="007118B5" w:rsidRDefault="00292841" w:rsidP="00742ECD">
      <w:pPr>
        <w:numPr>
          <w:ilvl w:val="0"/>
          <w:numId w:val="41"/>
        </w:numPr>
        <w:shd w:val="clear" w:color="auto" w:fill="FFFFFF" w:themeFill="background1"/>
        <w:spacing w:line="276" w:lineRule="auto"/>
        <w:rPr>
          <w:rFonts w:ascii="Verdana" w:hAnsi="Verdana"/>
          <w:sz w:val="20"/>
          <w:szCs w:val="20"/>
          <w:lang w:eastAsia="en-US"/>
        </w:rPr>
      </w:pPr>
      <w:r w:rsidRPr="007118B5">
        <w:rPr>
          <w:rFonts w:ascii="Verdana" w:hAnsi="Verdana"/>
          <w:sz w:val="20"/>
          <w:szCs w:val="20"/>
          <w:lang w:eastAsia="en-US"/>
        </w:rPr>
        <w:t xml:space="preserve">De opdrachtwaarde voor </w:t>
      </w:r>
      <w:r w:rsidR="00434C9F" w:rsidRPr="007118B5">
        <w:rPr>
          <w:rFonts w:ascii="Verdana" w:hAnsi="Verdana"/>
          <w:sz w:val="20"/>
          <w:szCs w:val="20"/>
          <w:lang w:eastAsia="en-US"/>
        </w:rPr>
        <w:t xml:space="preserve">Applicatiebeheer </w:t>
      </w:r>
      <w:r w:rsidRPr="007118B5">
        <w:rPr>
          <w:rFonts w:ascii="Verdana" w:hAnsi="Verdana"/>
          <w:sz w:val="20"/>
          <w:szCs w:val="20"/>
          <w:lang w:eastAsia="en-US"/>
        </w:rPr>
        <w:t>is minimaal € 30.000,00 over maximaal 3 jaar</w:t>
      </w:r>
      <w:r w:rsidR="007118B5" w:rsidRPr="007118B5">
        <w:rPr>
          <w:rFonts w:ascii="Verdana" w:hAnsi="Verdana"/>
          <w:sz w:val="20"/>
          <w:szCs w:val="20"/>
          <w:lang w:eastAsia="en-US"/>
        </w:rPr>
        <w:t>;</w:t>
      </w:r>
    </w:p>
    <w:p w14:paraId="79C47CAC" w14:textId="77777777" w:rsidR="00292841" w:rsidRPr="007118B5" w:rsidRDefault="00292841" w:rsidP="00742ECD">
      <w:pPr>
        <w:numPr>
          <w:ilvl w:val="0"/>
          <w:numId w:val="41"/>
        </w:numPr>
        <w:shd w:val="clear" w:color="auto" w:fill="FFFFFF" w:themeFill="background1"/>
        <w:spacing w:line="276" w:lineRule="auto"/>
        <w:rPr>
          <w:rFonts w:ascii="Verdana" w:hAnsi="Verdana"/>
          <w:sz w:val="20"/>
          <w:szCs w:val="20"/>
          <w:lang w:eastAsia="en-US"/>
        </w:rPr>
      </w:pPr>
      <w:r w:rsidRPr="007118B5">
        <w:rPr>
          <w:rFonts w:ascii="Verdana" w:hAnsi="Verdana"/>
          <w:sz w:val="20"/>
          <w:szCs w:val="20"/>
          <w:lang w:eastAsia="en-US"/>
        </w:rPr>
        <w:t xml:space="preserve">De applicatiebeheerperiode van het referentieproject moet liggen in 2020, 2021, 2022 of 2023. </w:t>
      </w:r>
    </w:p>
    <w:p w14:paraId="09DFAB36" w14:textId="3457AECC" w:rsidR="00292841" w:rsidRPr="00742ECD" w:rsidRDefault="00292841" w:rsidP="00742ECD">
      <w:pPr>
        <w:shd w:val="clear" w:color="auto" w:fill="FFFFFF" w:themeFill="background1"/>
        <w:spacing w:line="276" w:lineRule="auto"/>
        <w:rPr>
          <w:rFonts w:ascii="Verdana" w:hAnsi="Verdana"/>
          <w:sz w:val="20"/>
          <w:szCs w:val="20"/>
          <w:u w:val="single"/>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9F7ED1" w:rsidRPr="003C047A" w14:paraId="12808622" w14:textId="77777777" w:rsidTr="0066532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9439F7" w14:textId="77777777" w:rsidR="009F7ED1" w:rsidRPr="003C047A" w:rsidRDefault="009F7ED1" w:rsidP="0066532A">
            <w:pPr>
              <w:tabs>
                <w:tab w:val="left" w:pos="972"/>
              </w:tabs>
              <w:spacing w:line="276" w:lineRule="auto"/>
              <w:rPr>
                <w:rFonts w:ascii="Verdana" w:hAnsi="Verdana" w:cs="Arial"/>
                <w:b/>
                <w:bCs/>
                <w:sz w:val="20"/>
                <w:szCs w:val="20"/>
              </w:rPr>
            </w:pPr>
            <w:r w:rsidRPr="003C047A">
              <w:rPr>
                <w:rFonts w:ascii="Verdana" w:hAnsi="Verdana" w:cs="Arial"/>
                <w:b/>
                <w:bCs/>
                <w:sz w:val="20"/>
                <w:szCs w:val="20"/>
              </w:rPr>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9F7ED1" w:rsidRPr="003C047A" w14:paraId="7C42C1A7" w14:textId="77777777" w:rsidTr="0066532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7A6922D" w14:textId="77777777" w:rsidR="009F7ED1" w:rsidRPr="003C047A" w:rsidRDefault="009F7ED1" w:rsidP="0066532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9F7ED1" w:rsidRPr="003C047A" w14:paraId="75390EC9" w14:textId="77777777" w:rsidTr="0066532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80C26CB" w14:textId="77777777" w:rsidR="009F7ED1" w:rsidRPr="003C047A" w:rsidRDefault="009F7ED1" w:rsidP="0066532A">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9F7ED1" w:rsidRPr="003C047A" w14:paraId="112B804C"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8F93B71" w14:textId="77777777" w:rsidR="009F7ED1" w:rsidRPr="003C047A" w:rsidRDefault="009F7ED1" w:rsidP="0066532A">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C6A32CB" w14:textId="77777777" w:rsidR="009F7ED1" w:rsidRPr="003C047A" w:rsidRDefault="009F7ED1" w:rsidP="0066532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9F7ED1" w:rsidRPr="003C047A" w14:paraId="57DC4A87"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CE5A279"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2096E502"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6C88B626"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923FDDA"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34CE61BF"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29BAAA67"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3C0C0DF"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24B40899"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48EA0B46"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927FC91"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0E114E00"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70DC3FD9"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5BF5BE3"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2934FD0A"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20B7F8BD"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C8A5228"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17E98C7" w14:textId="77777777" w:rsidR="009F7ED1" w:rsidRPr="003C047A" w:rsidRDefault="009F7ED1" w:rsidP="0066532A">
            <w:pPr>
              <w:spacing w:line="276" w:lineRule="auto"/>
              <w:rPr>
                <w:rFonts w:ascii="Verdana" w:hAnsi="Verdana" w:cs="Arial"/>
                <w:sz w:val="20"/>
                <w:szCs w:val="20"/>
              </w:rPr>
            </w:pPr>
            <w:r w:rsidRPr="003C047A">
              <w:rPr>
                <w:rFonts w:ascii="Verdana" w:hAnsi="Verdana" w:cs="Arial"/>
                <w:sz w:val="20"/>
                <w:szCs w:val="20"/>
              </w:rPr>
              <w:t>&lt;Vul in&gt;</w:t>
            </w:r>
          </w:p>
        </w:tc>
      </w:tr>
      <w:tr w:rsidR="009F7ED1" w:rsidRPr="003C047A" w14:paraId="1EAB453F" w14:textId="77777777" w:rsidTr="0066532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CCE3A9C" w14:textId="77777777" w:rsidR="009F7ED1" w:rsidRPr="003C047A" w:rsidRDefault="009F7ED1" w:rsidP="0066532A">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9F7ED1" w:rsidRPr="003C047A" w14:paraId="375AAE7E"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B8C3BCF" w14:textId="77777777" w:rsidR="009F7ED1" w:rsidRPr="003C047A" w:rsidRDefault="009F7ED1" w:rsidP="0066532A">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3DDF3756" w14:textId="77777777" w:rsidR="009F7ED1" w:rsidRPr="003C047A" w:rsidRDefault="009F7ED1" w:rsidP="0066532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9F7ED1" w:rsidRPr="003C047A" w14:paraId="59EA220E"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CE4DFDB"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636CA45B"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1DC8FE87"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6295B9D"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7BAC586B" w14:textId="77777777" w:rsidR="009F7ED1" w:rsidRPr="003C047A" w:rsidRDefault="009F7ED1" w:rsidP="0066532A">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9F7ED1" w:rsidRPr="00DB454A" w14:paraId="66AC89DD"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2D94C0C" w14:textId="77777777" w:rsidR="009F7ED1" w:rsidRPr="00742ECD" w:rsidRDefault="009F7ED1" w:rsidP="0066532A">
            <w:pPr>
              <w:tabs>
                <w:tab w:val="left" w:pos="972"/>
              </w:tabs>
              <w:spacing w:line="276" w:lineRule="auto"/>
              <w:rPr>
                <w:rFonts w:ascii="Verdana" w:hAnsi="Verdana"/>
                <w:sz w:val="20"/>
                <w:szCs w:val="20"/>
                <w:lang w:eastAsia="en-US"/>
              </w:rPr>
            </w:pPr>
            <w:r w:rsidRPr="00742ECD">
              <w:rPr>
                <w:rFonts w:ascii="Verdana" w:hAnsi="Verdana"/>
                <w:sz w:val="20"/>
                <w:szCs w:val="20"/>
                <w:lang w:eastAsia="en-US"/>
              </w:rPr>
              <w:t>Kerncompetentie:</w:t>
            </w:r>
          </w:p>
        </w:tc>
        <w:tc>
          <w:tcPr>
            <w:tcW w:w="5670" w:type="dxa"/>
            <w:tcBorders>
              <w:top w:val="single" w:sz="4" w:space="0" w:color="auto"/>
              <w:left w:val="single" w:sz="4" w:space="0" w:color="auto"/>
              <w:bottom w:val="single" w:sz="4" w:space="0" w:color="auto"/>
              <w:right w:val="single" w:sz="4" w:space="0" w:color="auto"/>
            </w:tcBorders>
            <w:vAlign w:val="center"/>
          </w:tcPr>
          <w:p w14:paraId="12809C83" w14:textId="68FBBDC0" w:rsidR="00A915E8" w:rsidRPr="00742ECD" w:rsidRDefault="00D66EBA" w:rsidP="00A915E8">
            <w:pPr>
              <w:spacing w:line="276" w:lineRule="auto"/>
              <w:rPr>
                <w:rFonts w:ascii="Verdana" w:hAnsi="Verdana"/>
                <w:sz w:val="20"/>
                <w:szCs w:val="20"/>
                <w:lang w:eastAsia="en-US"/>
              </w:rPr>
            </w:pPr>
            <w:r w:rsidRPr="00742ECD">
              <w:rPr>
                <w:rFonts w:ascii="Verdana" w:hAnsi="Verdana" w:cs="Arial"/>
                <w:sz w:val="20"/>
                <w:szCs w:val="20"/>
              </w:rPr>
              <w:t>Applicatiebeheer</w:t>
            </w:r>
            <w:r w:rsidR="00A915E8" w:rsidRPr="00742ECD">
              <w:rPr>
                <w:rFonts w:ascii="Verdana" w:hAnsi="Verdana" w:cs="Arial"/>
                <w:sz w:val="20"/>
                <w:szCs w:val="20"/>
              </w:rPr>
              <w:t xml:space="preserve"> van een </w:t>
            </w:r>
            <w:r w:rsidR="00A915E8" w:rsidRPr="00742ECD">
              <w:rPr>
                <w:rFonts w:ascii="Verdana" w:hAnsi="Verdana"/>
                <w:sz w:val="20"/>
                <w:szCs w:val="20"/>
                <w:lang w:eastAsia="en-US"/>
              </w:rPr>
              <w:t xml:space="preserve">Django </w:t>
            </w:r>
          </w:p>
          <w:p w14:paraId="38BDDBF8" w14:textId="1136AE61" w:rsidR="00D66EBA" w:rsidRPr="00742ECD" w:rsidRDefault="00A915E8" w:rsidP="00A915E8">
            <w:pPr>
              <w:spacing w:line="360" w:lineRule="auto"/>
              <w:rPr>
                <w:rFonts w:ascii="Verdana" w:hAnsi="Verdana" w:cs="Arial"/>
                <w:sz w:val="20"/>
                <w:szCs w:val="20"/>
              </w:rPr>
            </w:pPr>
            <w:r w:rsidRPr="00742ECD">
              <w:rPr>
                <w:rFonts w:ascii="Verdana" w:hAnsi="Verdana"/>
                <w:sz w:val="20"/>
                <w:szCs w:val="20"/>
                <w:lang w:eastAsia="en-US"/>
              </w:rPr>
              <w:t xml:space="preserve">applicatie op een </w:t>
            </w:r>
            <w:proofErr w:type="spellStart"/>
            <w:r w:rsidRPr="00742ECD">
              <w:rPr>
                <w:rFonts w:ascii="Verdana" w:hAnsi="Verdana"/>
                <w:sz w:val="20"/>
                <w:szCs w:val="20"/>
                <w:lang w:eastAsia="en-US"/>
              </w:rPr>
              <w:t>Kubernetes</w:t>
            </w:r>
            <w:proofErr w:type="spellEnd"/>
            <w:r w:rsidRPr="00742ECD">
              <w:rPr>
                <w:rFonts w:ascii="Verdana" w:hAnsi="Verdana"/>
                <w:sz w:val="20"/>
                <w:szCs w:val="20"/>
                <w:lang w:eastAsia="en-US"/>
              </w:rPr>
              <w:t xml:space="preserve"> </w:t>
            </w:r>
            <w:proofErr w:type="spellStart"/>
            <w:r w:rsidRPr="00742ECD">
              <w:rPr>
                <w:rFonts w:ascii="Verdana" w:hAnsi="Verdana"/>
                <w:sz w:val="20"/>
                <w:szCs w:val="20"/>
                <w:lang w:eastAsia="en-US"/>
              </w:rPr>
              <w:t>cloudplatform</w:t>
            </w:r>
            <w:proofErr w:type="spellEnd"/>
            <w:r w:rsidRPr="00742ECD">
              <w:rPr>
                <w:rFonts w:ascii="Verdana" w:hAnsi="Verdana"/>
                <w:sz w:val="20"/>
                <w:szCs w:val="20"/>
                <w:lang w:eastAsia="en-US"/>
              </w:rPr>
              <w:t xml:space="preserve">: een schaalbaar container-platform dat gebaseerd is op open source </w:t>
            </w:r>
            <w:proofErr w:type="spellStart"/>
            <w:r w:rsidRPr="00742ECD">
              <w:rPr>
                <w:rFonts w:ascii="Verdana" w:hAnsi="Verdana"/>
                <w:sz w:val="20"/>
                <w:szCs w:val="20"/>
                <w:lang w:eastAsia="en-US"/>
              </w:rPr>
              <w:t>cloud</w:t>
            </w:r>
            <w:proofErr w:type="spellEnd"/>
            <w:r w:rsidRPr="00742ECD">
              <w:rPr>
                <w:rFonts w:ascii="Verdana" w:hAnsi="Verdana"/>
                <w:sz w:val="20"/>
                <w:szCs w:val="20"/>
                <w:lang w:eastAsia="en-US"/>
              </w:rPr>
              <w:t xml:space="preserve"> technologie</w:t>
            </w:r>
            <w:r w:rsidR="007118B5">
              <w:rPr>
                <w:rFonts w:ascii="Verdana" w:hAnsi="Verdana"/>
                <w:sz w:val="20"/>
                <w:szCs w:val="20"/>
                <w:lang w:eastAsia="en-US"/>
              </w:rPr>
              <w:t>.</w:t>
            </w:r>
          </w:p>
        </w:tc>
      </w:tr>
      <w:tr w:rsidR="009F7ED1" w:rsidRPr="000808C9" w14:paraId="6A41E9BB"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431DC26" w14:textId="77777777" w:rsidR="009F7ED1" w:rsidRDefault="009F7ED1" w:rsidP="0066532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670" w:type="dxa"/>
            <w:tcBorders>
              <w:top w:val="single" w:sz="4" w:space="0" w:color="auto"/>
              <w:left w:val="single" w:sz="4" w:space="0" w:color="auto"/>
              <w:bottom w:val="single" w:sz="4" w:space="0" w:color="auto"/>
              <w:right w:val="single" w:sz="4" w:space="0" w:color="auto"/>
            </w:tcBorders>
            <w:vAlign w:val="center"/>
          </w:tcPr>
          <w:p w14:paraId="07D750C2" w14:textId="77777777" w:rsidR="009F7ED1" w:rsidRPr="003C3865" w:rsidRDefault="009F7ED1" w:rsidP="0066532A">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9F7ED1" w:rsidRPr="009E7FF4" w14:paraId="076BBEFA"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DB0A12B"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7C23E095" w14:textId="77777777" w:rsidR="009F7ED1" w:rsidRPr="003C047A" w:rsidRDefault="009F7ED1" w:rsidP="0066532A">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9F7ED1" w:rsidRPr="003C047A" w14:paraId="00D40FF3"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8A2043" w14:textId="77777777" w:rsidR="009F7ED1" w:rsidRPr="003C047A" w:rsidRDefault="009F7ED1" w:rsidP="0066532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D0480F6" w14:textId="77777777" w:rsidR="009F7ED1" w:rsidRPr="003C047A" w:rsidRDefault="009F7ED1" w:rsidP="0066532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4"/>
            </w:r>
          </w:p>
        </w:tc>
      </w:tr>
      <w:tr w:rsidR="009F7ED1" w:rsidRPr="003C047A" w14:paraId="61EE98D9"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7481B1"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AA047C8"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22131A83"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6AAAD4" w14:textId="77777777" w:rsidR="009F7ED1" w:rsidRPr="003C047A" w:rsidRDefault="009F7ED1" w:rsidP="0066532A">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C28535E" w14:textId="77777777" w:rsidR="009F7ED1" w:rsidRPr="003C047A" w:rsidRDefault="009F7ED1" w:rsidP="0066532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5"/>
            </w:r>
          </w:p>
        </w:tc>
      </w:tr>
      <w:tr w:rsidR="009F7ED1" w:rsidRPr="003C047A" w14:paraId="540C1012"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1ECD381" w14:textId="77777777" w:rsidR="009F7ED1" w:rsidRPr="003C047A" w:rsidRDefault="009F7ED1" w:rsidP="0066532A">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57AD362" w14:textId="77777777" w:rsidR="009F7ED1" w:rsidRDefault="009F7ED1" w:rsidP="0066532A">
            <w:pPr>
              <w:spacing w:line="276" w:lineRule="auto"/>
              <w:rPr>
                <w:rFonts w:ascii="Verdana" w:hAnsi="Verdana" w:cs="Arial"/>
                <w:sz w:val="20"/>
                <w:szCs w:val="20"/>
              </w:rPr>
            </w:pPr>
            <w:r>
              <w:rPr>
                <w:rFonts w:ascii="Verdana" w:hAnsi="Verdana" w:cs="Arial"/>
                <w:sz w:val="20"/>
                <w:szCs w:val="20"/>
              </w:rPr>
              <w:t>€ …………… (ex. btw)</w:t>
            </w:r>
          </w:p>
        </w:tc>
      </w:tr>
      <w:tr w:rsidR="009F7ED1" w:rsidRPr="003C047A" w14:paraId="54FCC26A" w14:textId="77777777" w:rsidTr="006653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6DD16897" w14:textId="77777777" w:rsidR="009F7ED1" w:rsidRPr="003C047A" w:rsidRDefault="009F7ED1" w:rsidP="0066532A">
            <w:pPr>
              <w:spacing w:line="276" w:lineRule="auto"/>
              <w:jc w:val="center"/>
              <w:rPr>
                <w:rFonts w:ascii="Verdana" w:hAnsi="Verdana"/>
                <w:b/>
                <w:sz w:val="20"/>
                <w:szCs w:val="20"/>
                <w:lang w:eastAsia="en-US"/>
              </w:rPr>
            </w:pPr>
            <w:r w:rsidRPr="003C047A">
              <w:rPr>
                <w:rFonts w:ascii="Verdana" w:hAnsi="Verdana"/>
                <w:b/>
                <w:sz w:val="20"/>
                <w:szCs w:val="20"/>
                <w:lang w:eastAsia="en-US"/>
              </w:rPr>
              <w:t>Overige relevante informatie en toelichting / aanvulling</w:t>
            </w:r>
          </w:p>
          <w:p w14:paraId="15A651D5" w14:textId="77777777" w:rsidR="009F7ED1" w:rsidRPr="003C047A" w:rsidRDefault="009F7ED1" w:rsidP="0066532A">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289E1E4A" w14:textId="77777777" w:rsidR="009F7ED1" w:rsidRPr="003C047A" w:rsidRDefault="009F7ED1" w:rsidP="0066532A">
            <w:pPr>
              <w:spacing w:line="276" w:lineRule="auto"/>
              <w:jc w:val="center"/>
              <w:rPr>
                <w:rFonts w:ascii="Verdana" w:hAnsi="Verdana"/>
                <w:b/>
                <w:sz w:val="20"/>
                <w:szCs w:val="20"/>
                <w:lang w:eastAsia="en-US"/>
              </w:rPr>
            </w:pPr>
          </w:p>
        </w:tc>
      </w:tr>
      <w:tr w:rsidR="009F7ED1" w:rsidRPr="003C047A" w14:paraId="434010A1" w14:textId="77777777" w:rsidTr="006653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7FBB4BEC" w14:textId="77777777" w:rsidR="009F7ED1" w:rsidRPr="003C047A" w:rsidRDefault="009F7ED1" w:rsidP="0066532A">
            <w:pPr>
              <w:spacing w:line="276" w:lineRule="auto"/>
              <w:rPr>
                <w:rFonts w:ascii="Verdana" w:hAnsi="Verdana"/>
                <w:sz w:val="20"/>
                <w:szCs w:val="20"/>
                <w:lang w:eastAsia="en-US"/>
              </w:rPr>
            </w:pPr>
            <w:r w:rsidRPr="003C047A">
              <w:rPr>
                <w:rFonts w:ascii="Verdana" w:hAnsi="Verdana" w:cs="Arial"/>
                <w:sz w:val="20"/>
                <w:szCs w:val="20"/>
              </w:rPr>
              <w:lastRenderedPageBreak/>
              <w:t>&lt;Vul in&gt;</w:t>
            </w:r>
          </w:p>
          <w:p w14:paraId="4F5CA0C2" w14:textId="77777777" w:rsidR="009F7ED1" w:rsidRPr="003C047A" w:rsidRDefault="009F7ED1" w:rsidP="0066532A">
            <w:pPr>
              <w:spacing w:line="276" w:lineRule="auto"/>
              <w:rPr>
                <w:rFonts w:ascii="Verdana" w:hAnsi="Verdana"/>
                <w:sz w:val="20"/>
                <w:szCs w:val="20"/>
                <w:lang w:eastAsia="en-US"/>
              </w:rPr>
            </w:pPr>
          </w:p>
          <w:p w14:paraId="2F900E6A" w14:textId="77777777" w:rsidR="009F7ED1" w:rsidRPr="003C047A" w:rsidRDefault="009F7ED1" w:rsidP="0066532A">
            <w:pPr>
              <w:spacing w:line="276" w:lineRule="auto"/>
              <w:rPr>
                <w:rFonts w:ascii="Verdana" w:hAnsi="Verdana"/>
                <w:sz w:val="20"/>
                <w:szCs w:val="20"/>
                <w:lang w:eastAsia="en-US"/>
              </w:rPr>
            </w:pPr>
          </w:p>
          <w:p w14:paraId="4485CD7A" w14:textId="77777777" w:rsidR="009F7ED1" w:rsidRPr="003C047A" w:rsidRDefault="009F7ED1" w:rsidP="0066532A">
            <w:pPr>
              <w:spacing w:line="276" w:lineRule="auto"/>
              <w:rPr>
                <w:rFonts w:ascii="Verdana" w:hAnsi="Verdana"/>
                <w:sz w:val="20"/>
                <w:szCs w:val="20"/>
                <w:lang w:eastAsia="en-US"/>
              </w:rPr>
            </w:pPr>
          </w:p>
          <w:p w14:paraId="5C289A69" w14:textId="77777777" w:rsidR="009F7ED1" w:rsidRPr="003C047A" w:rsidRDefault="009F7ED1" w:rsidP="0066532A">
            <w:pPr>
              <w:spacing w:line="276" w:lineRule="auto"/>
              <w:rPr>
                <w:rFonts w:ascii="Verdana" w:hAnsi="Verdana"/>
                <w:sz w:val="20"/>
                <w:szCs w:val="20"/>
                <w:lang w:eastAsia="en-US"/>
              </w:rPr>
            </w:pPr>
          </w:p>
          <w:p w14:paraId="1CB886DD" w14:textId="77777777" w:rsidR="009F7ED1" w:rsidRPr="003C047A" w:rsidRDefault="009F7ED1" w:rsidP="0066532A">
            <w:pPr>
              <w:spacing w:line="276" w:lineRule="auto"/>
              <w:rPr>
                <w:rFonts w:ascii="Verdana" w:hAnsi="Verdana"/>
                <w:sz w:val="20"/>
                <w:szCs w:val="20"/>
                <w:lang w:eastAsia="en-US"/>
              </w:rPr>
            </w:pPr>
          </w:p>
          <w:p w14:paraId="6E1A8228" w14:textId="77777777" w:rsidR="009F7ED1" w:rsidRPr="003C047A" w:rsidRDefault="009F7ED1" w:rsidP="0066532A">
            <w:pPr>
              <w:spacing w:line="276" w:lineRule="auto"/>
              <w:rPr>
                <w:rFonts w:ascii="Verdana" w:hAnsi="Verdana"/>
                <w:sz w:val="20"/>
                <w:szCs w:val="20"/>
                <w:lang w:eastAsia="en-US"/>
              </w:rPr>
            </w:pPr>
          </w:p>
          <w:p w14:paraId="0A002960" w14:textId="77777777" w:rsidR="009F7ED1" w:rsidRPr="003C047A" w:rsidRDefault="009F7ED1" w:rsidP="0066532A">
            <w:pPr>
              <w:spacing w:line="276" w:lineRule="auto"/>
              <w:rPr>
                <w:rFonts w:ascii="Verdana" w:hAnsi="Verdana"/>
                <w:sz w:val="20"/>
                <w:szCs w:val="20"/>
                <w:lang w:eastAsia="en-US"/>
              </w:rPr>
            </w:pPr>
          </w:p>
        </w:tc>
      </w:tr>
      <w:tr w:rsidR="009F7ED1" w:rsidRPr="003C047A" w14:paraId="7FE5D17C" w14:textId="77777777" w:rsidTr="0066532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BCAD8A4" w14:textId="77777777" w:rsidR="009F7ED1" w:rsidRPr="003C047A" w:rsidRDefault="009F7ED1" w:rsidP="0066532A">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9F7ED1" w:rsidRPr="003C047A" w14:paraId="1ECBF8C2"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EA26DF2" w14:textId="77777777" w:rsidR="009F7ED1" w:rsidRPr="003C047A" w:rsidRDefault="009F7ED1" w:rsidP="0066532A">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860A5F9" w14:textId="77777777" w:rsidR="009F7ED1" w:rsidRPr="003C047A" w:rsidRDefault="009F7ED1" w:rsidP="0066532A">
            <w:pPr>
              <w:tabs>
                <w:tab w:val="left" w:pos="972"/>
              </w:tabs>
              <w:spacing w:line="276" w:lineRule="auto"/>
              <w:rPr>
                <w:rFonts w:ascii="Verdana" w:hAnsi="Verdana" w:cs="Arial"/>
                <w:sz w:val="20"/>
                <w:szCs w:val="20"/>
              </w:rPr>
            </w:pPr>
          </w:p>
        </w:tc>
      </w:tr>
      <w:tr w:rsidR="009F7ED1" w:rsidRPr="003C047A" w14:paraId="04B4B69D"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12DFE7" w14:textId="77777777" w:rsidR="009F7ED1" w:rsidRPr="003C047A" w:rsidRDefault="009F7ED1" w:rsidP="0066532A">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92467F2" w14:textId="77777777" w:rsidR="009F7ED1" w:rsidRPr="003C047A" w:rsidRDefault="009F7ED1" w:rsidP="0066532A">
            <w:pPr>
              <w:tabs>
                <w:tab w:val="left" w:pos="972"/>
              </w:tabs>
              <w:spacing w:line="276" w:lineRule="auto"/>
              <w:rPr>
                <w:rFonts w:ascii="Verdana" w:hAnsi="Verdana" w:cs="Arial"/>
                <w:sz w:val="20"/>
                <w:szCs w:val="20"/>
              </w:rPr>
            </w:pPr>
          </w:p>
        </w:tc>
      </w:tr>
      <w:tr w:rsidR="009F7ED1" w:rsidRPr="003C047A" w14:paraId="0C53D55B"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CE56B7" w14:textId="77777777" w:rsidR="009F7ED1" w:rsidRPr="003C047A" w:rsidRDefault="009F7ED1" w:rsidP="0066532A">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DE16E5E" w14:textId="77777777" w:rsidR="009F7ED1" w:rsidRPr="003C047A" w:rsidRDefault="009F7ED1" w:rsidP="0066532A">
            <w:pPr>
              <w:tabs>
                <w:tab w:val="left" w:pos="972"/>
              </w:tabs>
              <w:spacing w:line="276" w:lineRule="auto"/>
              <w:rPr>
                <w:rFonts w:ascii="Verdana" w:hAnsi="Verdana" w:cs="Arial"/>
                <w:sz w:val="20"/>
                <w:szCs w:val="20"/>
              </w:rPr>
            </w:pPr>
          </w:p>
        </w:tc>
      </w:tr>
      <w:tr w:rsidR="009F7ED1" w:rsidRPr="003C047A" w14:paraId="29011955"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2CC94C" w14:textId="77777777" w:rsidR="009F7ED1" w:rsidRPr="003C047A" w:rsidRDefault="009F7ED1" w:rsidP="0066532A">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C3315CA" w14:textId="77777777" w:rsidR="009F7ED1" w:rsidRPr="003C047A" w:rsidRDefault="009F7ED1" w:rsidP="0066532A">
            <w:pPr>
              <w:tabs>
                <w:tab w:val="left" w:pos="972"/>
              </w:tabs>
              <w:spacing w:line="276" w:lineRule="auto"/>
              <w:rPr>
                <w:rFonts w:ascii="Verdana" w:hAnsi="Verdana" w:cs="Arial"/>
                <w:sz w:val="20"/>
                <w:szCs w:val="20"/>
              </w:rPr>
            </w:pPr>
          </w:p>
          <w:p w14:paraId="2ED7D487" w14:textId="77777777" w:rsidR="009F7ED1" w:rsidRPr="003C047A" w:rsidRDefault="009F7ED1" w:rsidP="0066532A">
            <w:pPr>
              <w:tabs>
                <w:tab w:val="left" w:pos="972"/>
              </w:tabs>
              <w:spacing w:line="276" w:lineRule="auto"/>
              <w:rPr>
                <w:rFonts w:ascii="Verdana" w:hAnsi="Verdana" w:cs="Arial"/>
                <w:sz w:val="20"/>
                <w:szCs w:val="20"/>
              </w:rPr>
            </w:pPr>
          </w:p>
        </w:tc>
      </w:tr>
      <w:tr w:rsidR="009F7ED1" w:rsidRPr="004F072B" w14:paraId="2CB3293B"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A35A700" w14:textId="77777777" w:rsidR="009F7ED1" w:rsidRPr="004F072B" w:rsidRDefault="009F7ED1" w:rsidP="0066532A">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7546BA9" w14:textId="77777777" w:rsidR="009F7ED1" w:rsidRPr="004F072B" w:rsidRDefault="009F7ED1" w:rsidP="0066532A">
            <w:pPr>
              <w:tabs>
                <w:tab w:val="left" w:pos="972"/>
              </w:tabs>
              <w:spacing w:line="276" w:lineRule="auto"/>
              <w:rPr>
                <w:rFonts w:ascii="Verdana" w:hAnsi="Verdana" w:cs="Arial"/>
                <w:sz w:val="20"/>
                <w:szCs w:val="20"/>
              </w:rPr>
            </w:pPr>
          </w:p>
        </w:tc>
      </w:tr>
    </w:tbl>
    <w:p w14:paraId="7D69BE65" w14:textId="5CBA2F43" w:rsidR="009F7ED1" w:rsidRDefault="009F7ED1" w:rsidP="00A0293C">
      <w:pPr>
        <w:rPr>
          <w:rFonts w:ascii="Verdana" w:hAnsi="Verdana"/>
          <w:sz w:val="20"/>
          <w:szCs w:val="20"/>
          <w:lang w:eastAsia="en-US"/>
        </w:rPr>
      </w:pPr>
    </w:p>
    <w:p w14:paraId="103641B6" w14:textId="01102A14" w:rsidR="007B24C4" w:rsidRPr="006A2B54" w:rsidRDefault="006A2B54" w:rsidP="00A0293C">
      <w:pPr>
        <w:rPr>
          <w:rFonts w:ascii="Verdana" w:hAnsi="Verdana"/>
          <w:b/>
          <w:bCs/>
          <w:sz w:val="20"/>
          <w:szCs w:val="20"/>
          <w:lang w:eastAsia="en-US"/>
        </w:rPr>
      </w:pPr>
      <w:r>
        <w:rPr>
          <w:rFonts w:ascii="Verdana" w:hAnsi="Verdana"/>
          <w:b/>
          <w:bCs/>
          <w:sz w:val="20"/>
          <w:szCs w:val="20"/>
          <w:lang w:eastAsia="en-US"/>
        </w:rPr>
        <w:t xml:space="preserve">Het niet aanleveren van een referentie en/of het niet voldoen aan de referentie levert een KO (knock-out) op. </w:t>
      </w:r>
    </w:p>
    <w:p w14:paraId="2A3AF6A1" w14:textId="77777777" w:rsidR="007B24C4" w:rsidRDefault="007B24C4" w:rsidP="00A0293C">
      <w:pPr>
        <w:rPr>
          <w:rFonts w:ascii="Verdana" w:hAnsi="Verdana"/>
          <w:sz w:val="20"/>
          <w:szCs w:val="20"/>
          <w:lang w:eastAsia="en-US"/>
        </w:rPr>
      </w:pPr>
    </w:p>
    <w:p w14:paraId="4B505B7F" w14:textId="222601AE" w:rsidR="00A0293C" w:rsidRPr="00742ECD" w:rsidRDefault="00A0293C" w:rsidP="00A0293C">
      <w:pPr>
        <w:pStyle w:val="Kop2"/>
        <w:spacing w:line="276" w:lineRule="auto"/>
        <w:ind w:left="0" w:hanging="851"/>
        <w:rPr>
          <w:rFonts w:ascii="Verdana" w:hAnsi="Verdana"/>
          <w:bCs/>
          <w:sz w:val="20"/>
        </w:rPr>
      </w:pPr>
      <w:bookmarkStart w:id="173" w:name="_Toc131062090"/>
      <w:r w:rsidRPr="00742ECD">
        <w:rPr>
          <w:rFonts w:ascii="Verdana" w:hAnsi="Verdana"/>
          <w:bCs/>
          <w:sz w:val="20"/>
        </w:rPr>
        <w:t>Technische bekwaamheid, competentie applicatie(door)</w:t>
      </w:r>
      <w:r w:rsidR="00ED6A7C" w:rsidRPr="00742ECD">
        <w:rPr>
          <w:rFonts w:ascii="Verdana" w:hAnsi="Verdana"/>
          <w:bCs/>
          <w:sz w:val="20"/>
        </w:rPr>
        <w:t xml:space="preserve">- </w:t>
      </w:r>
      <w:r w:rsidRPr="00742ECD">
        <w:rPr>
          <w:rFonts w:ascii="Verdana" w:hAnsi="Verdana"/>
          <w:bCs/>
          <w:sz w:val="20"/>
        </w:rPr>
        <w:t>ontwikkeling</w:t>
      </w:r>
      <w:bookmarkEnd w:id="173"/>
    </w:p>
    <w:p w14:paraId="6225FD17" w14:textId="77777777" w:rsidR="00ED6A7C" w:rsidRPr="00742ECD" w:rsidRDefault="00ED6A7C" w:rsidP="00ED6A7C">
      <w:pPr>
        <w:rPr>
          <w:lang w:eastAsia="en-US"/>
        </w:rPr>
      </w:pPr>
    </w:p>
    <w:p w14:paraId="64D305A7" w14:textId="77777777" w:rsidR="00A0293C" w:rsidRPr="00742ECD" w:rsidRDefault="00A0293C" w:rsidP="00A0293C">
      <w:pPr>
        <w:autoSpaceDE w:val="0"/>
        <w:autoSpaceDN w:val="0"/>
        <w:adjustRightInd w:val="0"/>
        <w:rPr>
          <w:rFonts w:ascii="Verdana" w:eastAsia="Calibri" w:hAnsi="Verdana" w:cs="Verdana"/>
          <w:color w:val="000000"/>
          <w:sz w:val="20"/>
          <w:szCs w:val="20"/>
        </w:rPr>
      </w:pPr>
      <w:r w:rsidRPr="00742ECD">
        <w:rPr>
          <w:rFonts w:ascii="Verdana" w:eastAsia="Calibri" w:hAnsi="Verdana" w:cs="Verdana"/>
          <w:color w:val="000000"/>
          <w:sz w:val="20"/>
          <w:szCs w:val="20"/>
        </w:rPr>
        <w:t>Door het indienen van een Inschrijving verklaart Inschrijver aan de hieronder benoemde eis te voldoen, en dat in geval er wordt ingeschreven als Combinatie alle Combinanten aan deze eis voldoen.</w:t>
      </w:r>
    </w:p>
    <w:p w14:paraId="0E8CD4CD" w14:textId="77777777" w:rsidR="00A0293C" w:rsidRPr="00742ECD" w:rsidRDefault="00A0293C" w:rsidP="00A0293C">
      <w:pPr>
        <w:rPr>
          <w:lang w:eastAsia="en-US"/>
        </w:rPr>
      </w:pPr>
    </w:p>
    <w:p w14:paraId="4BCC7CFC" w14:textId="77777777" w:rsidR="00A0293C" w:rsidRPr="00FA504F" w:rsidRDefault="00A0293C" w:rsidP="00A0293C">
      <w:pPr>
        <w:spacing w:line="276" w:lineRule="auto"/>
        <w:rPr>
          <w:rFonts w:ascii="Verdana" w:hAnsi="Verdana"/>
          <w:sz w:val="20"/>
          <w:szCs w:val="20"/>
          <w:u w:val="single"/>
          <w:lang w:eastAsia="en-US"/>
        </w:rPr>
      </w:pPr>
      <w:r w:rsidRPr="00FA504F">
        <w:rPr>
          <w:rFonts w:ascii="Verdana" w:hAnsi="Verdana"/>
          <w:sz w:val="20"/>
          <w:szCs w:val="20"/>
          <w:u w:val="single"/>
          <w:lang w:eastAsia="en-US"/>
        </w:rPr>
        <w:t>Eis(en):</w:t>
      </w:r>
    </w:p>
    <w:p w14:paraId="1121FB11" w14:textId="77777777" w:rsidR="00292841" w:rsidRPr="00FA504F" w:rsidRDefault="00292841" w:rsidP="00292841">
      <w:pPr>
        <w:rPr>
          <w:rFonts w:ascii="Verdana" w:hAnsi="Verdana"/>
          <w:sz w:val="20"/>
          <w:szCs w:val="20"/>
          <w:lang w:eastAsia="en-US"/>
        </w:rPr>
      </w:pPr>
      <w:r w:rsidRPr="00FA504F">
        <w:rPr>
          <w:rFonts w:ascii="Verdana" w:hAnsi="Verdana"/>
          <w:sz w:val="20"/>
          <w:szCs w:val="20"/>
          <w:lang w:eastAsia="en-US"/>
        </w:rPr>
        <w:t xml:space="preserve">Inschrijver overlegt één referentieopdracht waaruit blijkt dat de inschrijver een Django </w:t>
      </w:r>
    </w:p>
    <w:p w14:paraId="00BDAD27" w14:textId="3B229209" w:rsidR="00292841" w:rsidRPr="00FA504F" w:rsidRDefault="00292841" w:rsidP="00292841">
      <w:pPr>
        <w:rPr>
          <w:rFonts w:ascii="Verdana" w:hAnsi="Verdana"/>
          <w:sz w:val="20"/>
          <w:szCs w:val="20"/>
          <w:lang w:eastAsia="en-US"/>
        </w:rPr>
      </w:pPr>
      <w:r w:rsidRPr="00FA504F">
        <w:rPr>
          <w:rFonts w:ascii="Verdana" w:hAnsi="Verdana"/>
          <w:sz w:val="20"/>
          <w:szCs w:val="20"/>
          <w:lang w:eastAsia="en-US"/>
        </w:rPr>
        <w:t xml:space="preserve">applicatie heeft (door)ontwikkeld op een </w:t>
      </w:r>
      <w:proofErr w:type="spellStart"/>
      <w:r w:rsidRPr="00FA504F">
        <w:rPr>
          <w:rFonts w:ascii="Verdana" w:hAnsi="Verdana"/>
          <w:sz w:val="20"/>
          <w:szCs w:val="20"/>
          <w:lang w:eastAsia="en-US"/>
        </w:rPr>
        <w:t>Kubernetes</w:t>
      </w:r>
      <w:proofErr w:type="spellEnd"/>
      <w:r w:rsidRPr="00FA504F">
        <w:rPr>
          <w:rFonts w:ascii="Verdana" w:hAnsi="Verdana"/>
          <w:sz w:val="20"/>
          <w:szCs w:val="20"/>
          <w:lang w:eastAsia="en-US"/>
        </w:rPr>
        <w:t xml:space="preserve"> </w:t>
      </w:r>
      <w:proofErr w:type="spellStart"/>
      <w:r w:rsidRPr="00FA504F">
        <w:rPr>
          <w:rFonts w:ascii="Verdana" w:hAnsi="Verdana"/>
          <w:sz w:val="20"/>
          <w:szCs w:val="20"/>
          <w:lang w:eastAsia="en-US"/>
        </w:rPr>
        <w:t>cloudplatform</w:t>
      </w:r>
      <w:proofErr w:type="spellEnd"/>
      <w:r w:rsidRPr="00FA504F">
        <w:rPr>
          <w:rFonts w:ascii="Verdana" w:hAnsi="Verdana"/>
          <w:sz w:val="20"/>
          <w:szCs w:val="20"/>
          <w:lang w:eastAsia="en-US"/>
        </w:rPr>
        <w:t xml:space="preserve">: een schaalbaar container-platform dat gebaseerd is op open source </w:t>
      </w:r>
      <w:proofErr w:type="spellStart"/>
      <w:r w:rsidRPr="00FA504F">
        <w:rPr>
          <w:rFonts w:ascii="Verdana" w:hAnsi="Verdana"/>
          <w:sz w:val="20"/>
          <w:szCs w:val="20"/>
          <w:lang w:eastAsia="en-US"/>
        </w:rPr>
        <w:t>cloud</w:t>
      </w:r>
      <w:proofErr w:type="spellEnd"/>
      <w:r w:rsidRPr="00FA504F">
        <w:rPr>
          <w:rFonts w:ascii="Verdana" w:hAnsi="Verdana"/>
          <w:sz w:val="20"/>
          <w:szCs w:val="20"/>
          <w:lang w:eastAsia="en-US"/>
        </w:rPr>
        <w:t xml:space="preserve"> technologie.</w:t>
      </w:r>
    </w:p>
    <w:p w14:paraId="07A85C7B" w14:textId="27E58ACB" w:rsidR="00292841" w:rsidRPr="00FA504F" w:rsidRDefault="00292841" w:rsidP="00292841">
      <w:pPr>
        <w:numPr>
          <w:ilvl w:val="0"/>
          <w:numId w:val="42"/>
        </w:numPr>
        <w:rPr>
          <w:rFonts w:ascii="Verdana" w:hAnsi="Verdana"/>
          <w:sz w:val="20"/>
          <w:szCs w:val="20"/>
          <w:lang w:eastAsia="en-US"/>
        </w:rPr>
      </w:pPr>
      <w:r w:rsidRPr="00FA504F">
        <w:rPr>
          <w:rFonts w:ascii="Verdana" w:hAnsi="Verdana"/>
          <w:sz w:val="20"/>
          <w:szCs w:val="20"/>
          <w:lang w:eastAsia="en-US"/>
        </w:rPr>
        <w:t>De opdrachtwaarde is voor (door)ontwikkeling is minimaal € 50.000,00 over maximaal 3 jaar</w:t>
      </w:r>
      <w:r w:rsidR="00FA504F" w:rsidRPr="00FA504F">
        <w:rPr>
          <w:rFonts w:ascii="Verdana" w:hAnsi="Verdana"/>
          <w:sz w:val="20"/>
          <w:szCs w:val="20"/>
          <w:lang w:eastAsia="en-US"/>
        </w:rPr>
        <w:t>;</w:t>
      </w:r>
    </w:p>
    <w:p w14:paraId="60F08DB6" w14:textId="4469DC42" w:rsidR="00292841" w:rsidRPr="00FA504F" w:rsidRDefault="00292841" w:rsidP="00292841">
      <w:pPr>
        <w:numPr>
          <w:ilvl w:val="0"/>
          <w:numId w:val="42"/>
        </w:numPr>
        <w:rPr>
          <w:rFonts w:ascii="Verdana" w:hAnsi="Verdana"/>
          <w:sz w:val="20"/>
          <w:szCs w:val="20"/>
          <w:lang w:eastAsia="en-US"/>
        </w:rPr>
      </w:pPr>
      <w:r w:rsidRPr="00FA504F">
        <w:rPr>
          <w:rFonts w:ascii="Verdana" w:hAnsi="Verdana"/>
          <w:sz w:val="20"/>
          <w:szCs w:val="20"/>
          <w:lang w:eastAsia="en-US"/>
        </w:rPr>
        <w:t xml:space="preserve">Decharge voor oplevering van het referentieproject </w:t>
      </w:r>
      <w:r w:rsidR="00FA504F" w:rsidRPr="00FA504F">
        <w:rPr>
          <w:rFonts w:ascii="Verdana" w:hAnsi="Verdana"/>
          <w:sz w:val="20"/>
          <w:szCs w:val="20"/>
          <w:lang w:eastAsia="en-US"/>
        </w:rPr>
        <w:t>moet een geldige datum zijn en in het verleden (</w:t>
      </w:r>
      <w:r w:rsidRPr="00FA504F">
        <w:rPr>
          <w:rFonts w:ascii="Verdana" w:hAnsi="Verdana"/>
          <w:sz w:val="20"/>
          <w:szCs w:val="20"/>
          <w:lang w:eastAsia="en-US"/>
        </w:rPr>
        <w:t>2020, 2021, 2022 of 2023</w:t>
      </w:r>
      <w:r w:rsidR="00FA504F" w:rsidRPr="00FA504F">
        <w:rPr>
          <w:rFonts w:ascii="Verdana" w:hAnsi="Verdana"/>
          <w:sz w:val="20"/>
          <w:szCs w:val="20"/>
          <w:lang w:eastAsia="en-US"/>
        </w:rPr>
        <w:t xml:space="preserve">) liggen ten opzichte van het moment van aanmaken van de referentie; </w:t>
      </w:r>
    </w:p>
    <w:p w14:paraId="077958D9" w14:textId="77777777" w:rsidR="00292841" w:rsidRPr="00FA504F" w:rsidRDefault="00292841" w:rsidP="00292841">
      <w:pPr>
        <w:numPr>
          <w:ilvl w:val="0"/>
          <w:numId w:val="42"/>
        </w:numPr>
        <w:rPr>
          <w:rFonts w:ascii="Verdana" w:hAnsi="Verdana"/>
          <w:sz w:val="20"/>
          <w:szCs w:val="20"/>
          <w:lang w:eastAsia="en-US"/>
        </w:rPr>
      </w:pPr>
      <w:r w:rsidRPr="00FA504F">
        <w:rPr>
          <w:rFonts w:ascii="Verdana" w:hAnsi="Verdana"/>
          <w:sz w:val="20"/>
          <w:szCs w:val="20"/>
          <w:lang w:eastAsia="en-US"/>
        </w:rPr>
        <w:t>Indien het referentieproject een verlenging is van een lopend contract, mag deze verlengingsdatum als dechargedatum gehanteerd worden.</w:t>
      </w:r>
    </w:p>
    <w:p w14:paraId="43FFE734" w14:textId="77777777" w:rsidR="00A0293C" w:rsidRDefault="00A0293C" w:rsidP="00A0293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9F7ED1" w:rsidRPr="003C047A" w14:paraId="3B797D7F" w14:textId="77777777" w:rsidTr="0066532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313037B" w14:textId="77777777" w:rsidR="009F7ED1" w:rsidRPr="003C047A" w:rsidRDefault="009F7ED1" w:rsidP="0066532A">
            <w:pPr>
              <w:tabs>
                <w:tab w:val="left" w:pos="972"/>
              </w:tabs>
              <w:spacing w:line="276" w:lineRule="auto"/>
              <w:rPr>
                <w:rFonts w:ascii="Verdana" w:hAnsi="Verdana" w:cs="Arial"/>
                <w:b/>
                <w:bCs/>
                <w:sz w:val="20"/>
                <w:szCs w:val="20"/>
              </w:rPr>
            </w:pPr>
            <w:r w:rsidRPr="003C047A">
              <w:rPr>
                <w:rFonts w:ascii="Verdana" w:hAnsi="Verdana" w:cs="Arial"/>
                <w:b/>
                <w:bCs/>
                <w:sz w:val="20"/>
                <w:szCs w:val="20"/>
              </w:rPr>
              <w:t>Verklaring referentie</w:t>
            </w:r>
            <w:r>
              <w:rPr>
                <w:rFonts w:ascii="Verdana" w:hAnsi="Verdana" w:cs="Arial"/>
                <w:b/>
                <w:bCs/>
                <w:sz w:val="20"/>
                <w:szCs w:val="20"/>
              </w:rPr>
              <w:t>(</w:t>
            </w:r>
            <w:r w:rsidRPr="003C047A">
              <w:rPr>
                <w:rFonts w:ascii="Verdana" w:hAnsi="Verdana" w:cs="Arial"/>
                <w:b/>
                <w:bCs/>
                <w:sz w:val="20"/>
                <w:szCs w:val="20"/>
              </w:rPr>
              <w:t>s</w:t>
            </w:r>
            <w:r>
              <w:rPr>
                <w:rFonts w:ascii="Verdana" w:hAnsi="Verdana" w:cs="Arial"/>
                <w:b/>
                <w:bCs/>
                <w:sz w:val="20"/>
                <w:szCs w:val="20"/>
              </w:rPr>
              <w:t>)</w:t>
            </w:r>
            <w:r w:rsidRPr="003C047A">
              <w:rPr>
                <w:rFonts w:ascii="Verdana" w:hAnsi="Verdana" w:cs="Arial"/>
                <w:b/>
                <w:bCs/>
                <w:sz w:val="20"/>
                <w:szCs w:val="20"/>
              </w:rPr>
              <w:t xml:space="preserve"> </w:t>
            </w:r>
          </w:p>
        </w:tc>
      </w:tr>
      <w:tr w:rsidR="009F7ED1" w:rsidRPr="003C047A" w14:paraId="54A8CF38" w14:textId="77777777" w:rsidTr="0066532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D035B2" w14:textId="77777777" w:rsidR="009F7ED1" w:rsidRPr="003C047A" w:rsidRDefault="009F7ED1" w:rsidP="0066532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Referentienummer &lt;vul in&gt;: </w:t>
            </w:r>
          </w:p>
        </w:tc>
      </w:tr>
      <w:tr w:rsidR="009F7ED1" w:rsidRPr="003C047A" w14:paraId="263708E6" w14:textId="77777777" w:rsidTr="0066532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B228436" w14:textId="77777777" w:rsidR="009F7ED1" w:rsidRPr="003C047A" w:rsidRDefault="009F7ED1" w:rsidP="0066532A">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Pr>
                <w:rFonts w:ascii="Verdana" w:hAnsi="Verdana" w:cs="Arial"/>
                <w:b/>
                <w:bCs/>
                <w:sz w:val="20"/>
                <w:szCs w:val="20"/>
              </w:rPr>
              <w:t>Opdracht</w:t>
            </w:r>
            <w:r w:rsidRPr="003C047A">
              <w:rPr>
                <w:rFonts w:ascii="Verdana" w:hAnsi="Verdana" w:cs="Arial"/>
                <w:b/>
                <w:bCs/>
                <w:sz w:val="20"/>
                <w:szCs w:val="20"/>
              </w:rPr>
              <w:t>gever</w:t>
            </w:r>
          </w:p>
        </w:tc>
      </w:tr>
      <w:tr w:rsidR="009F7ED1" w:rsidRPr="003C047A" w14:paraId="2BF24ECC"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85D2E02" w14:textId="77777777" w:rsidR="009F7ED1" w:rsidRPr="003C047A" w:rsidRDefault="009F7ED1" w:rsidP="0066532A">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Pr>
                <w:rFonts w:ascii="Verdana" w:hAnsi="Verdana"/>
                <w:sz w:val="20"/>
                <w:szCs w:val="20"/>
                <w:lang w:eastAsia="en-US"/>
              </w:rPr>
              <w:t>Opdracht</w:t>
            </w:r>
            <w:r w:rsidRPr="003C047A">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19BABD06" w14:textId="77777777" w:rsidR="009F7ED1" w:rsidRPr="003C047A" w:rsidRDefault="009F7ED1" w:rsidP="0066532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9F7ED1" w:rsidRPr="003C047A" w14:paraId="5CBE89BA"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9C5A3C2"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lastRenderedPageBreak/>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7E27ED10"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0D9A7775"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4B69BC9"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3C83211F"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00188B9E"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9E58B22"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76178A10"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58CC84F0"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8B0CCFE"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r>
              <w:rPr>
                <w:rFonts w:ascii="Verdana" w:hAnsi="Verdana"/>
                <w:sz w:val="20"/>
                <w:szCs w:val="20"/>
                <w:lang w:eastAsia="en-US"/>
              </w:rPr>
              <w:t xml:space="preserve"> contactpersoon</w:t>
            </w:r>
            <w:r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41B506A3"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2B5ADFDD"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914D057"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6E897BAF"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5C5AF75B"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84ADB5A"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4ACE0321" w14:textId="77777777" w:rsidR="009F7ED1" w:rsidRPr="003C047A" w:rsidRDefault="009F7ED1" w:rsidP="0066532A">
            <w:pPr>
              <w:spacing w:line="276" w:lineRule="auto"/>
              <w:rPr>
                <w:rFonts w:ascii="Verdana" w:hAnsi="Verdana" w:cs="Arial"/>
                <w:sz w:val="20"/>
                <w:szCs w:val="20"/>
              </w:rPr>
            </w:pPr>
            <w:r w:rsidRPr="003C047A">
              <w:rPr>
                <w:rFonts w:ascii="Verdana" w:hAnsi="Verdana" w:cs="Arial"/>
                <w:sz w:val="20"/>
                <w:szCs w:val="20"/>
              </w:rPr>
              <w:t>&lt;Vul in&gt;</w:t>
            </w:r>
          </w:p>
        </w:tc>
      </w:tr>
      <w:tr w:rsidR="009F7ED1" w:rsidRPr="003C047A" w14:paraId="5A307F5E" w14:textId="77777777" w:rsidTr="0066532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8D04D41" w14:textId="77777777" w:rsidR="009F7ED1" w:rsidRPr="003C047A" w:rsidRDefault="009F7ED1" w:rsidP="0066532A">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w:t>
            </w:r>
            <w:r>
              <w:rPr>
                <w:rFonts w:ascii="Verdana" w:hAnsi="Verdana"/>
                <w:b/>
                <w:sz w:val="20"/>
                <w:szCs w:val="20"/>
                <w:lang w:eastAsia="en-US"/>
              </w:rPr>
              <w:t>uitgevoerde</w:t>
            </w:r>
            <w:r w:rsidRPr="003C047A">
              <w:rPr>
                <w:rFonts w:ascii="Verdana" w:hAnsi="Verdana"/>
                <w:b/>
                <w:sz w:val="20"/>
                <w:szCs w:val="20"/>
                <w:lang w:eastAsia="en-US"/>
              </w:rPr>
              <w:t xml:space="preserve"> </w:t>
            </w:r>
            <w:r>
              <w:rPr>
                <w:rFonts w:ascii="Verdana" w:hAnsi="Verdana"/>
                <w:b/>
                <w:sz w:val="20"/>
                <w:szCs w:val="20"/>
                <w:lang w:eastAsia="en-US"/>
              </w:rPr>
              <w:t>opdracht</w:t>
            </w:r>
          </w:p>
        </w:tc>
      </w:tr>
      <w:tr w:rsidR="009F7ED1" w:rsidRPr="003C047A" w14:paraId="199F3FA3"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193214D" w14:textId="77777777" w:rsidR="009F7ED1" w:rsidRPr="003C047A" w:rsidRDefault="009F7ED1" w:rsidP="0066532A">
            <w:pPr>
              <w:tabs>
                <w:tab w:val="left" w:pos="972"/>
              </w:tabs>
              <w:spacing w:line="276" w:lineRule="auto"/>
              <w:rPr>
                <w:rFonts w:ascii="Verdana" w:hAnsi="Verdana"/>
                <w:sz w:val="20"/>
                <w:szCs w:val="20"/>
              </w:rPr>
            </w:pPr>
            <w:r w:rsidRPr="003C047A">
              <w:rPr>
                <w:rFonts w:ascii="Verdana" w:hAnsi="Verdana"/>
                <w:sz w:val="20"/>
                <w:szCs w:val="20"/>
                <w:lang w:eastAsia="en-US"/>
              </w:rPr>
              <w:t xml:space="preserve">Omschrijving </w:t>
            </w:r>
            <w:r>
              <w:rPr>
                <w:rFonts w:ascii="Verdana" w:hAnsi="Verdana"/>
                <w:sz w:val="20"/>
                <w:szCs w:val="20"/>
                <w:lang w:eastAsia="en-US"/>
              </w:rPr>
              <w:t>opdracht</w:t>
            </w:r>
            <w:r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54714CE1" w14:textId="77777777" w:rsidR="009F7ED1" w:rsidRPr="003C047A" w:rsidRDefault="009F7ED1" w:rsidP="0066532A">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9F7ED1" w:rsidRPr="003C047A" w14:paraId="4DB8405B"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D591946"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2E2B49BA"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7DD3A0EB"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89D075"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Periode uitvoering:</w:t>
            </w:r>
          </w:p>
        </w:tc>
        <w:tc>
          <w:tcPr>
            <w:tcW w:w="5670" w:type="dxa"/>
            <w:tcBorders>
              <w:top w:val="single" w:sz="4" w:space="0" w:color="auto"/>
              <w:left w:val="single" w:sz="4" w:space="0" w:color="auto"/>
              <w:bottom w:val="single" w:sz="4" w:space="0" w:color="auto"/>
              <w:right w:val="single" w:sz="4" w:space="0" w:color="auto"/>
            </w:tcBorders>
            <w:vAlign w:val="center"/>
          </w:tcPr>
          <w:p w14:paraId="320ED379" w14:textId="77777777" w:rsidR="009F7ED1" w:rsidRPr="003C047A" w:rsidRDefault="009F7ED1" w:rsidP="0066532A">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9F7ED1" w:rsidRPr="00DB454A" w14:paraId="28ADACEA"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D16104" w14:textId="77777777" w:rsidR="009F7ED1" w:rsidRPr="003C047A" w:rsidRDefault="009F7ED1" w:rsidP="0066532A">
            <w:pPr>
              <w:tabs>
                <w:tab w:val="left" w:pos="972"/>
              </w:tabs>
              <w:spacing w:line="276" w:lineRule="auto"/>
              <w:rPr>
                <w:rFonts w:ascii="Verdana" w:hAnsi="Verdana"/>
                <w:sz w:val="20"/>
                <w:szCs w:val="20"/>
                <w:lang w:eastAsia="en-US"/>
              </w:rPr>
            </w:pPr>
            <w:r>
              <w:rPr>
                <w:rFonts w:ascii="Verdana" w:hAnsi="Verdana"/>
                <w:sz w:val="20"/>
                <w:szCs w:val="20"/>
                <w:lang w:eastAsia="en-US"/>
              </w:rPr>
              <w:t>K</w:t>
            </w:r>
            <w:r w:rsidRPr="003C047A">
              <w:rPr>
                <w:rFonts w:ascii="Verdana" w:hAnsi="Verdana"/>
                <w:sz w:val="20"/>
                <w:szCs w:val="20"/>
                <w:lang w:eastAsia="en-US"/>
              </w:rPr>
              <w:t>erncompetentie:</w:t>
            </w:r>
          </w:p>
        </w:tc>
        <w:tc>
          <w:tcPr>
            <w:tcW w:w="5670" w:type="dxa"/>
            <w:tcBorders>
              <w:top w:val="single" w:sz="4" w:space="0" w:color="auto"/>
              <w:left w:val="single" w:sz="4" w:space="0" w:color="auto"/>
              <w:bottom w:val="single" w:sz="4" w:space="0" w:color="auto"/>
              <w:right w:val="single" w:sz="4" w:space="0" w:color="auto"/>
            </w:tcBorders>
            <w:vAlign w:val="center"/>
          </w:tcPr>
          <w:p w14:paraId="48CC5096" w14:textId="64A2A565" w:rsidR="00A915E8" w:rsidRPr="00742ECD" w:rsidRDefault="009F7ED1" w:rsidP="00A915E8">
            <w:pPr>
              <w:spacing w:line="360" w:lineRule="auto"/>
              <w:rPr>
                <w:rFonts w:ascii="Verdana" w:hAnsi="Verdana" w:cs="Arial"/>
                <w:sz w:val="20"/>
                <w:szCs w:val="20"/>
              </w:rPr>
            </w:pPr>
            <w:r w:rsidRPr="00742ECD">
              <w:rPr>
                <w:rFonts w:ascii="Verdana" w:hAnsi="Verdana" w:cs="Arial"/>
                <w:sz w:val="20"/>
                <w:szCs w:val="20"/>
              </w:rPr>
              <w:t xml:space="preserve"> </w:t>
            </w:r>
            <w:r w:rsidR="00D66EBA" w:rsidRPr="00742ECD">
              <w:rPr>
                <w:rFonts w:ascii="Verdana" w:hAnsi="Verdana" w:cs="Arial"/>
                <w:sz w:val="20"/>
                <w:szCs w:val="20"/>
              </w:rPr>
              <w:t>Applica</w:t>
            </w:r>
            <w:r w:rsidR="00D66EBA" w:rsidRPr="00E57C74">
              <w:rPr>
                <w:rFonts w:ascii="Verdana" w:hAnsi="Verdana" w:cs="Arial"/>
                <w:sz w:val="20"/>
                <w:szCs w:val="20"/>
              </w:rPr>
              <w:t>tie(door)</w:t>
            </w:r>
            <w:r w:rsidR="00D66EBA" w:rsidRPr="00742ECD">
              <w:rPr>
                <w:rFonts w:ascii="Verdana" w:hAnsi="Verdana" w:cs="Arial"/>
                <w:sz w:val="20"/>
                <w:szCs w:val="20"/>
              </w:rPr>
              <w:t>ontwikkeling</w:t>
            </w:r>
            <w:r w:rsidR="00A915E8" w:rsidRPr="00742ECD">
              <w:t xml:space="preserve"> van </w:t>
            </w:r>
            <w:r w:rsidR="00A915E8" w:rsidRPr="00742ECD">
              <w:rPr>
                <w:rFonts w:ascii="Verdana" w:hAnsi="Verdana" w:cs="Arial"/>
                <w:sz w:val="20"/>
                <w:szCs w:val="20"/>
              </w:rPr>
              <w:t xml:space="preserve">een Django </w:t>
            </w:r>
          </w:p>
          <w:p w14:paraId="0E31D464" w14:textId="3232D3DF" w:rsidR="009F7ED1" w:rsidRPr="00742ECD" w:rsidRDefault="00A915E8" w:rsidP="00A915E8">
            <w:pPr>
              <w:spacing w:line="360" w:lineRule="auto"/>
              <w:rPr>
                <w:rFonts w:ascii="Verdana" w:hAnsi="Verdana" w:cs="Arial"/>
                <w:sz w:val="20"/>
                <w:szCs w:val="20"/>
              </w:rPr>
            </w:pPr>
            <w:r w:rsidRPr="00742ECD">
              <w:rPr>
                <w:rFonts w:ascii="Verdana" w:hAnsi="Verdana" w:cs="Arial"/>
                <w:sz w:val="20"/>
                <w:szCs w:val="20"/>
              </w:rPr>
              <w:t xml:space="preserve">applicatie op een </w:t>
            </w:r>
            <w:proofErr w:type="spellStart"/>
            <w:r w:rsidRPr="00742ECD">
              <w:rPr>
                <w:rFonts w:ascii="Verdana" w:hAnsi="Verdana" w:cs="Arial"/>
                <w:sz w:val="20"/>
                <w:szCs w:val="20"/>
              </w:rPr>
              <w:t>Kubernetes</w:t>
            </w:r>
            <w:proofErr w:type="spellEnd"/>
            <w:r w:rsidRPr="00742ECD">
              <w:rPr>
                <w:rFonts w:ascii="Verdana" w:hAnsi="Verdana" w:cs="Arial"/>
                <w:sz w:val="20"/>
                <w:szCs w:val="20"/>
              </w:rPr>
              <w:t xml:space="preserve"> </w:t>
            </w:r>
            <w:proofErr w:type="spellStart"/>
            <w:r w:rsidRPr="00742ECD">
              <w:rPr>
                <w:rFonts w:ascii="Verdana" w:hAnsi="Verdana" w:cs="Arial"/>
                <w:sz w:val="20"/>
                <w:szCs w:val="20"/>
              </w:rPr>
              <w:t>cloudplatform</w:t>
            </w:r>
            <w:proofErr w:type="spellEnd"/>
            <w:r w:rsidRPr="00742ECD">
              <w:rPr>
                <w:rFonts w:ascii="Verdana" w:hAnsi="Verdana" w:cs="Arial"/>
                <w:sz w:val="20"/>
                <w:szCs w:val="20"/>
              </w:rPr>
              <w:t xml:space="preserve">: een schaalbaar container-platform dat gebaseerd is op open source </w:t>
            </w:r>
            <w:proofErr w:type="spellStart"/>
            <w:r w:rsidRPr="00742ECD">
              <w:rPr>
                <w:rFonts w:ascii="Verdana" w:hAnsi="Verdana" w:cs="Arial"/>
                <w:sz w:val="20"/>
                <w:szCs w:val="20"/>
              </w:rPr>
              <w:t>cloud</w:t>
            </w:r>
            <w:proofErr w:type="spellEnd"/>
            <w:r w:rsidRPr="00742ECD">
              <w:rPr>
                <w:rFonts w:ascii="Verdana" w:hAnsi="Verdana" w:cs="Arial"/>
                <w:sz w:val="20"/>
                <w:szCs w:val="20"/>
              </w:rPr>
              <w:t xml:space="preserve"> technologie</w:t>
            </w:r>
            <w:r w:rsidR="00FA504F">
              <w:rPr>
                <w:rFonts w:ascii="Verdana" w:hAnsi="Verdana" w:cs="Arial"/>
                <w:sz w:val="20"/>
                <w:szCs w:val="20"/>
              </w:rPr>
              <w:t>.</w:t>
            </w:r>
          </w:p>
        </w:tc>
      </w:tr>
      <w:tr w:rsidR="009F7ED1" w:rsidRPr="000808C9" w14:paraId="0167DBF9"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9CF4368" w14:textId="77777777" w:rsidR="009F7ED1" w:rsidRDefault="009F7ED1" w:rsidP="0066532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Nadere toelichting op de uitgevoerde diensten:  </w:t>
            </w:r>
          </w:p>
        </w:tc>
        <w:tc>
          <w:tcPr>
            <w:tcW w:w="5670" w:type="dxa"/>
            <w:tcBorders>
              <w:top w:val="single" w:sz="4" w:space="0" w:color="auto"/>
              <w:left w:val="single" w:sz="4" w:space="0" w:color="auto"/>
              <w:bottom w:val="single" w:sz="4" w:space="0" w:color="auto"/>
              <w:right w:val="single" w:sz="4" w:space="0" w:color="auto"/>
            </w:tcBorders>
            <w:vAlign w:val="center"/>
          </w:tcPr>
          <w:p w14:paraId="0F59C1AE" w14:textId="77777777" w:rsidR="009F7ED1" w:rsidRPr="003C3865" w:rsidRDefault="009F7ED1" w:rsidP="0066532A">
            <w:pPr>
              <w:spacing w:line="360" w:lineRule="auto"/>
              <w:rPr>
                <w:rFonts w:ascii="Verdana" w:hAnsi="Verdana" w:cs="Arial"/>
                <w:sz w:val="28"/>
                <w:szCs w:val="28"/>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w:t>
            </w:r>
          </w:p>
        </w:tc>
      </w:tr>
      <w:tr w:rsidR="009F7ED1" w:rsidRPr="009E7FF4" w14:paraId="1D71F4A8"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86E95EF"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157AA754" w14:textId="77777777" w:rsidR="009F7ED1" w:rsidRPr="003C047A" w:rsidRDefault="009F7ED1" w:rsidP="0066532A">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9F7ED1" w:rsidRPr="003C047A" w14:paraId="77500BAF"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C39687" w14:textId="77777777" w:rsidR="009F7ED1" w:rsidRPr="003C047A" w:rsidRDefault="009F7ED1" w:rsidP="0066532A">
            <w:pPr>
              <w:tabs>
                <w:tab w:val="left" w:pos="972"/>
              </w:tabs>
              <w:spacing w:line="276" w:lineRule="auto"/>
              <w:rPr>
                <w:rFonts w:ascii="Verdana" w:hAnsi="Verdana"/>
                <w:sz w:val="20"/>
                <w:szCs w:val="20"/>
                <w:lang w:eastAsia="en-US"/>
              </w:rPr>
            </w:pPr>
            <w:r>
              <w:rPr>
                <w:rFonts w:ascii="Verdana" w:hAnsi="Verdana"/>
                <w:sz w:val="20"/>
                <w:szCs w:val="20"/>
                <w:lang w:eastAsia="en-US"/>
              </w:rPr>
              <w:t xml:space="preserve">Vereiste 1: </w:t>
            </w:r>
            <w:r w:rsidRPr="000808C9">
              <w:rPr>
                <w:rFonts w:ascii="Verdana" w:hAnsi="Verdana"/>
                <w:sz w:val="20"/>
                <w:szCs w:val="20"/>
                <w:lang w:eastAsia="en-US"/>
              </w:rPr>
              <w:t>De dechargedatum ligt in 2019, 2020, 2021 of 2022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57291CB" w14:textId="77777777" w:rsidR="009F7ED1" w:rsidRPr="003C047A" w:rsidRDefault="009F7ED1" w:rsidP="0066532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6"/>
            </w:r>
          </w:p>
        </w:tc>
      </w:tr>
      <w:tr w:rsidR="009F7ED1" w:rsidRPr="003C047A" w14:paraId="6AC3FC53"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DD2AD7" w14:textId="77777777" w:rsidR="009F7ED1" w:rsidRPr="003C047A" w:rsidRDefault="009F7ED1" w:rsidP="0066532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3C15418" w14:textId="77777777" w:rsidR="009F7ED1" w:rsidRPr="003C047A" w:rsidRDefault="009F7ED1" w:rsidP="0066532A">
            <w:pPr>
              <w:spacing w:line="276" w:lineRule="auto"/>
              <w:rPr>
                <w:rFonts w:ascii="Verdana" w:hAnsi="Verdana"/>
              </w:rPr>
            </w:pPr>
            <w:r w:rsidRPr="003C047A">
              <w:rPr>
                <w:rFonts w:ascii="Verdana" w:hAnsi="Verdana" w:cs="Arial"/>
                <w:sz w:val="20"/>
                <w:szCs w:val="20"/>
              </w:rPr>
              <w:t>&lt;Vul in&gt;</w:t>
            </w:r>
          </w:p>
        </w:tc>
      </w:tr>
      <w:tr w:rsidR="009F7ED1" w:rsidRPr="003C047A" w14:paraId="6E71E427"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B3F3A9" w14:textId="77777777" w:rsidR="009F7ED1" w:rsidRPr="003C047A" w:rsidRDefault="009F7ED1" w:rsidP="0066532A">
            <w:pPr>
              <w:tabs>
                <w:tab w:val="left" w:pos="972"/>
              </w:tabs>
              <w:spacing w:line="276" w:lineRule="auto"/>
              <w:rPr>
                <w:rFonts w:ascii="Verdana" w:hAnsi="Verdana"/>
                <w:sz w:val="20"/>
                <w:szCs w:val="20"/>
                <w:lang w:eastAsia="en-US"/>
              </w:rPr>
            </w:pPr>
            <w:r>
              <w:rPr>
                <w:rFonts w:ascii="Verdana" w:hAnsi="Verdana"/>
                <w:sz w:val="20"/>
                <w:szCs w:val="20"/>
                <w:lang w:eastAsia="en-US"/>
              </w:rPr>
              <w:t>Vereiste 2. Opdrachtwaarde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1978FBC" w14:textId="77777777" w:rsidR="009F7ED1" w:rsidRPr="003C047A" w:rsidRDefault="009F7ED1" w:rsidP="0066532A">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7"/>
            </w:r>
          </w:p>
        </w:tc>
      </w:tr>
      <w:tr w:rsidR="009F7ED1" w:rsidRPr="003C047A" w14:paraId="69717840"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24AA99A" w14:textId="77777777" w:rsidR="009F7ED1" w:rsidRPr="003C047A" w:rsidRDefault="009F7ED1" w:rsidP="0066532A">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5592F1F" w14:textId="77777777" w:rsidR="009F7ED1" w:rsidRDefault="009F7ED1" w:rsidP="0066532A">
            <w:pPr>
              <w:spacing w:line="276" w:lineRule="auto"/>
              <w:rPr>
                <w:rFonts w:ascii="Verdana" w:hAnsi="Verdana" w:cs="Arial"/>
                <w:sz w:val="20"/>
                <w:szCs w:val="20"/>
              </w:rPr>
            </w:pPr>
            <w:r>
              <w:rPr>
                <w:rFonts w:ascii="Verdana" w:hAnsi="Verdana" w:cs="Arial"/>
                <w:sz w:val="20"/>
                <w:szCs w:val="20"/>
              </w:rPr>
              <w:t>€ …………… (ex. btw)</w:t>
            </w:r>
          </w:p>
        </w:tc>
      </w:tr>
      <w:tr w:rsidR="009F7ED1" w:rsidRPr="003C047A" w14:paraId="3952CD9F" w14:textId="77777777" w:rsidTr="006653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411F0DBC" w14:textId="77777777" w:rsidR="009F7ED1" w:rsidRPr="003C047A" w:rsidRDefault="009F7ED1" w:rsidP="0066532A">
            <w:pPr>
              <w:spacing w:line="276" w:lineRule="auto"/>
              <w:jc w:val="center"/>
              <w:rPr>
                <w:rFonts w:ascii="Verdana" w:hAnsi="Verdana"/>
                <w:b/>
                <w:sz w:val="20"/>
                <w:szCs w:val="20"/>
                <w:lang w:eastAsia="en-US"/>
              </w:rPr>
            </w:pPr>
            <w:r w:rsidRPr="003C047A">
              <w:rPr>
                <w:rFonts w:ascii="Verdana" w:hAnsi="Verdana"/>
                <w:b/>
                <w:sz w:val="20"/>
                <w:szCs w:val="20"/>
                <w:lang w:eastAsia="en-US"/>
              </w:rPr>
              <w:t>Overige relevante informatie en toelichting / aanvulling</w:t>
            </w:r>
          </w:p>
          <w:p w14:paraId="5F5EC102" w14:textId="77777777" w:rsidR="009F7ED1" w:rsidRPr="003C047A" w:rsidRDefault="009F7ED1" w:rsidP="0066532A">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p>
          <w:p w14:paraId="511F5027" w14:textId="77777777" w:rsidR="009F7ED1" w:rsidRPr="003C047A" w:rsidRDefault="009F7ED1" w:rsidP="0066532A">
            <w:pPr>
              <w:spacing w:line="276" w:lineRule="auto"/>
              <w:jc w:val="center"/>
              <w:rPr>
                <w:rFonts w:ascii="Verdana" w:hAnsi="Verdana"/>
                <w:b/>
                <w:sz w:val="20"/>
                <w:szCs w:val="20"/>
                <w:lang w:eastAsia="en-US"/>
              </w:rPr>
            </w:pPr>
          </w:p>
        </w:tc>
      </w:tr>
      <w:tr w:rsidR="009F7ED1" w:rsidRPr="003C047A" w14:paraId="16C95040" w14:textId="77777777" w:rsidTr="006653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38A7245B" w14:textId="77777777" w:rsidR="009F7ED1" w:rsidRPr="003C047A" w:rsidRDefault="009F7ED1" w:rsidP="0066532A">
            <w:pPr>
              <w:spacing w:line="276" w:lineRule="auto"/>
              <w:rPr>
                <w:rFonts w:ascii="Verdana" w:hAnsi="Verdana"/>
                <w:sz w:val="20"/>
                <w:szCs w:val="20"/>
                <w:lang w:eastAsia="en-US"/>
              </w:rPr>
            </w:pPr>
            <w:r w:rsidRPr="003C047A">
              <w:rPr>
                <w:rFonts w:ascii="Verdana" w:hAnsi="Verdana" w:cs="Arial"/>
                <w:sz w:val="20"/>
                <w:szCs w:val="20"/>
              </w:rPr>
              <w:lastRenderedPageBreak/>
              <w:t>&lt;Vul in&gt;</w:t>
            </w:r>
          </w:p>
          <w:p w14:paraId="7F2A777E" w14:textId="77777777" w:rsidR="009F7ED1" w:rsidRPr="003C047A" w:rsidRDefault="009F7ED1" w:rsidP="0066532A">
            <w:pPr>
              <w:spacing w:line="276" w:lineRule="auto"/>
              <w:rPr>
                <w:rFonts w:ascii="Verdana" w:hAnsi="Verdana"/>
                <w:sz w:val="20"/>
                <w:szCs w:val="20"/>
                <w:lang w:eastAsia="en-US"/>
              </w:rPr>
            </w:pPr>
          </w:p>
          <w:p w14:paraId="1B372512" w14:textId="77777777" w:rsidR="009F7ED1" w:rsidRPr="003C047A" w:rsidRDefault="009F7ED1" w:rsidP="0066532A">
            <w:pPr>
              <w:spacing w:line="276" w:lineRule="auto"/>
              <w:rPr>
                <w:rFonts w:ascii="Verdana" w:hAnsi="Verdana"/>
                <w:sz w:val="20"/>
                <w:szCs w:val="20"/>
                <w:lang w:eastAsia="en-US"/>
              </w:rPr>
            </w:pPr>
          </w:p>
          <w:p w14:paraId="2D95E69A" w14:textId="77777777" w:rsidR="009F7ED1" w:rsidRPr="003C047A" w:rsidRDefault="009F7ED1" w:rsidP="0066532A">
            <w:pPr>
              <w:spacing w:line="276" w:lineRule="auto"/>
              <w:rPr>
                <w:rFonts w:ascii="Verdana" w:hAnsi="Verdana"/>
                <w:sz w:val="20"/>
                <w:szCs w:val="20"/>
                <w:lang w:eastAsia="en-US"/>
              </w:rPr>
            </w:pPr>
          </w:p>
          <w:p w14:paraId="6ABC6B39" w14:textId="77777777" w:rsidR="009F7ED1" w:rsidRPr="003C047A" w:rsidRDefault="009F7ED1" w:rsidP="0066532A">
            <w:pPr>
              <w:spacing w:line="276" w:lineRule="auto"/>
              <w:rPr>
                <w:rFonts w:ascii="Verdana" w:hAnsi="Verdana"/>
                <w:sz w:val="20"/>
                <w:szCs w:val="20"/>
                <w:lang w:eastAsia="en-US"/>
              </w:rPr>
            </w:pPr>
          </w:p>
          <w:p w14:paraId="596A5C45" w14:textId="77777777" w:rsidR="009F7ED1" w:rsidRPr="003C047A" w:rsidRDefault="009F7ED1" w:rsidP="0066532A">
            <w:pPr>
              <w:spacing w:line="276" w:lineRule="auto"/>
              <w:rPr>
                <w:rFonts w:ascii="Verdana" w:hAnsi="Verdana"/>
                <w:sz w:val="20"/>
                <w:szCs w:val="20"/>
                <w:lang w:eastAsia="en-US"/>
              </w:rPr>
            </w:pPr>
          </w:p>
          <w:p w14:paraId="6062B8DA" w14:textId="77777777" w:rsidR="009F7ED1" w:rsidRPr="003C047A" w:rsidRDefault="009F7ED1" w:rsidP="0066532A">
            <w:pPr>
              <w:spacing w:line="276" w:lineRule="auto"/>
              <w:rPr>
                <w:rFonts w:ascii="Verdana" w:hAnsi="Verdana"/>
                <w:sz w:val="20"/>
                <w:szCs w:val="20"/>
                <w:lang w:eastAsia="en-US"/>
              </w:rPr>
            </w:pPr>
          </w:p>
          <w:p w14:paraId="465A71B7" w14:textId="77777777" w:rsidR="009F7ED1" w:rsidRPr="003C047A" w:rsidRDefault="009F7ED1" w:rsidP="0066532A">
            <w:pPr>
              <w:spacing w:line="276" w:lineRule="auto"/>
              <w:rPr>
                <w:rFonts w:ascii="Verdana" w:hAnsi="Verdana"/>
                <w:sz w:val="20"/>
                <w:szCs w:val="20"/>
                <w:lang w:eastAsia="en-US"/>
              </w:rPr>
            </w:pPr>
          </w:p>
        </w:tc>
      </w:tr>
      <w:tr w:rsidR="009F7ED1" w:rsidRPr="003C047A" w14:paraId="77518CBD" w14:textId="77777777" w:rsidTr="0066532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41867C3" w14:textId="77777777" w:rsidR="009F7ED1" w:rsidRPr="003C047A" w:rsidRDefault="009F7ED1" w:rsidP="0066532A">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9F7ED1" w:rsidRPr="003C047A" w14:paraId="2A4C78A1"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E9113E4" w14:textId="77777777" w:rsidR="009F7ED1" w:rsidRPr="003C047A" w:rsidRDefault="009F7ED1" w:rsidP="0066532A">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6EB4D496" w14:textId="77777777" w:rsidR="009F7ED1" w:rsidRPr="003C047A" w:rsidRDefault="009F7ED1" w:rsidP="0066532A">
            <w:pPr>
              <w:tabs>
                <w:tab w:val="left" w:pos="972"/>
              </w:tabs>
              <w:spacing w:line="276" w:lineRule="auto"/>
              <w:rPr>
                <w:rFonts w:ascii="Verdana" w:hAnsi="Verdana" w:cs="Arial"/>
                <w:sz w:val="20"/>
                <w:szCs w:val="20"/>
              </w:rPr>
            </w:pPr>
          </w:p>
        </w:tc>
      </w:tr>
      <w:tr w:rsidR="009F7ED1" w:rsidRPr="003C047A" w14:paraId="02C43870"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2BC6EF6" w14:textId="77777777" w:rsidR="009F7ED1" w:rsidRPr="003C047A" w:rsidRDefault="009F7ED1" w:rsidP="0066532A">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1F9AF3B" w14:textId="77777777" w:rsidR="009F7ED1" w:rsidRPr="003C047A" w:rsidRDefault="009F7ED1" w:rsidP="0066532A">
            <w:pPr>
              <w:tabs>
                <w:tab w:val="left" w:pos="972"/>
              </w:tabs>
              <w:spacing w:line="276" w:lineRule="auto"/>
              <w:rPr>
                <w:rFonts w:ascii="Verdana" w:hAnsi="Verdana" w:cs="Arial"/>
                <w:sz w:val="20"/>
                <w:szCs w:val="20"/>
              </w:rPr>
            </w:pPr>
          </w:p>
        </w:tc>
      </w:tr>
      <w:tr w:rsidR="009F7ED1" w:rsidRPr="003C047A" w14:paraId="3DF1D7EF"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B5D789" w14:textId="77777777" w:rsidR="009F7ED1" w:rsidRPr="003C047A" w:rsidRDefault="009F7ED1" w:rsidP="0066532A">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71A7B1D" w14:textId="77777777" w:rsidR="009F7ED1" w:rsidRPr="003C047A" w:rsidRDefault="009F7ED1" w:rsidP="0066532A">
            <w:pPr>
              <w:tabs>
                <w:tab w:val="left" w:pos="972"/>
              </w:tabs>
              <w:spacing w:line="276" w:lineRule="auto"/>
              <w:rPr>
                <w:rFonts w:ascii="Verdana" w:hAnsi="Verdana" w:cs="Arial"/>
                <w:sz w:val="20"/>
                <w:szCs w:val="20"/>
              </w:rPr>
            </w:pPr>
          </w:p>
        </w:tc>
      </w:tr>
      <w:tr w:rsidR="009F7ED1" w:rsidRPr="003C047A" w14:paraId="1D510496"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1F5C1D9" w14:textId="77777777" w:rsidR="009F7ED1" w:rsidRPr="003C047A" w:rsidRDefault="009F7ED1" w:rsidP="0066532A">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C1A4306" w14:textId="77777777" w:rsidR="009F7ED1" w:rsidRPr="003C047A" w:rsidRDefault="009F7ED1" w:rsidP="0066532A">
            <w:pPr>
              <w:tabs>
                <w:tab w:val="left" w:pos="972"/>
              </w:tabs>
              <w:spacing w:line="276" w:lineRule="auto"/>
              <w:rPr>
                <w:rFonts w:ascii="Verdana" w:hAnsi="Verdana" w:cs="Arial"/>
                <w:sz w:val="20"/>
                <w:szCs w:val="20"/>
              </w:rPr>
            </w:pPr>
          </w:p>
          <w:p w14:paraId="268A28EE" w14:textId="77777777" w:rsidR="009F7ED1" w:rsidRPr="003C047A" w:rsidRDefault="009F7ED1" w:rsidP="0066532A">
            <w:pPr>
              <w:tabs>
                <w:tab w:val="left" w:pos="972"/>
              </w:tabs>
              <w:spacing w:line="276" w:lineRule="auto"/>
              <w:rPr>
                <w:rFonts w:ascii="Verdana" w:hAnsi="Verdana" w:cs="Arial"/>
                <w:sz w:val="20"/>
                <w:szCs w:val="20"/>
              </w:rPr>
            </w:pPr>
          </w:p>
        </w:tc>
      </w:tr>
      <w:tr w:rsidR="009F7ED1" w:rsidRPr="004F072B" w14:paraId="26215C39" w14:textId="77777777" w:rsidTr="0066532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829A4F7" w14:textId="77777777" w:rsidR="009F7ED1" w:rsidRPr="004F072B" w:rsidRDefault="009F7ED1" w:rsidP="0066532A">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0AA7399" w14:textId="77777777" w:rsidR="009F7ED1" w:rsidRPr="004F072B" w:rsidRDefault="009F7ED1" w:rsidP="0066532A">
            <w:pPr>
              <w:tabs>
                <w:tab w:val="left" w:pos="972"/>
              </w:tabs>
              <w:spacing w:line="276" w:lineRule="auto"/>
              <w:rPr>
                <w:rFonts w:ascii="Verdana" w:hAnsi="Verdana" w:cs="Arial"/>
                <w:sz w:val="20"/>
                <w:szCs w:val="20"/>
              </w:rPr>
            </w:pPr>
          </w:p>
        </w:tc>
      </w:tr>
    </w:tbl>
    <w:p w14:paraId="5A54CA54" w14:textId="77777777" w:rsidR="00A0293C" w:rsidRPr="00D30B5B" w:rsidRDefault="00A0293C" w:rsidP="00A0293C">
      <w:pPr>
        <w:rPr>
          <w:rFonts w:ascii="Verdana" w:hAnsi="Verdana"/>
          <w:sz w:val="20"/>
          <w:szCs w:val="20"/>
          <w:lang w:eastAsia="en-US"/>
        </w:rPr>
      </w:pPr>
    </w:p>
    <w:p w14:paraId="6101576B" w14:textId="77777777" w:rsidR="006A2B54" w:rsidRPr="006A2B54" w:rsidRDefault="006A2B54" w:rsidP="006A2B54">
      <w:pPr>
        <w:rPr>
          <w:rFonts w:ascii="Verdana" w:hAnsi="Verdana"/>
          <w:b/>
          <w:bCs/>
          <w:sz w:val="20"/>
          <w:szCs w:val="20"/>
          <w:lang w:eastAsia="en-US"/>
        </w:rPr>
      </w:pPr>
      <w:r>
        <w:rPr>
          <w:rFonts w:ascii="Verdana" w:hAnsi="Verdana"/>
          <w:b/>
          <w:bCs/>
          <w:sz w:val="20"/>
          <w:szCs w:val="20"/>
          <w:lang w:eastAsia="en-US"/>
        </w:rPr>
        <w:t xml:space="preserve">Het niet aanleveren van een referentie en/of het niet voldoen aan de referentie levert een KO (knock-out) op. </w:t>
      </w:r>
    </w:p>
    <w:p w14:paraId="592506B8" w14:textId="77777777" w:rsidR="00A97BFB" w:rsidRPr="009F7ED1" w:rsidRDefault="00A97BFB" w:rsidP="00A97BFB">
      <w:pPr>
        <w:spacing w:line="276" w:lineRule="auto"/>
        <w:rPr>
          <w:rFonts w:ascii="Verdana" w:hAnsi="Verdana"/>
          <w:dstrike/>
          <w:sz w:val="20"/>
          <w:szCs w:val="20"/>
          <w:lang w:eastAsia="en-US"/>
        </w:rPr>
      </w:pPr>
    </w:p>
    <w:p w14:paraId="34385814" w14:textId="0B4BF77C" w:rsidR="00B84132" w:rsidRPr="009F7ED1" w:rsidRDefault="000077A4" w:rsidP="000077A4">
      <w:pPr>
        <w:rPr>
          <w:rFonts w:ascii="Verdana" w:hAnsi="Verdana"/>
          <w:dstrike/>
          <w:sz w:val="20"/>
          <w:szCs w:val="20"/>
        </w:rPr>
      </w:pPr>
      <w:r w:rsidRPr="009F7ED1">
        <w:rPr>
          <w:rFonts w:ascii="Verdana" w:hAnsi="Verdana"/>
          <w:dstrike/>
          <w:sz w:val="20"/>
          <w:szCs w:val="20"/>
        </w:rPr>
        <w:br w:type="page"/>
      </w:r>
    </w:p>
    <w:p w14:paraId="579B0FF2" w14:textId="77777777" w:rsidR="00D3208E" w:rsidRPr="00D3208E" w:rsidRDefault="00D3208E" w:rsidP="00D3208E">
      <w:pPr>
        <w:pStyle w:val="Kop1"/>
        <w:keepLines/>
        <w:numPr>
          <w:ilvl w:val="0"/>
          <w:numId w:val="12"/>
        </w:numPr>
        <w:spacing w:line="276" w:lineRule="auto"/>
        <w:ind w:left="0" w:hanging="851"/>
        <w:rPr>
          <w:rFonts w:ascii="Verdana" w:hAnsi="Verdana"/>
          <w:b w:val="0"/>
          <w:bCs/>
          <w:spacing w:val="4"/>
          <w:sz w:val="24"/>
          <w:szCs w:val="24"/>
        </w:rPr>
      </w:pPr>
      <w:bookmarkStart w:id="174" w:name="_Toc131062091"/>
      <w:r>
        <w:rPr>
          <w:rFonts w:ascii="Verdana" w:hAnsi="Verdana"/>
          <w:bCs/>
          <w:caps w:val="0"/>
          <w:spacing w:val="4"/>
          <w:sz w:val="24"/>
          <w:szCs w:val="24"/>
          <w:lang w:eastAsia="nl-NL"/>
        </w:rPr>
        <w:lastRenderedPageBreak/>
        <w:t>Verklaring Onpartijdigheid, Voorkennis en Belangenverstrengeling</w:t>
      </w:r>
      <w:bookmarkEnd w:id="174"/>
    </w:p>
    <w:p w14:paraId="17D4402A" w14:textId="32BE419F" w:rsidR="00D3208E" w:rsidRDefault="00D3208E" w:rsidP="00D3208E">
      <w:pPr>
        <w:jc w:val="both"/>
        <w:rPr>
          <w:rFonts w:ascii="Verdana" w:hAnsi="Verdana"/>
          <w:b/>
          <w:bCs/>
          <w:caps/>
          <w:spacing w:val="4"/>
          <w:sz w:val="24"/>
          <w:szCs w:val="24"/>
          <w:lang w:eastAsia="en-US"/>
        </w:rPr>
      </w:pPr>
    </w:p>
    <w:p w14:paraId="04033208" w14:textId="4C4DEF44" w:rsidR="00D3208E" w:rsidRPr="00D3208E" w:rsidRDefault="00D3208E" w:rsidP="00D3208E">
      <w:pPr>
        <w:rPr>
          <w:rFonts w:ascii="Verdana" w:hAnsi="Verdana"/>
          <w:sz w:val="20"/>
          <w:szCs w:val="20"/>
        </w:rPr>
      </w:pPr>
      <w:r w:rsidRPr="00D3208E">
        <w:rPr>
          <w:rFonts w:ascii="Verdana" w:hAnsi="Verdana"/>
          <w:sz w:val="20"/>
          <w:szCs w:val="20"/>
        </w:rPr>
        <w:t>De Aanbestedende dienst wil alle schijn van partijdigheid, voorkennis en/of belangenverstrengeling voorkomen. Indiening van de Inschrijving wordt daarom geïnterpreteerd als akkoord met de volgende voorwaarden:</w:t>
      </w:r>
    </w:p>
    <w:p w14:paraId="09A31016" w14:textId="77777777" w:rsidR="00D3208E" w:rsidRPr="00D3208E" w:rsidRDefault="00D3208E" w:rsidP="00D3208E">
      <w:pPr>
        <w:rPr>
          <w:rFonts w:ascii="Verdana" w:hAnsi="Verdana"/>
          <w:sz w:val="20"/>
          <w:szCs w:val="20"/>
        </w:rPr>
      </w:pPr>
    </w:p>
    <w:p w14:paraId="4FACD1CA" w14:textId="31A785F3"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Een Inschrijver wordt uitgesloten van deelneming aan de opdracht in de hierna onder a t/m d genoemde gevallen:</w:t>
      </w:r>
    </w:p>
    <w:p w14:paraId="33F91C42" w14:textId="77777777"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een Inschrijver zelf eerder werkzaamheden of diensten heeft verricht ter voorbereiding van de onderhavige opdracht, dan wel op andere wijze direct of indirect betrokken is (geweest) bij de voorbereiding van de opdracht, wordt er vermoed sprake te zijn van voorkennis.</w:t>
      </w:r>
    </w:p>
    <w:p w14:paraId="76BDDCB3" w14:textId="02CA901A"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binnen de onderneming van de Inschrijver personen werkzaam zijn die dergelijke, in sub 1</w:t>
      </w:r>
      <w:r w:rsidR="00A32454">
        <w:rPr>
          <w:rFonts w:ascii="Verdana" w:hAnsi="Verdana"/>
          <w:sz w:val="20"/>
          <w:szCs w:val="20"/>
        </w:rPr>
        <w:t>a</w:t>
      </w:r>
      <w:r w:rsidRPr="00D3208E">
        <w:rPr>
          <w:rFonts w:ascii="Verdana" w:hAnsi="Verdana"/>
          <w:sz w:val="20"/>
          <w:szCs w:val="20"/>
        </w:rPr>
        <w:t xml:space="preserve"> bedoelde voorbereidende werkzaamheden of diensten hebben verricht, wordt er eveneens vermoed sprake te zijn van voorkennis.</w:t>
      </w:r>
    </w:p>
    <w:p w14:paraId="6CC8BF3A" w14:textId="3006DA3D"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de Inschrijver in het kader van deze aanbestedingsprocedure zelfstandige hulppersonen (onderaannemers) en / of adviseurs (zowel natuurlijke als rechtspersonen) inschakelt en een of meerdere van die zelfstandige hulppersonen of adviseurs hebben dergelijke, in sub 1</w:t>
      </w:r>
      <w:r w:rsidR="00A32454">
        <w:rPr>
          <w:rFonts w:ascii="Verdana" w:hAnsi="Verdana"/>
          <w:sz w:val="20"/>
          <w:szCs w:val="20"/>
        </w:rPr>
        <w:t>a</w:t>
      </w:r>
      <w:r w:rsidRPr="00D3208E">
        <w:rPr>
          <w:rFonts w:ascii="Verdana" w:hAnsi="Verdana"/>
          <w:sz w:val="20"/>
          <w:szCs w:val="20"/>
        </w:rPr>
        <w:t xml:space="preserve"> bedoelde voorbereidende werkzaamheden of diensten verricht, wordt er eveneens vermoed sprake te zijn van voorkennis.</w:t>
      </w:r>
    </w:p>
    <w:p w14:paraId="6C5D0C2E" w14:textId="11EF10C2" w:rsidR="00D3208E" w:rsidRPr="00D3208E" w:rsidRDefault="00D3208E" w:rsidP="00D3208E">
      <w:pPr>
        <w:pStyle w:val="Lijstalinea"/>
        <w:numPr>
          <w:ilvl w:val="1"/>
          <w:numId w:val="25"/>
        </w:numPr>
        <w:spacing w:after="0" w:line="240" w:lineRule="auto"/>
        <w:ind w:left="567" w:hanging="283"/>
        <w:rPr>
          <w:rFonts w:ascii="Verdana" w:hAnsi="Verdana"/>
          <w:sz w:val="20"/>
          <w:szCs w:val="20"/>
        </w:rPr>
      </w:pPr>
      <w:r w:rsidRPr="00D3208E">
        <w:rPr>
          <w:rFonts w:ascii="Verdana" w:hAnsi="Verdana"/>
          <w:sz w:val="20"/>
          <w:szCs w:val="20"/>
        </w:rPr>
        <w:t>Indien een Inschrijver is gelieerd aan een of meerdere andere ondernemingen, dan wel indien de Inschrijver onderdeel uitmaakt van een groep, e.e.a. in de zin van de artikelen 2:24a, 2:24b en 2:24c van het Burgerlijk Wetboek, of vergelijkbare rechtsvormen naar buitenlands recht, waarvan één of meerdere ondernemingen dergelijke, in sub 1</w:t>
      </w:r>
      <w:r w:rsidR="00A32454">
        <w:rPr>
          <w:rFonts w:ascii="Verdana" w:hAnsi="Verdana"/>
          <w:sz w:val="20"/>
          <w:szCs w:val="20"/>
        </w:rPr>
        <w:t>a</w:t>
      </w:r>
      <w:r w:rsidRPr="00D3208E">
        <w:rPr>
          <w:rFonts w:ascii="Verdana" w:hAnsi="Verdana"/>
          <w:sz w:val="20"/>
          <w:szCs w:val="20"/>
        </w:rPr>
        <w:t xml:space="preserve"> bedoelde, voorbereidende werkzaamheden of diensten hebben verricht, wordt er vermoed sprake te zijn van belangenverstrengeling.</w:t>
      </w:r>
    </w:p>
    <w:p w14:paraId="48A92125"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Een samenwerkingsverband van ondernemers (Combinatie) kan worden uitgesloten van deelneming aan de opdracht indien de gevallen bedoeld in artikel 1 sub a t/m d betrekking hebben op één of meerdere van de ondernemers in het verband.</w:t>
      </w:r>
    </w:p>
    <w:p w14:paraId="1B695997" w14:textId="77777777" w:rsidR="00D3208E" w:rsidRPr="00D3208E" w:rsidRDefault="00D3208E" w:rsidP="00D3208E">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Indien de gevallen bedoeld in artikel 1 sub a t/m d betrekking hebben op een andere natuurlijke of rechtspersoon, met wie de Inschrijver beoogt te voldoen aan de geschiktheidseisen en / of de selectiecriteria, kan de Aanbestedende dienst besluiten deze andere natuurlijke of rechtspersoon niet te accepteren en kan de Inschrijver worden uitgesloten van deelneming aan de opdracht.</w:t>
      </w:r>
    </w:p>
    <w:p w14:paraId="47E84B20" w14:textId="33E73D12" w:rsidR="00D3208E" w:rsidRPr="002E4900" w:rsidRDefault="00D3208E" w:rsidP="002E4900">
      <w:pPr>
        <w:pStyle w:val="Lijstalinea"/>
        <w:numPr>
          <w:ilvl w:val="0"/>
          <w:numId w:val="25"/>
        </w:numPr>
        <w:spacing w:after="0" w:line="240" w:lineRule="auto"/>
        <w:ind w:left="284" w:hanging="284"/>
        <w:rPr>
          <w:rFonts w:ascii="Verdana" w:hAnsi="Verdana"/>
          <w:sz w:val="20"/>
          <w:szCs w:val="20"/>
        </w:rPr>
      </w:pPr>
      <w:r w:rsidRPr="00D3208E">
        <w:rPr>
          <w:rFonts w:ascii="Verdana" w:hAnsi="Verdana"/>
          <w:sz w:val="20"/>
          <w:szCs w:val="20"/>
        </w:rPr>
        <w:t>De Aanbestedende dienst stelt Inschrijver in de gelegenheid om, ten genoegen van de Aanbestedende dienst, het in artikel 1 sub a t/m d bedoelde vermoeden te weerleggen en aan te tonen dat de eerlijke mededinging niet wordt geschaad door de (eerdere) betrokkenheid van de Inschrijver of de in sub b bedoelde bij hem werkzame personen of de in sub c bedoelde door hem in te schakelen zelfstandige hulppersonen of adviseurs, dan wel de in sub d bedoelde andere ondernemingen.</w:t>
      </w:r>
    </w:p>
    <w:p w14:paraId="65242B1D" w14:textId="77777777" w:rsidR="002E4900" w:rsidRPr="007033EE" w:rsidRDefault="002E4900" w:rsidP="002E4900">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E4900" w:rsidRPr="004F072B" w14:paraId="6FD2A65F" w14:textId="77777777" w:rsidTr="002E4900">
        <w:trPr>
          <w:cantSplit/>
          <w:trHeight w:val="744"/>
        </w:trPr>
        <w:tc>
          <w:tcPr>
            <w:tcW w:w="4962" w:type="dxa"/>
            <w:shd w:val="clear" w:color="auto" w:fill="E6E6E6"/>
            <w:vAlign w:val="center"/>
          </w:tcPr>
          <w:p w14:paraId="3796E54E" w14:textId="77777777" w:rsidR="002E4900" w:rsidRPr="004F072B" w:rsidRDefault="002E4900" w:rsidP="00DA784F">
            <w:pPr>
              <w:spacing w:line="276" w:lineRule="auto"/>
              <w:rPr>
                <w:rFonts w:ascii="Verdana" w:hAnsi="Verdana"/>
                <w:sz w:val="20"/>
                <w:szCs w:val="20"/>
                <w:lang w:eastAsia="en-US"/>
              </w:rPr>
            </w:pPr>
          </w:p>
          <w:p w14:paraId="32E7BF26"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7F9CD829" w14:textId="77777777" w:rsidR="002E4900" w:rsidRPr="004F072B" w:rsidRDefault="002E4900" w:rsidP="00DA784F">
            <w:pPr>
              <w:spacing w:line="276" w:lineRule="auto"/>
              <w:rPr>
                <w:rFonts w:ascii="Verdana" w:hAnsi="Verdana"/>
                <w:sz w:val="20"/>
                <w:szCs w:val="20"/>
                <w:lang w:eastAsia="en-US"/>
              </w:rPr>
            </w:pPr>
          </w:p>
        </w:tc>
        <w:tc>
          <w:tcPr>
            <w:tcW w:w="4110" w:type="dxa"/>
            <w:vAlign w:val="center"/>
          </w:tcPr>
          <w:p w14:paraId="3F1DA86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2E4900" w:rsidRPr="004F072B" w14:paraId="0E41971F" w14:textId="77777777" w:rsidTr="00DA784F">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F458FBB" w14:textId="77777777" w:rsidR="002E4900" w:rsidRPr="004F072B" w:rsidRDefault="002E4900" w:rsidP="00DA784F">
            <w:pPr>
              <w:spacing w:line="276" w:lineRule="auto"/>
              <w:rPr>
                <w:rFonts w:ascii="Verdana" w:hAnsi="Verdana"/>
                <w:sz w:val="20"/>
                <w:szCs w:val="20"/>
                <w:lang w:eastAsia="en-US"/>
              </w:rPr>
            </w:pPr>
          </w:p>
          <w:p w14:paraId="2AA7F7A4"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08D4080D" w14:textId="77777777" w:rsidR="002E4900" w:rsidRPr="004F072B" w:rsidRDefault="002E4900" w:rsidP="00DA784F">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49459A6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2C70240F" w14:textId="77777777" w:rsidR="002E4900" w:rsidRPr="00D3208E" w:rsidRDefault="002E4900" w:rsidP="00D3208E">
      <w:pPr>
        <w:jc w:val="both"/>
        <w:rPr>
          <w:rFonts w:ascii="Verdana" w:hAnsi="Verdana"/>
          <w:b/>
          <w:bCs/>
          <w:caps/>
          <w:spacing w:val="4"/>
          <w:sz w:val="20"/>
          <w:szCs w:val="20"/>
          <w:lang w:eastAsia="en-US"/>
        </w:rPr>
      </w:pPr>
    </w:p>
    <w:p w14:paraId="3DCA52CC" w14:textId="77777777" w:rsidR="002E4900" w:rsidRPr="004736BE" w:rsidRDefault="002E4900" w:rsidP="002E4900">
      <w:pPr>
        <w:rPr>
          <w:rFonts w:ascii="Verdana" w:hAnsi="Verdana"/>
          <w:b/>
          <w:bCs/>
          <w:sz w:val="20"/>
          <w:szCs w:val="20"/>
          <w:u w:val="single"/>
        </w:rPr>
      </w:pPr>
      <w:r w:rsidRPr="004736BE">
        <w:rPr>
          <w:rFonts w:ascii="Verdana" w:hAnsi="Verdana"/>
          <w:sz w:val="20"/>
          <w:szCs w:val="20"/>
          <w:u w:val="single"/>
        </w:rPr>
        <w:lastRenderedPageBreak/>
        <w:t>Verificatiedocument</w:t>
      </w:r>
      <w:r w:rsidRPr="004736BE">
        <w:rPr>
          <w:rFonts w:ascii="Verdana" w:hAnsi="Verdana"/>
          <w:b/>
          <w:bCs/>
          <w:sz w:val="20"/>
          <w:szCs w:val="20"/>
          <w:u w:val="single"/>
        </w:rPr>
        <w:t>:</w:t>
      </w:r>
    </w:p>
    <w:p w14:paraId="15D72278" w14:textId="4E99E90E" w:rsidR="002E4900" w:rsidRPr="00E80D1C" w:rsidRDefault="002E4900" w:rsidP="002E4900">
      <w:pPr>
        <w:rPr>
          <w:rFonts w:ascii="Verdana" w:hAnsi="Verdana"/>
          <w:sz w:val="20"/>
          <w:szCs w:val="20"/>
        </w:rPr>
      </w:pPr>
      <w:r w:rsidRPr="00E80D1C">
        <w:rPr>
          <w:rFonts w:ascii="Verdana" w:hAnsi="Verdana"/>
          <w:sz w:val="20"/>
          <w:szCs w:val="20"/>
        </w:rPr>
        <w:t xml:space="preserve">Inschrijver toont </w:t>
      </w:r>
      <w:r>
        <w:rPr>
          <w:rFonts w:ascii="Verdana" w:hAnsi="Verdana"/>
          <w:sz w:val="20"/>
          <w:szCs w:val="20"/>
        </w:rPr>
        <w:t>akkoord</w:t>
      </w:r>
      <w:r w:rsidRPr="00E80D1C">
        <w:rPr>
          <w:rFonts w:ascii="Verdana" w:hAnsi="Verdana"/>
          <w:sz w:val="20"/>
          <w:szCs w:val="20"/>
        </w:rPr>
        <w:t xml:space="preserve"> aan door middel van overlegging van </w:t>
      </w:r>
      <w:r>
        <w:rPr>
          <w:rFonts w:ascii="Verdana" w:hAnsi="Verdana"/>
          <w:sz w:val="20"/>
          <w:szCs w:val="20"/>
        </w:rPr>
        <w:t>de volledig ingevulde</w:t>
      </w:r>
      <w:r w:rsidRPr="00E80D1C">
        <w:rPr>
          <w:rFonts w:ascii="Verdana" w:hAnsi="Verdana"/>
          <w:sz w:val="20"/>
          <w:szCs w:val="20"/>
        </w:rPr>
        <w:t xml:space="preserve"> verklaring.</w:t>
      </w:r>
    </w:p>
    <w:p w14:paraId="51582683" w14:textId="77777777" w:rsidR="002E4900" w:rsidRDefault="002E4900" w:rsidP="00D3208E">
      <w:pPr>
        <w:jc w:val="both"/>
        <w:rPr>
          <w:rFonts w:ascii="Verdana" w:hAnsi="Verdana"/>
          <w:b/>
          <w:bCs/>
          <w:sz w:val="20"/>
          <w:szCs w:val="20"/>
          <w:lang w:eastAsia="en-US"/>
        </w:rPr>
      </w:pPr>
    </w:p>
    <w:p w14:paraId="7A437904" w14:textId="02AEF17E" w:rsidR="00D3208E" w:rsidRPr="00D3208E" w:rsidRDefault="00D3208E" w:rsidP="004736BE">
      <w:pPr>
        <w:pStyle w:val="Kop2"/>
      </w:pPr>
      <w:r w:rsidRPr="00D3208E">
        <w:t xml:space="preserve">Verklaring en ondertekening </w:t>
      </w:r>
    </w:p>
    <w:p w14:paraId="09869B06" w14:textId="77777777" w:rsidR="00D3208E" w:rsidRPr="00D3208E" w:rsidRDefault="00D3208E" w:rsidP="00D3208E">
      <w:pPr>
        <w:spacing w:line="276" w:lineRule="auto"/>
        <w:jc w:val="both"/>
        <w:rPr>
          <w:rFonts w:ascii="Verdana" w:hAnsi="Verdana"/>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D3208E" w:rsidRPr="00D3208E" w14:paraId="7286D6BD" w14:textId="77777777" w:rsidTr="00DA784F">
        <w:trPr>
          <w:cantSplit/>
          <w:trHeight w:val="454"/>
        </w:trPr>
        <w:tc>
          <w:tcPr>
            <w:tcW w:w="9185" w:type="dxa"/>
            <w:shd w:val="clear" w:color="auto" w:fill="E6E6E6"/>
            <w:vAlign w:val="center"/>
          </w:tcPr>
          <w:p w14:paraId="0BF5DF5E" w14:textId="77777777" w:rsidR="00D3208E" w:rsidRPr="00D3208E" w:rsidRDefault="00D3208E" w:rsidP="00D3208E">
            <w:pPr>
              <w:tabs>
                <w:tab w:val="left" w:pos="972"/>
              </w:tabs>
              <w:spacing w:line="276" w:lineRule="auto"/>
              <w:jc w:val="both"/>
              <w:rPr>
                <w:rFonts w:ascii="Verdana" w:hAnsi="Verdana"/>
                <w:b/>
                <w:bCs/>
                <w:sz w:val="20"/>
                <w:szCs w:val="20"/>
              </w:rPr>
            </w:pPr>
            <w:r w:rsidRPr="00D3208E">
              <w:rPr>
                <w:rFonts w:ascii="Verdana" w:hAnsi="Verdana" w:cs="Arial"/>
                <w:b/>
                <w:bCs/>
                <w:sz w:val="20"/>
                <w:szCs w:val="20"/>
              </w:rPr>
              <w:t>Inschrijver verklaart door middel van ondertekening dat:</w:t>
            </w:r>
          </w:p>
        </w:tc>
      </w:tr>
      <w:tr w:rsidR="00D3208E" w:rsidRPr="00D3208E" w14:paraId="2DCDBA08" w14:textId="77777777" w:rsidTr="00DA784F">
        <w:trPr>
          <w:cantSplit/>
          <w:trHeight w:val="422"/>
        </w:trPr>
        <w:tc>
          <w:tcPr>
            <w:tcW w:w="9185" w:type="dxa"/>
            <w:shd w:val="clear" w:color="auto" w:fill="auto"/>
            <w:vAlign w:val="center"/>
          </w:tcPr>
          <w:p w14:paraId="39E8F657" w14:textId="77777777" w:rsidR="00D3208E" w:rsidRPr="00D3208E" w:rsidRDefault="00D3208E" w:rsidP="00D3208E">
            <w:pPr>
              <w:jc w:val="both"/>
              <w:rPr>
                <w:rFonts w:ascii="Verdana" w:hAnsi="Verdana"/>
                <w:sz w:val="20"/>
                <w:szCs w:val="20"/>
                <w:lang w:eastAsia="en-US"/>
              </w:rPr>
            </w:pPr>
          </w:p>
          <w:p w14:paraId="20C68740" w14:textId="6CBBF949" w:rsidR="00D3208E" w:rsidRDefault="00DB5541" w:rsidP="00DB5541">
            <w:pPr>
              <w:spacing w:after="200"/>
              <w:contextualSpacing/>
              <w:rPr>
                <w:rFonts w:ascii="Verdana" w:eastAsia="Calibri" w:hAnsi="Verdana"/>
                <w:sz w:val="20"/>
                <w:szCs w:val="20"/>
                <w:lang w:eastAsia="en-US"/>
              </w:rPr>
            </w:pPr>
            <w:r>
              <w:rPr>
                <w:rFonts w:ascii="Verdana" w:eastAsia="Calibri" w:hAnsi="Verdana"/>
                <w:sz w:val="20"/>
                <w:szCs w:val="20"/>
                <w:lang w:eastAsia="en-US"/>
              </w:rPr>
              <w:t>O</w:t>
            </w:r>
            <w:r w:rsidR="002E4900">
              <w:rPr>
                <w:rFonts w:ascii="Verdana" w:eastAsia="Calibri" w:hAnsi="Verdana"/>
                <w:sz w:val="20"/>
                <w:szCs w:val="20"/>
                <w:lang w:eastAsia="en-US"/>
              </w:rPr>
              <w:t xml:space="preserve">mstandigheden als bedoeld in </w:t>
            </w:r>
            <w:r>
              <w:rPr>
                <w:rFonts w:ascii="Verdana" w:eastAsia="Calibri" w:hAnsi="Verdana"/>
                <w:sz w:val="20"/>
                <w:szCs w:val="20"/>
                <w:lang w:eastAsia="en-US"/>
              </w:rPr>
              <w:t xml:space="preserve">de verklaring Onpartijdigheid, Voorkennis en  Belangenverstrengeling artikel 1 sub 1 t/m d </w:t>
            </w:r>
            <w:r w:rsidR="002E4900">
              <w:rPr>
                <w:rFonts w:ascii="Verdana" w:eastAsia="Calibri" w:hAnsi="Verdana"/>
                <w:sz w:val="20"/>
                <w:szCs w:val="20"/>
                <w:lang w:eastAsia="en-US"/>
              </w:rPr>
              <w:t>niet van toepassing zijn</w:t>
            </w:r>
            <w:r>
              <w:rPr>
                <w:rFonts w:ascii="Verdana" w:eastAsia="Calibri" w:hAnsi="Verdana"/>
                <w:sz w:val="20"/>
                <w:szCs w:val="20"/>
                <w:lang w:eastAsia="en-US"/>
              </w:rPr>
              <w:t xml:space="preserve"> op inschrijver, Combinanten conform artikel 2 en andere natuurlijke- of rechtspersonen als bedoeld in artikel 3. </w:t>
            </w:r>
          </w:p>
          <w:p w14:paraId="47CD65F8" w14:textId="3A0D06B1" w:rsidR="00DB5541" w:rsidRPr="00D3208E" w:rsidRDefault="00DB5541" w:rsidP="00DB5541">
            <w:pPr>
              <w:spacing w:after="200"/>
              <w:ind w:left="720"/>
              <w:contextualSpacing/>
              <w:jc w:val="both"/>
              <w:rPr>
                <w:rFonts w:ascii="Verdana" w:eastAsia="Calibri" w:hAnsi="Verdana"/>
                <w:sz w:val="20"/>
                <w:szCs w:val="20"/>
                <w:lang w:eastAsia="en-US"/>
              </w:rPr>
            </w:pPr>
          </w:p>
        </w:tc>
      </w:tr>
    </w:tbl>
    <w:p w14:paraId="48667DB4" w14:textId="77777777" w:rsidR="00D3208E" w:rsidRPr="00D3208E" w:rsidRDefault="00D3208E" w:rsidP="00D3208E">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D3208E" w:rsidRPr="00D3208E" w14:paraId="25CECA0F" w14:textId="77777777" w:rsidTr="00DA784F">
        <w:trPr>
          <w:trHeight w:val="45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EF13018"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sz w:val="20"/>
                <w:szCs w:val="20"/>
                <w:lang w:eastAsia="en-US"/>
              </w:rPr>
              <w:br w:type="page"/>
            </w:r>
            <w:r w:rsidRPr="00D3208E">
              <w:rPr>
                <w:rFonts w:ascii="Verdana" w:hAnsi="Verdana" w:cs="Arial"/>
                <w:b/>
                <w:bCs/>
                <w:sz w:val="20"/>
                <w:szCs w:val="20"/>
              </w:rPr>
              <w:t>Ondertekening Inschrijver</w:t>
            </w:r>
          </w:p>
        </w:tc>
      </w:tr>
      <w:tr w:rsidR="00D3208E" w:rsidRPr="00D3208E" w14:paraId="6D99EE16" w14:textId="77777777" w:rsidTr="00DA784F">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092A63EA"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A47BFE8"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65E4E5B3"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4FB4C8"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DD740FD"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2B4AAD0B"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94D0249" w14:textId="77777777" w:rsidR="00D3208E" w:rsidRPr="00D3208E" w:rsidRDefault="00D3208E" w:rsidP="00D3208E">
            <w:pPr>
              <w:tabs>
                <w:tab w:val="left" w:pos="972"/>
              </w:tabs>
              <w:spacing w:line="276" w:lineRule="auto"/>
              <w:jc w:val="both"/>
              <w:rPr>
                <w:rFonts w:ascii="Verdana" w:hAnsi="Verdana" w:cs="Arial"/>
                <w:sz w:val="20"/>
                <w:szCs w:val="20"/>
              </w:rPr>
            </w:pPr>
            <w:r w:rsidRPr="00D3208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A5D6078"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6E56BDDC"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DD437A"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572A046" w14:textId="77777777" w:rsidR="00D3208E" w:rsidRPr="00D3208E" w:rsidRDefault="00D3208E" w:rsidP="00D3208E">
            <w:pPr>
              <w:tabs>
                <w:tab w:val="left" w:pos="972"/>
              </w:tabs>
              <w:spacing w:line="276" w:lineRule="auto"/>
              <w:jc w:val="both"/>
              <w:rPr>
                <w:rFonts w:ascii="Verdana" w:hAnsi="Verdana" w:cs="Arial"/>
                <w:sz w:val="20"/>
                <w:szCs w:val="20"/>
              </w:rPr>
            </w:pPr>
          </w:p>
          <w:p w14:paraId="597B6822" w14:textId="77777777" w:rsidR="00D3208E" w:rsidRPr="00D3208E" w:rsidRDefault="00D3208E" w:rsidP="00D3208E">
            <w:pPr>
              <w:tabs>
                <w:tab w:val="left" w:pos="972"/>
              </w:tabs>
              <w:spacing w:line="276" w:lineRule="auto"/>
              <w:jc w:val="both"/>
              <w:rPr>
                <w:rFonts w:ascii="Verdana" w:hAnsi="Verdana" w:cs="Arial"/>
                <w:sz w:val="20"/>
                <w:szCs w:val="20"/>
              </w:rPr>
            </w:pPr>
          </w:p>
        </w:tc>
      </w:tr>
      <w:tr w:rsidR="00D3208E" w:rsidRPr="00D3208E" w14:paraId="2356605E" w14:textId="77777777" w:rsidTr="00DA784F">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BE9524" w14:textId="77777777" w:rsidR="00D3208E" w:rsidRPr="00D3208E" w:rsidRDefault="00D3208E" w:rsidP="00D3208E">
            <w:pPr>
              <w:tabs>
                <w:tab w:val="left" w:pos="972"/>
              </w:tabs>
              <w:spacing w:line="276" w:lineRule="auto"/>
              <w:jc w:val="both"/>
              <w:rPr>
                <w:rFonts w:ascii="Verdana" w:hAnsi="Verdana"/>
                <w:sz w:val="20"/>
                <w:szCs w:val="20"/>
              </w:rPr>
            </w:pPr>
            <w:r w:rsidRPr="00D3208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A6C2F10" w14:textId="77777777" w:rsidR="00D3208E" w:rsidRPr="00D3208E" w:rsidRDefault="00D3208E" w:rsidP="00D3208E">
            <w:pPr>
              <w:tabs>
                <w:tab w:val="left" w:pos="972"/>
              </w:tabs>
              <w:spacing w:line="276" w:lineRule="auto"/>
              <w:jc w:val="both"/>
              <w:rPr>
                <w:rFonts w:ascii="Verdana" w:hAnsi="Verdana" w:cs="Arial"/>
                <w:sz w:val="20"/>
                <w:szCs w:val="20"/>
              </w:rPr>
            </w:pPr>
          </w:p>
        </w:tc>
      </w:tr>
    </w:tbl>
    <w:p w14:paraId="2670A238" w14:textId="2DFB2C03" w:rsidR="00D3208E" w:rsidRPr="00D3208E" w:rsidRDefault="00D3208E" w:rsidP="00D3208E">
      <w:pPr>
        <w:rPr>
          <w:rFonts w:ascii="Verdana" w:hAnsi="Verdana"/>
          <w:bCs/>
          <w:spacing w:val="4"/>
          <w:sz w:val="24"/>
          <w:szCs w:val="24"/>
        </w:rPr>
      </w:pPr>
      <w:r w:rsidRPr="00D3208E">
        <w:rPr>
          <w:rFonts w:ascii="Verdana" w:hAnsi="Verdana"/>
          <w:bCs/>
          <w:spacing w:val="4"/>
          <w:sz w:val="24"/>
          <w:szCs w:val="24"/>
        </w:rPr>
        <w:br w:type="page"/>
      </w:r>
    </w:p>
    <w:p w14:paraId="1D3D37EB" w14:textId="1C73EDA5" w:rsidR="00122CA4" w:rsidRDefault="009E2288" w:rsidP="00122CA4">
      <w:pPr>
        <w:pStyle w:val="Kop1"/>
        <w:keepLines/>
        <w:numPr>
          <w:ilvl w:val="0"/>
          <w:numId w:val="12"/>
        </w:numPr>
        <w:spacing w:line="276" w:lineRule="auto"/>
        <w:ind w:left="0" w:hanging="851"/>
        <w:jc w:val="both"/>
        <w:rPr>
          <w:rFonts w:ascii="Verdana" w:hAnsi="Verdana"/>
          <w:bCs/>
          <w:caps w:val="0"/>
          <w:spacing w:val="4"/>
          <w:sz w:val="24"/>
          <w:szCs w:val="24"/>
          <w:lang w:eastAsia="nl-NL"/>
        </w:rPr>
      </w:pPr>
      <w:bookmarkStart w:id="175" w:name="_Toc131062092"/>
      <w:r>
        <w:rPr>
          <w:rFonts w:ascii="Verdana" w:hAnsi="Verdana"/>
          <w:bCs/>
          <w:caps w:val="0"/>
          <w:spacing w:val="4"/>
          <w:sz w:val="24"/>
          <w:szCs w:val="24"/>
          <w:lang w:eastAsia="nl-NL"/>
        </w:rPr>
        <w:lastRenderedPageBreak/>
        <w:t xml:space="preserve">Verklaring </w:t>
      </w:r>
      <w:r w:rsidR="00122CA4">
        <w:rPr>
          <w:rFonts w:ascii="Verdana" w:hAnsi="Verdana"/>
          <w:bCs/>
          <w:caps w:val="0"/>
          <w:spacing w:val="4"/>
          <w:sz w:val="24"/>
          <w:szCs w:val="24"/>
          <w:lang w:eastAsia="nl-NL"/>
        </w:rPr>
        <w:t>5</w:t>
      </w:r>
      <w:r w:rsidR="00122CA4" w:rsidRPr="00FC423C">
        <w:rPr>
          <w:rFonts w:ascii="Verdana" w:hAnsi="Verdana"/>
          <w:bCs/>
          <w:caps w:val="0"/>
          <w:spacing w:val="4"/>
          <w:sz w:val="24"/>
          <w:szCs w:val="24"/>
          <w:vertAlign w:val="superscript"/>
          <w:lang w:eastAsia="nl-NL"/>
        </w:rPr>
        <w:t>e</w:t>
      </w:r>
      <w:r w:rsidR="00122CA4">
        <w:rPr>
          <w:rFonts w:ascii="Verdana" w:hAnsi="Verdana"/>
          <w:bCs/>
          <w:caps w:val="0"/>
          <w:spacing w:val="4"/>
          <w:sz w:val="24"/>
          <w:szCs w:val="24"/>
          <w:lang w:eastAsia="nl-NL"/>
        </w:rPr>
        <w:t xml:space="preserve"> Sanctiepakket Rusland d.d. 8 april 2022</w:t>
      </w:r>
      <w:bookmarkEnd w:id="175"/>
    </w:p>
    <w:p w14:paraId="5096E40C" w14:textId="77777777" w:rsidR="00122CA4" w:rsidRPr="00901D28" w:rsidRDefault="00122CA4" w:rsidP="00122CA4">
      <w:pPr>
        <w:jc w:val="both"/>
      </w:pPr>
    </w:p>
    <w:p w14:paraId="711AC6BB" w14:textId="153D0CE5" w:rsidR="00122CA4" w:rsidRPr="00795D39" w:rsidRDefault="00122CA4" w:rsidP="00795D39">
      <w:pPr>
        <w:jc w:val="both"/>
        <w:rPr>
          <w:rFonts w:ascii="Verdana" w:hAnsi="Verdana"/>
          <w:b/>
          <w:sz w:val="20"/>
          <w:szCs w:val="20"/>
        </w:rPr>
      </w:pPr>
      <w:bookmarkStart w:id="176" w:name="_Toc75956772"/>
      <w:bookmarkStart w:id="177" w:name="_Toc76022742"/>
      <w:bookmarkStart w:id="178" w:name="_Toc76026041"/>
      <w:bookmarkStart w:id="179" w:name="_Toc77602838"/>
      <w:bookmarkStart w:id="180" w:name="_Toc77672576"/>
      <w:bookmarkStart w:id="181" w:name="_Toc77769370"/>
      <w:bookmarkStart w:id="182" w:name="_Toc78365106"/>
      <w:bookmarkStart w:id="183" w:name="_Toc78468137"/>
      <w:bookmarkStart w:id="184" w:name="_Toc79750676"/>
      <w:bookmarkStart w:id="185" w:name="_Toc79752845"/>
      <w:bookmarkStart w:id="186" w:name="_Toc107914080"/>
      <w:bookmarkStart w:id="187" w:name="_Toc107918515"/>
      <w:bookmarkEnd w:id="176"/>
      <w:bookmarkEnd w:id="177"/>
      <w:bookmarkEnd w:id="178"/>
      <w:bookmarkEnd w:id="179"/>
      <w:bookmarkEnd w:id="180"/>
      <w:bookmarkEnd w:id="181"/>
      <w:bookmarkEnd w:id="182"/>
      <w:bookmarkEnd w:id="183"/>
      <w:bookmarkEnd w:id="184"/>
      <w:bookmarkEnd w:id="185"/>
      <w:bookmarkEnd w:id="186"/>
      <w:bookmarkEnd w:id="187"/>
      <w:r w:rsidRPr="00795D39">
        <w:rPr>
          <w:rFonts w:ascii="Verdana" w:hAnsi="Verdana"/>
          <w:b/>
          <w:sz w:val="20"/>
          <w:szCs w:val="20"/>
          <w:lang w:eastAsia="en-US"/>
        </w:rPr>
        <w:t>Aanbestedingsrechtelijke</w:t>
      </w:r>
      <w:r w:rsidRPr="00795D39">
        <w:rPr>
          <w:rFonts w:ascii="Verdana" w:hAnsi="Verdana"/>
          <w:b/>
          <w:sz w:val="20"/>
          <w:szCs w:val="20"/>
        </w:rPr>
        <w:t xml:space="preserve"> en contractuele voorwaarde(n)</w:t>
      </w:r>
    </w:p>
    <w:p w14:paraId="2BC7ED53" w14:textId="77777777" w:rsidR="00795D39" w:rsidRDefault="00795D39" w:rsidP="00122CA4">
      <w:pPr>
        <w:jc w:val="both"/>
        <w:rPr>
          <w:rFonts w:ascii="Verdana" w:hAnsi="Verdana"/>
          <w:sz w:val="20"/>
          <w:szCs w:val="20"/>
          <w:lang w:eastAsia="en-US"/>
        </w:rPr>
      </w:pPr>
    </w:p>
    <w:p w14:paraId="2B46E00F" w14:textId="622475CC" w:rsidR="00122CA4" w:rsidRDefault="00122CA4" w:rsidP="00122CA4">
      <w:pPr>
        <w:jc w:val="both"/>
        <w:rPr>
          <w:rFonts w:ascii="Verdana" w:hAnsi="Verdana"/>
          <w:sz w:val="20"/>
          <w:szCs w:val="20"/>
          <w:lang w:eastAsia="en-US"/>
        </w:rPr>
      </w:pPr>
      <w:r>
        <w:rPr>
          <w:rFonts w:ascii="Verdana" w:hAnsi="Verdana"/>
          <w:sz w:val="20"/>
          <w:szCs w:val="20"/>
          <w:lang w:eastAsia="en-US"/>
        </w:rPr>
        <w:t>De Europese Unie heeft op 8 april 2022 nieuwe sancties ingesteld tegen Rusland</w:t>
      </w:r>
      <w:r>
        <w:rPr>
          <w:rStyle w:val="Voetnootmarkering"/>
          <w:rFonts w:ascii="Verdana" w:hAnsi="Verdana"/>
          <w:sz w:val="20"/>
          <w:szCs w:val="20"/>
          <w:lang w:eastAsia="en-US"/>
        </w:rPr>
        <w:footnoteReference w:id="8"/>
      </w:r>
      <w:r>
        <w:rPr>
          <w:rFonts w:ascii="Verdana" w:hAnsi="Verdana"/>
          <w:sz w:val="20"/>
          <w:szCs w:val="20"/>
          <w:lang w:eastAsia="en-US"/>
        </w:rPr>
        <w:t xml:space="preserve">. Deze sancties hebben gevolgen voor overheidsaanbestedingen van aanbestedende diensten en speciale-sectorbedrijven. Met het vijfde sanctiepakket introduceert de Europese Unie een </w:t>
      </w:r>
      <w:r w:rsidRPr="000317A8">
        <w:rPr>
          <w:rFonts w:ascii="Verdana" w:hAnsi="Verdana"/>
          <w:sz w:val="20"/>
          <w:szCs w:val="20"/>
          <w:u w:val="single"/>
          <w:lang w:eastAsia="en-US"/>
        </w:rPr>
        <w:t>verbod</w:t>
      </w:r>
      <w:r>
        <w:rPr>
          <w:rFonts w:ascii="Verdana" w:hAnsi="Verdana"/>
          <w:sz w:val="20"/>
          <w:szCs w:val="20"/>
          <w:lang w:eastAsia="en-US"/>
        </w:rPr>
        <w:t xml:space="preserve"> op alle overheidsaanbestedingen met een Russische partij (zie artikel </w:t>
      </w:r>
      <w:bookmarkStart w:id="188" w:name="_Hlk105774740"/>
      <w:proofErr w:type="spellStart"/>
      <w:r>
        <w:rPr>
          <w:rFonts w:ascii="Verdana" w:hAnsi="Verdana"/>
          <w:i/>
          <w:iCs/>
          <w:sz w:val="20"/>
          <w:szCs w:val="20"/>
          <w:lang w:eastAsia="en-US"/>
        </w:rPr>
        <w:t>duodecies</w:t>
      </w:r>
      <w:bookmarkEnd w:id="188"/>
      <w:proofErr w:type="spellEnd"/>
      <w:r>
        <w:rPr>
          <w:rStyle w:val="Voetnootmarkering"/>
          <w:rFonts w:ascii="Verdana" w:hAnsi="Verdana"/>
          <w:i/>
          <w:iCs/>
          <w:sz w:val="20"/>
          <w:szCs w:val="20"/>
          <w:lang w:eastAsia="en-US"/>
        </w:rPr>
        <w:footnoteReference w:id="9"/>
      </w:r>
      <w:r>
        <w:rPr>
          <w:rFonts w:ascii="Verdana" w:hAnsi="Verdana"/>
          <w:i/>
          <w:iCs/>
          <w:sz w:val="20"/>
          <w:szCs w:val="20"/>
          <w:lang w:eastAsia="en-US"/>
        </w:rPr>
        <w:t>)</w:t>
      </w:r>
      <w:r>
        <w:rPr>
          <w:rFonts w:ascii="Verdana" w:hAnsi="Verdana"/>
          <w:sz w:val="20"/>
          <w:szCs w:val="20"/>
          <w:lang w:eastAsia="en-US"/>
        </w:rPr>
        <w:t xml:space="preserve">. Aanbestedende dienst is </w:t>
      </w:r>
      <w:r w:rsidRPr="00FC423C">
        <w:rPr>
          <w:rFonts w:ascii="Verdana" w:hAnsi="Verdana"/>
          <w:sz w:val="20"/>
          <w:szCs w:val="20"/>
          <w:u w:val="single"/>
          <w:lang w:eastAsia="en-US"/>
        </w:rPr>
        <w:t>verplicht</w:t>
      </w:r>
      <w:r>
        <w:rPr>
          <w:rFonts w:ascii="Verdana" w:hAnsi="Verdana"/>
          <w:sz w:val="20"/>
          <w:szCs w:val="20"/>
          <w:lang w:eastAsia="en-US"/>
        </w:rPr>
        <w:t xml:space="preserve"> om vast te stellen of uw organisatie, of de andere partij(en) waarmee Inschrijver in combinatie inschrijft, dan wel de onderaannemer(s) die Inschrijver in dit invulformulier heeft vermeld, banden heeft dan wel gelieerd is aan Russische</w:t>
      </w:r>
      <w:r>
        <w:rPr>
          <w:rStyle w:val="Voetnootmarkering"/>
          <w:rFonts w:ascii="Verdana" w:hAnsi="Verdana"/>
          <w:sz w:val="20"/>
          <w:szCs w:val="20"/>
          <w:lang w:eastAsia="en-US"/>
        </w:rPr>
        <w:footnoteReference w:id="10"/>
      </w:r>
      <w:r>
        <w:rPr>
          <w:rFonts w:ascii="Verdana" w:hAnsi="Verdana"/>
          <w:sz w:val="20"/>
          <w:szCs w:val="20"/>
          <w:lang w:eastAsia="en-US"/>
        </w:rPr>
        <w:t xml:space="preserve"> partijen. </w:t>
      </w:r>
    </w:p>
    <w:p w14:paraId="590E571F" w14:textId="77777777" w:rsidR="00122CA4" w:rsidRDefault="00122CA4" w:rsidP="00122CA4">
      <w:pPr>
        <w:spacing w:line="276" w:lineRule="auto"/>
        <w:jc w:val="both"/>
        <w:rPr>
          <w:rFonts w:ascii="Verdana" w:hAnsi="Verdana"/>
          <w:sz w:val="20"/>
          <w:szCs w:val="20"/>
          <w:lang w:eastAsia="en-US"/>
        </w:rPr>
      </w:pPr>
    </w:p>
    <w:p w14:paraId="16311888" w14:textId="77777777" w:rsidR="00122CA4" w:rsidRDefault="00122CA4" w:rsidP="00122CA4">
      <w:pPr>
        <w:spacing w:line="276" w:lineRule="auto"/>
        <w:jc w:val="both"/>
        <w:rPr>
          <w:rFonts w:ascii="Verdana" w:hAnsi="Verdana"/>
          <w:sz w:val="20"/>
          <w:szCs w:val="20"/>
          <w:lang w:eastAsia="en-US"/>
        </w:rPr>
      </w:pPr>
      <w:r>
        <w:rPr>
          <w:rFonts w:ascii="Verdana" w:hAnsi="Verdana"/>
          <w:sz w:val="20"/>
          <w:szCs w:val="20"/>
          <w:lang w:eastAsia="en-US"/>
        </w:rPr>
        <w:t>Het verbod ziet op gunning aan:</w:t>
      </w:r>
    </w:p>
    <w:p w14:paraId="7486CBD5"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personen met een Russische nationaliteit en personen of rechtspersonen (bedrijven, entiteiten of organen) die gevestigd zijn in Rusland;</w:t>
      </w:r>
    </w:p>
    <w:p w14:paraId="72468D95"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rechtspersonen die voor meer dan 50% eigendom zijn van een Russische partij zoals genoemd hierboven; en</w:t>
      </w:r>
    </w:p>
    <w:p w14:paraId="17B279DA" w14:textId="77777777" w:rsidR="00122CA4" w:rsidRDefault="00122CA4" w:rsidP="00122CA4">
      <w:pPr>
        <w:pStyle w:val="Lijstalinea"/>
        <w:numPr>
          <w:ilvl w:val="0"/>
          <w:numId w:val="18"/>
        </w:numPr>
        <w:jc w:val="both"/>
        <w:rPr>
          <w:rFonts w:ascii="Verdana" w:hAnsi="Verdana"/>
          <w:sz w:val="20"/>
          <w:szCs w:val="20"/>
        </w:rPr>
      </w:pPr>
      <w:r>
        <w:rPr>
          <w:rFonts w:ascii="Verdana" w:hAnsi="Verdana"/>
          <w:sz w:val="20"/>
          <w:szCs w:val="20"/>
        </w:rPr>
        <w:t>personen of rechtspersonen die handelen in belang van of op aanwijzing van een bovengenoemde Russische partij.</w:t>
      </w:r>
    </w:p>
    <w:p w14:paraId="34F96940" w14:textId="77777777" w:rsidR="00122CA4" w:rsidRPr="00FC423C" w:rsidRDefault="00122CA4" w:rsidP="00122CA4">
      <w:pPr>
        <w:jc w:val="both"/>
        <w:rPr>
          <w:rFonts w:ascii="Verdana" w:hAnsi="Verdana"/>
          <w:sz w:val="20"/>
          <w:szCs w:val="20"/>
          <w:lang w:eastAsia="en-US"/>
        </w:rPr>
      </w:pPr>
      <w:r>
        <w:rPr>
          <w:rFonts w:ascii="Verdana" w:hAnsi="Verdana"/>
          <w:sz w:val="20"/>
          <w:szCs w:val="20"/>
          <w:lang w:eastAsia="en-US"/>
        </w:rPr>
        <w:t>Nb. De rechtspersonen als bedoeld bij 2e/3</w:t>
      </w:r>
      <w:r w:rsidRPr="00FC423C">
        <w:rPr>
          <w:rFonts w:ascii="Verdana" w:hAnsi="Verdana"/>
          <w:sz w:val="20"/>
          <w:szCs w:val="20"/>
          <w:lang w:eastAsia="en-US"/>
        </w:rPr>
        <w:t>e</w:t>
      </w:r>
      <w:r>
        <w:rPr>
          <w:rFonts w:ascii="Verdana" w:hAnsi="Verdana"/>
          <w:sz w:val="20"/>
          <w:szCs w:val="20"/>
          <w:lang w:eastAsia="en-US"/>
        </w:rPr>
        <w:t xml:space="preserve"> </w:t>
      </w:r>
      <w:proofErr w:type="spellStart"/>
      <w:r>
        <w:rPr>
          <w:rFonts w:ascii="Verdana" w:hAnsi="Verdana"/>
          <w:sz w:val="20"/>
          <w:szCs w:val="20"/>
          <w:lang w:eastAsia="en-US"/>
        </w:rPr>
        <w:t>bullet</w:t>
      </w:r>
      <w:proofErr w:type="spellEnd"/>
      <w:r>
        <w:rPr>
          <w:rFonts w:ascii="Verdana" w:hAnsi="Verdana"/>
          <w:sz w:val="20"/>
          <w:szCs w:val="20"/>
          <w:lang w:eastAsia="en-US"/>
        </w:rPr>
        <w:t xml:space="preserve"> omvatten ook rechtspersonen gevestigd in de EU/EER of in een ander land dan Rusland. </w:t>
      </w:r>
    </w:p>
    <w:p w14:paraId="0F9818DD" w14:textId="77777777" w:rsidR="002E4900" w:rsidRPr="007033EE" w:rsidRDefault="002E4900" w:rsidP="002E4900">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2E4900" w:rsidRPr="004F072B" w14:paraId="49C9590E" w14:textId="77777777" w:rsidTr="00DA784F">
        <w:trPr>
          <w:cantSplit/>
          <w:trHeight w:val="454"/>
        </w:trPr>
        <w:tc>
          <w:tcPr>
            <w:tcW w:w="4962" w:type="dxa"/>
            <w:shd w:val="clear" w:color="auto" w:fill="E6E6E6"/>
            <w:vAlign w:val="center"/>
          </w:tcPr>
          <w:p w14:paraId="58FE9766" w14:textId="77777777" w:rsidR="002E4900" w:rsidRPr="004F072B" w:rsidRDefault="002E4900" w:rsidP="00DA784F">
            <w:pPr>
              <w:spacing w:line="276" w:lineRule="auto"/>
              <w:rPr>
                <w:rFonts w:ascii="Verdana" w:hAnsi="Verdana"/>
                <w:sz w:val="20"/>
                <w:szCs w:val="20"/>
                <w:lang w:eastAsia="en-US"/>
              </w:rPr>
            </w:pPr>
          </w:p>
          <w:p w14:paraId="3A02F7FA"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1EEFF615" w14:textId="77777777" w:rsidR="002E4900" w:rsidRPr="004F072B" w:rsidRDefault="002E4900" w:rsidP="00DA784F">
            <w:pPr>
              <w:spacing w:line="276" w:lineRule="auto"/>
              <w:rPr>
                <w:rFonts w:ascii="Verdana" w:hAnsi="Verdana"/>
                <w:sz w:val="20"/>
                <w:szCs w:val="20"/>
                <w:lang w:eastAsia="en-US"/>
              </w:rPr>
            </w:pPr>
          </w:p>
        </w:tc>
        <w:tc>
          <w:tcPr>
            <w:tcW w:w="4110" w:type="dxa"/>
            <w:vAlign w:val="center"/>
          </w:tcPr>
          <w:p w14:paraId="76C0494F"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r w:rsidR="002E4900" w:rsidRPr="004F072B" w14:paraId="71B896C8" w14:textId="77777777" w:rsidTr="00DA784F">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C6A4394" w14:textId="77777777" w:rsidR="002E4900" w:rsidRPr="004F072B" w:rsidRDefault="002E4900" w:rsidP="00DA784F">
            <w:pPr>
              <w:spacing w:line="276" w:lineRule="auto"/>
              <w:rPr>
                <w:rFonts w:ascii="Verdana" w:hAnsi="Verdana"/>
                <w:sz w:val="20"/>
                <w:szCs w:val="20"/>
                <w:lang w:eastAsia="en-US"/>
              </w:rPr>
            </w:pPr>
          </w:p>
          <w:p w14:paraId="23AF6846"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Combinanten aan deze eis te voldoen. </w:t>
            </w:r>
          </w:p>
          <w:p w14:paraId="1B40014D" w14:textId="77777777" w:rsidR="002E4900" w:rsidRPr="004F072B" w:rsidRDefault="002E4900" w:rsidP="00DA784F">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017E9F79" w14:textId="77777777" w:rsidR="002E4900" w:rsidRPr="004F072B" w:rsidRDefault="002E4900" w:rsidP="00DA784F">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Niet van toepassing</w:t>
            </w:r>
          </w:p>
        </w:tc>
      </w:tr>
    </w:tbl>
    <w:p w14:paraId="39BC8070" w14:textId="62E1BAF3" w:rsidR="002E4900" w:rsidRDefault="002E4900" w:rsidP="00122CA4">
      <w:pPr>
        <w:spacing w:line="276" w:lineRule="auto"/>
        <w:jc w:val="both"/>
        <w:rPr>
          <w:rFonts w:ascii="Verdana" w:hAnsi="Verdana"/>
          <w:sz w:val="20"/>
          <w:szCs w:val="20"/>
          <w:lang w:eastAsia="en-US"/>
        </w:rPr>
      </w:pPr>
    </w:p>
    <w:p w14:paraId="60B513DB" w14:textId="77777777" w:rsidR="004736BE" w:rsidRPr="004736BE" w:rsidRDefault="004736BE" w:rsidP="004736BE">
      <w:pPr>
        <w:rPr>
          <w:rFonts w:ascii="Verdana" w:hAnsi="Verdana"/>
          <w:b/>
          <w:bCs/>
          <w:sz w:val="20"/>
          <w:szCs w:val="20"/>
          <w:u w:val="single"/>
        </w:rPr>
      </w:pPr>
      <w:r w:rsidRPr="004736BE">
        <w:rPr>
          <w:rFonts w:ascii="Verdana" w:hAnsi="Verdana"/>
          <w:sz w:val="20"/>
          <w:szCs w:val="20"/>
          <w:u w:val="single"/>
        </w:rPr>
        <w:t>Verificatiedocument</w:t>
      </w:r>
      <w:r w:rsidRPr="004736BE">
        <w:rPr>
          <w:rFonts w:ascii="Verdana" w:hAnsi="Verdana"/>
          <w:b/>
          <w:bCs/>
          <w:sz w:val="20"/>
          <w:szCs w:val="20"/>
          <w:u w:val="single"/>
        </w:rPr>
        <w:t>:</w:t>
      </w:r>
    </w:p>
    <w:p w14:paraId="1DC79ACB" w14:textId="77777777" w:rsidR="004736BE" w:rsidRPr="00E80D1C" w:rsidRDefault="004736BE" w:rsidP="004736BE">
      <w:pPr>
        <w:rPr>
          <w:rFonts w:ascii="Verdana" w:hAnsi="Verdana"/>
          <w:sz w:val="20"/>
          <w:szCs w:val="20"/>
        </w:rPr>
      </w:pPr>
      <w:r w:rsidRPr="00E80D1C">
        <w:rPr>
          <w:rFonts w:ascii="Verdana" w:hAnsi="Verdana"/>
          <w:sz w:val="20"/>
          <w:szCs w:val="20"/>
        </w:rPr>
        <w:t xml:space="preserve">Inschrijver toont </w:t>
      </w:r>
      <w:r>
        <w:rPr>
          <w:rFonts w:ascii="Verdana" w:hAnsi="Verdana"/>
          <w:sz w:val="20"/>
          <w:szCs w:val="20"/>
        </w:rPr>
        <w:t>akkoord</w:t>
      </w:r>
      <w:r w:rsidRPr="00E80D1C">
        <w:rPr>
          <w:rFonts w:ascii="Verdana" w:hAnsi="Verdana"/>
          <w:sz w:val="20"/>
          <w:szCs w:val="20"/>
        </w:rPr>
        <w:t xml:space="preserve"> aan door middel van overlegging van </w:t>
      </w:r>
      <w:r>
        <w:rPr>
          <w:rFonts w:ascii="Verdana" w:hAnsi="Verdana"/>
          <w:sz w:val="20"/>
          <w:szCs w:val="20"/>
        </w:rPr>
        <w:t>de volledig ingevulde</w:t>
      </w:r>
      <w:r w:rsidRPr="00E80D1C">
        <w:rPr>
          <w:rFonts w:ascii="Verdana" w:hAnsi="Verdana"/>
          <w:sz w:val="20"/>
          <w:szCs w:val="20"/>
        </w:rPr>
        <w:t xml:space="preserve"> verklaring.</w:t>
      </w:r>
    </w:p>
    <w:p w14:paraId="08CDF823" w14:textId="77777777" w:rsidR="004736BE" w:rsidRPr="001117F9" w:rsidRDefault="004736BE" w:rsidP="00122CA4">
      <w:pPr>
        <w:spacing w:line="276" w:lineRule="auto"/>
        <w:jc w:val="both"/>
        <w:rPr>
          <w:rFonts w:ascii="Verdana" w:hAnsi="Verdana"/>
          <w:sz w:val="20"/>
          <w:szCs w:val="20"/>
          <w:lang w:eastAsia="en-US"/>
        </w:rPr>
      </w:pPr>
    </w:p>
    <w:p w14:paraId="58E85B6E" w14:textId="77777777" w:rsidR="00122CA4" w:rsidRPr="001117F9" w:rsidRDefault="00122CA4" w:rsidP="00122CA4">
      <w:pPr>
        <w:pStyle w:val="Lijstalinea"/>
        <w:keepNext/>
        <w:numPr>
          <w:ilvl w:val="0"/>
          <w:numId w:val="15"/>
        </w:numPr>
        <w:spacing w:after="0"/>
        <w:contextualSpacing w:val="0"/>
        <w:jc w:val="both"/>
        <w:outlineLvl w:val="2"/>
        <w:rPr>
          <w:rFonts w:ascii="Verdana" w:eastAsia="Times New Roman" w:hAnsi="Verdana"/>
          <w:b/>
          <w:vanish/>
          <w:sz w:val="20"/>
          <w:szCs w:val="20"/>
          <w:lang w:eastAsia="nl-NL"/>
        </w:rPr>
      </w:pPr>
      <w:bookmarkStart w:id="189" w:name="_Toc77672581"/>
      <w:bookmarkStart w:id="190" w:name="_Toc77769375"/>
      <w:bookmarkStart w:id="191" w:name="_Toc78365111"/>
      <w:bookmarkStart w:id="192" w:name="_Toc78468142"/>
      <w:bookmarkStart w:id="193" w:name="_Toc79750681"/>
      <w:bookmarkStart w:id="194" w:name="_Toc79752850"/>
      <w:bookmarkStart w:id="195" w:name="_Toc107914085"/>
      <w:bookmarkStart w:id="196" w:name="_Toc107918520"/>
      <w:bookmarkStart w:id="197" w:name="_Toc107918705"/>
      <w:bookmarkStart w:id="198" w:name="_Toc107919676"/>
      <w:bookmarkStart w:id="199" w:name="_Toc107919715"/>
      <w:bookmarkStart w:id="200" w:name="_Toc107927487"/>
      <w:bookmarkStart w:id="201" w:name="_Toc108439259"/>
      <w:bookmarkStart w:id="202" w:name="_Toc108439566"/>
      <w:bookmarkStart w:id="203" w:name="_Toc112416832"/>
      <w:bookmarkStart w:id="204" w:name="_Toc130459634"/>
      <w:bookmarkStart w:id="205" w:name="_Toc130459823"/>
      <w:bookmarkStart w:id="206" w:name="_Toc131062093"/>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6508785B" w14:textId="77777777" w:rsidR="00122CA4" w:rsidRPr="001117F9" w:rsidRDefault="00122CA4" w:rsidP="00122CA4">
      <w:pPr>
        <w:pStyle w:val="Lijstalinea"/>
        <w:keepNext/>
        <w:numPr>
          <w:ilvl w:val="0"/>
          <w:numId w:val="15"/>
        </w:numPr>
        <w:spacing w:after="0"/>
        <w:contextualSpacing w:val="0"/>
        <w:jc w:val="both"/>
        <w:outlineLvl w:val="2"/>
        <w:rPr>
          <w:rFonts w:ascii="Verdana" w:eastAsia="Times New Roman" w:hAnsi="Verdana"/>
          <w:b/>
          <w:vanish/>
          <w:sz w:val="20"/>
          <w:szCs w:val="20"/>
          <w:lang w:eastAsia="nl-NL"/>
        </w:rPr>
      </w:pPr>
      <w:bookmarkStart w:id="207" w:name="_Toc77672582"/>
      <w:bookmarkStart w:id="208" w:name="_Toc77769376"/>
      <w:bookmarkStart w:id="209" w:name="_Toc78365112"/>
      <w:bookmarkStart w:id="210" w:name="_Toc78468143"/>
      <w:bookmarkStart w:id="211" w:name="_Toc79750682"/>
      <w:bookmarkStart w:id="212" w:name="_Toc79752851"/>
      <w:bookmarkStart w:id="213" w:name="_Toc107914086"/>
      <w:bookmarkStart w:id="214" w:name="_Toc107918521"/>
      <w:bookmarkStart w:id="215" w:name="_Toc107918706"/>
      <w:bookmarkStart w:id="216" w:name="_Toc107919677"/>
      <w:bookmarkStart w:id="217" w:name="_Toc107919716"/>
      <w:bookmarkStart w:id="218" w:name="_Toc107927488"/>
      <w:bookmarkStart w:id="219" w:name="_Toc108439260"/>
      <w:bookmarkStart w:id="220" w:name="_Toc108439567"/>
      <w:bookmarkStart w:id="221" w:name="_Toc112416833"/>
      <w:bookmarkStart w:id="222" w:name="_Toc130459635"/>
      <w:bookmarkStart w:id="223" w:name="_Toc130459824"/>
      <w:bookmarkStart w:id="224" w:name="_Toc131062094"/>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10FE1C65" w14:textId="77777777" w:rsidR="00122CA4" w:rsidRPr="001117F9" w:rsidRDefault="00122CA4" w:rsidP="00122CA4">
      <w:pPr>
        <w:pStyle w:val="Lijstalinea"/>
        <w:keepNext/>
        <w:numPr>
          <w:ilvl w:val="1"/>
          <w:numId w:val="15"/>
        </w:numPr>
        <w:spacing w:after="0"/>
        <w:contextualSpacing w:val="0"/>
        <w:jc w:val="both"/>
        <w:outlineLvl w:val="2"/>
        <w:rPr>
          <w:rFonts w:ascii="Verdana" w:eastAsia="Times New Roman" w:hAnsi="Verdana"/>
          <w:b/>
          <w:vanish/>
          <w:sz w:val="20"/>
          <w:szCs w:val="20"/>
          <w:lang w:eastAsia="nl-NL"/>
        </w:rPr>
      </w:pPr>
      <w:bookmarkStart w:id="225" w:name="_Toc77672583"/>
      <w:bookmarkStart w:id="226" w:name="_Toc77769377"/>
      <w:bookmarkStart w:id="227" w:name="_Toc78365113"/>
      <w:bookmarkStart w:id="228" w:name="_Toc78468144"/>
      <w:bookmarkStart w:id="229" w:name="_Toc79750683"/>
      <w:bookmarkStart w:id="230" w:name="_Toc79752852"/>
      <w:bookmarkStart w:id="231" w:name="_Toc107914087"/>
      <w:bookmarkStart w:id="232" w:name="_Toc107918522"/>
      <w:bookmarkStart w:id="233" w:name="_Toc107918707"/>
      <w:bookmarkStart w:id="234" w:name="_Toc107919678"/>
      <w:bookmarkStart w:id="235" w:name="_Toc107919717"/>
      <w:bookmarkStart w:id="236" w:name="_Toc107927489"/>
      <w:bookmarkStart w:id="237" w:name="_Toc108439261"/>
      <w:bookmarkStart w:id="238" w:name="_Toc108439568"/>
      <w:bookmarkStart w:id="239" w:name="_Toc112416834"/>
      <w:bookmarkStart w:id="240" w:name="_Toc130459636"/>
      <w:bookmarkStart w:id="241" w:name="_Toc130459825"/>
      <w:bookmarkStart w:id="242" w:name="_Toc131062095"/>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7F94004A" w14:textId="0B4D5219" w:rsidR="00122CA4" w:rsidRPr="009E2288" w:rsidRDefault="00122CA4" w:rsidP="004736BE">
      <w:pPr>
        <w:pStyle w:val="Kop2"/>
      </w:pPr>
      <w:bookmarkStart w:id="243" w:name="_Hlk108437742"/>
      <w:r w:rsidRPr="009E2288">
        <w:t xml:space="preserve">Verklaring en ondertekening </w:t>
      </w:r>
    </w:p>
    <w:p w14:paraId="6BDC2086" w14:textId="77777777" w:rsidR="00122CA4" w:rsidRPr="001117F9" w:rsidRDefault="00122CA4" w:rsidP="00122CA4">
      <w:pPr>
        <w:spacing w:line="276" w:lineRule="auto"/>
        <w:jc w:val="both"/>
        <w:rPr>
          <w:rFonts w:ascii="Verdana" w:hAnsi="Verdana"/>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5"/>
      </w:tblGrid>
      <w:tr w:rsidR="00122CA4" w:rsidRPr="0070564B" w14:paraId="70C2E950" w14:textId="77777777" w:rsidTr="009E2288">
        <w:trPr>
          <w:cantSplit/>
          <w:trHeight w:val="454"/>
        </w:trPr>
        <w:tc>
          <w:tcPr>
            <w:tcW w:w="9185" w:type="dxa"/>
            <w:shd w:val="clear" w:color="auto" w:fill="E6E6E6"/>
            <w:vAlign w:val="center"/>
          </w:tcPr>
          <w:p w14:paraId="76D8A871" w14:textId="77777777" w:rsidR="00122CA4" w:rsidRPr="001117F9" w:rsidRDefault="00122CA4" w:rsidP="0008785A">
            <w:pPr>
              <w:tabs>
                <w:tab w:val="left" w:pos="972"/>
              </w:tabs>
              <w:spacing w:line="276" w:lineRule="auto"/>
              <w:jc w:val="both"/>
              <w:rPr>
                <w:rFonts w:ascii="Verdana" w:hAnsi="Verdana"/>
                <w:b/>
                <w:bCs/>
                <w:sz w:val="20"/>
                <w:szCs w:val="20"/>
              </w:rPr>
            </w:pPr>
            <w:r>
              <w:rPr>
                <w:rFonts w:ascii="Verdana" w:hAnsi="Verdana" w:cs="Arial"/>
                <w:b/>
                <w:bCs/>
                <w:sz w:val="20"/>
                <w:szCs w:val="20"/>
              </w:rPr>
              <w:t>Inschrijver verklaart door middel van ondertekening dat:</w:t>
            </w:r>
          </w:p>
        </w:tc>
      </w:tr>
      <w:tr w:rsidR="00122CA4" w:rsidRPr="0070564B" w14:paraId="62519CC3" w14:textId="77777777" w:rsidTr="004A2DBE">
        <w:trPr>
          <w:cantSplit/>
          <w:trHeight w:val="422"/>
        </w:trPr>
        <w:tc>
          <w:tcPr>
            <w:tcW w:w="9185" w:type="dxa"/>
            <w:shd w:val="clear" w:color="auto" w:fill="auto"/>
            <w:vAlign w:val="center"/>
          </w:tcPr>
          <w:p w14:paraId="007DA26B" w14:textId="77777777" w:rsidR="00122CA4" w:rsidRPr="001117F9" w:rsidRDefault="00122CA4" w:rsidP="004A2DBE">
            <w:pPr>
              <w:jc w:val="both"/>
              <w:rPr>
                <w:rFonts w:ascii="Verdana" w:hAnsi="Verdana"/>
                <w:sz w:val="20"/>
                <w:szCs w:val="20"/>
                <w:lang w:eastAsia="en-US"/>
              </w:rPr>
            </w:pPr>
          </w:p>
          <w:p w14:paraId="6ECC9C30" w14:textId="77777777" w:rsidR="00122CA4" w:rsidRPr="001117F9" w:rsidRDefault="00122CA4" w:rsidP="004A2DBE">
            <w:pPr>
              <w:pStyle w:val="Lijstalinea"/>
              <w:numPr>
                <w:ilvl w:val="0"/>
                <w:numId w:val="16"/>
              </w:numPr>
              <w:spacing w:line="240" w:lineRule="auto"/>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géén</w:t>
            </w:r>
            <w:r>
              <w:rPr>
                <w:rFonts w:ascii="Verdana" w:hAnsi="Verdana"/>
                <w:sz w:val="20"/>
                <w:szCs w:val="20"/>
              </w:rPr>
              <w:t xml:space="preserve"> banden heeft met Russische partij(en). </w:t>
            </w:r>
          </w:p>
          <w:p w14:paraId="3A90DBEB" w14:textId="1A413DFE" w:rsidR="00122CA4" w:rsidRPr="000317A8" w:rsidRDefault="00122CA4" w:rsidP="004A2DBE">
            <w:pPr>
              <w:pStyle w:val="Lijstalinea"/>
              <w:numPr>
                <w:ilvl w:val="0"/>
                <w:numId w:val="16"/>
              </w:numPr>
              <w:spacing w:line="240" w:lineRule="auto"/>
              <w:jc w:val="both"/>
              <w:rPr>
                <w:rFonts w:ascii="Verdana" w:hAnsi="Verdana"/>
                <w:sz w:val="20"/>
                <w:szCs w:val="20"/>
              </w:rPr>
            </w:pPr>
            <w:r>
              <w:rPr>
                <w:rFonts w:ascii="Verdana" w:hAnsi="Verdana"/>
                <w:sz w:val="20"/>
                <w:szCs w:val="20"/>
              </w:rPr>
              <w:t xml:space="preserve">Inschrijver </w:t>
            </w:r>
            <w:r w:rsidRPr="000317A8">
              <w:rPr>
                <w:rFonts w:ascii="Verdana" w:hAnsi="Verdana"/>
                <w:b/>
                <w:bCs/>
                <w:sz w:val="20"/>
                <w:szCs w:val="20"/>
              </w:rPr>
              <w:t>niet</w:t>
            </w:r>
            <w:r>
              <w:rPr>
                <w:rFonts w:ascii="Verdana" w:hAnsi="Verdana"/>
                <w:sz w:val="20"/>
                <w:szCs w:val="20"/>
              </w:rPr>
              <w:t xml:space="preserve"> gelieerd is aan Russische partij(en)</w:t>
            </w:r>
          </w:p>
        </w:tc>
      </w:tr>
    </w:tbl>
    <w:p w14:paraId="6FF7CF3C" w14:textId="77777777" w:rsidR="00122CA4" w:rsidRDefault="00122CA4" w:rsidP="00122CA4">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122CA4" w:rsidRPr="0070564B" w14:paraId="03BB2368" w14:textId="77777777" w:rsidTr="004A2DBE">
        <w:trPr>
          <w:trHeight w:val="45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D62E4E" w14:textId="77777777" w:rsidR="00122CA4" w:rsidRPr="001117F9" w:rsidRDefault="00122CA4" w:rsidP="0008785A">
            <w:pPr>
              <w:tabs>
                <w:tab w:val="left" w:pos="972"/>
              </w:tabs>
              <w:spacing w:line="276" w:lineRule="auto"/>
              <w:jc w:val="both"/>
              <w:rPr>
                <w:rFonts w:ascii="Verdana" w:hAnsi="Verdana"/>
                <w:sz w:val="20"/>
                <w:szCs w:val="20"/>
              </w:rPr>
            </w:pPr>
            <w:r>
              <w:rPr>
                <w:rFonts w:ascii="Verdana" w:hAnsi="Verdana"/>
                <w:sz w:val="20"/>
                <w:szCs w:val="20"/>
                <w:lang w:eastAsia="en-US"/>
              </w:rPr>
              <w:lastRenderedPageBreak/>
              <w:br w:type="page"/>
            </w:r>
            <w:r w:rsidRPr="001117F9">
              <w:rPr>
                <w:rFonts w:ascii="Verdana" w:hAnsi="Verdana" w:cs="Arial"/>
                <w:b/>
                <w:bCs/>
                <w:sz w:val="20"/>
                <w:szCs w:val="20"/>
              </w:rPr>
              <w:t>Ondertekening Inschrijver</w:t>
            </w:r>
          </w:p>
        </w:tc>
      </w:tr>
      <w:tr w:rsidR="00122CA4" w:rsidRPr="0070564B" w14:paraId="4197569E" w14:textId="77777777" w:rsidTr="004A2DBE">
        <w:trPr>
          <w:trHeight w:val="418"/>
        </w:trPr>
        <w:tc>
          <w:tcPr>
            <w:tcW w:w="3402" w:type="dxa"/>
            <w:tcBorders>
              <w:top w:val="single" w:sz="4" w:space="0" w:color="auto"/>
              <w:left w:val="single" w:sz="4" w:space="0" w:color="auto"/>
              <w:bottom w:val="single" w:sz="4" w:space="0" w:color="auto"/>
              <w:right w:val="single" w:sz="4" w:space="0" w:color="auto"/>
            </w:tcBorders>
            <w:vAlign w:val="center"/>
          </w:tcPr>
          <w:p w14:paraId="3D4A01AE"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5B2F5331"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4181A154"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5E2C0BD"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7090E97"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4DA3AC17"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6F1A1" w14:textId="77777777" w:rsidR="00122CA4" w:rsidRPr="001117F9" w:rsidRDefault="00122CA4" w:rsidP="0008785A">
            <w:pPr>
              <w:tabs>
                <w:tab w:val="left" w:pos="972"/>
              </w:tabs>
              <w:spacing w:line="276" w:lineRule="auto"/>
              <w:jc w:val="both"/>
              <w:rPr>
                <w:rFonts w:ascii="Verdana" w:hAnsi="Verdana" w:cs="Arial"/>
                <w:sz w:val="20"/>
                <w:szCs w:val="20"/>
              </w:rPr>
            </w:pPr>
            <w:r w:rsidRPr="001117F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C40665B"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70564B" w14:paraId="2E688F6B"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B0DD216"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C4166C3" w14:textId="77777777" w:rsidR="00122CA4" w:rsidRPr="001117F9" w:rsidRDefault="00122CA4" w:rsidP="0008785A">
            <w:pPr>
              <w:tabs>
                <w:tab w:val="left" w:pos="972"/>
              </w:tabs>
              <w:spacing w:line="276" w:lineRule="auto"/>
              <w:jc w:val="both"/>
              <w:rPr>
                <w:rFonts w:ascii="Verdana" w:hAnsi="Verdana" w:cs="Arial"/>
                <w:sz w:val="20"/>
                <w:szCs w:val="20"/>
              </w:rPr>
            </w:pPr>
          </w:p>
          <w:p w14:paraId="74103FB2" w14:textId="77777777" w:rsidR="00122CA4" w:rsidRPr="001117F9" w:rsidRDefault="00122CA4" w:rsidP="0008785A">
            <w:pPr>
              <w:tabs>
                <w:tab w:val="left" w:pos="972"/>
              </w:tabs>
              <w:spacing w:line="276" w:lineRule="auto"/>
              <w:jc w:val="both"/>
              <w:rPr>
                <w:rFonts w:ascii="Verdana" w:hAnsi="Verdana" w:cs="Arial"/>
                <w:sz w:val="20"/>
                <w:szCs w:val="20"/>
              </w:rPr>
            </w:pPr>
          </w:p>
        </w:tc>
      </w:tr>
      <w:tr w:rsidR="00122CA4" w:rsidRPr="00472650" w14:paraId="4514039C" w14:textId="77777777" w:rsidTr="0008785A">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C52CA2B" w14:textId="77777777" w:rsidR="00122CA4" w:rsidRPr="001117F9" w:rsidRDefault="00122CA4" w:rsidP="0008785A">
            <w:pPr>
              <w:tabs>
                <w:tab w:val="left" w:pos="972"/>
              </w:tabs>
              <w:spacing w:line="276" w:lineRule="auto"/>
              <w:jc w:val="both"/>
              <w:rPr>
                <w:rFonts w:ascii="Verdana" w:hAnsi="Verdana"/>
                <w:sz w:val="20"/>
                <w:szCs w:val="20"/>
              </w:rPr>
            </w:pPr>
            <w:r w:rsidRPr="001117F9">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F22CCB5" w14:textId="77777777" w:rsidR="00122CA4" w:rsidRPr="001117F9" w:rsidRDefault="00122CA4" w:rsidP="0008785A">
            <w:pPr>
              <w:tabs>
                <w:tab w:val="left" w:pos="972"/>
              </w:tabs>
              <w:spacing w:line="276" w:lineRule="auto"/>
              <w:jc w:val="both"/>
              <w:rPr>
                <w:rFonts w:ascii="Verdana" w:hAnsi="Verdana" w:cs="Arial"/>
                <w:sz w:val="20"/>
                <w:szCs w:val="20"/>
              </w:rPr>
            </w:pPr>
          </w:p>
        </w:tc>
      </w:tr>
      <w:bookmarkEnd w:id="243"/>
    </w:tbl>
    <w:p w14:paraId="7EAD6C2A" w14:textId="77777777" w:rsidR="001A324C" w:rsidRPr="004F072B" w:rsidRDefault="001A324C" w:rsidP="004A2DBE">
      <w:pPr>
        <w:spacing w:line="276" w:lineRule="auto"/>
        <w:rPr>
          <w:rFonts w:ascii="Verdana" w:hAnsi="Verdana"/>
          <w:sz w:val="20"/>
          <w:szCs w:val="20"/>
          <w:lang w:eastAsia="en-US"/>
        </w:rPr>
      </w:pPr>
    </w:p>
    <w:sectPr w:rsidR="001A324C" w:rsidRPr="004F072B" w:rsidSect="00D3208E">
      <w:headerReference w:type="default" r:id="rId11"/>
      <w:footerReference w:type="default" r:id="rId12"/>
      <w:headerReference w:type="first" r:id="rId13"/>
      <w:type w:val="continuous"/>
      <w:pgSz w:w="11906" w:h="16838" w:code="9"/>
      <w:pgMar w:top="-2552" w:right="991" w:bottom="1134"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4E018" w14:textId="77777777" w:rsidR="00783D4A" w:rsidRDefault="00783D4A" w:rsidP="006A03C1">
      <w:r>
        <w:separator/>
      </w:r>
    </w:p>
  </w:endnote>
  <w:endnote w:type="continuationSeparator" w:id="0">
    <w:p w14:paraId="6FF054EE" w14:textId="77777777" w:rsidR="00783D4A" w:rsidRDefault="00783D4A"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5688" w14:textId="77777777" w:rsidR="00931D96" w:rsidRPr="004845CA" w:rsidRDefault="00931D96" w:rsidP="0024748B">
    <w:pPr>
      <w:pStyle w:val="Voettekst"/>
      <w:pBdr>
        <w:bottom w:val="single" w:sz="6" w:space="1" w:color="auto"/>
      </w:pBdr>
      <w:rPr>
        <w:rFonts w:ascii="Verdana" w:hAnsi="Verdana"/>
        <w:sz w:val="16"/>
        <w:szCs w:val="16"/>
      </w:rPr>
    </w:pPr>
  </w:p>
  <w:p w14:paraId="66537A84" w14:textId="46444524" w:rsidR="00931D96" w:rsidRPr="0024748B" w:rsidRDefault="00931D96" w:rsidP="0024748B">
    <w:pPr>
      <w:pStyle w:val="Voettekst"/>
      <w:tabs>
        <w:tab w:val="clear" w:pos="4536"/>
        <w:tab w:val="clear" w:pos="9072"/>
      </w:tabs>
      <w:rPr>
        <w:rFonts w:ascii="Verdana" w:hAnsi="Verdana"/>
        <w:sz w:val="16"/>
        <w:szCs w:val="16"/>
        <w:vertAlign w:val="superscript"/>
      </w:rPr>
    </w:pPr>
    <w:r w:rsidRPr="003D6EEC">
      <w:rPr>
        <w:rFonts w:ascii="Verdana" w:hAnsi="Verdana"/>
        <w:sz w:val="16"/>
        <w:szCs w:val="16"/>
        <w:vertAlign w:val="superscript"/>
      </w:rPr>
      <w:t xml:space="preserve">Bijlage </w:t>
    </w:r>
    <w:r w:rsidR="007C2673">
      <w:rPr>
        <w:rFonts w:ascii="Verdana" w:hAnsi="Verdana"/>
        <w:sz w:val="16"/>
        <w:szCs w:val="16"/>
        <w:vertAlign w:val="superscript"/>
      </w:rPr>
      <w:t xml:space="preserve">3 </w:t>
    </w:r>
    <w:r w:rsidRPr="003D6EEC">
      <w:rPr>
        <w:rFonts w:ascii="Verdana" w:hAnsi="Verdana"/>
        <w:sz w:val="16"/>
        <w:szCs w:val="16"/>
        <w:vertAlign w:val="superscript"/>
      </w:rPr>
      <w:t>Verplichte</w:t>
    </w:r>
    <w:r>
      <w:rPr>
        <w:rFonts w:ascii="Verdana" w:hAnsi="Verdana"/>
        <w:sz w:val="16"/>
        <w:szCs w:val="16"/>
        <w:vertAlign w:val="superscript"/>
      </w:rPr>
      <w:t xml:space="preserve"> invulformuliere</w:t>
    </w:r>
    <w:r w:rsidR="00FC3837">
      <w:rPr>
        <w:rFonts w:ascii="Verdana" w:hAnsi="Verdana"/>
        <w:sz w:val="16"/>
        <w:szCs w:val="16"/>
        <w:vertAlign w:val="superscript"/>
      </w:rPr>
      <w:t xml:space="preserve">n </w:t>
    </w:r>
    <w:proofErr w:type="spellStart"/>
    <w:r w:rsidR="00FC3837">
      <w:rPr>
        <w:rFonts w:ascii="Verdana" w:hAnsi="Verdana"/>
        <w:sz w:val="16"/>
        <w:szCs w:val="16"/>
        <w:vertAlign w:val="superscript"/>
      </w:rPr>
      <w:t>Newsroom</w:t>
    </w:r>
    <w:proofErr w:type="spellEnd"/>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00CD6E22">
      <w:rPr>
        <w:rFonts w:ascii="Verdana" w:hAnsi="Verdana"/>
        <w:sz w:val="16"/>
        <w:szCs w:val="16"/>
        <w:vertAlign w:val="superscript"/>
      </w:rPr>
      <w:t xml:space="preserve">                        </w:t>
    </w:r>
    <w:r>
      <w:rPr>
        <w:rFonts w:ascii="Verdana" w:hAnsi="Verdana"/>
        <w:sz w:val="16"/>
        <w:szCs w:val="16"/>
        <w:vertAlign w:val="superscript"/>
      </w:rPr>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566DD4">
      <w:rPr>
        <w:rFonts w:ascii="Verdana" w:hAnsi="Verdana"/>
        <w:b/>
        <w:noProof/>
        <w:sz w:val="16"/>
        <w:szCs w:val="16"/>
        <w:vertAlign w:val="superscript"/>
      </w:rPr>
      <w:t>14</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566DD4">
      <w:rPr>
        <w:rFonts w:ascii="Verdana" w:hAnsi="Verdana"/>
        <w:b/>
        <w:noProof/>
        <w:sz w:val="16"/>
        <w:szCs w:val="16"/>
        <w:vertAlign w:val="superscript"/>
      </w:rPr>
      <w:t>28</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79F36" w14:textId="77777777" w:rsidR="00783D4A" w:rsidRDefault="00783D4A" w:rsidP="006A03C1">
      <w:r>
        <w:separator/>
      </w:r>
    </w:p>
  </w:footnote>
  <w:footnote w:type="continuationSeparator" w:id="0">
    <w:p w14:paraId="66EB8308" w14:textId="77777777" w:rsidR="00783D4A" w:rsidRDefault="00783D4A" w:rsidP="006A03C1">
      <w:r>
        <w:continuationSeparator/>
      </w:r>
    </w:p>
  </w:footnote>
  <w:footnote w:id="1">
    <w:p w14:paraId="21774F29" w14:textId="4FFB5BFC" w:rsidR="00613EAB" w:rsidRDefault="00613EAB">
      <w:pPr>
        <w:pStyle w:val="Voetnoottekst"/>
      </w:pPr>
      <w:r>
        <w:rPr>
          <w:rStyle w:val="Voetnootmarkering"/>
        </w:rPr>
        <w:footnoteRef/>
      </w:r>
      <w:r w:rsidRPr="00613EAB">
        <w:rPr>
          <w:rFonts w:ascii="Verdana" w:hAnsi="Verdana" w:cs="Arial"/>
          <w:b/>
          <w:sz w:val="14"/>
          <w:szCs w:val="14"/>
        </w:rPr>
        <w:t xml:space="preserve"> L</w:t>
      </w:r>
      <w:r w:rsidRPr="00BA6B85">
        <w:rPr>
          <w:rFonts w:ascii="Verdana" w:hAnsi="Verdana" w:cs="Arial"/>
          <w:b/>
          <w:sz w:val="14"/>
          <w:szCs w:val="14"/>
        </w:rPr>
        <w:t>et op:</w:t>
      </w:r>
      <w:r w:rsidRPr="00BA6B85">
        <w:rPr>
          <w:rFonts w:ascii="Verdana" w:hAnsi="Verdana" w:cs="Arial"/>
          <w:sz w:val="14"/>
          <w:szCs w:val="14"/>
        </w:rPr>
        <w:t xml:space="preserve"> indien er geen sprake is van </w:t>
      </w:r>
      <w:r>
        <w:rPr>
          <w:rFonts w:ascii="Verdana" w:hAnsi="Verdana" w:cs="Arial"/>
          <w:sz w:val="14"/>
          <w:szCs w:val="14"/>
        </w:rPr>
        <w:t>Combinatieleden</w:t>
      </w:r>
      <w:r w:rsidRPr="00BA6B85">
        <w:rPr>
          <w:rFonts w:ascii="Verdana" w:hAnsi="Verdana" w:cs="Arial"/>
          <w:sz w:val="14"/>
          <w:szCs w:val="14"/>
        </w:rPr>
        <w:t xml:space="preserve"> </w:t>
      </w:r>
      <w:r>
        <w:rPr>
          <w:rFonts w:ascii="Verdana" w:hAnsi="Verdana" w:cs="Arial"/>
          <w:sz w:val="14"/>
          <w:szCs w:val="14"/>
        </w:rPr>
        <w:t>behoeft</w:t>
      </w:r>
      <w:r w:rsidRPr="00BA6B85">
        <w:rPr>
          <w:rFonts w:ascii="Verdana" w:hAnsi="Verdana" w:cs="Arial"/>
          <w:sz w:val="14"/>
          <w:szCs w:val="14"/>
        </w:rPr>
        <w:t xml:space="preserve"> deze verklaring niet ingevuld te worden.</w:t>
      </w:r>
    </w:p>
  </w:footnote>
  <w:footnote w:id="2">
    <w:p w14:paraId="4A66D1D5" w14:textId="6DFF231D" w:rsidR="00931D96" w:rsidRPr="00A15E91" w:rsidRDefault="00931D96" w:rsidP="00BA6B85">
      <w:pPr>
        <w:spacing w:line="276" w:lineRule="auto"/>
        <w:rPr>
          <w:rFonts w:ascii="Verdana" w:hAnsi="Verdana" w:cs="Arial"/>
          <w:sz w:val="20"/>
          <w:szCs w:val="20"/>
        </w:rPr>
      </w:pPr>
      <w:r>
        <w:rPr>
          <w:rStyle w:val="Voetnootmarkering"/>
        </w:rPr>
        <w:footnoteRef/>
      </w:r>
      <w:r>
        <w:t xml:space="preserve"> </w:t>
      </w:r>
      <w:r w:rsidRPr="00BA6B85">
        <w:rPr>
          <w:rFonts w:ascii="Verdana" w:hAnsi="Verdana" w:cs="Arial"/>
          <w:b/>
          <w:sz w:val="14"/>
          <w:szCs w:val="14"/>
        </w:rPr>
        <w:t>Let op:</w:t>
      </w:r>
      <w:r w:rsidRPr="00BA6B85">
        <w:rPr>
          <w:rFonts w:ascii="Verdana" w:hAnsi="Verdana" w:cs="Arial"/>
          <w:sz w:val="14"/>
          <w:szCs w:val="14"/>
        </w:rPr>
        <w:t xml:space="preserve"> indien er geen sprake is van Onderaanneming </w:t>
      </w:r>
      <w:r>
        <w:rPr>
          <w:rFonts w:ascii="Verdana" w:hAnsi="Verdana" w:cs="Arial"/>
          <w:sz w:val="14"/>
          <w:szCs w:val="14"/>
        </w:rPr>
        <w:t>behoeft</w:t>
      </w:r>
      <w:r w:rsidRPr="00BA6B85">
        <w:rPr>
          <w:rFonts w:ascii="Verdana" w:hAnsi="Verdana" w:cs="Arial"/>
          <w:sz w:val="14"/>
          <w:szCs w:val="14"/>
        </w:rPr>
        <w:t xml:space="preserve"> deze verklaring niet ingevuld te worden.</w:t>
      </w:r>
    </w:p>
    <w:p w14:paraId="0A4C9374" w14:textId="375AF0A2" w:rsidR="00931D96" w:rsidRDefault="00931D96">
      <w:pPr>
        <w:pStyle w:val="Voetnoottekst"/>
      </w:pPr>
    </w:p>
  </w:footnote>
  <w:footnote w:id="3">
    <w:p w14:paraId="492CFF30" w14:textId="77777777" w:rsidR="004736BE" w:rsidRPr="00575BAE" w:rsidRDefault="004736BE" w:rsidP="004736BE">
      <w:pPr>
        <w:rPr>
          <w:rFonts w:ascii="Verdana" w:hAnsi="Verdana"/>
          <w:sz w:val="16"/>
          <w:szCs w:val="16"/>
        </w:rPr>
      </w:pPr>
      <w:r w:rsidRPr="00575BAE">
        <w:rPr>
          <w:rStyle w:val="Voetnootmarkering"/>
          <w:rFonts w:ascii="Verdana" w:hAnsi="Verdana"/>
          <w:sz w:val="16"/>
          <w:szCs w:val="16"/>
        </w:rPr>
        <w:footnoteRef/>
      </w:r>
      <w:r w:rsidRPr="00575BAE">
        <w:rPr>
          <w:rFonts w:ascii="Verdana" w:hAnsi="Verdana"/>
          <w:sz w:val="16"/>
          <w:szCs w:val="16"/>
        </w:rPr>
        <w:t xml:space="preserve"> De GVA is op het moment van indiening van de Inschrijving niet ouder dan 2 jaar. De GVA is een verklaring van een bevoegd gezag (op te vragen bij het ministerie van Veiligheid en Justitie, Dienst Justis) dat uit een onderzoek naar betrokken natuurlijke persoon of rechtspersoon geen bezwaren bestaan in verband met de inschrijving op overheidsopdrachten, specialesectoropdrachten, concessieovereenkomsten voor openbare werken of prijsvragen. Het betreft meer specifiek een of meerdere verklaringen of getuigschriften conform artikel 45 van Richtlijn 2004/18/EG van het Europese Parlement en De Raad. Buitenlandse inschrijvers moeten een vergelijkbare verklaring uit het land van herkomst overleggen. Indien een zodanig document niet door het betrokken land wordt afgegeven, kan de bedoelde verklaring omtrent het gedrag worden vervangen door een verklaring die onder ede door de Inschrijver is afgelegd ten overstaan van een notaris.</w:t>
      </w:r>
    </w:p>
    <w:p w14:paraId="5E46A2F6" w14:textId="77777777" w:rsidR="004736BE" w:rsidRPr="00575BAE" w:rsidRDefault="004736BE" w:rsidP="004736BE">
      <w:pPr>
        <w:rPr>
          <w:rFonts w:ascii="Verdana" w:hAnsi="Verdana"/>
          <w:sz w:val="16"/>
          <w:szCs w:val="16"/>
        </w:rPr>
      </w:pPr>
    </w:p>
    <w:p w14:paraId="56E69EFE" w14:textId="77777777" w:rsidR="004736BE" w:rsidRPr="00575BAE" w:rsidRDefault="004736BE" w:rsidP="004736BE">
      <w:pPr>
        <w:rPr>
          <w:rFonts w:ascii="Verdana" w:hAnsi="Verdana"/>
          <w:sz w:val="16"/>
          <w:szCs w:val="16"/>
        </w:rPr>
      </w:pPr>
      <w:r w:rsidRPr="00575BAE">
        <w:rPr>
          <w:rFonts w:ascii="Verdana" w:hAnsi="Verdana"/>
          <w:sz w:val="16"/>
          <w:szCs w:val="16"/>
          <w:u w:val="single"/>
        </w:rPr>
        <w:t>Let op</w:t>
      </w:r>
      <w:r w:rsidRPr="00575BAE">
        <w:rPr>
          <w:rFonts w:ascii="Verdana" w:hAnsi="Verdana"/>
          <w:sz w:val="16"/>
          <w:szCs w:val="16"/>
        </w:rPr>
        <w:t xml:space="preserve">: er bestaat geen spoedprocedure voor het aanvragen van de GVA. Dit betekent dat als u niet reeds in het bezit bent van een geldige GVA u deze tijdig moet aanvragen en niet moet wachten totdat de voorgenomen gunningbeslissing verstuurd is. De doorlooptijd is doorgaans 4 weken (ingeval de aanvrager een natuurlijk persoon is) of 8 weken (ingeval de aanvraag een rechtspersoon is). </w:t>
      </w:r>
    </w:p>
    <w:p w14:paraId="686E5821" w14:textId="77777777" w:rsidR="004736BE" w:rsidRDefault="004736BE" w:rsidP="004736BE">
      <w:pPr>
        <w:rPr>
          <w:rFonts w:ascii="Verdana" w:hAnsi="Verdana"/>
          <w:sz w:val="16"/>
          <w:szCs w:val="16"/>
        </w:rPr>
      </w:pPr>
    </w:p>
    <w:p w14:paraId="6C37CC5E" w14:textId="77777777" w:rsidR="004736BE" w:rsidRDefault="004736BE" w:rsidP="004736BE">
      <w:pPr>
        <w:rPr>
          <w:rFonts w:ascii="Verdana" w:hAnsi="Verdana"/>
          <w:sz w:val="16"/>
          <w:szCs w:val="16"/>
        </w:rPr>
      </w:pPr>
      <w:r w:rsidRPr="00575BAE">
        <w:rPr>
          <w:rFonts w:ascii="Verdana" w:hAnsi="Verdana"/>
          <w:sz w:val="16"/>
          <w:szCs w:val="16"/>
        </w:rPr>
        <w:t>Meer informatie over de GVA is te vinden op:</w:t>
      </w:r>
    </w:p>
    <w:p w14:paraId="33A81EF2" w14:textId="77777777" w:rsidR="004736BE" w:rsidRPr="00575BAE" w:rsidRDefault="00000000" w:rsidP="004736BE">
      <w:pPr>
        <w:rPr>
          <w:rFonts w:ascii="Verdana" w:hAnsi="Verdana"/>
          <w:sz w:val="16"/>
          <w:szCs w:val="16"/>
        </w:rPr>
      </w:pPr>
      <w:hyperlink r:id="rId1" w:history="1">
        <w:r w:rsidR="004736BE" w:rsidRPr="00575BAE">
          <w:rPr>
            <w:rStyle w:val="Hyperlink"/>
            <w:rFonts w:ascii="Verdana" w:hAnsi="Verdana"/>
            <w:sz w:val="16"/>
            <w:szCs w:val="16"/>
          </w:rPr>
          <w:t>http://www.justis.nl/Producten/gedragsverklaringaanbesteden/</w:t>
        </w:r>
      </w:hyperlink>
      <w:r w:rsidR="004736BE">
        <w:rPr>
          <w:rFonts w:ascii="Verdana" w:hAnsi="Verdana"/>
          <w:sz w:val="16"/>
          <w:szCs w:val="16"/>
        </w:rPr>
        <w:t xml:space="preserve"> </w:t>
      </w:r>
    </w:p>
  </w:footnote>
  <w:footnote w:id="4">
    <w:p w14:paraId="7041996B" w14:textId="77777777" w:rsidR="009F7ED1" w:rsidRPr="003C047A" w:rsidRDefault="009F7ED1" w:rsidP="009F7ED1">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5">
    <w:p w14:paraId="1FA787AC" w14:textId="77777777" w:rsidR="009F7ED1" w:rsidRPr="003C047A" w:rsidRDefault="009F7ED1" w:rsidP="009F7ED1">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6">
    <w:p w14:paraId="68DBAD8E" w14:textId="77777777" w:rsidR="009F7ED1" w:rsidRPr="003C047A" w:rsidRDefault="009F7ED1" w:rsidP="009F7ED1">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7">
    <w:p w14:paraId="4E9E046D" w14:textId="77777777" w:rsidR="009F7ED1" w:rsidRPr="003C047A" w:rsidRDefault="009F7ED1" w:rsidP="009F7ED1">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8">
    <w:p w14:paraId="18EF7376" w14:textId="77777777" w:rsidR="00122CA4" w:rsidRPr="000317A8" w:rsidRDefault="00122CA4" w:rsidP="00122CA4">
      <w:pPr>
        <w:pStyle w:val="Voetnoottekst"/>
        <w:rPr>
          <w:rFonts w:ascii="Verdana" w:hAnsi="Verdana"/>
          <w:sz w:val="14"/>
          <w:szCs w:val="14"/>
          <w:lang w:val="fr-FR"/>
        </w:rPr>
      </w:pPr>
      <w:r w:rsidRPr="000317A8">
        <w:rPr>
          <w:rStyle w:val="Voetnootmarkering"/>
          <w:rFonts w:ascii="Verdana" w:hAnsi="Verdana"/>
          <w:sz w:val="14"/>
          <w:szCs w:val="14"/>
        </w:rPr>
        <w:footnoteRef/>
      </w:r>
      <w:r w:rsidRPr="000317A8">
        <w:rPr>
          <w:rFonts w:ascii="Verdana" w:hAnsi="Verdana"/>
          <w:sz w:val="14"/>
          <w:szCs w:val="14"/>
          <w:lang w:val="fr-FR"/>
        </w:rPr>
        <w:t xml:space="preserve"> </w:t>
      </w:r>
      <w:proofErr w:type="spellStart"/>
      <w:r w:rsidRPr="000317A8">
        <w:rPr>
          <w:rFonts w:ascii="Verdana" w:hAnsi="Verdana"/>
          <w:sz w:val="14"/>
          <w:szCs w:val="14"/>
          <w:lang w:val="fr-FR"/>
        </w:rPr>
        <w:t>Zie</w:t>
      </w:r>
      <w:proofErr w:type="spellEnd"/>
      <w:r w:rsidRPr="000317A8">
        <w:rPr>
          <w:rFonts w:ascii="Verdana" w:hAnsi="Verdana"/>
          <w:sz w:val="14"/>
          <w:szCs w:val="14"/>
          <w:lang w:val="fr-FR"/>
        </w:rPr>
        <w:t xml:space="preserve"> </w:t>
      </w:r>
      <w:hyperlink r:id="rId2" w:history="1">
        <w:r w:rsidRPr="000317A8">
          <w:rPr>
            <w:rStyle w:val="Hyperlink"/>
            <w:rFonts w:ascii="Verdana" w:hAnsi="Verdana"/>
            <w:sz w:val="14"/>
            <w:szCs w:val="14"/>
            <w:lang w:val="fr-FR"/>
          </w:rPr>
          <w:t>EUR-Lex - L:2022:111:TOC - EN - EUR-Lex (europa.eu)</w:t>
        </w:r>
      </w:hyperlink>
    </w:p>
  </w:footnote>
  <w:footnote w:id="9">
    <w:p w14:paraId="352D36E8" w14:textId="77777777" w:rsidR="00122CA4" w:rsidRPr="00C97952" w:rsidRDefault="00122CA4" w:rsidP="00122CA4">
      <w:pPr>
        <w:pStyle w:val="Voetnoottekst"/>
        <w:rPr>
          <w:rFonts w:ascii="Verdana" w:hAnsi="Verdana"/>
          <w:sz w:val="14"/>
          <w:szCs w:val="14"/>
          <w:lang w:val="fr-FR"/>
        </w:rPr>
      </w:pPr>
      <w:r w:rsidRPr="00C97952">
        <w:rPr>
          <w:rStyle w:val="Voetnootmarkering"/>
          <w:sz w:val="14"/>
          <w:szCs w:val="14"/>
        </w:rPr>
        <w:footnoteRef/>
      </w:r>
      <w:r w:rsidRPr="00C97952">
        <w:rPr>
          <w:sz w:val="14"/>
          <w:szCs w:val="14"/>
          <w:lang w:val="fr-FR"/>
        </w:rPr>
        <w:t xml:space="preserve"> </w:t>
      </w:r>
      <w:r w:rsidR="00000000">
        <w:fldChar w:fldCharType="begin"/>
      </w:r>
      <w:r w:rsidR="00000000" w:rsidRPr="009E7FF4">
        <w:rPr>
          <w:lang w:val="fr-FR"/>
        </w:rPr>
        <w:instrText>HYPERLINK "https://zoek.officielebekendmakingen.nl/stcrt-2022-10613.pdf"</w:instrText>
      </w:r>
      <w:r w:rsidR="00000000">
        <w:fldChar w:fldCharType="separate"/>
      </w:r>
      <w:r w:rsidRPr="00C97952">
        <w:rPr>
          <w:rStyle w:val="Hyperlink"/>
          <w:rFonts w:ascii="Verdana" w:hAnsi="Verdana"/>
          <w:sz w:val="14"/>
          <w:szCs w:val="14"/>
          <w:lang w:val="fr-FR"/>
        </w:rPr>
        <w:t>https://zoek.officielebekendmakingen.nl/stcrt-2022-10613.pdf</w:t>
      </w:r>
      <w:r w:rsidR="00000000">
        <w:rPr>
          <w:rStyle w:val="Hyperlink"/>
          <w:rFonts w:ascii="Verdana" w:hAnsi="Verdana"/>
          <w:sz w:val="14"/>
          <w:szCs w:val="14"/>
          <w:lang w:val="fr-FR"/>
        </w:rPr>
        <w:fldChar w:fldCharType="end"/>
      </w:r>
      <w:r w:rsidRPr="00C97952">
        <w:rPr>
          <w:rFonts w:ascii="Verdana" w:hAnsi="Verdana"/>
          <w:sz w:val="14"/>
          <w:szCs w:val="14"/>
          <w:lang w:val="fr-FR"/>
        </w:rPr>
        <w:t xml:space="preserve"> </w:t>
      </w:r>
    </w:p>
  </w:footnote>
  <w:footnote w:id="10">
    <w:p w14:paraId="22A02F3C" w14:textId="77777777" w:rsidR="00122CA4" w:rsidRPr="000317A8" w:rsidRDefault="00122CA4" w:rsidP="00122CA4">
      <w:pPr>
        <w:pStyle w:val="Voetnoottekst"/>
        <w:rPr>
          <w:sz w:val="14"/>
          <w:szCs w:val="14"/>
        </w:rPr>
      </w:pPr>
      <w:r w:rsidRPr="000317A8">
        <w:rPr>
          <w:rStyle w:val="Voetnootmarkering"/>
          <w:rFonts w:ascii="Verdana" w:hAnsi="Verdana"/>
          <w:sz w:val="14"/>
          <w:szCs w:val="14"/>
        </w:rPr>
        <w:footnoteRef/>
      </w:r>
      <w:r w:rsidRPr="000317A8">
        <w:rPr>
          <w:rFonts w:ascii="Verdana" w:hAnsi="Verdana"/>
          <w:sz w:val="14"/>
          <w:szCs w:val="14"/>
        </w:rPr>
        <w:t xml:space="preserve"> Waar in dit document Rusland/Russisch staat, wordt ook Belarus/Belarussisch bedoeld.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3BD9" w14:textId="747A51B6" w:rsidR="00931D96" w:rsidRPr="00F84FE6" w:rsidRDefault="00931D96" w:rsidP="00F84FE6">
    <w:r w:rsidRPr="00F84FE6">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17" name="Afbeelding 17"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4FE6">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8"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A7B" w14:textId="77777777" w:rsidR="00931D96" w:rsidRDefault="00931D96"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9"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20" name="Afbeelding 20"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0CC138"/>
    <w:lvl w:ilvl="0">
      <w:start w:val="1"/>
      <w:numFmt w:val="decimal"/>
      <w:lvlText w:val="%1"/>
      <w:legacy w:legacy="1" w:legacySpace="142" w:legacyIndent="0"/>
      <w:lvlJc w:val="left"/>
      <w:pPr>
        <w:ind w:left="-2779" w:firstLine="0"/>
      </w:pPr>
    </w:lvl>
    <w:lvl w:ilvl="1">
      <w:start w:val="1"/>
      <w:numFmt w:val="decimal"/>
      <w:lvlText w:val="%1.%2"/>
      <w:legacy w:legacy="1" w:legacySpace="142" w:legacyIndent="0"/>
      <w:lvlJc w:val="left"/>
      <w:pPr>
        <w:ind w:left="0" w:firstLine="0"/>
      </w:pPr>
    </w:lvl>
    <w:lvl w:ilvl="2">
      <w:start w:val="1"/>
      <w:numFmt w:val="decimal"/>
      <w:lvlText w:val="%1.%2.%3"/>
      <w:legacy w:legacy="1" w:legacySpace="142" w:legacyIndent="0"/>
      <w:lvlJc w:val="left"/>
      <w:pPr>
        <w:ind w:left="0" w:firstLine="0"/>
      </w:pPr>
      <w:rPr>
        <w:i w:val="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A226005"/>
    <w:multiLevelType w:val="hybridMultilevel"/>
    <w:tmpl w:val="1960F2D6"/>
    <w:lvl w:ilvl="0" w:tplc="0413000B">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A17144"/>
    <w:multiLevelType w:val="hybridMultilevel"/>
    <w:tmpl w:val="1FF4264A"/>
    <w:lvl w:ilvl="0" w:tplc="6D76C86C">
      <w:start w:val="1"/>
      <w:numFmt w:val="bullet"/>
      <w:lvlText w:val="•"/>
      <w:lvlJc w:val="left"/>
      <w:pPr>
        <w:tabs>
          <w:tab w:val="num" w:pos="720"/>
        </w:tabs>
        <w:ind w:left="720" w:hanging="360"/>
      </w:pPr>
      <w:rPr>
        <w:rFonts w:ascii="Arial" w:hAnsi="Arial" w:hint="default"/>
      </w:rPr>
    </w:lvl>
    <w:lvl w:ilvl="1" w:tplc="6BBA1B58" w:tentative="1">
      <w:start w:val="1"/>
      <w:numFmt w:val="bullet"/>
      <w:lvlText w:val="•"/>
      <w:lvlJc w:val="left"/>
      <w:pPr>
        <w:tabs>
          <w:tab w:val="num" w:pos="1440"/>
        </w:tabs>
        <w:ind w:left="1440" w:hanging="360"/>
      </w:pPr>
      <w:rPr>
        <w:rFonts w:ascii="Arial" w:hAnsi="Arial" w:hint="default"/>
      </w:rPr>
    </w:lvl>
    <w:lvl w:ilvl="2" w:tplc="665A26A0" w:tentative="1">
      <w:start w:val="1"/>
      <w:numFmt w:val="bullet"/>
      <w:lvlText w:val="•"/>
      <w:lvlJc w:val="left"/>
      <w:pPr>
        <w:tabs>
          <w:tab w:val="num" w:pos="2160"/>
        </w:tabs>
        <w:ind w:left="2160" w:hanging="360"/>
      </w:pPr>
      <w:rPr>
        <w:rFonts w:ascii="Arial" w:hAnsi="Arial" w:hint="default"/>
      </w:rPr>
    </w:lvl>
    <w:lvl w:ilvl="3" w:tplc="40DEF392" w:tentative="1">
      <w:start w:val="1"/>
      <w:numFmt w:val="bullet"/>
      <w:lvlText w:val="•"/>
      <w:lvlJc w:val="left"/>
      <w:pPr>
        <w:tabs>
          <w:tab w:val="num" w:pos="2880"/>
        </w:tabs>
        <w:ind w:left="2880" w:hanging="360"/>
      </w:pPr>
      <w:rPr>
        <w:rFonts w:ascii="Arial" w:hAnsi="Arial" w:hint="default"/>
      </w:rPr>
    </w:lvl>
    <w:lvl w:ilvl="4" w:tplc="CEE0E380" w:tentative="1">
      <w:start w:val="1"/>
      <w:numFmt w:val="bullet"/>
      <w:lvlText w:val="•"/>
      <w:lvlJc w:val="left"/>
      <w:pPr>
        <w:tabs>
          <w:tab w:val="num" w:pos="3600"/>
        </w:tabs>
        <w:ind w:left="3600" w:hanging="360"/>
      </w:pPr>
      <w:rPr>
        <w:rFonts w:ascii="Arial" w:hAnsi="Arial" w:hint="default"/>
      </w:rPr>
    </w:lvl>
    <w:lvl w:ilvl="5" w:tplc="5292FB42" w:tentative="1">
      <w:start w:val="1"/>
      <w:numFmt w:val="bullet"/>
      <w:lvlText w:val="•"/>
      <w:lvlJc w:val="left"/>
      <w:pPr>
        <w:tabs>
          <w:tab w:val="num" w:pos="4320"/>
        </w:tabs>
        <w:ind w:left="4320" w:hanging="360"/>
      </w:pPr>
      <w:rPr>
        <w:rFonts w:ascii="Arial" w:hAnsi="Arial" w:hint="default"/>
      </w:rPr>
    </w:lvl>
    <w:lvl w:ilvl="6" w:tplc="CB0AF624" w:tentative="1">
      <w:start w:val="1"/>
      <w:numFmt w:val="bullet"/>
      <w:lvlText w:val="•"/>
      <w:lvlJc w:val="left"/>
      <w:pPr>
        <w:tabs>
          <w:tab w:val="num" w:pos="5040"/>
        </w:tabs>
        <w:ind w:left="5040" w:hanging="360"/>
      </w:pPr>
      <w:rPr>
        <w:rFonts w:ascii="Arial" w:hAnsi="Arial" w:hint="default"/>
      </w:rPr>
    </w:lvl>
    <w:lvl w:ilvl="7" w:tplc="643606E2" w:tentative="1">
      <w:start w:val="1"/>
      <w:numFmt w:val="bullet"/>
      <w:lvlText w:val="•"/>
      <w:lvlJc w:val="left"/>
      <w:pPr>
        <w:tabs>
          <w:tab w:val="num" w:pos="5760"/>
        </w:tabs>
        <w:ind w:left="5760" w:hanging="360"/>
      </w:pPr>
      <w:rPr>
        <w:rFonts w:ascii="Arial" w:hAnsi="Arial" w:hint="default"/>
      </w:rPr>
    </w:lvl>
    <w:lvl w:ilvl="8" w:tplc="5B4619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73A42D0"/>
    <w:multiLevelType w:val="multilevel"/>
    <w:tmpl w:val="EE3ADB2C"/>
    <w:lvl w:ilvl="0">
      <w:numFmt w:val="bullet"/>
      <w:lvlText w:val="-"/>
      <w:lvlJc w:val="left"/>
      <w:pPr>
        <w:ind w:left="963"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1C2903A2"/>
    <w:multiLevelType w:val="hybridMultilevel"/>
    <w:tmpl w:val="1ACA0AA8"/>
    <w:lvl w:ilvl="0" w:tplc="35DC9750">
      <w:start w:val="1"/>
      <w:numFmt w:val="bullet"/>
      <w:lvlText w:val="•"/>
      <w:lvlJc w:val="left"/>
      <w:pPr>
        <w:tabs>
          <w:tab w:val="num" w:pos="720"/>
        </w:tabs>
        <w:ind w:left="720" w:hanging="360"/>
      </w:pPr>
      <w:rPr>
        <w:rFonts w:ascii="Arial" w:hAnsi="Arial" w:hint="default"/>
      </w:rPr>
    </w:lvl>
    <w:lvl w:ilvl="1" w:tplc="41D8874A" w:tentative="1">
      <w:start w:val="1"/>
      <w:numFmt w:val="bullet"/>
      <w:lvlText w:val="•"/>
      <w:lvlJc w:val="left"/>
      <w:pPr>
        <w:tabs>
          <w:tab w:val="num" w:pos="1440"/>
        </w:tabs>
        <w:ind w:left="1440" w:hanging="360"/>
      </w:pPr>
      <w:rPr>
        <w:rFonts w:ascii="Arial" w:hAnsi="Arial" w:hint="default"/>
      </w:rPr>
    </w:lvl>
    <w:lvl w:ilvl="2" w:tplc="A2D2BCD6" w:tentative="1">
      <w:start w:val="1"/>
      <w:numFmt w:val="bullet"/>
      <w:lvlText w:val="•"/>
      <w:lvlJc w:val="left"/>
      <w:pPr>
        <w:tabs>
          <w:tab w:val="num" w:pos="2160"/>
        </w:tabs>
        <w:ind w:left="2160" w:hanging="360"/>
      </w:pPr>
      <w:rPr>
        <w:rFonts w:ascii="Arial" w:hAnsi="Arial" w:hint="default"/>
      </w:rPr>
    </w:lvl>
    <w:lvl w:ilvl="3" w:tplc="106C4E90" w:tentative="1">
      <w:start w:val="1"/>
      <w:numFmt w:val="bullet"/>
      <w:lvlText w:val="•"/>
      <w:lvlJc w:val="left"/>
      <w:pPr>
        <w:tabs>
          <w:tab w:val="num" w:pos="2880"/>
        </w:tabs>
        <w:ind w:left="2880" w:hanging="360"/>
      </w:pPr>
      <w:rPr>
        <w:rFonts w:ascii="Arial" w:hAnsi="Arial" w:hint="default"/>
      </w:rPr>
    </w:lvl>
    <w:lvl w:ilvl="4" w:tplc="4C72480E" w:tentative="1">
      <w:start w:val="1"/>
      <w:numFmt w:val="bullet"/>
      <w:lvlText w:val="•"/>
      <w:lvlJc w:val="left"/>
      <w:pPr>
        <w:tabs>
          <w:tab w:val="num" w:pos="3600"/>
        </w:tabs>
        <w:ind w:left="3600" w:hanging="360"/>
      </w:pPr>
      <w:rPr>
        <w:rFonts w:ascii="Arial" w:hAnsi="Arial" w:hint="default"/>
      </w:rPr>
    </w:lvl>
    <w:lvl w:ilvl="5" w:tplc="AF4EBABE" w:tentative="1">
      <w:start w:val="1"/>
      <w:numFmt w:val="bullet"/>
      <w:lvlText w:val="•"/>
      <w:lvlJc w:val="left"/>
      <w:pPr>
        <w:tabs>
          <w:tab w:val="num" w:pos="4320"/>
        </w:tabs>
        <w:ind w:left="4320" w:hanging="360"/>
      </w:pPr>
      <w:rPr>
        <w:rFonts w:ascii="Arial" w:hAnsi="Arial" w:hint="default"/>
      </w:rPr>
    </w:lvl>
    <w:lvl w:ilvl="6" w:tplc="9328125C" w:tentative="1">
      <w:start w:val="1"/>
      <w:numFmt w:val="bullet"/>
      <w:lvlText w:val="•"/>
      <w:lvlJc w:val="left"/>
      <w:pPr>
        <w:tabs>
          <w:tab w:val="num" w:pos="5040"/>
        </w:tabs>
        <w:ind w:left="5040" w:hanging="360"/>
      </w:pPr>
      <w:rPr>
        <w:rFonts w:ascii="Arial" w:hAnsi="Arial" w:hint="default"/>
      </w:rPr>
    </w:lvl>
    <w:lvl w:ilvl="7" w:tplc="AF34DC0C" w:tentative="1">
      <w:start w:val="1"/>
      <w:numFmt w:val="bullet"/>
      <w:lvlText w:val="•"/>
      <w:lvlJc w:val="left"/>
      <w:pPr>
        <w:tabs>
          <w:tab w:val="num" w:pos="5760"/>
        </w:tabs>
        <w:ind w:left="5760" w:hanging="360"/>
      </w:pPr>
      <w:rPr>
        <w:rFonts w:ascii="Arial" w:hAnsi="Arial" w:hint="default"/>
      </w:rPr>
    </w:lvl>
    <w:lvl w:ilvl="8" w:tplc="75FA5AC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C6E6688"/>
    <w:multiLevelType w:val="hybridMultilevel"/>
    <w:tmpl w:val="9B08EEB4"/>
    <w:lvl w:ilvl="0" w:tplc="F20A2F12">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E67E3A"/>
    <w:multiLevelType w:val="hybridMultilevel"/>
    <w:tmpl w:val="B79EB9FA"/>
    <w:lvl w:ilvl="0" w:tplc="ADD44E68">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0C2EA8"/>
    <w:multiLevelType w:val="hybridMultilevel"/>
    <w:tmpl w:val="4FA03656"/>
    <w:lvl w:ilvl="0" w:tplc="F20A2F1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C2F5D47"/>
    <w:multiLevelType w:val="hybridMultilevel"/>
    <w:tmpl w:val="882CA9D8"/>
    <w:lvl w:ilvl="0" w:tplc="5FE8C92E">
      <w:start w:val="1"/>
      <w:numFmt w:val="bullet"/>
      <w:lvlText w:val="•"/>
      <w:lvlJc w:val="left"/>
      <w:pPr>
        <w:tabs>
          <w:tab w:val="num" w:pos="720"/>
        </w:tabs>
        <w:ind w:left="720" w:hanging="360"/>
      </w:pPr>
      <w:rPr>
        <w:rFonts w:ascii="Arial" w:hAnsi="Arial" w:hint="default"/>
      </w:rPr>
    </w:lvl>
    <w:lvl w:ilvl="1" w:tplc="90964AF6" w:tentative="1">
      <w:start w:val="1"/>
      <w:numFmt w:val="bullet"/>
      <w:lvlText w:val="•"/>
      <w:lvlJc w:val="left"/>
      <w:pPr>
        <w:tabs>
          <w:tab w:val="num" w:pos="1440"/>
        </w:tabs>
        <w:ind w:left="1440" w:hanging="360"/>
      </w:pPr>
      <w:rPr>
        <w:rFonts w:ascii="Arial" w:hAnsi="Arial" w:hint="default"/>
      </w:rPr>
    </w:lvl>
    <w:lvl w:ilvl="2" w:tplc="0E368E6E" w:tentative="1">
      <w:start w:val="1"/>
      <w:numFmt w:val="bullet"/>
      <w:lvlText w:val="•"/>
      <w:lvlJc w:val="left"/>
      <w:pPr>
        <w:tabs>
          <w:tab w:val="num" w:pos="2160"/>
        </w:tabs>
        <w:ind w:left="2160" w:hanging="360"/>
      </w:pPr>
      <w:rPr>
        <w:rFonts w:ascii="Arial" w:hAnsi="Arial" w:hint="default"/>
      </w:rPr>
    </w:lvl>
    <w:lvl w:ilvl="3" w:tplc="ABC668DA" w:tentative="1">
      <w:start w:val="1"/>
      <w:numFmt w:val="bullet"/>
      <w:lvlText w:val="•"/>
      <w:lvlJc w:val="left"/>
      <w:pPr>
        <w:tabs>
          <w:tab w:val="num" w:pos="2880"/>
        </w:tabs>
        <w:ind w:left="2880" w:hanging="360"/>
      </w:pPr>
      <w:rPr>
        <w:rFonts w:ascii="Arial" w:hAnsi="Arial" w:hint="default"/>
      </w:rPr>
    </w:lvl>
    <w:lvl w:ilvl="4" w:tplc="F7DA29C0" w:tentative="1">
      <w:start w:val="1"/>
      <w:numFmt w:val="bullet"/>
      <w:lvlText w:val="•"/>
      <w:lvlJc w:val="left"/>
      <w:pPr>
        <w:tabs>
          <w:tab w:val="num" w:pos="3600"/>
        </w:tabs>
        <w:ind w:left="3600" w:hanging="360"/>
      </w:pPr>
      <w:rPr>
        <w:rFonts w:ascii="Arial" w:hAnsi="Arial" w:hint="default"/>
      </w:rPr>
    </w:lvl>
    <w:lvl w:ilvl="5" w:tplc="27A67338" w:tentative="1">
      <w:start w:val="1"/>
      <w:numFmt w:val="bullet"/>
      <w:lvlText w:val="•"/>
      <w:lvlJc w:val="left"/>
      <w:pPr>
        <w:tabs>
          <w:tab w:val="num" w:pos="4320"/>
        </w:tabs>
        <w:ind w:left="4320" w:hanging="360"/>
      </w:pPr>
      <w:rPr>
        <w:rFonts w:ascii="Arial" w:hAnsi="Arial" w:hint="default"/>
      </w:rPr>
    </w:lvl>
    <w:lvl w:ilvl="6" w:tplc="898A13DA" w:tentative="1">
      <w:start w:val="1"/>
      <w:numFmt w:val="bullet"/>
      <w:lvlText w:val="•"/>
      <w:lvlJc w:val="left"/>
      <w:pPr>
        <w:tabs>
          <w:tab w:val="num" w:pos="5040"/>
        </w:tabs>
        <w:ind w:left="5040" w:hanging="360"/>
      </w:pPr>
      <w:rPr>
        <w:rFonts w:ascii="Arial" w:hAnsi="Arial" w:hint="default"/>
      </w:rPr>
    </w:lvl>
    <w:lvl w:ilvl="7" w:tplc="D44CEF02" w:tentative="1">
      <w:start w:val="1"/>
      <w:numFmt w:val="bullet"/>
      <w:lvlText w:val="•"/>
      <w:lvlJc w:val="left"/>
      <w:pPr>
        <w:tabs>
          <w:tab w:val="num" w:pos="5760"/>
        </w:tabs>
        <w:ind w:left="5760" w:hanging="360"/>
      </w:pPr>
      <w:rPr>
        <w:rFonts w:ascii="Arial" w:hAnsi="Arial" w:hint="default"/>
      </w:rPr>
    </w:lvl>
    <w:lvl w:ilvl="8" w:tplc="AE72D1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CE65149"/>
    <w:multiLevelType w:val="hybridMultilevel"/>
    <w:tmpl w:val="26BC6B86"/>
    <w:lvl w:ilvl="0" w:tplc="8FCC2D28">
      <w:start w:val="1"/>
      <w:numFmt w:val="bullet"/>
      <w:lvlText w:val="•"/>
      <w:lvlJc w:val="left"/>
      <w:pPr>
        <w:tabs>
          <w:tab w:val="num" w:pos="720"/>
        </w:tabs>
        <w:ind w:left="720" w:hanging="360"/>
      </w:pPr>
      <w:rPr>
        <w:rFonts w:ascii="Arial" w:hAnsi="Arial" w:hint="default"/>
      </w:rPr>
    </w:lvl>
    <w:lvl w:ilvl="1" w:tplc="E424D0FE" w:tentative="1">
      <w:start w:val="1"/>
      <w:numFmt w:val="bullet"/>
      <w:lvlText w:val="•"/>
      <w:lvlJc w:val="left"/>
      <w:pPr>
        <w:tabs>
          <w:tab w:val="num" w:pos="1440"/>
        </w:tabs>
        <w:ind w:left="1440" w:hanging="360"/>
      </w:pPr>
      <w:rPr>
        <w:rFonts w:ascii="Arial" w:hAnsi="Arial" w:hint="default"/>
      </w:rPr>
    </w:lvl>
    <w:lvl w:ilvl="2" w:tplc="3D461CBE" w:tentative="1">
      <w:start w:val="1"/>
      <w:numFmt w:val="bullet"/>
      <w:lvlText w:val="•"/>
      <w:lvlJc w:val="left"/>
      <w:pPr>
        <w:tabs>
          <w:tab w:val="num" w:pos="2160"/>
        </w:tabs>
        <w:ind w:left="2160" w:hanging="360"/>
      </w:pPr>
      <w:rPr>
        <w:rFonts w:ascii="Arial" w:hAnsi="Arial" w:hint="default"/>
      </w:rPr>
    </w:lvl>
    <w:lvl w:ilvl="3" w:tplc="07EEA6F8" w:tentative="1">
      <w:start w:val="1"/>
      <w:numFmt w:val="bullet"/>
      <w:lvlText w:val="•"/>
      <w:lvlJc w:val="left"/>
      <w:pPr>
        <w:tabs>
          <w:tab w:val="num" w:pos="2880"/>
        </w:tabs>
        <w:ind w:left="2880" w:hanging="360"/>
      </w:pPr>
      <w:rPr>
        <w:rFonts w:ascii="Arial" w:hAnsi="Arial" w:hint="default"/>
      </w:rPr>
    </w:lvl>
    <w:lvl w:ilvl="4" w:tplc="F68E4672" w:tentative="1">
      <w:start w:val="1"/>
      <w:numFmt w:val="bullet"/>
      <w:lvlText w:val="•"/>
      <w:lvlJc w:val="left"/>
      <w:pPr>
        <w:tabs>
          <w:tab w:val="num" w:pos="3600"/>
        </w:tabs>
        <w:ind w:left="3600" w:hanging="360"/>
      </w:pPr>
      <w:rPr>
        <w:rFonts w:ascii="Arial" w:hAnsi="Arial" w:hint="default"/>
      </w:rPr>
    </w:lvl>
    <w:lvl w:ilvl="5" w:tplc="0980E04E" w:tentative="1">
      <w:start w:val="1"/>
      <w:numFmt w:val="bullet"/>
      <w:lvlText w:val="•"/>
      <w:lvlJc w:val="left"/>
      <w:pPr>
        <w:tabs>
          <w:tab w:val="num" w:pos="4320"/>
        </w:tabs>
        <w:ind w:left="4320" w:hanging="360"/>
      </w:pPr>
      <w:rPr>
        <w:rFonts w:ascii="Arial" w:hAnsi="Arial" w:hint="default"/>
      </w:rPr>
    </w:lvl>
    <w:lvl w:ilvl="6" w:tplc="9E0E1C92" w:tentative="1">
      <w:start w:val="1"/>
      <w:numFmt w:val="bullet"/>
      <w:lvlText w:val="•"/>
      <w:lvlJc w:val="left"/>
      <w:pPr>
        <w:tabs>
          <w:tab w:val="num" w:pos="5040"/>
        </w:tabs>
        <w:ind w:left="5040" w:hanging="360"/>
      </w:pPr>
      <w:rPr>
        <w:rFonts w:ascii="Arial" w:hAnsi="Arial" w:hint="default"/>
      </w:rPr>
    </w:lvl>
    <w:lvl w:ilvl="7" w:tplc="697EA894" w:tentative="1">
      <w:start w:val="1"/>
      <w:numFmt w:val="bullet"/>
      <w:lvlText w:val="•"/>
      <w:lvlJc w:val="left"/>
      <w:pPr>
        <w:tabs>
          <w:tab w:val="num" w:pos="5760"/>
        </w:tabs>
        <w:ind w:left="5760" w:hanging="360"/>
      </w:pPr>
      <w:rPr>
        <w:rFonts w:ascii="Arial" w:hAnsi="Arial" w:hint="default"/>
      </w:rPr>
    </w:lvl>
    <w:lvl w:ilvl="8" w:tplc="EABE329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69F4992"/>
    <w:multiLevelType w:val="hybridMultilevel"/>
    <w:tmpl w:val="787A408C"/>
    <w:lvl w:ilvl="0" w:tplc="C8BA197A">
      <w:start w:val="1"/>
      <w:numFmt w:val="bullet"/>
      <w:lvlText w:val="•"/>
      <w:lvlJc w:val="left"/>
      <w:pPr>
        <w:tabs>
          <w:tab w:val="num" w:pos="720"/>
        </w:tabs>
        <w:ind w:left="720" w:hanging="360"/>
      </w:pPr>
      <w:rPr>
        <w:rFonts w:ascii="Arial" w:hAnsi="Arial" w:hint="default"/>
      </w:rPr>
    </w:lvl>
    <w:lvl w:ilvl="1" w:tplc="DD8AABC6" w:tentative="1">
      <w:start w:val="1"/>
      <w:numFmt w:val="bullet"/>
      <w:lvlText w:val="•"/>
      <w:lvlJc w:val="left"/>
      <w:pPr>
        <w:tabs>
          <w:tab w:val="num" w:pos="1440"/>
        </w:tabs>
        <w:ind w:left="1440" w:hanging="360"/>
      </w:pPr>
      <w:rPr>
        <w:rFonts w:ascii="Arial" w:hAnsi="Arial" w:hint="default"/>
      </w:rPr>
    </w:lvl>
    <w:lvl w:ilvl="2" w:tplc="60D2E5A4" w:tentative="1">
      <w:start w:val="1"/>
      <w:numFmt w:val="bullet"/>
      <w:lvlText w:val="•"/>
      <w:lvlJc w:val="left"/>
      <w:pPr>
        <w:tabs>
          <w:tab w:val="num" w:pos="2160"/>
        </w:tabs>
        <w:ind w:left="2160" w:hanging="360"/>
      </w:pPr>
      <w:rPr>
        <w:rFonts w:ascii="Arial" w:hAnsi="Arial" w:hint="default"/>
      </w:rPr>
    </w:lvl>
    <w:lvl w:ilvl="3" w:tplc="7EBEB66E" w:tentative="1">
      <w:start w:val="1"/>
      <w:numFmt w:val="bullet"/>
      <w:lvlText w:val="•"/>
      <w:lvlJc w:val="left"/>
      <w:pPr>
        <w:tabs>
          <w:tab w:val="num" w:pos="2880"/>
        </w:tabs>
        <w:ind w:left="2880" w:hanging="360"/>
      </w:pPr>
      <w:rPr>
        <w:rFonts w:ascii="Arial" w:hAnsi="Arial" w:hint="default"/>
      </w:rPr>
    </w:lvl>
    <w:lvl w:ilvl="4" w:tplc="29C26722" w:tentative="1">
      <w:start w:val="1"/>
      <w:numFmt w:val="bullet"/>
      <w:lvlText w:val="•"/>
      <w:lvlJc w:val="left"/>
      <w:pPr>
        <w:tabs>
          <w:tab w:val="num" w:pos="3600"/>
        </w:tabs>
        <w:ind w:left="3600" w:hanging="360"/>
      </w:pPr>
      <w:rPr>
        <w:rFonts w:ascii="Arial" w:hAnsi="Arial" w:hint="default"/>
      </w:rPr>
    </w:lvl>
    <w:lvl w:ilvl="5" w:tplc="E2F0CF3A" w:tentative="1">
      <w:start w:val="1"/>
      <w:numFmt w:val="bullet"/>
      <w:lvlText w:val="•"/>
      <w:lvlJc w:val="left"/>
      <w:pPr>
        <w:tabs>
          <w:tab w:val="num" w:pos="4320"/>
        </w:tabs>
        <w:ind w:left="4320" w:hanging="360"/>
      </w:pPr>
      <w:rPr>
        <w:rFonts w:ascii="Arial" w:hAnsi="Arial" w:hint="default"/>
      </w:rPr>
    </w:lvl>
    <w:lvl w:ilvl="6" w:tplc="9858D440" w:tentative="1">
      <w:start w:val="1"/>
      <w:numFmt w:val="bullet"/>
      <w:lvlText w:val="•"/>
      <w:lvlJc w:val="left"/>
      <w:pPr>
        <w:tabs>
          <w:tab w:val="num" w:pos="5040"/>
        </w:tabs>
        <w:ind w:left="5040" w:hanging="360"/>
      </w:pPr>
      <w:rPr>
        <w:rFonts w:ascii="Arial" w:hAnsi="Arial" w:hint="default"/>
      </w:rPr>
    </w:lvl>
    <w:lvl w:ilvl="7" w:tplc="3696962A" w:tentative="1">
      <w:start w:val="1"/>
      <w:numFmt w:val="bullet"/>
      <w:lvlText w:val="•"/>
      <w:lvlJc w:val="left"/>
      <w:pPr>
        <w:tabs>
          <w:tab w:val="num" w:pos="5760"/>
        </w:tabs>
        <w:ind w:left="5760" w:hanging="360"/>
      </w:pPr>
      <w:rPr>
        <w:rFonts w:ascii="Arial" w:hAnsi="Arial" w:hint="default"/>
      </w:rPr>
    </w:lvl>
    <w:lvl w:ilvl="8" w:tplc="50542EF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8917820"/>
    <w:multiLevelType w:val="hybridMultilevel"/>
    <w:tmpl w:val="82428776"/>
    <w:lvl w:ilvl="0" w:tplc="0413000B">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FAC0FE3"/>
    <w:multiLevelType w:val="hybridMultilevel"/>
    <w:tmpl w:val="4C8646F0"/>
    <w:lvl w:ilvl="0" w:tplc="B1CC5CA4">
      <w:start w:val="1"/>
      <w:numFmt w:val="bullet"/>
      <w:lvlText w:val="•"/>
      <w:lvlJc w:val="left"/>
      <w:pPr>
        <w:tabs>
          <w:tab w:val="num" w:pos="720"/>
        </w:tabs>
        <w:ind w:left="720" w:hanging="360"/>
      </w:pPr>
      <w:rPr>
        <w:rFonts w:ascii="Arial" w:hAnsi="Arial" w:hint="default"/>
      </w:rPr>
    </w:lvl>
    <w:lvl w:ilvl="1" w:tplc="7BC01534" w:tentative="1">
      <w:start w:val="1"/>
      <w:numFmt w:val="bullet"/>
      <w:lvlText w:val="•"/>
      <w:lvlJc w:val="left"/>
      <w:pPr>
        <w:tabs>
          <w:tab w:val="num" w:pos="1440"/>
        </w:tabs>
        <w:ind w:left="1440" w:hanging="360"/>
      </w:pPr>
      <w:rPr>
        <w:rFonts w:ascii="Arial" w:hAnsi="Arial" w:hint="default"/>
      </w:rPr>
    </w:lvl>
    <w:lvl w:ilvl="2" w:tplc="F01C1F02" w:tentative="1">
      <w:start w:val="1"/>
      <w:numFmt w:val="bullet"/>
      <w:lvlText w:val="•"/>
      <w:lvlJc w:val="left"/>
      <w:pPr>
        <w:tabs>
          <w:tab w:val="num" w:pos="2160"/>
        </w:tabs>
        <w:ind w:left="2160" w:hanging="360"/>
      </w:pPr>
      <w:rPr>
        <w:rFonts w:ascii="Arial" w:hAnsi="Arial" w:hint="default"/>
      </w:rPr>
    </w:lvl>
    <w:lvl w:ilvl="3" w:tplc="E10AC7F6" w:tentative="1">
      <w:start w:val="1"/>
      <w:numFmt w:val="bullet"/>
      <w:lvlText w:val="•"/>
      <w:lvlJc w:val="left"/>
      <w:pPr>
        <w:tabs>
          <w:tab w:val="num" w:pos="2880"/>
        </w:tabs>
        <w:ind w:left="2880" w:hanging="360"/>
      </w:pPr>
      <w:rPr>
        <w:rFonts w:ascii="Arial" w:hAnsi="Arial" w:hint="default"/>
      </w:rPr>
    </w:lvl>
    <w:lvl w:ilvl="4" w:tplc="D5ACB7A4" w:tentative="1">
      <w:start w:val="1"/>
      <w:numFmt w:val="bullet"/>
      <w:lvlText w:val="•"/>
      <w:lvlJc w:val="left"/>
      <w:pPr>
        <w:tabs>
          <w:tab w:val="num" w:pos="3600"/>
        </w:tabs>
        <w:ind w:left="3600" w:hanging="360"/>
      </w:pPr>
      <w:rPr>
        <w:rFonts w:ascii="Arial" w:hAnsi="Arial" w:hint="default"/>
      </w:rPr>
    </w:lvl>
    <w:lvl w:ilvl="5" w:tplc="AC4697DC" w:tentative="1">
      <w:start w:val="1"/>
      <w:numFmt w:val="bullet"/>
      <w:lvlText w:val="•"/>
      <w:lvlJc w:val="left"/>
      <w:pPr>
        <w:tabs>
          <w:tab w:val="num" w:pos="4320"/>
        </w:tabs>
        <w:ind w:left="4320" w:hanging="360"/>
      </w:pPr>
      <w:rPr>
        <w:rFonts w:ascii="Arial" w:hAnsi="Arial" w:hint="default"/>
      </w:rPr>
    </w:lvl>
    <w:lvl w:ilvl="6" w:tplc="5AF4C1DE" w:tentative="1">
      <w:start w:val="1"/>
      <w:numFmt w:val="bullet"/>
      <w:lvlText w:val="•"/>
      <w:lvlJc w:val="left"/>
      <w:pPr>
        <w:tabs>
          <w:tab w:val="num" w:pos="5040"/>
        </w:tabs>
        <w:ind w:left="5040" w:hanging="360"/>
      </w:pPr>
      <w:rPr>
        <w:rFonts w:ascii="Arial" w:hAnsi="Arial" w:hint="default"/>
      </w:rPr>
    </w:lvl>
    <w:lvl w:ilvl="7" w:tplc="1A8CB48C" w:tentative="1">
      <w:start w:val="1"/>
      <w:numFmt w:val="bullet"/>
      <w:lvlText w:val="•"/>
      <w:lvlJc w:val="left"/>
      <w:pPr>
        <w:tabs>
          <w:tab w:val="num" w:pos="5760"/>
        </w:tabs>
        <w:ind w:left="5760" w:hanging="360"/>
      </w:pPr>
      <w:rPr>
        <w:rFonts w:ascii="Arial" w:hAnsi="Arial" w:hint="default"/>
      </w:rPr>
    </w:lvl>
    <w:lvl w:ilvl="8" w:tplc="0FFC803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93B4C97"/>
    <w:multiLevelType w:val="multilevel"/>
    <w:tmpl w:val="ECDE92E0"/>
    <w:styleLink w:val="doNummering"/>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3"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87629511">
    <w:abstractNumId w:val="2"/>
  </w:num>
  <w:num w:numId="2" w16cid:durableId="179004384">
    <w:abstractNumId w:val="22"/>
    <w:lvlOverride w:ilvl="0">
      <w:lvl w:ilvl="0">
        <w:numFmt w:val="decimal"/>
        <w:pStyle w:val="Kop1"/>
        <w:lvlText w:val=""/>
        <w:lvlJc w:val="left"/>
      </w:lvl>
    </w:lvlOverride>
  </w:num>
  <w:num w:numId="3" w16cid:durableId="1791782059">
    <w:abstractNumId w:val="4"/>
  </w:num>
  <w:num w:numId="4" w16cid:durableId="937063033">
    <w:abstractNumId w:val="20"/>
  </w:num>
  <w:num w:numId="5" w16cid:durableId="833180615">
    <w:abstractNumId w:val="6"/>
  </w:num>
  <w:num w:numId="6" w16cid:durableId="2067406894">
    <w:abstractNumId w:val="0"/>
  </w:num>
  <w:num w:numId="7" w16cid:durableId="1166556200">
    <w:abstractNumId w:val="11"/>
  </w:num>
  <w:num w:numId="8" w16cid:durableId="669528042">
    <w:abstractNumId w:val="24"/>
  </w:num>
  <w:num w:numId="9" w16cid:durableId="104081048">
    <w:abstractNumId w:val="25"/>
  </w:num>
  <w:num w:numId="10" w16cid:durableId="1993829960">
    <w:abstractNumId w:val="14"/>
  </w:num>
  <w:num w:numId="11" w16cid:durableId="1758332146">
    <w:abstractNumId w:val="7"/>
  </w:num>
  <w:num w:numId="12" w16cid:durableId="747120979">
    <w:abstractNumId w:val="22"/>
    <w:lvlOverride w:ilvl="0">
      <w:lvl w:ilvl="0">
        <w:start w:val="1"/>
        <w:numFmt w:val="decimal"/>
        <w:pStyle w:val="Kop1"/>
        <w:lvlText w:val="%1"/>
        <w:lvlJc w:val="left"/>
        <w:pPr>
          <w:ind w:left="432" w:hanging="432"/>
        </w:pPr>
        <w:rPr>
          <w:rFonts w:hint="default"/>
          <w:b/>
          <w:bCs w:val="0"/>
        </w:rPr>
      </w:lvl>
    </w:lvlOverride>
  </w:num>
  <w:num w:numId="13" w16cid:durableId="1177117724">
    <w:abstractNumId w:val="9"/>
  </w:num>
  <w:num w:numId="14" w16cid:durableId="1049305057">
    <w:abstractNumId w:val="10"/>
  </w:num>
  <w:num w:numId="15" w16cid:durableId="320694800">
    <w:abstractNumId w:val="15"/>
  </w:num>
  <w:num w:numId="16" w16cid:durableId="706878530">
    <w:abstractNumId w:val="12"/>
  </w:num>
  <w:num w:numId="17" w16cid:durableId="398480828">
    <w:abstractNumId w:val="23"/>
  </w:num>
  <w:num w:numId="18" w16cid:durableId="2047874247">
    <w:abstractNumId w:val="3"/>
  </w:num>
  <w:num w:numId="19" w16cid:durableId="23333646">
    <w:abstractNumId w:val="9"/>
  </w:num>
  <w:num w:numId="20" w16cid:durableId="1467359318">
    <w:abstractNumId w:val="13"/>
  </w:num>
  <w:num w:numId="21" w16cid:durableId="88159380">
    <w:abstractNumId w:val="22"/>
    <w:lvlOverride w:ilvl="0">
      <w:lvl w:ilvl="0">
        <w:numFmt w:val="decimal"/>
        <w:pStyle w:val="Kop1"/>
        <w:lvlText w:val=""/>
        <w:lvlJc w:val="left"/>
      </w:lvl>
    </w:lvlOverride>
  </w:num>
  <w:num w:numId="22" w16cid:durableId="935287252">
    <w:abstractNumId w:val="22"/>
    <w:lvlOverride w:ilvl="0">
      <w:lvl w:ilvl="0">
        <w:numFmt w:val="decimal"/>
        <w:pStyle w:val="Kop1"/>
        <w:lvlText w:val=""/>
        <w:lvlJc w:val="left"/>
      </w:lvl>
    </w:lvlOverride>
  </w:num>
  <w:num w:numId="23" w16cid:durableId="244806662">
    <w:abstractNumId w:val="22"/>
    <w:lvlOverride w:ilvl="0">
      <w:lvl w:ilvl="0">
        <w:numFmt w:val="decimal"/>
        <w:pStyle w:val="Kop1"/>
        <w:lvlText w:val=""/>
        <w:lvlJc w:val="left"/>
      </w:lvl>
    </w:lvlOverride>
  </w:num>
  <w:num w:numId="24" w16cid:durableId="1847406176">
    <w:abstractNumId w:val="22"/>
    <w:lvlOverride w:ilvl="0">
      <w:lvl w:ilvl="0">
        <w:numFmt w:val="decimal"/>
        <w:pStyle w:val="Kop1"/>
        <w:lvlText w:val=""/>
        <w:lvlJc w:val="left"/>
      </w:lvl>
    </w:lvlOverride>
  </w:num>
  <w:num w:numId="25" w16cid:durableId="1815944501">
    <w:abstractNumId w:val="19"/>
  </w:num>
  <w:num w:numId="26" w16cid:durableId="1509322254">
    <w:abstractNumId w:val="22"/>
  </w:num>
  <w:num w:numId="27" w16cid:durableId="466095514">
    <w:abstractNumId w:val="22"/>
    <w:lvlOverride w:ilvl="0">
      <w:lvl w:ilvl="0">
        <w:numFmt w:val="decimal"/>
        <w:pStyle w:val="Kop1"/>
        <w:lvlText w:val=""/>
        <w:lvlJc w:val="left"/>
      </w:lvl>
    </w:lvlOverride>
  </w:num>
  <w:num w:numId="28" w16cid:durableId="1190682927">
    <w:abstractNumId w:val="22"/>
    <w:lvlOverride w:ilvl="0">
      <w:lvl w:ilvl="0">
        <w:numFmt w:val="decimal"/>
        <w:pStyle w:val="Kop1"/>
        <w:lvlText w:val=""/>
        <w:lvlJc w:val="left"/>
      </w:lvl>
    </w:lvlOverride>
  </w:num>
  <w:num w:numId="29" w16cid:durableId="496581227">
    <w:abstractNumId w:val="22"/>
    <w:lvlOverride w:ilvl="0">
      <w:lvl w:ilvl="0">
        <w:numFmt w:val="decimal"/>
        <w:pStyle w:val="Kop1"/>
        <w:lvlText w:val=""/>
        <w:lvlJc w:val="left"/>
      </w:lvl>
    </w:lvlOverride>
  </w:num>
  <w:num w:numId="30" w16cid:durableId="156700192">
    <w:abstractNumId w:val="22"/>
    <w:lvlOverride w:ilvl="0">
      <w:lvl w:ilvl="0">
        <w:numFmt w:val="decimal"/>
        <w:pStyle w:val="Kop1"/>
        <w:lvlText w:val=""/>
        <w:lvlJc w:val="left"/>
      </w:lvl>
    </w:lvlOverride>
  </w:num>
  <w:num w:numId="31" w16cid:durableId="1350377716">
    <w:abstractNumId w:val="22"/>
    <w:lvlOverride w:ilvl="0">
      <w:lvl w:ilvl="0">
        <w:numFmt w:val="decimal"/>
        <w:pStyle w:val="Kop1"/>
        <w:lvlText w:val=""/>
        <w:lvlJc w:val="left"/>
      </w:lvl>
    </w:lvlOverride>
  </w:num>
  <w:num w:numId="32" w16cid:durableId="776559936">
    <w:abstractNumId w:val="22"/>
    <w:lvlOverride w:ilvl="0">
      <w:lvl w:ilvl="0">
        <w:numFmt w:val="decimal"/>
        <w:pStyle w:val="Kop1"/>
        <w:lvlText w:val=""/>
        <w:lvlJc w:val="left"/>
      </w:lvl>
    </w:lvlOverride>
  </w:num>
  <w:num w:numId="33" w16cid:durableId="1448357135">
    <w:abstractNumId w:val="22"/>
    <w:lvlOverride w:ilvl="0">
      <w:lvl w:ilvl="0">
        <w:numFmt w:val="decimal"/>
        <w:pStyle w:val="Kop1"/>
        <w:lvlText w:val=""/>
        <w:lvlJc w:val="left"/>
      </w:lvl>
    </w:lvlOverride>
  </w:num>
  <w:num w:numId="34" w16cid:durableId="61175999">
    <w:abstractNumId w:val="22"/>
    <w:lvlOverride w:ilvl="0">
      <w:lvl w:ilvl="0">
        <w:numFmt w:val="decimal"/>
        <w:pStyle w:val="Kop1"/>
        <w:lvlText w:val=""/>
        <w:lvlJc w:val="left"/>
      </w:lvl>
    </w:lvlOverride>
  </w:num>
  <w:num w:numId="35" w16cid:durableId="2090300256">
    <w:abstractNumId w:val="22"/>
    <w:lvlOverride w:ilvl="0">
      <w:lvl w:ilvl="0">
        <w:numFmt w:val="decimal"/>
        <w:pStyle w:val="Kop1"/>
        <w:lvlText w:val=""/>
        <w:lvlJc w:val="left"/>
      </w:lvl>
    </w:lvlOverride>
  </w:num>
  <w:num w:numId="36" w16cid:durableId="1650131018">
    <w:abstractNumId w:val="8"/>
  </w:num>
  <w:num w:numId="37" w16cid:durableId="1257402470">
    <w:abstractNumId w:val="16"/>
  </w:num>
  <w:num w:numId="38" w16cid:durableId="1067344578">
    <w:abstractNumId w:val="17"/>
  </w:num>
  <w:num w:numId="39" w16cid:durableId="628974823">
    <w:abstractNumId w:val="5"/>
  </w:num>
  <w:num w:numId="40" w16cid:durableId="1243947066">
    <w:abstractNumId w:val="22"/>
    <w:lvlOverride w:ilvl="0">
      <w:lvl w:ilvl="0">
        <w:numFmt w:val="decimal"/>
        <w:pStyle w:val="Kop1"/>
        <w:lvlText w:val=""/>
        <w:lvlJc w:val="left"/>
      </w:lvl>
    </w:lvlOverride>
  </w:num>
  <w:num w:numId="41" w16cid:durableId="1667704074">
    <w:abstractNumId w:val="21"/>
  </w:num>
  <w:num w:numId="42" w16cid:durableId="168444584">
    <w:abstractNumId w:val="18"/>
  </w:num>
  <w:num w:numId="43" w16cid:durableId="334652646">
    <w:abstractNumId w:val="22"/>
    <w:lvlOverride w:ilvl="0">
      <w:lvl w:ilvl="0">
        <w:numFmt w:val="decimal"/>
        <w:pStyle w:val="Kop1"/>
        <w:lvlText w:val=""/>
        <w:lvlJc w:val="left"/>
      </w:lvl>
    </w:lvlOverride>
  </w:num>
  <w:num w:numId="44" w16cid:durableId="1327825895">
    <w:abstractNumId w:val="22"/>
    <w:lvlOverride w:ilvl="0">
      <w:lvl w:ilvl="0">
        <w:numFmt w:val="decimal"/>
        <w:pStyle w:val="Kop1"/>
        <w:lvlText w:val=""/>
        <w:lvlJc w:val="left"/>
      </w:lvl>
    </w:lvlOverride>
  </w:num>
  <w:num w:numId="45" w16cid:durableId="26057663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106C"/>
    <w:rsid w:val="00002391"/>
    <w:rsid w:val="0000289E"/>
    <w:rsid w:val="00003A47"/>
    <w:rsid w:val="000049BA"/>
    <w:rsid w:val="00004F63"/>
    <w:rsid w:val="0000549B"/>
    <w:rsid w:val="00005B69"/>
    <w:rsid w:val="00007298"/>
    <w:rsid w:val="000077A4"/>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4928"/>
    <w:rsid w:val="00026B02"/>
    <w:rsid w:val="0002760C"/>
    <w:rsid w:val="000277B9"/>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8C9"/>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3CF3"/>
    <w:rsid w:val="000B3DFA"/>
    <w:rsid w:val="000B5190"/>
    <w:rsid w:val="000B5260"/>
    <w:rsid w:val="000B5BB2"/>
    <w:rsid w:val="000B7598"/>
    <w:rsid w:val="000B79FC"/>
    <w:rsid w:val="000C38E6"/>
    <w:rsid w:val="000C6858"/>
    <w:rsid w:val="000C6929"/>
    <w:rsid w:val="000D13D5"/>
    <w:rsid w:val="000D3F9B"/>
    <w:rsid w:val="000D453C"/>
    <w:rsid w:val="000D4854"/>
    <w:rsid w:val="000D584F"/>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06C"/>
    <w:rsid w:val="00107411"/>
    <w:rsid w:val="00107D91"/>
    <w:rsid w:val="001119FA"/>
    <w:rsid w:val="0011357F"/>
    <w:rsid w:val="00113D71"/>
    <w:rsid w:val="001142EA"/>
    <w:rsid w:val="00114C91"/>
    <w:rsid w:val="00114D64"/>
    <w:rsid w:val="0011655C"/>
    <w:rsid w:val="0012031F"/>
    <w:rsid w:val="00122404"/>
    <w:rsid w:val="00122B79"/>
    <w:rsid w:val="00122CA4"/>
    <w:rsid w:val="0012594F"/>
    <w:rsid w:val="00125B3D"/>
    <w:rsid w:val="00125B52"/>
    <w:rsid w:val="00126A19"/>
    <w:rsid w:val="00126A1D"/>
    <w:rsid w:val="00126C25"/>
    <w:rsid w:val="00126D82"/>
    <w:rsid w:val="00131362"/>
    <w:rsid w:val="0013183B"/>
    <w:rsid w:val="00135C5D"/>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13B0"/>
    <w:rsid w:val="00182BAE"/>
    <w:rsid w:val="0018557A"/>
    <w:rsid w:val="001856AE"/>
    <w:rsid w:val="00185E3A"/>
    <w:rsid w:val="00186038"/>
    <w:rsid w:val="001904D9"/>
    <w:rsid w:val="00192CCB"/>
    <w:rsid w:val="00194ADA"/>
    <w:rsid w:val="00194BE6"/>
    <w:rsid w:val="001A0800"/>
    <w:rsid w:val="001A167E"/>
    <w:rsid w:val="001A188D"/>
    <w:rsid w:val="001A193F"/>
    <w:rsid w:val="001A2769"/>
    <w:rsid w:val="001A324C"/>
    <w:rsid w:val="001A37EE"/>
    <w:rsid w:val="001A5EE1"/>
    <w:rsid w:val="001A664D"/>
    <w:rsid w:val="001A7F89"/>
    <w:rsid w:val="001B364A"/>
    <w:rsid w:val="001B3A57"/>
    <w:rsid w:val="001B6269"/>
    <w:rsid w:val="001C3F75"/>
    <w:rsid w:val="001C586B"/>
    <w:rsid w:val="001C5AD0"/>
    <w:rsid w:val="001C5D2C"/>
    <w:rsid w:val="001C6331"/>
    <w:rsid w:val="001C746E"/>
    <w:rsid w:val="001D16EF"/>
    <w:rsid w:val="001D1F3D"/>
    <w:rsid w:val="001D2617"/>
    <w:rsid w:val="001D4545"/>
    <w:rsid w:val="001D55D2"/>
    <w:rsid w:val="001D56BC"/>
    <w:rsid w:val="001D5A2A"/>
    <w:rsid w:val="001D7340"/>
    <w:rsid w:val="001E089E"/>
    <w:rsid w:val="001E12F6"/>
    <w:rsid w:val="001E24FE"/>
    <w:rsid w:val="001E3437"/>
    <w:rsid w:val="001E45A0"/>
    <w:rsid w:val="001E45E3"/>
    <w:rsid w:val="001E68D0"/>
    <w:rsid w:val="001E7D8D"/>
    <w:rsid w:val="001F5919"/>
    <w:rsid w:val="001F5EF6"/>
    <w:rsid w:val="001F6654"/>
    <w:rsid w:val="001F79BE"/>
    <w:rsid w:val="0020239C"/>
    <w:rsid w:val="00202BF6"/>
    <w:rsid w:val="00202ECB"/>
    <w:rsid w:val="00203022"/>
    <w:rsid w:val="00204592"/>
    <w:rsid w:val="00205B03"/>
    <w:rsid w:val="002122FB"/>
    <w:rsid w:val="00212E23"/>
    <w:rsid w:val="00213290"/>
    <w:rsid w:val="00215DEA"/>
    <w:rsid w:val="00221BD5"/>
    <w:rsid w:val="002224F4"/>
    <w:rsid w:val="00222A8E"/>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27D4"/>
    <w:rsid w:val="00255AD6"/>
    <w:rsid w:val="00255B40"/>
    <w:rsid w:val="00257553"/>
    <w:rsid w:val="0026360C"/>
    <w:rsid w:val="00263AA7"/>
    <w:rsid w:val="00264675"/>
    <w:rsid w:val="0026573D"/>
    <w:rsid w:val="0026675B"/>
    <w:rsid w:val="00266B79"/>
    <w:rsid w:val="00266F70"/>
    <w:rsid w:val="002672CD"/>
    <w:rsid w:val="002779BA"/>
    <w:rsid w:val="00280B04"/>
    <w:rsid w:val="00281061"/>
    <w:rsid w:val="00284600"/>
    <w:rsid w:val="00284910"/>
    <w:rsid w:val="00285457"/>
    <w:rsid w:val="00285461"/>
    <w:rsid w:val="00287519"/>
    <w:rsid w:val="00287875"/>
    <w:rsid w:val="00290ACF"/>
    <w:rsid w:val="002913AD"/>
    <w:rsid w:val="00292841"/>
    <w:rsid w:val="00292F51"/>
    <w:rsid w:val="00294E90"/>
    <w:rsid w:val="0029500A"/>
    <w:rsid w:val="0029609E"/>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4900"/>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1B48"/>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050D"/>
    <w:rsid w:val="003526C2"/>
    <w:rsid w:val="0035276D"/>
    <w:rsid w:val="00352D53"/>
    <w:rsid w:val="00352F0B"/>
    <w:rsid w:val="00352F5C"/>
    <w:rsid w:val="0035325A"/>
    <w:rsid w:val="003533A3"/>
    <w:rsid w:val="003548A2"/>
    <w:rsid w:val="003559FB"/>
    <w:rsid w:val="003561F2"/>
    <w:rsid w:val="00360689"/>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94C"/>
    <w:rsid w:val="003A7CA6"/>
    <w:rsid w:val="003B2BF9"/>
    <w:rsid w:val="003B33B2"/>
    <w:rsid w:val="003B369E"/>
    <w:rsid w:val="003B3E9D"/>
    <w:rsid w:val="003B5308"/>
    <w:rsid w:val="003B6927"/>
    <w:rsid w:val="003C047A"/>
    <w:rsid w:val="003C0BE1"/>
    <w:rsid w:val="003C0E99"/>
    <w:rsid w:val="003C3013"/>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D6EEC"/>
    <w:rsid w:val="003E3393"/>
    <w:rsid w:val="003E40A4"/>
    <w:rsid w:val="003E46B1"/>
    <w:rsid w:val="003E4D27"/>
    <w:rsid w:val="003F021A"/>
    <w:rsid w:val="003F0ED9"/>
    <w:rsid w:val="003F19F7"/>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27EBA"/>
    <w:rsid w:val="0043002B"/>
    <w:rsid w:val="00430E6F"/>
    <w:rsid w:val="00431CE2"/>
    <w:rsid w:val="00432E8B"/>
    <w:rsid w:val="004342D2"/>
    <w:rsid w:val="00434302"/>
    <w:rsid w:val="00434C9F"/>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2BF6"/>
    <w:rsid w:val="0046367C"/>
    <w:rsid w:val="004640A6"/>
    <w:rsid w:val="00464BD3"/>
    <w:rsid w:val="00465981"/>
    <w:rsid w:val="0046683B"/>
    <w:rsid w:val="00466FF3"/>
    <w:rsid w:val="00472189"/>
    <w:rsid w:val="00473121"/>
    <w:rsid w:val="004736BE"/>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3C29"/>
    <w:rsid w:val="00493CD7"/>
    <w:rsid w:val="00493D2B"/>
    <w:rsid w:val="00494C95"/>
    <w:rsid w:val="00494CD3"/>
    <w:rsid w:val="00494D52"/>
    <w:rsid w:val="00495BC3"/>
    <w:rsid w:val="00495DA3"/>
    <w:rsid w:val="00495F2B"/>
    <w:rsid w:val="0049780B"/>
    <w:rsid w:val="004A06BC"/>
    <w:rsid w:val="004A20F8"/>
    <w:rsid w:val="004A2DBE"/>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C7EE3"/>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E2B"/>
    <w:rsid w:val="005237A1"/>
    <w:rsid w:val="00523BB3"/>
    <w:rsid w:val="00524D87"/>
    <w:rsid w:val="00524E30"/>
    <w:rsid w:val="00525D7E"/>
    <w:rsid w:val="00530325"/>
    <w:rsid w:val="00532A9E"/>
    <w:rsid w:val="00533656"/>
    <w:rsid w:val="00533B11"/>
    <w:rsid w:val="00533C23"/>
    <w:rsid w:val="00534FBC"/>
    <w:rsid w:val="00535E9C"/>
    <w:rsid w:val="0053625B"/>
    <w:rsid w:val="00536674"/>
    <w:rsid w:val="005375C9"/>
    <w:rsid w:val="00537D63"/>
    <w:rsid w:val="00540F6E"/>
    <w:rsid w:val="00541264"/>
    <w:rsid w:val="0054157D"/>
    <w:rsid w:val="005416B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4AE"/>
    <w:rsid w:val="00557911"/>
    <w:rsid w:val="00562CB2"/>
    <w:rsid w:val="0056350C"/>
    <w:rsid w:val="00566218"/>
    <w:rsid w:val="00566393"/>
    <w:rsid w:val="00566DD4"/>
    <w:rsid w:val="005678D7"/>
    <w:rsid w:val="00567B9D"/>
    <w:rsid w:val="005705A6"/>
    <w:rsid w:val="00573319"/>
    <w:rsid w:val="0057347F"/>
    <w:rsid w:val="00573E95"/>
    <w:rsid w:val="00574461"/>
    <w:rsid w:val="0057799D"/>
    <w:rsid w:val="00577CEA"/>
    <w:rsid w:val="005813BF"/>
    <w:rsid w:val="00582C5F"/>
    <w:rsid w:val="00585040"/>
    <w:rsid w:val="005854EB"/>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97EEE"/>
    <w:rsid w:val="005A0656"/>
    <w:rsid w:val="005A2E6E"/>
    <w:rsid w:val="005A44AA"/>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F0AE4"/>
    <w:rsid w:val="005F13B5"/>
    <w:rsid w:val="005F14CB"/>
    <w:rsid w:val="005F17D0"/>
    <w:rsid w:val="005F1FFB"/>
    <w:rsid w:val="005F422A"/>
    <w:rsid w:val="005F50A7"/>
    <w:rsid w:val="005F520E"/>
    <w:rsid w:val="00601A02"/>
    <w:rsid w:val="00601A4F"/>
    <w:rsid w:val="006023F6"/>
    <w:rsid w:val="0060550A"/>
    <w:rsid w:val="00607279"/>
    <w:rsid w:val="006118F3"/>
    <w:rsid w:val="006121B9"/>
    <w:rsid w:val="00613AA1"/>
    <w:rsid w:val="00613EAB"/>
    <w:rsid w:val="006143B1"/>
    <w:rsid w:val="00615D35"/>
    <w:rsid w:val="00616720"/>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6A5E"/>
    <w:rsid w:val="00637C90"/>
    <w:rsid w:val="00640016"/>
    <w:rsid w:val="006406C0"/>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9003D"/>
    <w:rsid w:val="0069024F"/>
    <w:rsid w:val="00691541"/>
    <w:rsid w:val="00692201"/>
    <w:rsid w:val="0069246A"/>
    <w:rsid w:val="0069284B"/>
    <w:rsid w:val="00692F37"/>
    <w:rsid w:val="00694307"/>
    <w:rsid w:val="00694815"/>
    <w:rsid w:val="00694B1F"/>
    <w:rsid w:val="0069612A"/>
    <w:rsid w:val="0069715D"/>
    <w:rsid w:val="006A02C0"/>
    <w:rsid w:val="006A03C1"/>
    <w:rsid w:val="006A0E17"/>
    <w:rsid w:val="006A1B5E"/>
    <w:rsid w:val="006A2B54"/>
    <w:rsid w:val="006A3547"/>
    <w:rsid w:val="006A35C5"/>
    <w:rsid w:val="006A383E"/>
    <w:rsid w:val="006A4D5F"/>
    <w:rsid w:val="006A65CC"/>
    <w:rsid w:val="006B0042"/>
    <w:rsid w:val="006B00B3"/>
    <w:rsid w:val="006B0A76"/>
    <w:rsid w:val="006B2188"/>
    <w:rsid w:val="006B267E"/>
    <w:rsid w:val="006B3307"/>
    <w:rsid w:val="006B38F0"/>
    <w:rsid w:val="006B4279"/>
    <w:rsid w:val="006B47BA"/>
    <w:rsid w:val="006B59ED"/>
    <w:rsid w:val="006B5D6F"/>
    <w:rsid w:val="006C2C0B"/>
    <w:rsid w:val="006C5EAA"/>
    <w:rsid w:val="006C7D17"/>
    <w:rsid w:val="006C7F61"/>
    <w:rsid w:val="006D050C"/>
    <w:rsid w:val="006D0A93"/>
    <w:rsid w:val="006D3B6C"/>
    <w:rsid w:val="006D4763"/>
    <w:rsid w:val="006D63DE"/>
    <w:rsid w:val="006D7F61"/>
    <w:rsid w:val="006D7F98"/>
    <w:rsid w:val="006E1375"/>
    <w:rsid w:val="006E1937"/>
    <w:rsid w:val="006E1F5F"/>
    <w:rsid w:val="006E7965"/>
    <w:rsid w:val="006F2C02"/>
    <w:rsid w:val="006F3798"/>
    <w:rsid w:val="00700A4E"/>
    <w:rsid w:val="007017CB"/>
    <w:rsid w:val="00701B68"/>
    <w:rsid w:val="00702805"/>
    <w:rsid w:val="00702977"/>
    <w:rsid w:val="007033EE"/>
    <w:rsid w:val="007038A2"/>
    <w:rsid w:val="00703BBE"/>
    <w:rsid w:val="007046A0"/>
    <w:rsid w:val="00704E7F"/>
    <w:rsid w:val="007059EC"/>
    <w:rsid w:val="00706D45"/>
    <w:rsid w:val="00706E6E"/>
    <w:rsid w:val="007106F2"/>
    <w:rsid w:val="00710EFC"/>
    <w:rsid w:val="007118B5"/>
    <w:rsid w:val="00711D07"/>
    <w:rsid w:val="0071290A"/>
    <w:rsid w:val="00713369"/>
    <w:rsid w:val="0071375B"/>
    <w:rsid w:val="00713B7F"/>
    <w:rsid w:val="00716C7D"/>
    <w:rsid w:val="007176FB"/>
    <w:rsid w:val="00717711"/>
    <w:rsid w:val="00720CB9"/>
    <w:rsid w:val="00721148"/>
    <w:rsid w:val="00722150"/>
    <w:rsid w:val="00722A7D"/>
    <w:rsid w:val="0072384A"/>
    <w:rsid w:val="00723CE2"/>
    <w:rsid w:val="00725D18"/>
    <w:rsid w:val="007278AA"/>
    <w:rsid w:val="00727AB4"/>
    <w:rsid w:val="00727C19"/>
    <w:rsid w:val="00731405"/>
    <w:rsid w:val="007316BF"/>
    <w:rsid w:val="00731796"/>
    <w:rsid w:val="00731AEB"/>
    <w:rsid w:val="00731B56"/>
    <w:rsid w:val="00732901"/>
    <w:rsid w:val="007329AB"/>
    <w:rsid w:val="00732E8D"/>
    <w:rsid w:val="00733693"/>
    <w:rsid w:val="007364B6"/>
    <w:rsid w:val="00736BE0"/>
    <w:rsid w:val="00736F45"/>
    <w:rsid w:val="00737233"/>
    <w:rsid w:val="00741C75"/>
    <w:rsid w:val="00742E2B"/>
    <w:rsid w:val="00742ECD"/>
    <w:rsid w:val="00743170"/>
    <w:rsid w:val="00744513"/>
    <w:rsid w:val="00745999"/>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102B"/>
    <w:rsid w:val="00772843"/>
    <w:rsid w:val="00773547"/>
    <w:rsid w:val="00773C7E"/>
    <w:rsid w:val="00775B90"/>
    <w:rsid w:val="007801A1"/>
    <w:rsid w:val="00780FB4"/>
    <w:rsid w:val="007819C5"/>
    <w:rsid w:val="00781EB7"/>
    <w:rsid w:val="00781F02"/>
    <w:rsid w:val="00782B3D"/>
    <w:rsid w:val="00783488"/>
    <w:rsid w:val="00783807"/>
    <w:rsid w:val="00783D4A"/>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5D39"/>
    <w:rsid w:val="00797079"/>
    <w:rsid w:val="007A06A6"/>
    <w:rsid w:val="007A509F"/>
    <w:rsid w:val="007A5FAF"/>
    <w:rsid w:val="007A6876"/>
    <w:rsid w:val="007A7DB1"/>
    <w:rsid w:val="007B082A"/>
    <w:rsid w:val="007B1AA9"/>
    <w:rsid w:val="007B2047"/>
    <w:rsid w:val="007B21C9"/>
    <w:rsid w:val="007B2415"/>
    <w:rsid w:val="007B24C4"/>
    <w:rsid w:val="007B487A"/>
    <w:rsid w:val="007B4F73"/>
    <w:rsid w:val="007B5761"/>
    <w:rsid w:val="007B5BE2"/>
    <w:rsid w:val="007B5CB3"/>
    <w:rsid w:val="007B70B6"/>
    <w:rsid w:val="007C09E4"/>
    <w:rsid w:val="007C2629"/>
    <w:rsid w:val="007C2673"/>
    <w:rsid w:val="007C2EED"/>
    <w:rsid w:val="007C39A9"/>
    <w:rsid w:val="007C3C23"/>
    <w:rsid w:val="007C6D2F"/>
    <w:rsid w:val="007D00A2"/>
    <w:rsid w:val="007D0F9E"/>
    <w:rsid w:val="007D39C5"/>
    <w:rsid w:val="007D3CBD"/>
    <w:rsid w:val="007D53DD"/>
    <w:rsid w:val="007D7FC7"/>
    <w:rsid w:val="007E2029"/>
    <w:rsid w:val="007E2963"/>
    <w:rsid w:val="007E3CBF"/>
    <w:rsid w:val="007E3E55"/>
    <w:rsid w:val="007E411D"/>
    <w:rsid w:val="007E573A"/>
    <w:rsid w:val="007E574E"/>
    <w:rsid w:val="007E6EA5"/>
    <w:rsid w:val="007E79AB"/>
    <w:rsid w:val="007F06E5"/>
    <w:rsid w:val="007F2BB2"/>
    <w:rsid w:val="007F3BD2"/>
    <w:rsid w:val="007F457C"/>
    <w:rsid w:val="007F6185"/>
    <w:rsid w:val="007F6AC6"/>
    <w:rsid w:val="0080100D"/>
    <w:rsid w:val="008014E5"/>
    <w:rsid w:val="00802EF8"/>
    <w:rsid w:val="00807386"/>
    <w:rsid w:val="0081280C"/>
    <w:rsid w:val="00813298"/>
    <w:rsid w:val="00817166"/>
    <w:rsid w:val="00822FD5"/>
    <w:rsid w:val="00823DE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AD9"/>
    <w:rsid w:val="00855EAC"/>
    <w:rsid w:val="00857FB7"/>
    <w:rsid w:val="00861AB7"/>
    <w:rsid w:val="00863E9F"/>
    <w:rsid w:val="0086483B"/>
    <w:rsid w:val="00864D5E"/>
    <w:rsid w:val="0086594D"/>
    <w:rsid w:val="00872F30"/>
    <w:rsid w:val="00874DC8"/>
    <w:rsid w:val="008751B2"/>
    <w:rsid w:val="0088053F"/>
    <w:rsid w:val="008808CC"/>
    <w:rsid w:val="008809DA"/>
    <w:rsid w:val="00881125"/>
    <w:rsid w:val="0088174E"/>
    <w:rsid w:val="00881EF0"/>
    <w:rsid w:val="008820EC"/>
    <w:rsid w:val="00886759"/>
    <w:rsid w:val="0088677F"/>
    <w:rsid w:val="00886A50"/>
    <w:rsid w:val="00891056"/>
    <w:rsid w:val="008919E2"/>
    <w:rsid w:val="00892AB2"/>
    <w:rsid w:val="00895006"/>
    <w:rsid w:val="00896039"/>
    <w:rsid w:val="008A2613"/>
    <w:rsid w:val="008A292F"/>
    <w:rsid w:val="008A33B9"/>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16CF"/>
    <w:rsid w:val="008E235D"/>
    <w:rsid w:val="008E2C5B"/>
    <w:rsid w:val="008E30FB"/>
    <w:rsid w:val="008E3D79"/>
    <w:rsid w:val="008E49DE"/>
    <w:rsid w:val="008E4EE0"/>
    <w:rsid w:val="008E519E"/>
    <w:rsid w:val="008E58C0"/>
    <w:rsid w:val="008E6095"/>
    <w:rsid w:val="008E625F"/>
    <w:rsid w:val="008F017F"/>
    <w:rsid w:val="008F054C"/>
    <w:rsid w:val="008F318B"/>
    <w:rsid w:val="008F66F3"/>
    <w:rsid w:val="008F7FFC"/>
    <w:rsid w:val="00900288"/>
    <w:rsid w:val="009010F1"/>
    <w:rsid w:val="00901229"/>
    <w:rsid w:val="00901D28"/>
    <w:rsid w:val="00901FF1"/>
    <w:rsid w:val="00903EDE"/>
    <w:rsid w:val="00904634"/>
    <w:rsid w:val="00905A68"/>
    <w:rsid w:val="0090661A"/>
    <w:rsid w:val="0090774B"/>
    <w:rsid w:val="00907B32"/>
    <w:rsid w:val="0091041E"/>
    <w:rsid w:val="009147E6"/>
    <w:rsid w:val="00917304"/>
    <w:rsid w:val="009178FE"/>
    <w:rsid w:val="00921C9C"/>
    <w:rsid w:val="00921E55"/>
    <w:rsid w:val="00921FEC"/>
    <w:rsid w:val="00923674"/>
    <w:rsid w:val="00924C96"/>
    <w:rsid w:val="00926298"/>
    <w:rsid w:val="00926F27"/>
    <w:rsid w:val="009272BB"/>
    <w:rsid w:val="00930DDF"/>
    <w:rsid w:val="00931D96"/>
    <w:rsid w:val="00931DD2"/>
    <w:rsid w:val="00931E97"/>
    <w:rsid w:val="0093200A"/>
    <w:rsid w:val="009320D9"/>
    <w:rsid w:val="00933D76"/>
    <w:rsid w:val="00934D0D"/>
    <w:rsid w:val="00937475"/>
    <w:rsid w:val="00937DB4"/>
    <w:rsid w:val="00940248"/>
    <w:rsid w:val="009409BF"/>
    <w:rsid w:val="0094194C"/>
    <w:rsid w:val="00942522"/>
    <w:rsid w:val="00942A64"/>
    <w:rsid w:val="009436DA"/>
    <w:rsid w:val="009437D9"/>
    <w:rsid w:val="00946027"/>
    <w:rsid w:val="00946221"/>
    <w:rsid w:val="00947584"/>
    <w:rsid w:val="00950001"/>
    <w:rsid w:val="00950B9D"/>
    <w:rsid w:val="00953DC8"/>
    <w:rsid w:val="009543B7"/>
    <w:rsid w:val="009548B5"/>
    <w:rsid w:val="00954A79"/>
    <w:rsid w:val="00955E1A"/>
    <w:rsid w:val="00955E36"/>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96B79"/>
    <w:rsid w:val="009A5907"/>
    <w:rsid w:val="009A6AD9"/>
    <w:rsid w:val="009B4EF5"/>
    <w:rsid w:val="009B4F38"/>
    <w:rsid w:val="009B6BD0"/>
    <w:rsid w:val="009C041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2288"/>
    <w:rsid w:val="009E3B5F"/>
    <w:rsid w:val="009E5EF0"/>
    <w:rsid w:val="009E7397"/>
    <w:rsid w:val="009E7D56"/>
    <w:rsid w:val="009E7FF4"/>
    <w:rsid w:val="009F0F97"/>
    <w:rsid w:val="009F251D"/>
    <w:rsid w:val="009F4693"/>
    <w:rsid w:val="009F4E09"/>
    <w:rsid w:val="009F5B5D"/>
    <w:rsid w:val="009F5CED"/>
    <w:rsid w:val="009F6110"/>
    <w:rsid w:val="009F6574"/>
    <w:rsid w:val="009F71FD"/>
    <w:rsid w:val="009F7ECA"/>
    <w:rsid w:val="009F7ED1"/>
    <w:rsid w:val="00A00D20"/>
    <w:rsid w:val="00A0293C"/>
    <w:rsid w:val="00A0349A"/>
    <w:rsid w:val="00A06580"/>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458"/>
    <w:rsid w:val="00A3059C"/>
    <w:rsid w:val="00A306E5"/>
    <w:rsid w:val="00A31BD2"/>
    <w:rsid w:val="00A32454"/>
    <w:rsid w:val="00A339FD"/>
    <w:rsid w:val="00A353B6"/>
    <w:rsid w:val="00A374E6"/>
    <w:rsid w:val="00A40366"/>
    <w:rsid w:val="00A415DE"/>
    <w:rsid w:val="00A41901"/>
    <w:rsid w:val="00A44A1C"/>
    <w:rsid w:val="00A4618D"/>
    <w:rsid w:val="00A46B3B"/>
    <w:rsid w:val="00A47624"/>
    <w:rsid w:val="00A5153C"/>
    <w:rsid w:val="00A521BD"/>
    <w:rsid w:val="00A538E5"/>
    <w:rsid w:val="00A54AAC"/>
    <w:rsid w:val="00A55EBC"/>
    <w:rsid w:val="00A57B3E"/>
    <w:rsid w:val="00A60127"/>
    <w:rsid w:val="00A604F1"/>
    <w:rsid w:val="00A60623"/>
    <w:rsid w:val="00A60E8B"/>
    <w:rsid w:val="00A631D6"/>
    <w:rsid w:val="00A635D3"/>
    <w:rsid w:val="00A64522"/>
    <w:rsid w:val="00A65E7C"/>
    <w:rsid w:val="00A711F3"/>
    <w:rsid w:val="00A713E6"/>
    <w:rsid w:val="00A71CA6"/>
    <w:rsid w:val="00A71CD3"/>
    <w:rsid w:val="00A722DF"/>
    <w:rsid w:val="00A72B6C"/>
    <w:rsid w:val="00A733BE"/>
    <w:rsid w:val="00A75309"/>
    <w:rsid w:val="00A7538C"/>
    <w:rsid w:val="00A807EE"/>
    <w:rsid w:val="00A842BC"/>
    <w:rsid w:val="00A857CE"/>
    <w:rsid w:val="00A86F65"/>
    <w:rsid w:val="00A90114"/>
    <w:rsid w:val="00A915E8"/>
    <w:rsid w:val="00A91F60"/>
    <w:rsid w:val="00A93758"/>
    <w:rsid w:val="00A9399A"/>
    <w:rsid w:val="00A93B9E"/>
    <w:rsid w:val="00A940A8"/>
    <w:rsid w:val="00A958FC"/>
    <w:rsid w:val="00A97BE2"/>
    <w:rsid w:val="00A97BFB"/>
    <w:rsid w:val="00AA0459"/>
    <w:rsid w:val="00AA0A0E"/>
    <w:rsid w:val="00AA0D62"/>
    <w:rsid w:val="00AA1EFE"/>
    <w:rsid w:val="00AA214C"/>
    <w:rsid w:val="00AA32BB"/>
    <w:rsid w:val="00AA3EB6"/>
    <w:rsid w:val="00AA4175"/>
    <w:rsid w:val="00AA541D"/>
    <w:rsid w:val="00AA6BD1"/>
    <w:rsid w:val="00AA7C58"/>
    <w:rsid w:val="00AA7DE9"/>
    <w:rsid w:val="00AB16F5"/>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37D43"/>
    <w:rsid w:val="00B4099D"/>
    <w:rsid w:val="00B42EE9"/>
    <w:rsid w:val="00B430E5"/>
    <w:rsid w:val="00B45B4D"/>
    <w:rsid w:val="00B4725C"/>
    <w:rsid w:val="00B5068B"/>
    <w:rsid w:val="00B510B7"/>
    <w:rsid w:val="00B51C59"/>
    <w:rsid w:val="00B56D68"/>
    <w:rsid w:val="00B61D77"/>
    <w:rsid w:val="00B6575C"/>
    <w:rsid w:val="00B66098"/>
    <w:rsid w:val="00B66E9C"/>
    <w:rsid w:val="00B7447C"/>
    <w:rsid w:val="00B75084"/>
    <w:rsid w:val="00B75259"/>
    <w:rsid w:val="00B81932"/>
    <w:rsid w:val="00B832C9"/>
    <w:rsid w:val="00B83560"/>
    <w:rsid w:val="00B84132"/>
    <w:rsid w:val="00B84343"/>
    <w:rsid w:val="00B84609"/>
    <w:rsid w:val="00B846A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1E5C"/>
    <w:rsid w:val="00BB3468"/>
    <w:rsid w:val="00BB4196"/>
    <w:rsid w:val="00BB6AAD"/>
    <w:rsid w:val="00BC3068"/>
    <w:rsid w:val="00BC3C7F"/>
    <w:rsid w:val="00BC4499"/>
    <w:rsid w:val="00BC57A2"/>
    <w:rsid w:val="00BC5CB9"/>
    <w:rsid w:val="00BC5D80"/>
    <w:rsid w:val="00BD3CAF"/>
    <w:rsid w:val="00BD3E9F"/>
    <w:rsid w:val="00BD544F"/>
    <w:rsid w:val="00BD5C45"/>
    <w:rsid w:val="00BD5FE0"/>
    <w:rsid w:val="00BD643F"/>
    <w:rsid w:val="00BE10B5"/>
    <w:rsid w:val="00BE2709"/>
    <w:rsid w:val="00BE7758"/>
    <w:rsid w:val="00BF05A1"/>
    <w:rsid w:val="00BF48EB"/>
    <w:rsid w:val="00BF4A3E"/>
    <w:rsid w:val="00C02E1C"/>
    <w:rsid w:val="00C060F3"/>
    <w:rsid w:val="00C07A73"/>
    <w:rsid w:val="00C1068C"/>
    <w:rsid w:val="00C1357F"/>
    <w:rsid w:val="00C14CC1"/>
    <w:rsid w:val="00C15E37"/>
    <w:rsid w:val="00C16281"/>
    <w:rsid w:val="00C2017E"/>
    <w:rsid w:val="00C208A3"/>
    <w:rsid w:val="00C25A2E"/>
    <w:rsid w:val="00C25C6C"/>
    <w:rsid w:val="00C26F97"/>
    <w:rsid w:val="00C32D68"/>
    <w:rsid w:val="00C33E0C"/>
    <w:rsid w:val="00C36E96"/>
    <w:rsid w:val="00C40A97"/>
    <w:rsid w:val="00C41593"/>
    <w:rsid w:val="00C41FFC"/>
    <w:rsid w:val="00C46328"/>
    <w:rsid w:val="00C47AB3"/>
    <w:rsid w:val="00C50DB0"/>
    <w:rsid w:val="00C51E8A"/>
    <w:rsid w:val="00C532E2"/>
    <w:rsid w:val="00C5579E"/>
    <w:rsid w:val="00C559D6"/>
    <w:rsid w:val="00C55A60"/>
    <w:rsid w:val="00C571DC"/>
    <w:rsid w:val="00C575A6"/>
    <w:rsid w:val="00C60DBF"/>
    <w:rsid w:val="00C61E7B"/>
    <w:rsid w:val="00C633F6"/>
    <w:rsid w:val="00C65194"/>
    <w:rsid w:val="00C6739D"/>
    <w:rsid w:val="00C71A53"/>
    <w:rsid w:val="00C71D54"/>
    <w:rsid w:val="00C725E6"/>
    <w:rsid w:val="00C7320F"/>
    <w:rsid w:val="00C73A4B"/>
    <w:rsid w:val="00C77363"/>
    <w:rsid w:val="00C80D8C"/>
    <w:rsid w:val="00C82B06"/>
    <w:rsid w:val="00C8401E"/>
    <w:rsid w:val="00C8529E"/>
    <w:rsid w:val="00C90675"/>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1503"/>
    <w:rsid w:val="00CB2C32"/>
    <w:rsid w:val="00CB2C54"/>
    <w:rsid w:val="00CB3514"/>
    <w:rsid w:val="00CB54D4"/>
    <w:rsid w:val="00CB5AFA"/>
    <w:rsid w:val="00CB5C21"/>
    <w:rsid w:val="00CB6798"/>
    <w:rsid w:val="00CC0445"/>
    <w:rsid w:val="00CC1DC1"/>
    <w:rsid w:val="00CC21DC"/>
    <w:rsid w:val="00CC228A"/>
    <w:rsid w:val="00CC2BEE"/>
    <w:rsid w:val="00CC7C93"/>
    <w:rsid w:val="00CD0707"/>
    <w:rsid w:val="00CD0985"/>
    <w:rsid w:val="00CD3932"/>
    <w:rsid w:val="00CD3AC0"/>
    <w:rsid w:val="00CD4A06"/>
    <w:rsid w:val="00CD4DD3"/>
    <w:rsid w:val="00CD6196"/>
    <w:rsid w:val="00CD6E22"/>
    <w:rsid w:val="00CD7623"/>
    <w:rsid w:val="00CE2132"/>
    <w:rsid w:val="00CE23E3"/>
    <w:rsid w:val="00CE3AFE"/>
    <w:rsid w:val="00CE52D2"/>
    <w:rsid w:val="00CE5CFC"/>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2FC"/>
    <w:rsid w:val="00D05FBA"/>
    <w:rsid w:val="00D07F0D"/>
    <w:rsid w:val="00D10036"/>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0B5B"/>
    <w:rsid w:val="00D31A87"/>
    <w:rsid w:val="00D3208E"/>
    <w:rsid w:val="00D34FF0"/>
    <w:rsid w:val="00D36E85"/>
    <w:rsid w:val="00D372E0"/>
    <w:rsid w:val="00D37B11"/>
    <w:rsid w:val="00D37C07"/>
    <w:rsid w:val="00D4023F"/>
    <w:rsid w:val="00D41F16"/>
    <w:rsid w:val="00D423BF"/>
    <w:rsid w:val="00D436A5"/>
    <w:rsid w:val="00D43CA2"/>
    <w:rsid w:val="00D442CC"/>
    <w:rsid w:val="00D46BBA"/>
    <w:rsid w:val="00D47D11"/>
    <w:rsid w:val="00D47FED"/>
    <w:rsid w:val="00D5068B"/>
    <w:rsid w:val="00D50BA3"/>
    <w:rsid w:val="00D51ACD"/>
    <w:rsid w:val="00D530C5"/>
    <w:rsid w:val="00D546A2"/>
    <w:rsid w:val="00D54E15"/>
    <w:rsid w:val="00D55D6F"/>
    <w:rsid w:val="00D61687"/>
    <w:rsid w:val="00D623E9"/>
    <w:rsid w:val="00D64355"/>
    <w:rsid w:val="00D65DD9"/>
    <w:rsid w:val="00D660A7"/>
    <w:rsid w:val="00D66EBA"/>
    <w:rsid w:val="00D67760"/>
    <w:rsid w:val="00D703D5"/>
    <w:rsid w:val="00D75132"/>
    <w:rsid w:val="00D76735"/>
    <w:rsid w:val="00D76991"/>
    <w:rsid w:val="00D77E39"/>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274A"/>
    <w:rsid w:val="00DB289F"/>
    <w:rsid w:val="00DB4008"/>
    <w:rsid w:val="00DB454A"/>
    <w:rsid w:val="00DB5541"/>
    <w:rsid w:val="00DB690F"/>
    <w:rsid w:val="00DC2166"/>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5B1"/>
    <w:rsid w:val="00DF5F84"/>
    <w:rsid w:val="00DF73D4"/>
    <w:rsid w:val="00DF7BE4"/>
    <w:rsid w:val="00E00A65"/>
    <w:rsid w:val="00E024FF"/>
    <w:rsid w:val="00E037A0"/>
    <w:rsid w:val="00E05B74"/>
    <w:rsid w:val="00E05E6B"/>
    <w:rsid w:val="00E05FC6"/>
    <w:rsid w:val="00E0665A"/>
    <w:rsid w:val="00E06FBB"/>
    <w:rsid w:val="00E07146"/>
    <w:rsid w:val="00E11080"/>
    <w:rsid w:val="00E11C02"/>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723E"/>
    <w:rsid w:val="00E37D93"/>
    <w:rsid w:val="00E40290"/>
    <w:rsid w:val="00E41AFA"/>
    <w:rsid w:val="00E4296E"/>
    <w:rsid w:val="00E42EE9"/>
    <w:rsid w:val="00E4512E"/>
    <w:rsid w:val="00E46BCC"/>
    <w:rsid w:val="00E47058"/>
    <w:rsid w:val="00E512F8"/>
    <w:rsid w:val="00E51DBD"/>
    <w:rsid w:val="00E51FBC"/>
    <w:rsid w:val="00E5262A"/>
    <w:rsid w:val="00E54E8C"/>
    <w:rsid w:val="00E55772"/>
    <w:rsid w:val="00E5759D"/>
    <w:rsid w:val="00E57C74"/>
    <w:rsid w:val="00E61A4C"/>
    <w:rsid w:val="00E61D51"/>
    <w:rsid w:val="00E667EA"/>
    <w:rsid w:val="00E6715D"/>
    <w:rsid w:val="00E67E1D"/>
    <w:rsid w:val="00E67E90"/>
    <w:rsid w:val="00E72305"/>
    <w:rsid w:val="00E724B4"/>
    <w:rsid w:val="00E73F0D"/>
    <w:rsid w:val="00E7446B"/>
    <w:rsid w:val="00E76952"/>
    <w:rsid w:val="00E7780A"/>
    <w:rsid w:val="00E80D1C"/>
    <w:rsid w:val="00E81934"/>
    <w:rsid w:val="00E82162"/>
    <w:rsid w:val="00E82B52"/>
    <w:rsid w:val="00E8355A"/>
    <w:rsid w:val="00E83937"/>
    <w:rsid w:val="00E83A3A"/>
    <w:rsid w:val="00E97BF4"/>
    <w:rsid w:val="00EA262F"/>
    <w:rsid w:val="00EA2D55"/>
    <w:rsid w:val="00EA4501"/>
    <w:rsid w:val="00EA678A"/>
    <w:rsid w:val="00EB0003"/>
    <w:rsid w:val="00EB0DE7"/>
    <w:rsid w:val="00EB1ADF"/>
    <w:rsid w:val="00EB1B7F"/>
    <w:rsid w:val="00EB2BCD"/>
    <w:rsid w:val="00EB47EB"/>
    <w:rsid w:val="00EB6AEB"/>
    <w:rsid w:val="00EB6FDE"/>
    <w:rsid w:val="00EB775C"/>
    <w:rsid w:val="00EB77BA"/>
    <w:rsid w:val="00EB77C8"/>
    <w:rsid w:val="00EB7BB2"/>
    <w:rsid w:val="00EB7C22"/>
    <w:rsid w:val="00EC1825"/>
    <w:rsid w:val="00EC3B76"/>
    <w:rsid w:val="00EC47A6"/>
    <w:rsid w:val="00EC4A79"/>
    <w:rsid w:val="00EC4FC5"/>
    <w:rsid w:val="00ED0532"/>
    <w:rsid w:val="00ED3399"/>
    <w:rsid w:val="00ED4049"/>
    <w:rsid w:val="00ED45ED"/>
    <w:rsid w:val="00ED5987"/>
    <w:rsid w:val="00ED6795"/>
    <w:rsid w:val="00ED6A7C"/>
    <w:rsid w:val="00ED7889"/>
    <w:rsid w:val="00EE03AF"/>
    <w:rsid w:val="00EE1A7A"/>
    <w:rsid w:val="00EE4980"/>
    <w:rsid w:val="00EE6FA1"/>
    <w:rsid w:val="00EE6FAC"/>
    <w:rsid w:val="00EE7D31"/>
    <w:rsid w:val="00EF0980"/>
    <w:rsid w:val="00EF0CB4"/>
    <w:rsid w:val="00EF13E0"/>
    <w:rsid w:val="00EF1AAA"/>
    <w:rsid w:val="00EF2C20"/>
    <w:rsid w:val="00EF3789"/>
    <w:rsid w:val="00EF39BE"/>
    <w:rsid w:val="00EF46F9"/>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32D2"/>
    <w:rsid w:val="00F363C2"/>
    <w:rsid w:val="00F409CA"/>
    <w:rsid w:val="00F41180"/>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4FE6"/>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504F"/>
    <w:rsid w:val="00FA6824"/>
    <w:rsid w:val="00FB13F5"/>
    <w:rsid w:val="00FB17DB"/>
    <w:rsid w:val="00FB4246"/>
    <w:rsid w:val="00FB48E8"/>
    <w:rsid w:val="00FB57EC"/>
    <w:rsid w:val="00FB5819"/>
    <w:rsid w:val="00FC184A"/>
    <w:rsid w:val="00FC209C"/>
    <w:rsid w:val="00FC2396"/>
    <w:rsid w:val="00FC2F54"/>
    <w:rsid w:val="00FC3837"/>
    <w:rsid w:val="00FC709A"/>
    <w:rsid w:val="00FC7958"/>
    <w:rsid w:val="00FD1363"/>
    <w:rsid w:val="00FD15FD"/>
    <w:rsid w:val="00FD16C8"/>
    <w:rsid w:val="00FD37E2"/>
    <w:rsid w:val="00FD49B8"/>
    <w:rsid w:val="00FD5110"/>
    <w:rsid w:val="00FD5204"/>
    <w:rsid w:val="00FD5373"/>
    <w:rsid w:val="00FD7572"/>
    <w:rsid w:val="00FD768E"/>
    <w:rsid w:val="00FD79C6"/>
    <w:rsid w:val="00FD7CC2"/>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02C"/>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3208E"/>
    <w:rPr>
      <w:rFonts w:ascii="Georgia" w:hAnsi="Georgia"/>
      <w:sz w:val="22"/>
      <w:szCs w:val="19"/>
    </w:rPr>
  </w:style>
  <w:style w:type="paragraph" w:styleId="Kop1">
    <w:name w:val="heading 1"/>
    <w:basedOn w:val="Standaard"/>
    <w:next w:val="Standaard"/>
    <w:uiPriority w:val="9"/>
    <w:qFormat/>
    <w:rsid w:val="006739BC"/>
    <w:pPr>
      <w:keepNext/>
      <w:numPr>
        <w:numId w:val="2"/>
      </w:numPr>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2"/>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2"/>
      </w:numPr>
      <w:outlineLvl w:val="2"/>
    </w:pPr>
    <w:rPr>
      <w:rFonts w:ascii="Arial" w:hAnsi="Arial"/>
      <w:b/>
      <w:i/>
    </w:rPr>
  </w:style>
  <w:style w:type="paragraph" w:styleId="Kop4">
    <w:name w:val="heading 4"/>
    <w:basedOn w:val="Standaard"/>
    <w:next w:val="Standaard"/>
    <w:link w:val="Kop4Char"/>
    <w:semiHidden/>
    <w:unhideWhenUsed/>
    <w:qFormat/>
    <w:rsid w:val="00EF39BE"/>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semiHidden/>
    <w:unhideWhenUsed/>
    <w:qFormat/>
    <w:rsid w:val="00EF39BE"/>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EF39BE"/>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EF39BE"/>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EF39B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EF39B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613EAB"/>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6"/>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aliases w:val="List - Number"/>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aliases w:val="List - Number Char"/>
    <w:link w:val="Lijstalinea"/>
    <w:uiPriority w:val="34"/>
    <w:locked/>
    <w:rsid w:val="000D5DCC"/>
    <w:rPr>
      <w:rFonts w:ascii="Calibri" w:eastAsia="Calibri" w:hAnsi="Calibri"/>
      <w:sz w:val="22"/>
      <w:szCs w:val="22"/>
      <w:lang w:eastAsia="en-US"/>
    </w:rPr>
  </w:style>
  <w:style w:type="character" w:customStyle="1" w:styleId="Kop4Char">
    <w:name w:val="Kop 4 Char"/>
    <w:basedOn w:val="Standaardalinea-lettertype"/>
    <w:link w:val="Kop4"/>
    <w:semiHidden/>
    <w:rsid w:val="00EF39BE"/>
    <w:rPr>
      <w:rFonts w:asciiTheme="majorHAnsi" w:eastAsiaTheme="majorEastAsia" w:hAnsiTheme="majorHAnsi" w:cstheme="majorBidi"/>
      <w:i/>
      <w:iCs/>
      <w:color w:val="365F91" w:themeColor="accent1" w:themeShade="BF"/>
      <w:sz w:val="22"/>
      <w:szCs w:val="19"/>
    </w:rPr>
  </w:style>
  <w:style w:type="character" w:customStyle="1" w:styleId="Kop5Char">
    <w:name w:val="Kop 5 Char"/>
    <w:basedOn w:val="Standaardalinea-lettertype"/>
    <w:link w:val="Kop5"/>
    <w:semiHidden/>
    <w:rsid w:val="00EF39BE"/>
    <w:rPr>
      <w:rFonts w:asciiTheme="majorHAnsi" w:eastAsiaTheme="majorEastAsia" w:hAnsiTheme="majorHAnsi" w:cstheme="majorBidi"/>
      <w:color w:val="365F91" w:themeColor="accent1" w:themeShade="BF"/>
      <w:sz w:val="22"/>
      <w:szCs w:val="19"/>
    </w:rPr>
  </w:style>
  <w:style w:type="character" w:customStyle="1" w:styleId="Kop6Char">
    <w:name w:val="Kop 6 Char"/>
    <w:basedOn w:val="Standaardalinea-lettertype"/>
    <w:link w:val="Kop6"/>
    <w:semiHidden/>
    <w:rsid w:val="00EF39BE"/>
    <w:rPr>
      <w:rFonts w:asciiTheme="majorHAnsi" w:eastAsiaTheme="majorEastAsia" w:hAnsiTheme="majorHAnsi" w:cstheme="majorBidi"/>
      <w:color w:val="243F60" w:themeColor="accent1" w:themeShade="7F"/>
      <w:sz w:val="22"/>
      <w:szCs w:val="19"/>
    </w:rPr>
  </w:style>
  <w:style w:type="character" w:customStyle="1" w:styleId="Kop7Char">
    <w:name w:val="Kop 7 Char"/>
    <w:basedOn w:val="Standaardalinea-lettertype"/>
    <w:link w:val="Kop7"/>
    <w:semiHidden/>
    <w:rsid w:val="00EF39BE"/>
    <w:rPr>
      <w:rFonts w:asciiTheme="majorHAnsi" w:eastAsiaTheme="majorEastAsia" w:hAnsiTheme="majorHAnsi" w:cstheme="majorBidi"/>
      <w:i/>
      <w:iCs/>
      <w:color w:val="243F60" w:themeColor="accent1" w:themeShade="7F"/>
      <w:sz w:val="22"/>
      <w:szCs w:val="19"/>
    </w:rPr>
  </w:style>
  <w:style w:type="character" w:customStyle="1" w:styleId="Kop8Char">
    <w:name w:val="Kop 8 Char"/>
    <w:basedOn w:val="Standaardalinea-lettertype"/>
    <w:link w:val="Kop8"/>
    <w:semiHidden/>
    <w:rsid w:val="00EF39B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EF39BE"/>
    <w:rPr>
      <w:rFonts w:asciiTheme="majorHAnsi" w:eastAsiaTheme="majorEastAsia" w:hAnsiTheme="majorHAnsi" w:cstheme="majorBidi"/>
      <w:i/>
      <w:iCs/>
      <w:color w:val="272727" w:themeColor="text1" w:themeTint="D8"/>
      <w:sz w:val="21"/>
      <w:szCs w:val="21"/>
    </w:rPr>
  </w:style>
  <w:style w:type="paragraph" w:styleId="Plattetekst">
    <w:name w:val="Body Text"/>
    <w:basedOn w:val="Standaard"/>
    <w:link w:val="PlattetekstChar"/>
    <w:uiPriority w:val="1"/>
    <w:qFormat/>
    <w:rsid w:val="001C3F75"/>
    <w:pPr>
      <w:widowControl w:val="0"/>
      <w:autoSpaceDE w:val="0"/>
      <w:autoSpaceDN w:val="0"/>
    </w:pPr>
    <w:rPr>
      <w:rFonts w:ascii="Verdana" w:eastAsia="Verdana" w:hAnsi="Verdana" w:cs="Verdana"/>
      <w:sz w:val="20"/>
      <w:szCs w:val="20"/>
      <w:lang w:eastAsia="en-US"/>
    </w:rPr>
  </w:style>
  <w:style w:type="character" w:customStyle="1" w:styleId="PlattetekstChar">
    <w:name w:val="Platte tekst Char"/>
    <w:basedOn w:val="Standaardalinea-lettertype"/>
    <w:link w:val="Plattetekst"/>
    <w:uiPriority w:val="1"/>
    <w:rsid w:val="001C3F75"/>
    <w:rPr>
      <w:rFonts w:eastAsia="Verdana" w:cs="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78174">
      <w:bodyDiv w:val="1"/>
      <w:marLeft w:val="0"/>
      <w:marRight w:val="0"/>
      <w:marTop w:val="0"/>
      <w:marBottom w:val="0"/>
      <w:divBdr>
        <w:top w:val="none" w:sz="0" w:space="0" w:color="auto"/>
        <w:left w:val="none" w:sz="0" w:space="0" w:color="auto"/>
        <w:bottom w:val="none" w:sz="0" w:space="0" w:color="auto"/>
        <w:right w:val="none" w:sz="0" w:space="0" w:color="auto"/>
      </w:divBdr>
      <w:divsChild>
        <w:div w:id="50736495">
          <w:marLeft w:val="446"/>
          <w:marRight w:val="0"/>
          <w:marTop w:val="0"/>
          <w:marBottom w:val="0"/>
          <w:divBdr>
            <w:top w:val="none" w:sz="0" w:space="0" w:color="auto"/>
            <w:left w:val="none" w:sz="0" w:space="0" w:color="auto"/>
            <w:bottom w:val="none" w:sz="0" w:space="0" w:color="auto"/>
            <w:right w:val="none" w:sz="0" w:space="0" w:color="auto"/>
          </w:divBdr>
        </w:div>
        <w:div w:id="2047170047">
          <w:marLeft w:val="446"/>
          <w:marRight w:val="0"/>
          <w:marTop w:val="0"/>
          <w:marBottom w:val="0"/>
          <w:divBdr>
            <w:top w:val="none" w:sz="0" w:space="0" w:color="auto"/>
            <w:left w:val="none" w:sz="0" w:space="0" w:color="auto"/>
            <w:bottom w:val="none" w:sz="0" w:space="0" w:color="auto"/>
            <w:right w:val="none" w:sz="0" w:space="0" w:color="auto"/>
          </w:divBdr>
        </w:div>
        <w:div w:id="1970697848">
          <w:marLeft w:val="446"/>
          <w:marRight w:val="0"/>
          <w:marTop w:val="0"/>
          <w:marBottom w:val="0"/>
          <w:divBdr>
            <w:top w:val="none" w:sz="0" w:space="0" w:color="auto"/>
            <w:left w:val="none" w:sz="0" w:space="0" w:color="auto"/>
            <w:bottom w:val="none" w:sz="0" w:space="0" w:color="auto"/>
            <w:right w:val="none" w:sz="0" w:space="0" w:color="auto"/>
          </w:divBdr>
        </w:div>
      </w:divsChild>
    </w:div>
    <w:div w:id="686904607">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880555857">
      <w:bodyDiv w:val="1"/>
      <w:marLeft w:val="0"/>
      <w:marRight w:val="0"/>
      <w:marTop w:val="0"/>
      <w:marBottom w:val="0"/>
      <w:divBdr>
        <w:top w:val="none" w:sz="0" w:space="0" w:color="auto"/>
        <w:left w:val="none" w:sz="0" w:space="0" w:color="auto"/>
        <w:bottom w:val="none" w:sz="0" w:space="0" w:color="auto"/>
        <w:right w:val="none" w:sz="0" w:space="0" w:color="auto"/>
      </w:divBdr>
      <w:divsChild>
        <w:div w:id="2072462132">
          <w:marLeft w:val="547"/>
          <w:marRight w:val="0"/>
          <w:marTop w:val="0"/>
          <w:marBottom w:val="0"/>
          <w:divBdr>
            <w:top w:val="none" w:sz="0" w:space="0" w:color="auto"/>
            <w:left w:val="none" w:sz="0" w:space="0" w:color="auto"/>
            <w:bottom w:val="none" w:sz="0" w:space="0" w:color="auto"/>
            <w:right w:val="none" w:sz="0" w:space="0" w:color="auto"/>
          </w:divBdr>
        </w:div>
      </w:divsChild>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22051291">
      <w:bodyDiv w:val="1"/>
      <w:marLeft w:val="0"/>
      <w:marRight w:val="0"/>
      <w:marTop w:val="0"/>
      <w:marBottom w:val="0"/>
      <w:divBdr>
        <w:top w:val="none" w:sz="0" w:space="0" w:color="auto"/>
        <w:left w:val="none" w:sz="0" w:space="0" w:color="auto"/>
        <w:bottom w:val="none" w:sz="0" w:space="0" w:color="auto"/>
        <w:right w:val="none" w:sz="0" w:space="0" w:color="auto"/>
      </w:divBdr>
      <w:divsChild>
        <w:div w:id="980646758">
          <w:marLeft w:val="446"/>
          <w:marRight w:val="0"/>
          <w:marTop w:val="0"/>
          <w:marBottom w:val="0"/>
          <w:divBdr>
            <w:top w:val="none" w:sz="0" w:space="0" w:color="auto"/>
            <w:left w:val="none" w:sz="0" w:space="0" w:color="auto"/>
            <w:bottom w:val="none" w:sz="0" w:space="0" w:color="auto"/>
            <w:right w:val="none" w:sz="0" w:space="0" w:color="auto"/>
          </w:divBdr>
        </w:div>
        <w:div w:id="1172450422">
          <w:marLeft w:val="446"/>
          <w:marRight w:val="0"/>
          <w:marTop w:val="0"/>
          <w:marBottom w:val="0"/>
          <w:divBdr>
            <w:top w:val="none" w:sz="0" w:space="0" w:color="auto"/>
            <w:left w:val="none" w:sz="0" w:space="0" w:color="auto"/>
            <w:bottom w:val="none" w:sz="0" w:space="0" w:color="auto"/>
            <w:right w:val="none" w:sz="0" w:space="0" w:color="auto"/>
          </w:divBdr>
        </w:div>
      </w:divsChild>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109858871">
      <w:bodyDiv w:val="1"/>
      <w:marLeft w:val="0"/>
      <w:marRight w:val="0"/>
      <w:marTop w:val="0"/>
      <w:marBottom w:val="0"/>
      <w:divBdr>
        <w:top w:val="none" w:sz="0" w:space="0" w:color="auto"/>
        <w:left w:val="none" w:sz="0" w:space="0" w:color="auto"/>
        <w:bottom w:val="none" w:sz="0" w:space="0" w:color="auto"/>
        <w:right w:val="none" w:sz="0" w:space="0" w:color="auto"/>
      </w:divBdr>
      <w:divsChild>
        <w:div w:id="1688948701">
          <w:marLeft w:val="446"/>
          <w:marRight w:val="0"/>
          <w:marTop w:val="0"/>
          <w:marBottom w:val="0"/>
          <w:divBdr>
            <w:top w:val="none" w:sz="0" w:space="0" w:color="auto"/>
            <w:left w:val="none" w:sz="0" w:space="0" w:color="auto"/>
            <w:bottom w:val="none" w:sz="0" w:space="0" w:color="auto"/>
            <w:right w:val="none" w:sz="0" w:space="0" w:color="auto"/>
          </w:divBdr>
        </w:div>
        <w:div w:id="1675377626">
          <w:marLeft w:val="446"/>
          <w:marRight w:val="0"/>
          <w:marTop w:val="0"/>
          <w:marBottom w:val="0"/>
          <w:divBdr>
            <w:top w:val="none" w:sz="0" w:space="0" w:color="auto"/>
            <w:left w:val="none" w:sz="0" w:space="0" w:color="auto"/>
            <w:bottom w:val="none" w:sz="0" w:space="0" w:color="auto"/>
            <w:right w:val="none" w:sz="0" w:space="0" w:color="auto"/>
          </w:divBdr>
        </w:div>
      </w:divsChild>
    </w:div>
    <w:div w:id="1249772283">
      <w:bodyDiv w:val="1"/>
      <w:marLeft w:val="0"/>
      <w:marRight w:val="0"/>
      <w:marTop w:val="0"/>
      <w:marBottom w:val="0"/>
      <w:divBdr>
        <w:top w:val="none" w:sz="0" w:space="0" w:color="auto"/>
        <w:left w:val="none" w:sz="0" w:space="0" w:color="auto"/>
        <w:bottom w:val="none" w:sz="0" w:space="0" w:color="auto"/>
        <w:right w:val="none" w:sz="0" w:space="0" w:color="auto"/>
      </w:divBdr>
      <w:divsChild>
        <w:div w:id="358435207">
          <w:marLeft w:val="446"/>
          <w:marRight w:val="0"/>
          <w:marTop w:val="0"/>
          <w:marBottom w:val="0"/>
          <w:divBdr>
            <w:top w:val="none" w:sz="0" w:space="0" w:color="auto"/>
            <w:left w:val="none" w:sz="0" w:space="0" w:color="auto"/>
            <w:bottom w:val="none" w:sz="0" w:space="0" w:color="auto"/>
            <w:right w:val="none" w:sz="0" w:space="0" w:color="auto"/>
          </w:divBdr>
        </w:div>
        <w:div w:id="514809400">
          <w:marLeft w:val="446"/>
          <w:marRight w:val="0"/>
          <w:marTop w:val="0"/>
          <w:marBottom w:val="0"/>
          <w:divBdr>
            <w:top w:val="none" w:sz="0" w:space="0" w:color="auto"/>
            <w:left w:val="none" w:sz="0" w:space="0" w:color="auto"/>
            <w:bottom w:val="none" w:sz="0" w:space="0" w:color="auto"/>
            <w:right w:val="none" w:sz="0" w:space="0" w:color="auto"/>
          </w:divBdr>
        </w:div>
        <w:div w:id="1330401734">
          <w:marLeft w:val="446"/>
          <w:marRight w:val="0"/>
          <w:marTop w:val="0"/>
          <w:marBottom w:val="0"/>
          <w:divBdr>
            <w:top w:val="none" w:sz="0" w:space="0" w:color="auto"/>
            <w:left w:val="none" w:sz="0" w:space="0" w:color="auto"/>
            <w:bottom w:val="none" w:sz="0" w:space="0" w:color="auto"/>
            <w:right w:val="none" w:sz="0" w:space="0" w:color="auto"/>
          </w:divBdr>
        </w:div>
      </w:divsChild>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530530913">
      <w:bodyDiv w:val="1"/>
      <w:marLeft w:val="0"/>
      <w:marRight w:val="0"/>
      <w:marTop w:val="0"/>
      <w:marBottom w:val="0"/>
      <w:divBdr>
        <w:top w:val="none" w:sz="0" w:space="0" w:color="auto"/>
        <w:left w:val="none" w:sz="0" w:space="0" w:color="auto"/>
        <w:bottom w:val="none" w:sz="0" w:space="0" w:color="auto"/>
        <w:right w:val="none" w:sz="0" w:space="0" w:color="auto"/>
      </w:divBdr>
      <w:divsChild>
        <w:div w:id="308025742">
          <w:marLeft w:val="446"/>
          <w:marRight w:val="0"/>
          <w:marTop w:val="0"/>
          <w:marBottom w:val="0"/>
          <w:divBdr>
            <w:top w:val="none" w:sz="0" w:space="0" w:color="auto"/>
            <w:left w:val="none" w:sz="0" w:space="0" w:color="auto"/>
            <w:bottom w:val="none" w:sz="0" w:space="0" w:color="auto"/>
            <w:right w:val="none" w:sz="0" w:space="0" w:color="auto"/>
          </w:divBdr>
        </w:div>
        <w:div w:id="149638749">
          <w:marLeft w:val="446"/>
          <w:marRight w:val="0"/>
          <w:marTop w:val="0"/>
          <w:marBottom w:val="0"/>
          <w:divBdr>
            <w:top w:val="none" w:sz="0" w:space="0" w:color="auto"/>
            <w:left w:val="none" w:sz="0" w:space="0" w:color="auto"/>
            <w:bottom w:val="none" w:sz="0" w:space="0" w:color="auto"/>
            <w:right w:val="none" w:sz="0" w:space="0" w:color="auto"/>
          </w:divBdr>
        </w:div>
      </w:divsChild>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095281573">
      <w:bodyDiv w:val="1"/>
      <w:marLeft w:val="0"/>
      <w:marRight w:val="0"/>
      <w:marTop w:val="0"/>
      <w:marBottom w:val="0"/>
      <w:divBdr>
        <w:top w:val="none" w:sz="0" w:space="0" w:color="auto"/>
        <w:left w:val="none" w:sz="0" w:space="0" w:color="auto"/>
        <w:bottom w:val="none" w:sz="0" w:space="0" w:color="auto"/>
        <w:right w:val="none" w:sz="0" w:space="0" w:color="auto"/>
      </w:divBdr>
      <w:divsChild>
        <w:div w:id="1844199248">
          <w:marLeft w:val="547"/>
          <w:marRight w:val="0"/>
          <w:marTop w:val="0"/>
          <w:marBottom w:val="0"/>
          <w:divBdr>
            <w:top w:val="none" w:sz="0" w:space="0" w:color="auto"/>
            <w:left w:val="none" w:sz="0" w:space="0" w:color="auto"/>
            <w:bottom w:val="none" w:sz="0" w:space="0" w:color="auto"/>
            <w:right w:val="none" w:sz="0" w:space="0" w:color="auto"/>
          </w:divBdr>
        </w:div>
      </w:divsChild>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EN/TXT/?uri=OJ:L:2022:111:TOC" TargetMode="External"/><Relationship Id="rId1" Type="http://schemas.openxmlformats.org/officeDocument/2006/relationships/hyperlink" Target="http://www.justis.nl/Producten/gedragsverklaringaanbested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2.xml><?xml version="1.0" encoding="utf-8"?>
<ds:datastoreItem xmlns:ds="http://schemas.openxmlformats.org/officeDocument/2006/customXml" ds:itemID="{26AD6769-6DCC-49D7-9339-DA5F017E682C}">
  <ds:schemaRefs>
    <ds:schemaRef ds:uri="http://schemas.microsoft.com/office/2006/metadata/properties"/>
  </ds:schemaRefs>
</ds:datastoreItem>
</file>

<file path=customXml/itemProps3.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1848F89-AEDD-4735-9EB0-EEC95B0E6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27</Pages>
  <Words>4888</Words>
  <Characters>26887</Characters>
  <Application>Microsoft Office Word</Application>
  <DocSecurity>0</DocSecurity>
  <Lines>224</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31712</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Bougie, Maarten (F&amp;C) (HK)</dc:creator>
  <cp:lastModifiedBy>Luxen, S. (Saskia) - FIB-UDAC-FenI</cp:lastModifiedBy>
  <cp:revision>5</cp:revision>
  <cp:lastPrinted>2017-03-17T14:01:00Z</cp:lastPrinted>
  <dcterms:created xsi:type="dcterms:W3CDTF">2024-03-06T17:10:00Z</dcterms:created>
  <dcterms:modified xsi:type="dcterms:W3CDTF">2024-03-25T14:18:00Z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