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81A" w:rsidRPr="00610ED2" w:rsidRDefault="00CE647B" w:rsidP="00610ED2">
      <w:pPr>
        <w:pStyle w:val="Kop1"/>
      </w:pPr>
      <w:r>
        <w:t>Bijlage 6</w:t>
      </w:r>
      <w:r w:rsidR="00610ED2" w:rsidRPr="00610ED2">
        <w:t>: Verklaring volmacht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>_______________________(naam gevolmachtigde) om namens _______________________(naam Inschrijver) en ingeschreven in he</w:t>
      </w:r>
      <w:bookmarkStart w:id="0" w:name="_GoBack"/>
      <w:bookmarkEnd w:id="0"/>
      <w:r w:rsidRPr="00610ED2">
        <w:rPr>
          <w:rFonts w:cs="Arial"/>
        </w:rPr>
        <w:t xml:space="preserve">t handelsregister onder het nummer _____________ (bijvoorbeeld het KvK nummer), de inschrijving voor de aanbesteding </w:t>
      </w:r>
      <w:r w:rsidR="00373AB3">
        <w:rPr>
          <w:rFonts w:cs="Arial"/>
        </w:rPr>
        <w:t>‘levering bulkbrandstoffen’</w:t>
      </w:r>
      <w:r w:rsidRPr="00610ED2">
        <w:rPr>
          <w:rFonts w:cs="Arial"/>
        </w:rPr>
        <w:t xml:space="preserve">, met </w:t>
      </w:r>
      <w:proofErr w:type="spellStart"/>
      <w:r w:rsidR="004453F6">
        <w:rPr>
          <w:rFonts w:cs="Arial"/>
        </w:rPr>
        <w:t>TenderNed</w:t>
      </w:r>
      <w:proofErr w:type="spellEnd"/>
      <w:r w:rsidR="004453F6">
        <w:rPr>
          <w:rFonts w:cs="Arial"/>
        </w:rPr>
        <w:t xml:space="preserve">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373AB3" w:rsidRPr="00373AB3">
        <w:rPr>
          <w:rFonts w:cs="Arial"/>
          <w:highlight w:val="yellow"/>
        </w:rPr>
        <w:t>####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:rsidR="00610ED2" w:rsidRPr="00610ED2" w:rsidRDefault="00610ED2" w:rsidP="00610ED2"/>
    <w:sectPr w:rsidR="00610ED2" w:rsidRPr="00610E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D2" w:rsidRDefault="00610ED2">
      <w:r>
        <w:separator/>
      </w:r>
    </w:p>
  </w:endnote>
  <w:endnote w:type="continuationSeparator" w:id="0">
    <w:p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D2" w:rsidRDefault="00610ED2">
      <w:r>
        <w:separator/>
      </w:r>
    </w:p>
  </w:footnote>
  <w:footnote w:type="continuationSeparator" w:id="0">
    <w:p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0D6FD4E395D45BB421361E1278587" ma:contentTypeVersion="6" ma:contentTypeDescription="Een nieuw document maken." ma:contentTypeScope="" ma:versionID="b3b723df88655163888fc8445f7401ab">
  <xsd:schema xmlns:xsd="http://www.w3.org/2001/XMLSchema" xmlns:xs="http://www.w3.org/2001/XMLSchema" xmlns:p="http://schemas.microsoft.com/office/2006/metadata/properties" xmlns:ns2="32f32ddf-35f4-4511-a31f-64ad885033ad" xmlns:ns3="525fbda6-70ef-41f2-9f7c-d2fde9033c98" targetNamespace="http://schemas.microsoft.com/office/2006/metadata/properties" ma:root="true" ma:fieldsID="07a3744ceb23c1bb22f757bcc138d42a" ns2:_="" ns3:_="">
    <xsd:import namespace="32f32ddf-35f4-4511-a31f-64ad885033ad"/>
    <xsd:import namespace="525fbda6-70ef-41f2-9f7c-d2fde9033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32ddf-35f4-4511-a31f-64ad88503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fbda6-70ef-41f2-9f7c-d2fde9033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84B9E-2278-450D-A1B6-3AF9A7DA565D}"/>
</file>

<file path=customXml/itemProps2.xml><?xml version="1.0" encoding="utf-8"?>
<ds:datastoreItem xmlns:ds="http://schemas.openxmlformats.org/officeDocument/2006/customXml" ds:itemID="{9748F59B-D82B-47D0-A06E-26AE46DD9326}"/>
</file>

<file path=customXml/itemProps3.xml><?xml version="1.0" encoding="utf-8"?>
<ds:datastoreItem xmlns:ds="http://schemas.openxmlformats.org/officeDocument/2006/customXml" ds:itemID="{8DE15275-6AD0-4A92-9ABE-8351896AE370}"/>
</file>

<file path=docProps/app.xml><?xml version="1.0" encoding="utf-8"?>
<Properties xmlns="http://schemas.openxmlformats.org/officeDocument/2006/extended-properties" xmlns:vt="http://schemas.openxmlformats.org/officeDocument/2006/docPropsVTypes">
  <Template>BB6BCC85.dotm</Template>
  <TotalTime>6</TotalTime>
  <Pages>1</Pages>
  <Words>201</Words>
  <Characters>1110</Characters>
  <Application>Microsoft Office Word</Application>
  <DocSecurity>0</DocSecurity>
  <Lines>9</Lines>
  <Paragraphs>2</Paragraphs>
  <ScaleCrop>false</ScaleCrop>
  <Company>Staatsbosbeheer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Groot Wassink, Irma</cp:lastModifiedBy>
  <cp:revision>4</cp:revision>
  <dcterms:created xsi:type="dcterms:W3CDTF">2017-02-15T14:14:00Z</dcterms:created>
  <dcterms:modified xsi:type="dcterms:W3CDTF">2019-09-18T08:34:00Z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0x0101000270D6FD4E395D45BB421361E1278587</vt:lpwstr>
  </property>
</Properties>
</file>