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1A178" w14:textId="77777777" w:rsidR="00D21C2D" w:rsidRPr="00CA6E59" w:rsidRDefault="00D21C2D" w:rsidP="00CA6E59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</w:pPr>
      <w:r w:rsidRPr="00CA6E59">
        <w:rPr>
          <w:rFonts w:ascii="Calibri" w:eastAsiaTheme="majorEastAsia" w:hAnsi="Calibri" w:cs="Calibri"/>
          <w:b/>
          <w:bCs/>
          <w:smallCaps/>
          <w:color w:val="4DD245"/>
          <w:sz w:val="54"/>
          <w:szCs w:val="54"/>
          <w:lang w:val="en-US"/>
        </w:rPr>
        <w:t>FORMAT REFERENCE </w:t>
      </w:r>
    </w:p>
    <w:p w14:paraId="335632DB" w14:textId="77777777" w:rsidR="000506C0" w:rsidRDefault="000506C0" w:rsidP="00D21C2D">
      <w:pPr>
        <w:spacing w:after="0"/>
        <w:textAlignment w:val="baseline"/>
        <w:rPr>
          <w:rFonts w:ascii="Calibri" w:eastAsia="Times New Roman" w:hAnsi="Calibri" w:cs="Calibri"/>
          <w:b/>
          <w:bCs/>
          <w:color w:val="5A5A5A"/>
          <w:u w:val="single"/>
          <w:lang w:val="en-US"/>
        </w:rPr>
      </w:pPr>
    </w:p>
    <w:p w14:paraId="755AB956" w14:textId="590E79C3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144732"/>
          <w:lang w:val="en-US"/>
        </w:rPr>
      </w:pPr>
      <w:r w:rsidRPr="00D21C2D">
        <w:rPr>
          <w:rFonts w:asciiTheme="minorHAnsi" w:eastAsia="Times New Roman" w:hAnsiTheme="minorHAnsi" w:cstheme="minorHAnsi"/>
          <w:b/>
          <w:bCs/>
          <w:color w:val="5A5A5A"/>
          <w:u w:val="single"/>
          <w:lang w:val="en-US"/>
        </w:rPr>
        <w:t>Description kern competence</w:t>
      </w:r>
      <w:r w:rsidR="00AE5B23">
        <w:rPr>
          <w:rFonts w:asciiTheme="minorHAnsi" w:eastAsia="Times New Roman" w:hAnsiTheme="minorHAnsi" w:cstheme="minorHAnsi"/>
          <w:b/>
          <w:bCs/>
          <w:color w:val="5A5A5A"/>
          <w:u w:val="single"/>
          <w:lang w:val="en-US"/>
        </w:rPr>
        <w:t xml:space="preserve"> </w:t>
      </w:r>
      <w:r w:rsidR="00CC5352">
        <w:rPr>
          <w:rFonts w:asciiTheme="minorHAnsi" w:eastAsia="Times New Roman" w:hAnsiTheme="minorHAnsi" w:cstheme="minorHAnsi"/>
          <w:b/>
          <w:bCs/>
          <w:color w:val="5A5A5A"/>
          <w:u w:val="single"/>
          <w:lang w:val="en-US"/>
        </w:rPr>
        <w:t>2</w:t>
      </w:r>
      <w:r w:rsidRPr="00D21C2D">
        <w:rPr>
          <w:rFonts w:asciiTheme="minorHAnsi" w:eastAsia="Times New Roman" w:hAnsiTheme="minorHAnsi" w:cstheme="minorHAnsi"/>
          <w:b/>
          <w:bCs/>
          <w:color w:val="5A5A5A"/>
          <w:lang w:val="en-US"/>
        </w:rPr>
        <w:t>:</w:t>
      </w: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p w14:paraId="71B9D724" w14:textId="086483D7" w:rsidR="00D21C2D" w:rsidRPr="00D21C2D" w:rsidRDefault="00B85BDD" w:rsidP="1D1A7BE6">
      <w:pPr>
        <w:spacing w:after="0"/>
        <w:textAlignment w:val="baseline"/>
        <w:rPr>
          <w:rFonts w:asciiTheme="minorHAnsi" w:eastAsia="Times New Roman" w:hAnsiTheme="minorHAnsi" w:cstheme="minorBidi"/>
          <w:color w:val="144732"/>
          <w:lang w:val="en-US"/>
        </w:rPr>
      </w:pPr>
      <w:r w:rsidRPr="00B85BDD">
        <w:rPr>
          <w:rFonts w:asciiTheme="minorHAnsi" w:eastAsia="Times New Roman" w:hAnsiTheme="minorHAnsi" w:cstheme="minorBidi"/>
          <w:color w:val="5A5A5A"/>
          <w:lang w:val="en-US"/>
        </w:rPr>
        <w:t>In a previous assignment, the Contractor has proven experience of being responsible as single point of contact for providing maintenance and support on a continuous basis. This should be similar to that included in this tender.</w:t>
      </w:r>
      <w:r w:rsidR="00AE5B23">
        <w:br/>
      </w:r>
      <w:r w:rsidR="00D21C2D" w:rsidRPr="1D1A7BE6">
        <w:rPr>
          <w:rFonts w:asciiTheme="minorHAnsi" w:eastAsia="Times New Roman" w:hAnsiTheme="minorHAnsi" w:cstheme="minorBid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8"/>
        <w:gridCol w:w="5810"/>
      </w:tblGrid>
      <w:tr w:rsidR="00D21C2D" w:rsidRPr="00D21C2D" w14:paraId="10979C4B" w14:textId="77777777" w:rsidTr="003B0475">
        <w:trPr>
          <w:trHeight w:val="300"/>
        </w:trPr>
        <w:tc>
          <w:tcPr>
            <w:tcW w:w="10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17F6D7A" w14:textId="77777777" w:rsidR="00D21C2D" w:rsidRPr="003B0475" w:rsidRDefault="00D21C2D" w:rsidP="00D21C2D">
            <w:pPr>
              <w:spacing w:after="0"/>
              <w:textAlignment w:val="baseline"/>
              <w:divId w:val="1384019334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Information about the referent (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Cliënt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) </w:t>
            </w:r>
          </w:p>
        </w:tc>
      </w:tr>
      <w:tr w:rsidR="00D21C2D" w:rsidRPr="00D21C2D" w14:paraId="150F140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539ADA" w14:textId="40147ED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organi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8659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7EB4DE3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F7C52" w14:textId="6D52F0E5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D14F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4360C42A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17B870" w14:textId="21F06586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B524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9424CA7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524CA8" w14:textId="1E73818D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Telephone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number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53B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22B56AAF" w14:textId="77777777" w:rsidTr="41B1F769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837F6D" w14:textId="503DB6B8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Email contact</w:t>
            </w:r>
            <w:r w:rsidR="00143309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person: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C7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</w:tbl>
    <w:p w14:paraId="24CA720D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auto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3"/>
        <w:gridCol w:w="2775"/>
      </w:tblGrid>
      <w:tr w:rsidR="00D21C2D" w:rsidRPr="00D21C2D" w14:paraId="0375E2B6" w14:textId="77777777" w:rsidTr="003B0475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86123A" w14:textId="77777777" w:rsidR="00D21C2D" w:rsidRPr="003B0475" w:rsidRDefault="00D21C2D" w:rsidP="00D21C2D">
            <w:pPr>
              <w:spacing w:after="0"/>
              <w:textAlignment w:val="baseline"/>
              <w:divId w:val="13044471"/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 xml:space="preserve">Information 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about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 xml:space="preserve"> 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the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 xml:space="preserve"> </w:t>
            </w:r>
            <w:proofErr w:type="spellStart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nl-NL"/>
              </w:rPr>
              <w:t>reference</w:t>
            </w:r>
            <w:proofErr w:type="spellEnd"/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 </w:t>
            </w:r>
          </w:p>
        </w:tc>
      </w:tr>
      <w:tr w:rsidR="00D21C2D" w:rsidRPr="00D21C2D" w14:paraId="5C167B83" w14:textId="77777777" w:rsidTr="41B1F769">
        <w:trPr>
          <w:trHeight w:val="9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8716F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588DA1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Description of the assignment and the services provided such that this description unambiguously proves that the core competency is met:  </w:t>
            </w:r>
          </w:p>
          <w:p w14:paraId="2E22C44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  </w:t>
            </w:r>
          </w:p>
          <w:p w14:paraId="06D176B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351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3EE0174A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8D390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  <w:p w14:paraId="75D21669" w14:textId="68F6C2E8" w:rsidR="00D21C2D" w:rsidRPr="00D21C2D" w:rsidRDefault="00495F8F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AE5B2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</w:t>
            </w:r>
            <w:r w:rsidR="00D21C2D" w:rsidRPr="00AE5B23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mount in euros</w:t>
            </w:r>
            <w:r w:rsidR="00D21C2D" w:rsidRPr="00D21C2D">
              <w:rPr>
                <w:rFonts w:asciiTheme="minorHAnsi" w:eastAsia="Times New Roman" w:hAnsiTheme="minorHAnsi" w:cstheme="minorHAnsi"/>
                <w:color w:val="0000FF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B2BBE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</w:p>
        </w:tc>
      </w:tr>
      <w:tr w:rsidR="00D21C2D" w:rsidRPr="00D21C2D" w14:paraId="54160680" w14:textId="77777777" w:rsidTr="41B1F769">
        <w:trPr>
          <w:trHeight w:val="636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EA417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assignment was performed independently (without the use of combiners and/or subcontractors)? </w:t>
            </w:r>
          </w:p>
          <w:p w14:paraId="76DDFB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D09EB1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 case the previous question was answered with "no": </w:t>
            </w:r>
          </w:p>
          <w:p w14:paraId="408D526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A04E2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The following consortium members and/or subcontractors were used in the execution of the assignment: </w:t>
            </w:r>
          </w:p>
          <w:p w14:paraId="08E41D1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23CE827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assignment that were carried out by the consortium member: </w:t>
            </w:r>
          </w:p>
          <w:p w14:paraId="65A2F01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E281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A8DB8E1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of the contract that were subcontracted: </w:t>
            </w:r>
          </w:p>
          <w:p w14:paraId="19FA52E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4A2BA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78613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835FE0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A6023B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547325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 No </w:t>
            </w:r>
          </w:p>
          <w:p w14:paraId="476428E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881D6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consortium members(s): </w:t>
            </w:r>
          </w:p>
          <w:p w14:paraId="5821CD8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Name subcontractor(s): </w:t>
            </w:r>
          </w:p>
          <w:p w14:paraId="23D591A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consortium member:  </w:t>
            </w:r>
          </w:p>
          <w:p w14:paraId="53425C1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D3815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Part(s) carried out by which subcontractor: </w:t>
            </w:r>
          </w:p>
        </w:tc>
      </w:tr>
      <w:tr w:rsidR="00D21C2D" w:rsidRPr="00D21C2D" w14:paraId="589C8D8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C044E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37902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Did the tenderer act as the main contractor or as the party with final responsibility? </w:t>
            </w:r>
          </w:p>
          <w:p w14:paraId="4F23073A" w14:textId="77777777" w:rsid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9F114E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134658EB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5458CFEA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2562E682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37547DB7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075BF2DD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2A5D9FAA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267E3459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06C1BE37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7C9C98E9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707D3308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56D9CBD9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5FDEF2A3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6FF31410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  <w:p w14:paraId="7AA1FB69" w14:textId="77777777" w:rsidR="00B85BDD" w:rsidRPr="00B85BDD" w:rsidRDefault="00B85BDD" w:rsidP="00B85BDD">
            <w:pPr>
              <w:rPr>
                <w:rFonts w:asciiTheme="minorHAnsi" w:eastAsia="Times New Roman" w:hAnsiTheme="minorHAnsi" w:cstheme="minorHAnsi"/>
                <w:lang w:val="en-US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36E3D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lastRenderedPageBreak/>
              <w:t> </w:t>
            </w:r>
          </w:p>
          <w:p w14:paraId="5BD0140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Yes/No </w:t>
            </w:r>
          </w:p>
        </w:tc>
      </w:tr>
      <w:tr w:rsidR="00D21C2D" w:rsidRPr="00D21C2D" w14:paraId="1687268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EF71F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4F370A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Start date of the Assignment:  </w:t>
            </w:r>
          </w:p>
          <w:p w14:paraId="6A35E71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0876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DB6012E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DEC88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2C01D6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Completion date of the assignment: </w:t>
            </w:r>
          </w:p>
          <w:p w14:paraId="2F345534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B5777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0F6835A" w14:textId="77777777" w:rsidTr="41B1F769">
        <w:trPr>
          <w:trHeight w:val="300"/>
        </w:trPr>
        <w:tc>
          <w:tcPr>
            <w:tcW w:w="7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58047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Was the service performed to the satisfaction of  </w:t>
            </w:r>
          </w:p>
          <w:p w14:paraId="4DB069B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the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referent (client)?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4E143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D26EE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Yes/No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BF56A2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3C1A197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3"/>
        <w:gridCol w:w="5495"/>
      </w:tblGrid>
      <w:tr w:rsidR="00D21C2D" w:rsidRPr="00D21C2D" w14:paraId="7DF6763C" w14:textId="77777777" w:rsidTr="003B0475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504EE6BB" w14:textId="77777777" w:rsidR="00D21C2D" w:rsidRPr="00D21C2D" w:rsidRDefault="00D21C2D" w:rsidP="00D21C2D">
            <w:pPr>
              <w:spacing w:after="0"/>
              <w:textAlignment w:val="baseline"/>
              <w:divId w:val="71435167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Signing by the Contractor (coordinator consortium) </w:t>
            </w:r>
          </w:p>
        </w:tc>
      </w:tr>
      <w:tr w:rsidR="00D21C2D" w:rsidRPr="00D21C2D" w14:paraId="08A45754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22E7F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Contractor (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coordinator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consortium):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2AA90F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008999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B6F1C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73FD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CCB2D28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F9B73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F7502A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5620C51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901F76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signatory: </w:t>
            </w:r>
          </w:p>
          <w:p w14:paraId="0913DA19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59A2979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9E89FE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4234F751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5502"/>
      </w:tblGrid>
      <w:tr w:rsidR="00D21C2D" w:rsidRPr="00D21C2D" w14:paraId="04DE1A95" w14:textId="77777777" w:rsidTr="003B0475">
        <w:trPr>
          <w:trHeight w:val="300"/>
        </w:trPr>
        <w:tc>
          <w:tcPr>
            <w:tcW w:w="10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54633" w:themeFill="text1"/>
            <w:hideMark/>
          </w:tcPr>
          <w:p w14:paraId="0500A59D" w14:textId="77777777" w:rsidR="00D21C2D" w:rsidRPr="00D21C2D" w:rsidRDefault="00D21C2D" w:rsidP="00D21C2D">
            <w:pPr>
              <w:spacing w:after="0"/>
              <w:textAlignment w:val="baseline"/>
              <w:divId w:val="1908104562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3B0475">
              <w:rPr>
                <w:rFonts w:asciiTheme="minorHAnsi" w:eastAsia="Times New Roman" w:hAnsiTheme="minorHAnsi" w:cstheme="minorHAnsi"/>
                <w:color w:val="FFFFFF" w:themeColor="background1"/>
                <w:lang w:val="en-US"/>
              </w:rPr>
              <w:t>Signing by the referent (client)* </w:t>
            </w:r>
          </w:p>
        </w:tc>
      </w:tr>
      <w:tr w:rsidR="00D21C2D" w:rsidRPr="00D21C2D" w14:paraId="181C9F56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E6F7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Name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F7F27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7F9D1521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19684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Referent is satisfied with the execution of the assignment by the Contractor?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1606C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6A8F21F5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40839B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Name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05AB7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39A183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16A36D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Function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legal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signatory</w:t>
            </w:r>
            <w:proofErr w:type="spellEnd"/>
            <w:r w:rsidRPr="00D21C2D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referent:</w:t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843E5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D21C2D" w:rsidRPr="00D21C2D" w14:paraId="173201FB" w14:textId="77777777" w:rsidTr="41B1F769">
        <w:trPr>
          <w:trHeight w:val="300"/>
        </w:trPr>
        <w:tc>
          <w:tcPr>
            <w:tcW w:w="3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50FB3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Signature legal signatory referent: </w:t>
            </w:r>
          </w:p>
          <w:p w14:paraId="31C24E50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144732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(provided with date signature) </w:t>
            </w:r>
          </w:p>
          <w:p w14:paraId="06432B08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6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D68ED2" w14:textId="77777777" w:rsidR="00D21C2D" w:rsidRPr="00D21C2D" w:rsidRDefault="00D21C2D" w:rsidP="00D21C2D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  <w:t> </w:t>
            </w:r>
            <w:r w:rsidRPr="00D21C2D">
              <w:rPr>
                <w:rFonts w:asciiTheme="minorHAnsi" w:eastAsia="Times New Roman" w:hAnsiTheme="minorHAnsi" w:cstheme="minorHAnsi"/>
                <w:color w:val="auto"/>
                <w:lang w:val="en-US"/>
              </w:rPr>
              <w:br/>
            </w:r>
            <w:r w:rsidRPr="00D21C2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7482BF0A" w14:textId="77777777" w:rsidR="00D21C2D" w:rsidRPr="00D21C2D" w:rsidRDefault="00D21C2D" w:rsidP="00D21C2D">
      <w:pPr>
        <w:spacing w:after="0"/>
        <w:textAlignment w:val="baseline"/>
        <w:rPr>
          <w:rFonts w:asciiTheme="minorHAnsi" w:eastAsia="Times New Roman" w:hAnsiTheme="minorHAnsi" w:cstheme="minorHAnsi"/>
          <w:color w:val="auto"/>
          <w:lang w:val="en-US"/>
        </w:rPr>
      </w:pPr>
      <w:r w:rsidRPr="00D21C2D">
        <w:rPr>
          <w:rFonts w:asciiTheme="minorHAnsi" w:eastAsia="Times New Roman" w:hAnsiTheme="minorHAnsi" w:cstheme="minorHAnsi"/>
          <w:color w:val="5A5A5A"/>
          <w:lang w:val="en-US"/>
        </w:rPr>
        <w:t>*Only to be filled in by the winning Contractor </w:t>
      </w: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195EE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lastRenderedPageBreak/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69BEBCC1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proofErr w:type="spellStart"/>
      <w:r w:rsidRPr="00B96805">
        <w:rPr>
          <w:color w:val="FFFFFF" w:themeColor="background1"/>
        </w:rPr>
        <w:t>Malietoren</w:t>
      </w:r>
      <w:proofErr w:type="spellEnd"/>
      <w:r w:rsidRPr="00B96805">
        <w:rPr>
          <w:color w:val="FFFFFF" w:themeColor="background1"/>
        </w:rPr>
        <w:t xml:space="preserve">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  <w:r w:rsidR="003B0475">
        <w:rPr>
          <w:color w:val="FFFFFF" w:themeColor="background1"/>
        </w:rPr>
        <w:br/>
      </w:r>
    </w:p>
    <w:p w14:paraId="3C2B5A82" w14:textId="24E8758D" w:rsidR="0066551C" w:rsidRPr="00EE7BD3" w:rsidRDefault="003B0475" w:rsidP="00EE5E70">
      <w:pPr>
        <w:pStyle w:val="Text"/>
        <w:rPr>
          <w:color w:val="FFFFFF" w:themeColor="background1"/>
        </w:rPr>
      </w:pPr>
      <w:r>
        <w:rPr>
          <w:color w:val="FFFFFF" w:themeColor="background1"/>
        </w:rPr>
        <w:t>procurement@investinternational.nl</w:t>
      </w:r>
      <w:r>
        <w:rPr>
          <w:color w:val="FFFFFF" w:themeColor="background1"/>
        </w:rPr>
        <w:br/>
      </w:r>
      <w:hyperlink r:id="rId17" w:history="1">
        <w:r w:rsidR="00B96805" w:rsidRPr="003B0475">
          <w:rPr>
            <w:color w:val="FFFFFF" w:themeColor="background1"/>
          </w:rPr>
          <w:t>info@investinternational.nl</w:t>
        </w:r>
      </w:hyperlink>
      <w:r>
        <w:rPr>
          <w:b/>
          <w:color w:val="FFFFFF" w:themeColor="background1"/>
        </w:rPr>
        <w:br/>
      </w:r>
      <w:r>
        <w:rPr>
          <w:color w:val="FFFFFF" w:themeColor="background1"/>
        </w:rPr>
        <w:br/>
      </w:r>
      <w:r w:rsidR="00B96805"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  <w:r>
        <w:rPr>
          <w:color w:val="FFFFFF" w:themeColor="background1"/>
        </w:rPr>
        <w:br/>
      </w:r>
    </w:p>
    <w:p w14:paraId="663BFAED" w14:textId="77777777" w:rsidR="0066551C" w:rsidRPr="003B0475" w:rsidRDefault="00380715" w:rsidP="00EE5E70">
      <w:pPr>
        <w:pStyle w:val="Introduction"/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</w:pPr>
      <w:r w:rsidRPr="003B0475">
        <w:rPr>
          <w:rFonts w:ascii="Times New Roman" w:hAnsi="Times New Roman" w:cs="Times New Roman"/>
          <w:b w:val="0"/>
          <w:bCs w:val="0"/>
          <w:color w:val="FFFFFF" w:themeColor="background1"/>
          <w:sz w:val="52"/>
          <w:szCs w:val="52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33F9045">
              <v:group id="Graphic 16" style="position:absolute;margin-left:141.95pt;margin-top:328.6pt;width:24.95pt;height:19pt;z-index:251667456" coordsize="3169,2413" coordorigin="15307,768" o:spid="_x0000_s1026" w14:anchorId="6E5FA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0D3BA0EC">
              <v:group id="Graphic 16" style="position:absolute;margin-left:103.75pt;margin-top:322.6pt;width:21.25pt;height:30.95pt;z-index:251666432" coordsize="2702,3933" coordorigin="10458,8" o:spid="_x0000_s1026" w14:anchorId="4E4F3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4AB737D">
              <v:group id="Graphic 16" style="position:absolute;margin-left:183.8pt;margin-top:324.3pt;width:28.95pt;height:27.55pt;z-index:251665408" coordsize="3681,3500" coordorigin="20622,224" o:spid="_x0000_s1026" w14:anchorId="59ABB6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36156CE4">
              <v:group id="Graphic 16" style="position:absolute;margin-left:61.65pt;margin-top:322.75pt;width:25.2pt;height:30.65pt;z-index:251664384" coordsize="3203,3893" coordorigin="5108,28" o:spid="_x0000_s1026" w14:anchorId="48ACCC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C854A68">
              <v:group id="Graphic 16" style="position:absolute;margin-left:21.45pt;margin-top:322.6pt;width:23.3pt;height:31.1pt;z-index:251663360" coordsize="296236,395071" o:spid="_x0000_s1026" w14:anchorId="3A59F1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5076BD12">
              <v:rect id="Rectangle 4" style="position:absolute;margin-left:20.05pt;margin-top:374.35pt;width:194.45pt;height: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6A739C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195EE7">
      <w:headerReference w:type="default" r:id="rId18"/>
      <w:footerReference w:type="default" r:id="rId19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FC1E3" w14:textId="77777777" w:rsidR="00195EE7" w:rsidRDefault="00195EE7" w:rsidP="00230B2C">
      <w:r>
        <w:separator/>
      </w:r>
    </w:p>
    <w:p w14:paraId="7BFE0245" w14:textId="77777777" w:rsidR="00195EE7" w:rsidRDefault="00195EE7" w:rsidP="00230B2C"/>
  </w:endnote>
  <w:endnote w:type="continuationSeparator" w:id="0">
    <w:p w14:paraId="478DEB06" w14:textId="77777777" w:rsidR="00195EE7" w:rsidRDefault="00195EE7" w:rsidP="00230B2C">
      <w:r>
        <w:continuationSeparator/>
      </w:r>
    </w:p>
    <w:p w14:paraId="2A7E16DA" w14:textId="77777777" w:rsidR="00195EE7" w:rsidRDefault="00195EE7" w:rsidP="00230B2C"/>
  </w:endnote>
  <w:endnote w:type="continuationNotice" w:id="1">
    <w:p w14:paraId="198182B8" w14:textId="77777777" w:rsidR="00195EE7" w:rsidRDefault="00195EE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A8AC5" w14:textId="77777777" w:rsidR="00B85BDD" w:rsidRDefault="00B85BDD">
    <w:pPr>
      <w:pStyle w:val="Footer"/>
      <w:framePr w:wrap="aroun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B85BDD" w14:paraId="788F9B59" w14:textId="77777777" w:rsidTr="008528FC">
      <w:tc>
        <w:tcPr>
          <w:tcW w:w="8220" w:type="dxa"/>
        </w:tcPr>
        <w:p w14:paraId="3431E0F3" w14:textId="068DD3D9" w:rsidR="00604F58" w:rsidRPr="00B85BDD" w:rsidRDefault="00385263" w:rsidP="0060514E">
          <w:pPr>
            <w:pStyle w:val="Footer"/>
            <w:framePr w:hSpace="0" w:wrap="auto" w:vAnchor="margin" w:hAnchor="text" w:xAlign="left" w:yAlign="inline"/>
            <w:jc w:val="left"/>
            <w:rPr>
              <w:rFonts w:ascii="Calibri" w:eastAsia="Times New Roman" w:hAnsi="Calibri" w:cs="Calibri"/>
              <w:sz w:val="16"/>
              <w:szCs w:val="16"/>
              <w:lang w:val="en-US"/>
            </w:rPr>
          </w:pPr>
          <w:r w:rsidRPr="00385263">
            <w:rPr>
              <w:rFonts w:ascii="Calibri" w:eastAsia="Times New Roman" w:hAnsi="Calibri" w:cs="Calibri"/>
              <w:sz w:val="16"/>
              <w:szCs w:val="16"/>
              <w:lang w:val="en-US"/>
            </w:rPr>
            <w:t>European Tender</w:t>
          </w:r>
          <w:r w:rsidR="009B5E53">
            <w:rPr>
              <w:rFonts w:ascii="Calibri" w:eastAsia="Times New Roman" w:hAnsi="Calibri" w:cs="Calibri"/>
              <w:sz w:val="16"/>
              <w:szCs w:val="16"/>
              <w:lang w:val="en-US"/>
            </w:rPr>
            <w:t>:</w:t>
          </w:r>
          <w:r w:rsidR="009B5E53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</w:t>
          </w:r>
          <w:r w:rsid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KYC solution                                                     </w:t>
          </w:r>
          <w:r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                                                               </w:t>
          </w:r>
          <w:r w:rsidR="00515540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                                     </w:t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Page </w:t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begin"/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instrText xml:space="preserve"> PAGE  \* Arabic  \* MERGEFORMAT </w:instrText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separate"/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>1</w:t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end"/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>/</w:t>
          </w:r>
          <w:r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begin"/>
          </w:r>
          <w:r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instrText xml:space="preserve"> NUMPAGES  \* Arabic  \* MERGEFORMAT </w:instrText>
          </w:r>
          <w:r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separate"/>
          </w:r>
          <w:r w:rsidR="00604F58"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t>1</w:t>
          </w:r>
          <w:r w:rsidRPr="00B85BDD">
            <w:rPr>
              <w:rFonts w:ascii="Calibri" w:eastAsia="Times New Roman" w:hAnsi="Calibri" w:cs="Calibri"/>
              <w:sz w:val="16"/>
              <w:szCs w:val="16"/>
              <w:lang w:val="en-US"/>
            </w:rPr>
            <w:fldChar w:fldCharType="end"/>
          </w:r>
        </w:p>
      </w:tc>
    </w:tr>
  </w:tbl>
  <w:p w14:paraId="384793B4" w14:textId="77777777" w:rsidR="00604F58" w:rsidRPr="009B5E53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="Calibri" w:eastAsia="Arial" w:hAnsi="Calibri" w:cs="Calibri"/>
        <w:color w:val="000000"/>
        <w:sz w:val="14"/>
        <w:szCs w:val="14"/>
        <w:lang w:val="en-US"/>
      </w:rPr>
    </w:pPr>
    <w:r w:rsidRPr="00385263">
      <w:rPr>
        <w:rFonts w:ascii="Calibri" w:eastAsia="Arial" w:hAnsi="Calibri" w:cs="Calibri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2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9B5E53" w:rsidRDefault="00604F58" w:rsidP="00B57E3E">
    <w:pPr>
      <w:pStyle w:val="Footer"/>
      <w:framePr w:wrap="around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35FD1" w14:textId="77777777" w:rsidR="00B85BDD" w:rsidRDefault="00B85BDD">
    <w:pPr>
      <w:pStyle w:val="Footer"/>
      <w:framePr w:wrap="aroun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24746" w14:textId="77777777" w:rsidR="00195EE7" w:rsidRDefault="00195EE7" w:rsidP="00230B2C">
      <w:r>
        <w:separator/>
      </w:r>
    </w:p>
    <w:p w14:paraId="1D45087F" w14:textId="77777777" w:rsidR="00195EE7" w:rsidRDefault="00195EE7" w:rsidP="00230B2C"/>
  </w:footnote>
  <w:footnote w:type="continuationSeparator" w:id="0">
    <w:p w14:paraId="17461BAA" w14:textId="77777777" w:rsidR="00195EE7" w:rsidRDefault="00195EE7" w:rsidP="00230B2C">
      <w:r>
        <w:continuationSeparator/>
      </w:r>
    </w:p>
    <w:p w14:paraId="77A00945" w14:textId="77777777" w:rsidR="00195EE7" w:rsidRDefault="00195EE7" w:rsidP="00230B2C"/>
  </w:footnote>
  <w:footnote w:type="continuationNotice" w:id="1">
    <w:p w14:paraId="3049DCF6" w14:textId="77777777" w:rsidR="00195EE7" w:rsidRDefault="00195EE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9BDE9" w14:textId="77777777" w:rsidR="00B85BDD" w:rsidRDefault="00B85B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3A6DB" w14:textId="529984EC" w:rsidR="00413CA3" w:rsidRDefault="00B21E39">
    <w:pPr>
      <w:pStyle w:val="Header"/>
    </w:pPr>
    <w:r>
      <w:rPr>
        <w:noProof/>
      </w:rPr>
      <w:drawing>
        <wp:anchor distT="0" distB="0" distL="114300" distR="114300" simplePos="0" relativeHeight="251662339" behindDoc="1" locked="0" layoutInCell="1" allowOverlap="1" wp14:anchorId="668D2966" wp14:editId="441AF0B1">
          <wp:simplePos x="0" y="0"/>
          <wp:positionH relativeFrom="margin">
            <wp:posOffset>4739033</wp:posOffset>
          </wp:positionH>
          <wp:positionV relativeFrom="topMargin">
            <wp:posOffset>118966</wp:posOffset>
          </wp:positionV>
          <wp:extent cx="1488337" cy="394756"/>
          <wp:effectExtent l="0" t="0" r="0" b="5715"/>
          <wp:wrapTight wrapText="bothSides">
            <wp:wrapPolygon edited="0">
              <wp:start x="0" y="0"/>
              <wp:lineTo x="0" y="20870"/>
              <wp:lineTo x="21296" y="20870"/>
              <wp:lineTo x="21296" y="0"/>
              <wp:lineTo x="0" y="0"/>
            </wp:wrapPolygon>
          </wp:wrapTight>
          <wp:docPr id="205313269" name="Picture 135086897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087775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337" cy="394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3CA3"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60291" behindDoc="1" locked="1" layoutInCell="1" allowOverlap="1" wp14:anchorId="56B983D6" wp14:editId="5181900F">
          <wp:simplePos x="0" y="0"/>
          <wp:positionH relativeFrom="page">
            <wp:posOffset>7620</wp:posOffset>
          </wp:positionH>
          <wp:positionV relativeFrom="margin">
            <wp:align>top</wp:align>
          </wp:positionV>
          <wp:extent cx="53975" cy="377825"/>
          <wp:effectExtent l="0" t="0" r="3175" b="3175"/>
          <wp:wrapTight wrapText="bothSides">
            <wp:wrapPolygon edited="0">
              <wp:start x="21600" y="21600"/>
              <wp:lineTo x="21600" y="908"/>
              <wp:lineTo x="6353" y="908"/>
              <wp:lineTo x="6353" y="21600"/>
              <wp:lineTo x="21600" y="21600"/>
            </wp:wrapPolygon>
          </wp:wrapTight>
          <wp:docPr id="1112854672" name="Picture 1437534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53975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E1C0D" w14:textId="77777777" w:rsidR="00B85BDD" w:rsidRDefault="00B85BD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3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7943C76A">
            <v:rect id="Rectangle 1" style="position:absolute;margin-left:0;margin-top:0;width:595.3pt;height:841.9pt;z-index:251691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71805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27E7385"/>
    <w:multiLevelType w:val="multilevel"/>
    <w:tmpl w:val="225C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E403F35"/>
    <w:multiLevelType w:val="multilevel"/>
    <w:tmpl w:val="313A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0010557"/>
    <w:multiLevelType w:val="multilevel"/>
    <w:tmpl w:val="F8EA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4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6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9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40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4"/>
  </w:num>
  <w:num w:numId="2" w16cid:durableId="513568210">
    <w:abstractNumId w:val="25"/>
  </w:num>
  <w:num w:numId="3" w16cid:durableId="1439256617">
    <w:abstractNumId w:val="26"/>
  </w:num>
  <w:num w:numId="4" w16cid:durableId="21250481">
    <w:abstractNumId w:val="21"/>
  </w:num>
  <w:num w:numId="5" w16cid:durableId="2027242908">
    <w:abstractNumId w:val="14"/>
  </w:num>
  <w:num w:numId="6" w16cid:durableId="1515070769">
    <w:abstractNumId w:val="40"/>
  </w:num>
  <w:num w:numId="7" w16cid:durableId="539247723">
    <w:abstractNumId w:val="37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32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8"/>
  </w:num>
  <w:num w:numId="14" w16cid:durableId="393937455">
    <w:abstractNumId w:val="8"/>
  </w:num>
  <w:num w:numId="15" w16cid:durableId="1156729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9"/>
  </w:num>
  <w:num w:numId="20" w16cid:durableId="1232084655">
    <w:abstractNumId w:val="1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30"/>
  </w:num>
  <w:num w:numId="22" w16cid:durableId="1662004569">
    <w:abstractNumId w:val="6"/>
  </w:num>
  <w:num w:numId="23" w16cid:durableId="7678487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5"/>
  </w:num>
  <w:num w:numId="26" w16cid:durableId="1627076248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3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7"/>
  </w:num>
  <w:num w:numId="31" w16cid:durableId="1238133053">
    <w:abstractNumId w:val="29"/>
  </w:num>
  <w:num w:numId="32" w16cid:durableId="1151602531">
    <w:abstractNumId w:val="1"/>
  </w:num>
  <w:num w:numId="33" w16cid:durableId="62685103">
    <w:abstractNumId w:val="13"/>
  </w:num>
  <w:num w:numId="34" w16cid:durableId="410277078">
    <w:abstractNumId w:val="35"/>
  </w:num>
  <w:num w:numId="35" w16cid:durableId="201787505">
    <w:abstractNumId w:val="20"/>
  </w:num>
  <w:num w:numId="36" w16cid:durableId="1616861540">
    <w:abstractNumId w:val="36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8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94192">
    <w:abstractNumId w:val="22"/>
  </w:num>
  <w:num w:numId="42" w16cid:durableId="638076041">
    <w:abstractNumId w:val="23"/>
  </w:num>
  <w:num w:numId="43" w16cid:durableId="1243486240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506C0"/>
    <w:rsid w:val="00077FD8"/>
    <w:rsid w:val="00080FF6"/>
    <w:rsid w:val="00081C2D"/>
    <w:rsid w:val="00081F61"/>
    <w:rsid w:val="0008452D"/>
    <w:rsid w:val="000A1EE5"/>
    <w:rsid w:val="000A3ACC"/>
    <w:rsid w:val="000B37C2"/>
    <w:rsid w:val="000B3C3F"/>
    <w:rsid w:val="000C0D8C"/>
    <w:rsid w:val="000C25BB"/>
    <w:rsid w:val="000C2BEE"/>
    <w:rsid w:val="000C7266"/>
    <w:rsid w:val="000D3EE7"/>
    <w:rsid w:val="000E7071"/>
    <w:rsid w:val="000F5333"/>
    <w:rsid w:val="0010651C"/>
    <w:rsid w:val="001109AA"/>
    <w:rsid w:val="00112207"/>
    <w:rsid w:val="001215A7"/>
    <w:rsid w:val="00121A38"/>
    <w:rsid w:val="001267F5"/>
    <w:rsid w:val="00126B40"/>
    <w:rsid w:val="00134EC7"/>
    <w:rsid w:val="00143309"/>
    <w:rsid w:val="00143A16"/>
    <w:rsid w:val="00144520"/>
    <w:rsid w:val="00167A27"/>
    <w:rsid w:val="00167FDD"/>
    <w:rsid w:val="00180AFE"/>
    <w:rsid w:val="00187FC2"/>
    <w:rsid w:val="00192353"/>
    <w:rsid w:val="00195EE7"/>
    <w:rsid w:val="0019658A"/>
    <w:rsid w:val="001A589B"/>
    <w:rsid w:val="001B069F"/>
    <w:rsid w:val="001B1094"/>
    <w:rsid w:val="001B47A3"/>
    <w:rsid w:val="001B6F7D"/>
    <w:rsid w:val="001C0CCD"/>
    <w:rsid w:val="001C162D"/>
    <w:rsid w:val="001C40C2"/>
    <w:rsid w:val="001C48AC"/>
    <w:rsid w:val="001C4FB6"/>
    <w:rsid w:val="001D25B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A68C5"/>
    <w:rsid w:val="002B494D"/>
    <w:rsid w:val="002B634B"/>
    <w:rsid w:val="002B6E4F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513EC"/>
    <w:rsid w:val="00352AA6"/>
    <w:rsid w:val="00356984"/>
    <w:rsid w:val="00360115"/>
    <w:rsid w:val="0036333D"/>
    <w:rsid w:val="003674C4"/>
    <w:rsid w:val="00376167"/>
    <w:rsid w:val="003766D8"/>
    <w:rsid w:val="003778D7"/>
    <w:rsid w:val="00377BF5"/>
    <w:rsid w:val="00380715"/>
    <w:rsid w:val="00385263"/>
    <w:rsid w:val="00391069"/>
    <w:rsid w:val="003A051B"/>
    <w:rsid w:val="003B0475"/>
    <w:rsid w:val="003B532E"/>
    <w:rsid w:val="003B69BE"/>
    <w:rsid w:val="003C0028"/>
    <w:rsid w:val="003C423B"/>
    <w:rsid w:val="003C46F1"/>
    <w:rsid w:val="003C4BAC"/>
    <w:rsid w:val="003C7400"/>
    <w:rsid w:val="003D0E57"/>
    <w:rsid w:val="003D298E"/>
    <w:rsid w:val="003F32B9"/>
    <w:rsid w:val="003F53F0"/>
    <w:rsid w:val="00407987"/>
    <w:rsid w:val="00410A03"/>
    <w:rsid w:val="00410F75"/>
    <w:rsid w:val="00411136"/>
    <w:rsid w:val="00413CA3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9CF"/>
    <w:rsid w:val="00472009"/>
    <w:rsid w:val="0047566D"/>
    <w:rsid w:val="00484996"/>
    <w:rsid w:val="00495F8F"/>
    <w:rsid w:val="004A09EA"/>
    <w:rsid w:val="004A2D48"/>
    <w:rsid w:val="004A4488"/>
    <w:rsid w:val="004A585B"/>
    <w:rsid w:val="004B39B1"/>
    <w:rsid w:val="004E3B1D"/>
    <w:rsid w:val="004E76B1"/>
    <w:rsid w:val="004F32A5"/>
    <w:rsid w:val="004F5EF2"/>
    <w:rsid w:val="004F71DB"/>
    <w:rsid w:val="00503C90"/>
    <w:rsid w:val="00505681"/>
    <w:rsid w:val="00506DA9"/>
    <w:rsid w:val="0051260F"/>
    <w:rsid w:val="00515540"/>
    <w:rsid w:val="0051580C"/>
    <w:rsid w:val="00521C91"/>
    <w:rsid w:val="00522CAA"/>
    <w:rsid w:val="00530EA1"/>
    <w:rsid w:val="00531B46"/>
    <w:rsid w:val="00532B9C"/>
    <w:rsid w:val="005501FA"/>
    <w:rsid w:val="00553961"/>
    <w:rsid w:val="00553C90"/>
    <w:rsid w:val="00554D1E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0514E"/>
    <w:rsid w:val="006131F8"/>
    <w:rsid w:val="00614D82"/>
    <w:rsid w:val="00623CD5"/>
    <w:rsid w:val="0063604D"/>
    <w:rsid w:val="00646BEB"/>
    <w:rsid w:val="00646D0E"/>
    <w:rsid w:val="006470AD"/>
    <w:rsid w:val="0065254D"/>
    <w:rsid w:val="0066551C"/>
    <w:rsid w:val="00666BE4"/>
    <w:rsid w:val="00670053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4822"/>
    <w:rsid w:val="008A5266"/>
    <w:rsid w:val="008A567E"/>
    <w:rsid w:val="008A6EDB"/>
    <w:rsid w:val="008D5B30"/>
    <w:rsid w:val="008E3148"/>
    <w:rsid w:val="008E42E3"/>
    <w:rsid w:val="008E6017"/>
    <w:rsid w:val="008F2F03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24ED"/>
    <w:rsid w:val="009B3D14"/>
    <w:rsid w:val="009B5E53"/>
    <w:rsid w:val="009C2E9D"/>
    <w:rsid w:val="009C53E2"/>
    <w:rsid w:val="009C6360"/>
    <w:rsid w:val="009D0DF4"/>
    <w:rsid w:val="009D589C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E5B23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1E39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7C91"/>
    <w:rsid w:val="00B76395"/>
    <w:rsid w:val="00B81E6C"/>
    <w:rsid w:val="00B84BC5"/>
    <w:rsid w:val="00B85BDD"/>
    <w:rsid w:val="00B86958"/>
    <w:rsid w:val="00B96805"/>
    <w:rsid w:val="00BB46A8"/>
    <w:rsid w:val="00BB6149"/>
    <w:rsid w:val="00BC2A7C"/>
    <w:rsid w:val="00BC7497"/>
    <w:rsid w:val="00BD0718"/>
    <w:rsid w:val="00BD14EC"/>
    <w:rsid w:val="00BD36B8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10824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6E59"/>
    <w:rsid w:val="00CA73AD"/>
    <w:rsid w:val="00CB3092"/>
    <w:rsid w:val="00CB34B1"/>
    <w:rsid w:val="00CB562F"/>
    <w:rsid w:val="00CB57BE"/>
    <w:rsid w:val="00CB58EE"/>
    <w:rsid w:val="00CB6728"/>
    <w:rsid w:val="00CC5352"/>
    <w:rsid w:val="00CD5F1B"/>
    <w:rsid w:val="00D00FDC"/>
    <w:rsid w:val="00D019A1"/>
    <w:rsid w:val="00D01A62"/>
    <w:rsid w:val="00D023ED"/>
    <w:rsid w:val="00D043A7"/>
    <w:rsid w:val="00D14535"/>
    <w:rsid w:val="00D21C2D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E5AD7"/>
    <w:rsid w:val="00DF7519"/>
    <w:rsid w:val="00E021F4"/>
    <w:rsid w:val="00E023B4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0B6B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25BA6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1D1A7BE6"/>
    <w:rsid w:val="41B1F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7CE3D2A6-01AF-459A-990D-8D00F49E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superscript">
    <w:name w:val="superscript"/>
    <w:basedOn w:val="DefaultParagraphFont"/>
    <w:rsid w:val="002B6E4F"/>
  </w:style>
  <w:style w:type="character" w:customStyle="1" w:styleId="tabchar">
    <w:name w:val="tabchar"/>
    <w:basedOn w:val="DefaultParagraphFont"/>
    <w:rsid w:val="002B6E4F"/>
  </w:style>
  <w:style w:type="character" w:customStyle="1" w:styleId="scxw268166798">
    <w:name w:val="scxw268166798"/>
    <w:basedOn w:val="DefaultParagraphFont"/>
    <w:rsid w:val="00D21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7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0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1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8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2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1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4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86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0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0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3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65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1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2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3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92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80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7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3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8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9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9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6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6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6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2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8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60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94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7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1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55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2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6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8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2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6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06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0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0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0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1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46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9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7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3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4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9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8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4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3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69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9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1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8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6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8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Een nieuw document maken." ma:contentTypeScope="" ma:versionID="0c5253154fea320d018b647bba50a5be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f745ac211142b1b0d2b0b23746e0fb98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B6B50D-8FF1-49BB-A510-DEB74B399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9e294994-1c9a-4d3c-ae06-5ab143538c32"/>
    <ds:schemaRef ds:uri="http://schemas.microsoft.com/office/infopath/2007/PartnerControls"/>
    <ds:schemaRef ds:uri="http://schemas.openxmlformats.org/package/2006/metadata/core-properties"/>
    <ds:schemaRef ds:uri="36e01a29-0c54-4ccd-a35a-25af698ab6df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</Template>
  <TotalTime>1</TotalTime>
  <Pages>3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Ilona van der Kaaij</cp:lastModifiedBy>
  <cp:revision>51</cp:revision>
  <dcterms:created xsi:type="dcterms:W3CDTF">2023-12-28T01:20:00Z</dcterms:created>
  <dcterms:modified xsi:type="dcterms:W3CDTF">2024-03-26T13:26:00Z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</Properties>
</file>