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16299" w14:textId="33C400BA" w:rsidR="00C2111F" w:rsidRDefault="00CE3288">
      <w:r>
        <w:rPr>
          <w:noProof/>
        </w:rPr>
        <w:drawing>
          <wp:inline distT="0" distB="0" distL="0" distR="0" wp14:anchorId="3DA27A8D" wp14:editId="1E295C3B">
            <wp:extent cx="4572000" cy="6092825"/>
            <wp:effectExtent l="0" t="0" r="0" b="3175"/>
            <wp:docPr id="822226015" name="Afbeelding 1" descr="IMG_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B9A5C4-C148-4CB3-88D3-B2D75FC7FE97" descr="IMG_0733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A9E7E" w14:textId="77777777" w:rsidR="00CE3288" w:rsidRDefault="00CE3288" w:rsidP="00CE3288"/>
    <w:p w14:paraId="4996E2B9" w14:textId="24490C24" w:rsidR="00CE3288" w:rsidRDefault="00CE3288" w:rsidP="00CE3288">
      <w:pPr>
        <w:rPr>
          <w:lang w:val="nl-NL"/>
        </w:rPr>
      </w:pPr>
      <w:r>
        <w:rPr>
          <w:lang w:val="nl-NL"/>
        </w:rPr>
        <w:t xml:space="preserve">Foto </w:t>
      </w:r>
      <w:proofErr w:type="spellStart"/>
      <w:r>
        <w:rPr>
          <w:lang w:val="nl-NL"/>
        </w:rPr>
        <w:t>Twistlock</w:t>
      </w:r>
      <w:proofErr w:type="spellEnd"/>
    </w:p>
    <w:p w14:paraId="0130351B" w14:textId="77777777" w:rsidR="00CE3288" w:rsidRDefault="00CE3288" w:rsidP="00CE3288">
      <w:pPr>
        <w:rPr>
          <w:lang w:val="nl-NL"/>
        </w:rPr>
      </w:pPr>
    </w:p>
    <w:p w14:paraId="7DBF8F69" w14:textId="526A7DAF" w:rsidR="00CE3288" w:rsidRDefault="00CE3288" w:rsidP="00CE3288">
      <w:pPr>
        <w:rPr>
          <w:lang w:val="nl-NL"/>
        </w:rPr>
      </w:pPr>
      <w:r>
        <w:rPr>
          <w:noProof/>
        </w:rPr>
        <w:lastRenderedPageBreak/>
        <w:drawing>
          <wp:inline distT="0" distB="0" distL="0" distR="0" wp14:anchorId="0AB0F9BC" wp14:editId="181AACF9">
            <wp:extent cx="4572000" cy="6092825"/>
            <wp:effectExtent l="0" t="0" r="0" b="3175"/>
            <wp:docPr id="1704366209" name="Afbeelding 2" descr="IMG_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A28B24-538B-4223-9B11-24CA356EC793" descr="IMG_0734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190D6" w14:textId="77777777" w:rsidR="00CE3288" w:rsidRDefault="00CE3288" w:rsidP="00CE3288">
      <w:pPr>
        <w:rPr>
          <w:lang w:val="nl-NL"/>
        </w:rPr>
      </w:pPr>
    </w:p>
    <w:p w14:paraId="13D2B1D4" w14:textId="48D2787F" w:rsidR="00CE3288" w:rsidRPr="00CE3288" w:rsidRDefault="00CE3288" w:rsidP="00CE3288">
      <w:pPr>
        <w:rPr>
          <w:lang w:val="nl-NL"/>
        </w:rPr>
      </w:pPr>
      <w:r>
        <w:rPr>
          <w:lang w:val="nl-NL"/>
        </w:rPr>
        <w:t xml:space="preserve">Foto 2: totaaloverzicht </w:t>
      </w:r>
      <w:proofErr w:type="spellStart"/>
      <w:r>
        <w:rPr>
          <w:lang w:val="nl-NL"/>
        </w:rPr>
        <w:t>twistlocks</w:t>
      </w:r>
      <w:proofErr w:type="spellEnd"/>
    </w:p>
    <w:sectPr w:rsidR="00CE3288" w:rsidRPr="00CE32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288"/>
    <w:rsid w:val="00C2111F"/>
    <w:rsid w:val="00CE3288"/>
    <w:rsid w:val="00E1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CA12"/>
  <w15:chartTrackingRefBased/>
  <w15:docId w15:val="{77C5D6A3-CB32-48C2-8470-4316439F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cid:image007.jpg@01DA6411.6E5B74C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8.jpg@01DA6411.6E5B74C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etelinda\AppData\Local\Temp\Templafy\WordVsto\ukpp2yy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6659BD81-2DE1-47CB-8A60-F78A042BF873}">
  <ds:schemaRefs/>
</ds:datastoreItem>
</file>

<file path=customXml/itemProps2.xml><?xml version="1.0" encoding="utf-8"?>
<ds:datastoreItem xmlns:ds="http://schemas.openxmlformats.org/officeDocument/2006/customXml" ds:itemID="{2E6E1521-4731-4214-B4C7-BF75CF8335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ukpp2yya</Template>
  <TotalTime>0</TotalTime>
  <Pages>2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Pieterse</dc:creator>
  <cp:keywords/>
  <dc:description/>
  <cp:lastModifiedBy>Linda Pieterse</cp:lastModifiedBy>
  <cp:revision>2</cp:revision>
  <dcterms:created xsi:type="dcterms:W3CDTF">2024-02-20T14:57:00Z</dcterms:created>
  <dcterms:modified xsi:type="dcterms:W3CDTF">2024-02-20T14:57:00Z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grdebevelanden</vt:lpwstr>
  </property>
  <property fmtid="{D5CDD505-2E9C-101B-9397-08002B2CF9AE}" pid="3" name="TemplafyTemplateId">
    <vt:lpwstr>637985843324126673</vt:lpwstr>
  </property>
  <property fmtid="{D5CDD505-2E9C-101B-9397-08002B2CF9AE}" pid="4" name="TemplafyUserProfileId">
    <vt:lpwstr>638066875553322948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