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C578" w14:textId="71EBB1A6" w:rsidR="008A4868" w:rsidRPr="008A4868" w:rsidRDefault="008A4868">
      <w:pPr>
        <w:rPr>
          <w:b/>
          <w:bCs/>
          <w:lang w:val="nl-NL"/>
        </w:rPr>
      </w:pPr>
      <w:r w:rsidRPr="008A4868">
        <w:rPr>
          <w:b/>
          <w:bCs/>
          <w:lang w:val="nl-NL"/>
        </w:rPr>
        <w:t xml:space="preserve">Bijlage </w:t>
      </w:r>
      <w:proofErr w:type="gramStart"/>
      <w:r w:rsidRPr="008A4868">
        <w:rPr>
          <w:b/>
          <w:bCs/>
          <w:lang w:val="nl-NL"/>
        </w:rPr>
        <w:t>IX fotomateriaal</w:t>
      </w:r>
      <w:proofErr w:type="gramEnd"/>
      <w:r w:rsidRPr="008A4868">
        <w:rPr>
          <w:b/>
          <w:bCs/>
          <w:lang w:val="nl-NL"/>
        </w:rPr>
        <w:t xml:space="preserve"> huidige materieel </w:t>
      </w:r>
    </w:p>
    <w:p w14:paraId="744F3428" w14:textId="442B1203" w:rsidR="000F3E2A" w:rsidRDefault="000F3E2A">
      <w:pPr>
        <w:rPr>
          <w:lang w:val="nl-NL"/>
        </w:rPr>
      </w:pPr>
      <w:proofErr w:type="spellStart"/>
      <w:r>
        <w:rPr>
          <w:lang w:val="nl-NL"/>
        </w:rPr>
        <w:t>Werkbus</w:t>
      </w:r>
      <w:proofErr w:type="spellEnd"/>
      <w:r>
        <w:rPr>
          <w:lang w:val="nl-NL"/>
        </w:rPr>
        <w:t xml:space="preserve"> ploeg begraafplaats</w:t>
      </w:r>
    </w:p>
    <w:p w14:paraId="4B20B082" w14:textId="6398B471" w:rsidR="000F3E2A" w:rsidRDefault="000F3E2A">
      <w:pPr>
        <w:rPr>
          <w:lang w:val="nl-NL"/>
        </w:rPr>
      </w:pPr>
      <w:r>
        <w:rPr>
          <w:noProof/>
        </w:rPr>
        <w:drawing>
          <wp:inline distT="0" distB="0" distL="0" distR="0" wp14:anchorId="6A298362" wp14:editId="7287BBE7">
            <wp:extent cx="5694680" cy="3637722"/>
            <wp:effectExtent l="0" t="0" r="1270" b="1270"/>
            <wp:docPr id="1029310852" name="Afbeelding 1" descr="IMG_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3B4EAA-2921-484A-9ADE-AFA63BBC4E28" descr="IMG_062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997" cy="36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F8E94" wp14:editId="04A907B1">
            <wp:extent cx="4333240" cy="4611767"/>
            <wp:effectExtent l="0" t="0" r="0" b="0"/>
            <wp:docPr id="209815546" name="Afbeelding 2" descr="IMG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04288F-7581-42E8-B7F1-B090FB960295" descr="IMG_0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8"/>
                    <a:stretch/>
                  </pic:blipFill>
                  <pic:spPr bwMode="auto">
                    <a:xfrm>
                      <a:off x="0" y="0"/>
                      <a:ext cx="4340822" cy="461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D3F5C" w14:textId="77777777" w:rsidR="000F3E2A" w:rsidRDefault="000F3E2A">
      <w:pPr>
        <w:rPr>
          <w:lang w:val="nl-NL"/>
        </w:rPr>
      </w:pPr>
    </w:p>
    <w:p w14:paraId="07F950DE" w14:textId="72FCF819" w:rsidR="000F3E2A" w:rsidRDefault="000F3E2A">
      <w:pPr>
        <w:rPr>
          <w:lang w:val="nl-NL"/>
        </w:rPr>
      </w:pPr>
      <w:proofErr w:type="spellStart"/>
      <w:r>
        <w:rPr>
          <w:lang w:val="nl-NL"/>
        </w:rPr>
        <w:t>Werkbus</w:t>
      </w:r>
      <w:proofErr w:type="spellEnd"/>
      <w:r>
        <w:rPr>
          <w:lang w:val="nl-NL"/>
        </w:rPr>
        <w:t xml:space="preserve"> Groenploeg</w:t>
      </w:r>
    </w:p>
    <w:p w14:paraId="09D2A8E4" w14:textId="3BCF1208" w:rsidR="000F3E2A" w:rsidRDefault="000F3E2A">
      <w:pPr>
        <w:rPr>
          <w:lang w:val="nl-NL"/>
        </w:rPr>
      </w:pPr>
      <w:r>
        <w:rPr>
          <w:noProof/>
        </w:rPr>
        <w:drawing>
          <wp:inline distT="0" distB="0" distL="0" distR="0" wp14:anchorId="751C5E6B" wp14:editId="6A4F41F4">
            <wp:extent cx="4571365" cy="4244008"/>
            <wp:effectExtent l="0" t="0" r="635" b="4445"/>
            <wp:docPr id="1754526256" name="Afbeelding 3" descr="IMG_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90A342-90FA-434B-823B-09BC487BA77B" descr="IMG_0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7" b="10932"/>
                    <a:stretch/>
                  </pic:blipFill>
                  <pic:spPr bwMode="auto">
                    <a:xfrm>
                      <a:off x="0" y="0"/>
                      <a:ext cx="4574812" cy="424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A17C5" w14:textId="694FB1D2" w:rsidR="000F3E2A" w:rsidRDefault="000F3E2A">
      <w:pPr>
        <w:rPr>
          <w:lang w:val="nl-NL"/>
        </w:rPr>
      </w:pPr>
      <w:r>
        <w:rPr>
          <w:noProof/>
        </w:rPr>
        <w:drawing>
          <wp:inline distT="0" distB="0" distL="0" distR="0" wp14:anchorId="00631506" wp14:editId="28DAD5EF">
            <wp:extent cx="5731510" cy="3707296"/>
            <wp:effectExtent l="0" t="0" r="2540" b="7620"/>
            <wp:docPr id="75529301" name="Afbeelding 4" descr="IMG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BBBBD5-D164-4FB2-ADA9-A298082F5D87" descr="IMG_0624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78" cy="371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CC545" w14:textId="77777777" w:rsidR="008A4868" w:rsidRDefault="008A4868">
      <w:pPr>
        <w:rPr>
          <w:lang w:val="nl-NL"/>
        </w:rPr>
      </w:pPr>
    </w:p>
    <w:p w14:paraId="32783EF9" w14:textId="015EEAD6" w:rsidR="008A4868" w:rsidRDefault="008A4868">
      <w:pPr>
        <w:rPr>
          <w:lang w:val="nl-NL"/>
        </w:rPr>
      </w:pPr>
      <w:r>
        <w:rPr>
          <w:lang w:val="nl-NL"/>
        </w:rPr>
        <w:t xml:space="preserve">Kleine </w:t>
      </w:r>
      <w:proofErr w:type="spellStart"/>
      <w:r>
        <w:rPr>
          <w:lang w:val="nl-NL"/>
        </w:rPr>
        <w:t>vrachauto</w:t>
      </w:r>
      <w:proofErr w:type="spellEnd"/>
      <w:r>
        <w:rPr>
          <w:lang w:val="nl-NL"/>
        </w:rPr>
        <w:t>, geschikt voor strooidienst</w:t>
      </w:r>
    </w:p>
    <w:p w14:paraId="31349514" w14:textId="4798E4E6" w:rsidR="000F3E2A" w:rsidRPr="000F3E2A" w:rsidRDefault="000F3E2A">
      <w:pPr>
        <w:rPr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C18D74" wp14:editId="480A7CD9">
            <wp:simplePos x="914400" y="1202635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4300855"/>
            <wp:effectExtent l="0" t="0" r="2540" b="4445"/>
            <wp:wrapSquare wrapText="bothSides"/>
            <wp:docPr id="131079803" name="Afbeelding 5" descr="IMG_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806B89-08F6-430A-9A57-C5BBA6EE462C" descr="IMG_0628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4868">
        <w:rPr>
          <w:noProof/>
        </w:rPr>
        <w:drawing>
          <wp:inline distT="0" distB="0" distL="0" distR="0" wp14:anchorId="1A39F313" wp14:editId="0AC50A5C">
            <wp:extent cx="5731510" cy="3916018"/>
            <wp:effectExtent l="0" t="0" r="2540" b="8890"/>
            <wp:docPr id="449384193" name="Afbeelding 6" descr="IMG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E07183-87D1-4297-B632-2B2057EBBDF9" descr="IMG_0627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75" cy="392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E2A" w:rsidRPr="000F3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2A"/>
    <w:rsid w:val="000F3E2A"/>
    <w:rsid w:val="008A4868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16E9"/>
  <w15:chartTrackingRefBased/>
  <w15:docId w15:val="{FCB34ED4-448E-4010-B01F-7355CE6B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7FBBBBD5-D164-4FB2-ADA9-A298082F5D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293B4EAA-2921-484A-9ADE-AFA63BBC4E28" TargetMode="External"/><Relationship Id="rId12" Type="http://schemas.openxmlformats.org/officeDocument/2006/relationships/image" Target="media/image4.jpeg"/><Relationship Id="rId17" Type="http://schemas.openxmlformats.org/officeDocument/2006/relationships/image" Target="cid:1BE07183-87D1-4297-B632-2B2057EBBDF9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cid:image007.jpg@01DA43B2.A82FDE4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35806B89-08F6-430A-9A57-C5BBA6EE462C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6.jpg@01DA43B2.A82FDE40" TargetMode="Externa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telinda\AppData\Local\Temp\Templafy\WordVsto\l5qydg0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2E6E1521-4731-4214-B4C7-BF75CF833570}">
  <ds:schemaRefs/>
</ds:datastoreItem>
</file>

<file path=customXml/itemProps2.xml><?xml version="1.0" encoding="utf-8"?>
<ds:datastoreItem xmlns:ds="http://schemas.openxmlformats.org/officeDocument/2006/customXml" ds:itemID="{6659BD81-2DE1-47CB-8A60-F78A042BF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l5qydg0w</Template>
  <TotalTime>14</TotalTime>
  <Pages>3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1</cp:revision>
  <dcterms:created xsi:type="dcterms:W3CDTF">2024-01-10T11:18:00Z</dcterms:created>
  <dcterms:modified xsi:type="dcterms:W3CDTF">2024-01-10T11:32:00Z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637985843324126673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