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138" w:rsidRDefault="00FC1138" w:rsidP="00FC1138">
      <w:pPr>
        <w:pStyle w:val="Kop1"/>
        <w:numPr>
          <w:ilvl w:val="0"/>
          <w:numId w:val="0"/>
        </w:numPr>
      </w:pPr>
      <w:r>
        <w:t xml:space="preserve">Bijlage </w:t>
      </w:r>
      <w:r w:rsidR="008A0352">
        <w:t>P</w:t>
      </w:r>
      <w:r w:rsidR="00895324">
        <w:t>2</w:t>
      </w:r>
      <w:r w:rsidR="008A0352">
        <w:t xml:space="preserve">-5 </w:t>
      </w:r>
      <w:r>
        <w:t xml:space="preserve">Verklaring Combinatie </w:t>
      </w:r>
    </w:p>
    <w:p w:rsidR="00FC1138" w:rsidRPr="00CE3AC3" w:rsidRDefault="00FC1138" w:rsidP="00FC1138">
      <w:pPr>
        <w:ind w:left="0"/>
        <w:rPr>
          <w:rFonts w:ascii="Arial" w:hAnsi="Arial" w:cs="Arial"/>
        </w:rPr>
      </w:pPr>
    </w:p>
    <w:p w:rsidR="008A0352" w:rsidRDefault="00FC1138" w:rsidP="00FC1138">
      <w:pPr>
        <w:spacing w:line="240" w:lineRule="atLeast"/>
        <w:ind w:left="0"/>
        <w:rPr>
          <w:rFonts w:ascii="Arial" w:hAnsi="Arial" w:cs="Arial"/>
        </w:rPr>
      </w:pPr>
      <w:r w:rsidRPr="00CE3AC3">
        <w:rPr>
          <w:rFonts w:ascii="Arial" w:hAnsi="Arial" w:cs="Arial"/>
        </w:rPr>
        <w:t xml:space="preserve">Ondergetekenden </w:t>
      </w:r>
      <w:r w:rsidRPr="00040325">
        <w:rPr>
          <w:rFonts w:ascii="Arial" w:hAnsi="Arial" w:cs="Arial"/>
        </w:rPr>
        <w:t xml:space="preserve">verklaren inzake de Opdracht behorende bij de </w:t>
      </w:r>
      <w:r w:rsidR="00C84D9F">
        <w:rPr>
          <w:rFonts w:ascii="Arial" w:hAnsi="Arial" w:cs="Arial"/>
        </w:rPr>
        <w:t xml:space="preserve">Europese aanbesteding </w:t>
      </w:r>
      <w:r w:rsidR="00895324" w:rsidRPr="00895324">
        <w:rPr>
          <w:rFonts w:ascii="Arial" w:hAnsi="Arial" w:cs="Arial"/>
          <w:b/>
          <w:bCs/>
        </w:rPr>
        <w:t>Primaire Veren</w:t>
      </w:r>
      <w:r w:rsidR="00895324">
        <w:rPr>
          <w:rFonts w:ascii="Arial" w:hAnsi="Arial" w:cs="Arial"/>
        </w:rPr>
        <w:t xml:space="preserve"> </w:t>
      </w:r>
      <w:r w:rsidR="008A0352" w:rsidRPr="00364692">
        <w:rPr>
          <w:rFonts w:ascii="Arial" w:hAnsi="Arial" w:cs="Arial"/>
          <w:b/>
          <w:bCs/>
        </w:rPr>
        <w:t xml:space="preserve">Perceel </w:t>
      </w:r>
      <w:r w:rsidR="00895324">
        <w:rPr>
          <w:rFonts w:ascii="Arial" w:hAnsi="Arial" w:cs="Arial"/>
          <w:b/>
          <w:bCs/>
        </w:rPr>
        <w:t>2</w:t>
      </w:r>
      <w:r w:rsidR="008A0352" w:rsidRPr="00364692">
        <w:rPr>
          <w:rFonts w:ascii="Arial" w:hAnsi="Arial" w:cs="Arial"/>
          <w:b/>
          <w:bCs/>
        </w:rPr>
        <w:t xml:space="preserve"> met kenmerk 2021-44</w:t>
      </w:r>
      <w:r w:rsidR="008A0352">
        <w:rPr>
          <w:rFonts w:ascii="Arial" w:hAnsi="Arial" w:cs="Arial"/>
        </w:rPr>
        <w:t xml:space="preserve"> als combinatie in te schrijven:</w:t>
      </w:r>
    </w:p>
    <w:p w:rsidR="008A0352" w:rsidRDefault="008A0352" w:rsidP="00FC1138">
      <w:pPr>
        <w:spacing w:line="240" w:lineRule="atLeast"/>
        <w:ind w:left="0"/>
        <w:rPr>
          <w:rFonts w:ascii="Arial" w:hAnsi="Arial" w:cs="Arial"/>
        </w:rPr>
      </w:pPr>
      <w:bookmarkStart w:id="0" w:name="_GoBack"/>
      <w:bookmarkEnd w:id="0"/>
    </w:p>
    <w:p w:rsidR="008A0352" w:rsidRDefault="008A0352" w:rsidP="00FC1138">
      <w:pPr>
        <w:spacing w:line="240" w:lineRule="atLeast"/>
        <w:ind w:left="0"/>
        <w:rPr>
          <w:rFonts w:ascii="Arial" w:hAnsi="Arial" w:cs="Arial"/>
        </w:rPr>
      </w:pPr>
    </w:p>
    <w:p w:rsidR="008A0352" w:rsidRDefault="008A0352" w:rsidP="00FC1138">
      <w:pPr>
        <w:spacing w:line="24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Naam combinatie: ______________________________________</w:t>
      </w:r>
    </w:p>
    <w:p w:rsidR="008A0352" w:rsidRDefault="008A0352" w:rsidP="00FC1138">
      <w:pPr>
        <w:spacing w:line="240" w:lineRule="atLeast"/>
        <w:ind w:left="0"/>
        <w:rPr>
          <w:rFonts w:ascii="Arial" w:hAnsi="Arial" w:cs="Arial"/>
        </w:rPr>
      </w:pPr>
    </w:p>
    <w:p w:rsidR="00FC1138" w:rsidRPr="00CE3AC3" w:rsidRDefault="00FC1138" w:rsidP="00FC1138">
      <w:pPr>
        <w:spacing w:line="240" w:lineRule="atLeast"/>
        <w:ind w:left="0"/>
        <w:rPr>
          <w:rFonts w:ascii="Arial" w:hAnsi="Arial" w:cs="Arial"/>
        </w:rPr>
      </w:pPr>
    </w:p>
    <w:p w:rsidR="00FC1138" w:rsidRPr="00CE3AC3" w:rsidRDefault="00FC1138" w:rsidP="00FC1138">
      <w:pPr>
        <w:numPr>
          <w:ilvl w:val="0"/>
          <w:numId w:val="13"/>
        </w:numPr>
        <w:spacing w:line="240" w:lineRule="atLeast"/>
        <w:rPr>
          <w:rFonts w:ascii="Arial" w:hAnsi="Arial" w:cs="Arial"/>
        </w:rPr>
      </w:pPr>
      <w:r w:rsidRPr="00CE3AC3">
        <w:rPr>
          <w:rFonts w:ascii="Arial" w:hAnsi="Arial" w:cs="Arial"/>
        </w:rPr>
        <w:t>De Combinatie beschikt over alle noodzakelijke middelen, welke voor de uitvoering nodig zijn;</w:t>
      </w:r>
    </w:p>
    <w:p w:rsidR="00FC1138" w:rsidRPr="00CE3AC3" w:rsidRDefault="00FC1138" w:rsidP="00FC1138">
      <w:pPr>
        <w:numPr>
          <w:ilvl w:val="0"/>
          <w:numId w:val="13"/>
        </w:numPr>
        <w:spacing w:line="240" w:lineRule="atLeast"/>
        <w:rPr>
          <w:rFonts w:ascii="Arial" w:hAnsi="Arial" w:cs="Arial"/>
        </w:rPr>
      </w:pPr>
      <w:r w:rsidRPr="00CE3AC3">
        <w:rPr>
          <w:rFonts w:ascii="Arial" w:hAnsi="Arial" w:cs="Arial"/>
        </w:rPr>
        <w:t xml:space="preserve">De uitvoering geheel overeenkomstig het beschreven in de Aanbestedingsdocumenten wordt verricht tegen de door Inschrijver aangeboden tarieven; </w:t>
      </w:r>
    </w:p>
    <w:p w:rsidR="00FC1138" w:rsidRPr="00CE3AC3" w:rsidRDefault="00FC1138" w:rsidP="00FC1138">
      <w:pPr>
        <w:numPr>
          <w:ilvl w:val="0"/>
          <w:numId w:val="13"/>
        </w:numPr>
        <w:spacing w:line="240" w:lineRule="atLeast"/>
        <w:rPr>
          <w:rFonts w:ascii="Arial" w:hAnsi="Arial" w:cs="Arial"/>
        </w:rPr>
      </w:pPr>
      <w:r w:rsidRPr="00CE3AC3">
        <w:rPr>
          <w:rFonts w:ascii="Arial" w:hAnsi="Arial" w:cs="Arial"/>
        </w:rPr>
        <w:t>De vermelde Combinanten elk afzonderlijk hoofdelijke aansprakelijkheid aanvaarden;</w:t>
      </w:r>
    </w:p>
    <w:p w:rsidR="00FC1138" w:rsidRPr="00CE3AC3" w:rsidRDefault="00FC1138" w:rsidP="00FC1138">
      <w:pPr>
        <w:numPr>
          <w:ilvl w:val="0"/>
          <w:numId w:val="13"/>
        </w:numPr>
        <w:spacing w:line="240" w:lineRule="atLeast"/>
        <w:rPr>
          <w:rFonts w:ascii="Arial" w:hAnsi="Arial" w:cs="Arial"/>
        </w:rPr>
      </w:pPr>
      <w:r w:rsidRPr="00CE3AC3">
        <w:rPr>
          <w:rFonts w:ascii="Arial" w:hAnsi="Arial" w:cs="Arial"/>
        </w:rPr>
        <w:t>De vermelde Combinanten gezamenlijk de Opdracht uitvoeren, waarbij de werkzaamheden als volgt worden verdeeld:</w:t>
      </w:r>
    </w:p>
    <w:p w:rsidR="00FC1138" w:rsidRPr="00CE3AC3" w:rsidRDefault="00FC1138" w:rsidP="00FC1138">
      <w:pPr>
        <w:spacing w:line="240" w:lineRule="atLeast"/>
        <w:ind w:left="0"/>
        <w:rPr>
          <w:rFonts w:ascii="Arial" w:hAnsi="Arial" w:cs="Aria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5432"/>
      </w:tblGrid>
      <w:tr w:rsidR="00FC1138" w:rsidRPr="00CE3AC3" w:rsidTr="00FC113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Penvoerder en gemachtigde namens Combinatie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Werkzaamheden Combinant 1</w:t>
            </w: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  <w:r w:rsidRPr="00CE3AC3">
              <w:rPr>
                <w:rFonts w:ascii="Arial" w:hAnsi="Arial" w:cs="Arial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Werkzaamheden Combinant 2</w:t>
            </w: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Werkzaamheden Combinant 3</w:t>
            </w: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Werkzaamheden Combinant 4</w:t>
            </w: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</w:rPr>
              <w:t>(percentage en beschrijving)</w:t>
            </w:r>
            <w:r w:rsidRPr="00CE3AC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</w:tc>
      </w:tr>
    </w:tbl>
    <w:p w:rsidR="00FC1138" w:rsidRPr="00CE3AC3" w:rsidRDefault="00FC1138" w:rsidP="00FC1138">
      <w:pPr>
        <w:spacing w:line="240" w:lineRule="atLeast"/>
        <w:ind w:left="0"/>
        <w:rPr>
          <w:rFonts w:ascii="Arial" w:hAnsi="Arial" w:cs="Arial"/>
        </w:rPr>
      </w:pPr>
    </w:p>
    <w:p w:rsidR="00FC1138" w:rsidRPr="00CE3AC3" w:rsidRDefault="00FC1138" w:rsidP="00FC1138">
      <w:pPr>
        <w:spacing w:line="240" w:lineRule="atLeast"/>
        <w:ind w:left="0"/>
        <w:rPr>
          <w:rFonts w:ascii="Arial" w:hAnsi="Arial" w:cs="Arial"/>
        </w:rPr>
      </w:pPr>
    </w:p>
    <w:p w:rsidR="00FC1138" w:rsidRPr="00CE3AC3" w:rsidRDefault="00FC1138" w:rsidP="00FC1138">
      <w:pPr>
        <w:spacing w:line="240" w:lineRule="atLeast"/>
        <w:ind w:left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0"/>
      </w:tblGrid>
      <w:tr w:rsidR="00FC1138" w:rsidRPr="00CE3AC3" w:rsidTr="00FC113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Combinant 1 (tevens penvoerder en gemachtigde)</w:t>
            </w: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FC1138" w:rsidRPr="00CE3AC3" w:rsidRDefault="00FC1138" w:rsidP="00FC1138">
      <w:pPr>
        <w:ind w:left="0"/>
        <w:rPr>
          <w:rFonts w:ascii="Arial" w:hAnsi="Arial" w:cs="Arial"/>
          <w:lang w:eastAsia="nl-NL"/>
        </w:rPr>
      </w:pPr>
    </w:p>
    <w:p w:rsidR="00FC1138" w:rsidRPr="00CE3AC3" w:rsidRDefault="00FC1138" w:rsidP="00FC1138">
      <w:pPr>
        <w:ind w:left="0"/>
        <w:rPr>
          <w:rFonts w:ascii="Arial" w:hAnsi="Arial" w:cs="Arial"/>
        </w:rPr>
      </w:pPr>
      <w:r w:rsidRPr="00CE3AC3"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0"/>
      </w:tblGrid>
      <w:tr w:rsidR="00FC1138" w:rsidRPr="00CE3AC3" w:rsidTr="00FC113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  <w:r w:rsidRPr="00CE3AC3">
              <w:rPr>
                <w:rFonts w:ascii="Arial" w:hAnsi="Arial" w:cs="Arial"/>
                <w:b/>
              </w:rPr>
              <w:lastRenderedPageBreak/>
              <w:t>Combinant 2</w:t>
            </w: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FC1138" w:rsidRPr="00CE3AC3" w:rsidRDefault="00FC1138" w:rsidP="00FC1138">
      <w:pPr>
        <w:ind w:left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0"/>
      </w:tblGrid>
      <w:tr w:rsidR="00FC1138" w:rsidRPr="00CE3AC3" w:rsidTr="00FC113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  <w:r w:rsidRPr="00CE3AC3">
              <w:rPr>
                <w:rFonts w:ascii="Arial" w:hAnsi="Arial" w:cs="Arial"/>
                <w:b/>
              </w:rPr>
              <w:t>Combinant 3</w:t>
            </w: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FC1138" w:rsidRPr="00CE3AC3" w:rsidRDefault="00FC1138" w:rsidP="00FC1138">
      <w:pPr>
        <w:ind w:left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0"/>
      </w:tblGrid>
      <w:tr w:rsidR="00FC1138" w:rsidRPr="00CE3AC3" w:rsidTr="00FC113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  <w:r w:rsidRPr="00CE3AC3">
              <w:rPr>
                <w:rFonts w:ascii="Arial" w:hAnsi="Arial" w:cs="Arial"/>
                <w:b/>
              </w:rPr>
              <w:t>Combinant 4</w:t>
            </w: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FC1138" w:rsidRPr="00CE3AC3" w:rsidRDefault="00FC1138" w:rsidP="00FC1138">
      <w:pPr>
        <w:ind w:left="0"/>
        <w:rPr>
          <w:rFonts w:ascii="Arial" w:hAnsi="Arial" w:cs="Arial"/>
        </w:rPr>
      </w:pPr>
    </w:p>
    <w:p w:rsidR="00992F9A" w:rsidRPr="00CE3AC3" w:rsidRDefault="00992F9A" w:rsidP="00FC1138">
      <w:pPr>
        <w:ind w:left="0"/>
        <w:rPr>
          <w:rFonts w:ascii="Arial" w:hAnsi="Arial" w:cs="Arial"/>
        </w:rPr>
      </w:pPr>
    </w:p>
    <w:sectPr w:rsidR="00992F9A" w:rsidRPr="00CE3AC3" w:rsidSect="006323A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60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A84" w:rsidRDefault="00F06A84">
      <w:r>
        <w:separator/>
      </w:r>
    </w:p>
  </w:endnote>
  <w:endnote w:type="continuationSeparator" w:id="0">
    <w:p w:rsidR="00F06A84" w:rsidRDefault="00F0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092CC0" w:rsidRDefault="00992F9A">
    <w:pPr>
      <w:pStyle w:val="Voettekst"/>
      <w:tabs>
        <w:tab w:val="left" w:pos="2268"/>
      </w:tabs>
      <w:rPr>
        <w:szCs w:val="16"/>
      </w:rPr>
    </w:pPr>
    <w:r w:rsidRPr="00092CC0">
      <w:rPr>
        <w:szCs w:val="16"/>
      </w:rPr>
      <w:tab/>
    </w:r>
    <w:r w:rsidRPr="00092CC0">
      <w:rPr>
        <w:szCs w:val="16"/>
      </w:rPr>
      <w:tab/>
    </w:r>
    <w:r w:rsidRPr="00092CC0">
      <w:rPr>
        <w:rFonts w:ascii="Arial Black" w:hAnsi="Arial Black"/>
        <w:szCs w:val="16"/>
      </w:rPr>
      <w:fldChar w:fldCharType="begin"/>
    </w:r>
    <w:r w:rsidRPr="00092CC0">
      <w:rPr>
        <w:rFonts w:ascii="Arial Black" w:hAnsi="Arial Black"/>
        <w:szCs w:val="16"/>
      </w:rPr>
      <w:instrText xml:space="preserve"> PAGE  \* MERGEFORMAT </w:instrText>
    </w:r>
    <w:r w:rsidRPr="00092CC0">
      <w:rPr>
        <w:rFonts w:ascii="Arial Black" w:hAnsi="Arial Black"/>
        <w:szCs w:val="16"/>
      </w:rPr>
      <w:fldChar w:fldCharType="separate"/>
    </w:r>
    <w:r w:rsidR="002B0661">
      <w:rPr>
        <w:rFonts w:ascii="Arial Black" w:hAnsi="Arial Black"/>
        <w:szCs w:val="16"/>
      </w:rPr>
      <w:t>1</w:t>
    </w:r>
    <w:r w:rsidRPr="00092CC0">
      <w:rPr>
        <w:rFonts w:ascii="Arial Black" w:hAnsi="Arial Black"/>
        <w:szCs w:val="16"/>
      </w:rPr>
      <w:fldChar w:fldCharType="end"/>
    </w:r>
    <w:r w:rsidRPr="00092CC0">
      <w:rPr>
        <w:szCs w:val="16"/>
      </w:rPr>
      <w:t>/</w:t>
    </w:r>
    <w:r w:rsidRPr="00092CC0">
      <w:rPr>
        <w:szCs w:val="16"/>
      </w:rPr>
      <w:fldChar w:fldCharType="begin"/>
    </w:r>
    <w:r w:rsidRPr="00092CC0">
      <w:rPr>
        <w:szCs w:val="16"/>
      </w:rPr>
      <w:instrText xml:space="preserve"> NUMPAGES  \* MERGEFORMAT </w:instrText>
    </w:r>
    <w:r w:rsidRPr="00092CC0">
      <w:rPr>
        <w:szCs w:val="16"/>
      </w:rPr>
      <w:fldChar w:fldCharType="separate"/>
    </w:r>
    <w:r w:rsidR="002B0661">
      <w:rPr>
        <w:szCs w:val="16"/>
      </w:rPr>
      <w:t>2</w:t>
    </w:r>
    <w:r w:rsidRPr="00092CC0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A84" w:rsidRDefault="00F06A84">
      <w:r>
        <w:separator/>
      </w:r>
    </w:p>
  </w:footnote>
  <w:footnote w:type="continuationSeparator" w:id="0">
    <w:p w:rsidR="00F06A84" w:rsidRDefault="00F06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895324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3A9" w:rsidRDefault="006323A9" w:rsidP="006323A9">
    <w:pPr>
      <w:ind w:left="0"/>
      <w:rPr>
        <w:rFonts w:ascii="Verdana" w:hAnsi="Verdana"/>
        <w:sz w:val="16"/>
        <w:szCs w:val="16"/>
      </w:rPr>
    </w:pPr>
  </w:p>
  <w:p w:rsidR="00992F9A" w:rsidRPr="00C01BBC" w:rsidRDefault="00C01BBC" w:rsidP="006323A9">
    <w:pPr>
      <w:ind w:left="0"/>
      <w:rPr>
        <w:rFonts w:ascii="Verdana" w:hAnsi="Verdana"/>
      </w:rPr>
    </w:pPr>
    <w:r>
      <w:rPr>
        <w:rFonts w:ascii="Verdana" w:hAnsi="Verdana"/>
        <w:noProof/>
        <w:lang w:eastAsia="nl-NL"/>
      </w:rPr>
      <mc:AlternateContent>
        <mc:Choice Requires="wps">
          <w:drawing>
            <wp:anchor distT="0" distB="0" distL="114300" distR="114300" simplePos="0" relativeHeight="251656192" behindDoc="1" locked="1" layoutInCell="0" allowOverlap="1" wp14:anchorId="3009A906" wp14:editId="7DA6295C">
              <wp:simplePos x="0" y="0"/>
              <wp:positionH relativeFrom="page">
                <wp:posOffset>935990</wp:posOffset>
              </wp:positionH>
              <wp:positionV relativeFrom="page">
                <wp:posOffset>4104640</wp:posOffset>
              </wp:positionV>
              <wp:extent cx="5744845" cy="54991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4845" cy="549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774"/>
                          </w:tblGrid>
                          <w:tr w:rsidR="00547EF7" w:rsidRPr="007C0675" w:rsidTr="00D324A4">
                            <w:trPr>
                              <w:cantSplit/>
                              <w:trHeight w:hRule="exact" w:val="8618"/>
                              <w:jc w:val="center"/>
                            </w:trPr>
                            <w:tc>
                              <w:tcPr>
                                <w:tcW w:w="8774" w:type="dxa"/>
                                <w:shd w:val="clear" w:color="auto" w:fill="auto"/>
                                <w:vAlign w:val="center"/>
                              </w:tcPr>
                              <w:p w:rsidR="00547EF7" w:rsidRPr="007C0675" w:rsidRDefault="00975919" w:rsidP="00BD2569">
                                <w:pPr>
                                  <w:pStyle w:val="Watermerk"/>
                                </w:pPr>
                                <w:bookmarkStart w:id="1" w:name="Watermerk"/>
                                <w:r>
                                  <w:t xml:space="preserve"> </w:t>
                                </w:r>
                                <w:bookmarkEnd w:id="1"/>
                              </w:p>
                            </w:tc>
                          </w:tr>
                        </w:tbl>
                        <w:p w:rsidR="00547EF7" w:rsidRPr="007C0675" w:rsidRDefault="00547EF7" w:rsidP="00BD2569">
                          <w:pPr>
                            <w:pStyle w:val="Watermer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9A90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3.7pt;margin-top:323.2pt;width:452.35pt;height:43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" o:allowincell="f" filled="f" stroked="f">
              <v:textbox>
                <w:txbxContent>
                  <w:tbl>
                    <w:tblPr>
                      <w:tblW w:w="0" w:type="auto"/>
                      <w:jc w:val="center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774"/>
                    </w:tblGrid>
                    <w:tr w:rsidR="00547EF7" w:rsidRPr="007C0675" w:rsidTr="00D324A4">
                      <w:trPr>
                        <w:cantSplit/>
                        <w:trHeight w:hRule="exact" w:val="8618"/>
                        <w:jc w:val="center"/>
                      </w:trPr>
                      <w:tc>
                        <w:tcPr>
                          <w:tcW w:w="8774" w:type="dxa"/>
                          <w:shd w:val="clear" w:color="auto" w:fill="auto"/>
                          <w:vAlign w:val="center"/>
                        </w:tcPr>
                        <w:p w:rsidR="00547EF7" w:rsidRPr="007C0675" w:rsidRDefault="00975919" w:rsidP="00BD2569">
                          <w:pPr>
                            <w:pStyle w:val="Watermerk"/>
                          </w:pPr>
                          <w:bookmarkStart w:id="2" w:name="Watermerk"/>
                          <w:r>
                            <w:t xml:space="preserve"> </w:t>
                          </w:r>
                          <w:bookmarkEnd w:id="2"/>
                        </w:p>
                      </w:tc>
                    </w:tr>
                  </w:tbl>
                  <w:p w:rsidR="00547EF7" w:rsidRPr="007C0675" w:rsidRDefault="00547EF7" w:rsidP="00BD2569">
                    <w:pPr>
                      <w:pStyle w:val="Watermerk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ascii="Verdana" w:hAnsi="Verdana"/>
        <w:noProof/>
        <w:lang w:eastAsia="nl-NL"/>
      </w:rPr>
      <w:drawing>
        <wp:anchor distT="0" distB="0" distL="114300" distR="114300" simplePos="0" relativeHeight="251657216" behindDoc="1" locked="1" layoutInCell="0" allowOverlap="0" wp14:anchorId="6A8DBAFC" wp14:editId="5A4B4C75">
          <wp:simplePos x="0" y="0"/>
          <wp:positionH relativeFrom="page">
            <wp:posOffset>900430</wp:posOffset>
          </wp:positionH>
          <wp:positionV relativeFrom="page">
            <wp:posOffset>384175</wp:posOffset>
          </wp:positionV>
          <wp:extent cx="5743575" cy="733425"/>
          <wp:effectExtent l="0" t="0" r="9525" b="9525"/>
          <wp:wrapNone/>
          <wp:docPr id="8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C01BBC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8240" behindDoc="1" locked="1" layoutInCell="0" allowOverlap="0" wp14:anchorId="6D38D7DD" wp14:editId="38BE2ED9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9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6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19"/>
    <w:rsid w:val="000001CC"/>
    <w:rsid w:val="00040325"/>
    <w:rsid w:val="00082BB8"/>
    <w:rsid w:val="00092CC0"/>
    <w:rsid w:val="000C1B9C"/>
    <w:rsid w:val="000E0F72"/>
    <w:rsid w:val="00113252"/>
    <w:rsid w:val="00162202"/>
    <w:rsid w:val="00191C45"/>
    <w:rsid w:val="001B22E0"/>
    <w:rsid w:val="001F3AA8"/>
    <w:rsid w:val="0020366C"/>
    <w:rsid w:val="00204F1C"/>
    <w:rsid w:val="00212A8B"/>
    <w:rsid w:val="00215AFC"/>
    <w:rsid w:val="00225F34"/>
    <w:rsid w:val="00264005"/>
    <w:rsid w:val="002A3F61"/>
    <w:rsid w:val="002B0661"/>
    <w:rsid w:val="002D038C"/>
    <w:rsid w:val="002F7C45"/>
    <w:rsid w:val="0030069E"/>
    <w:rsid w:val="00340577"/>
    <w:rsid w:val="003468D6"/>
    <w:rsid w:val="00364692"/>
    <w:rsid w:val="00376947"/>
    <w:rsid w:val="003C5B30"/>
    <w:rsid w:val="003E2490"/>
    <w:rsid w:val="0043168D"/>
    <w:rsid w:val="004375DF"/>
    <w:rsid w:val="00461702"/>
    <w:rsid w:val="00461778"/>
    <w:rsid w:val="0046234F"/>
    <w:rsid w:val="00470A9F"/>
    <w:rsid w:val="004A0EFF"/>
    <w:rsid w:val="004B4940"/>
    <w:rsid w:val="004C2234"/>
    <w:rsid w:val="004D41C6"/>
    <w:rsid w:val="004D442C"/>
    <w:rsid w:val="004E122C"/>
    <w:rsid w:val="005004D7"/>
    <w:rsid w:val="00500F21"/>
    <w:rsid w:val="00515176"/>
    <w:rsid w:val="00521091"/>
    <w:rsid w:val="005303AA"/>
    <w:rsid w:val="00547EF7"/>
    <w:rsid w:val="00563229"/>
    <w:rsid w:val="005668DA"/>
    <w:rsid w:val="00580D2F"/>
    <w:rsid w:val="005B5C91"/>
    <w:rsid w:val="00613D1F"/>
    <w:rsid w:val="0062780F"/>
    <w:rsid w:val="006323A9"/>
    <w:rsid w:val="0067133C"/>
    <w:rsid w:val="0068071C"/>
    <w:rsid w:val="00682B8D"/>
    <w:rsid w:val="006914A6"/>
    <w:rsid w:val="00692586"/>
    <w:rsid w:val="00697B48"/>
    <w:rsid w:val="006A1856"/>
    <w:rsid w:val="006B7AB2"/>
    <w:rsid w:val="006F33BE"/>
    <w:rsid w:val="006F7AA2"/>
    <w:rsid w:val="0070290A"/>
    <w:rsid w:val="00702C81"/>
    <w:rsid w:val="0072743B"/>
    <w:rsid w:val="007865BC"/>
    <w:rsid w:val="007C0675"/>
    <w:rsid w:val="007D02A9"/>
    <w:rsid w:val="00866521"/>
    <w:rsid w:val="008712F9"/>
    <w:rsid w:val="00895324"/>
    <w:rsid w:val="008A0352"/>
    <w:rsid w:val="008C18EE"/>
    <w:rsid w:val="008C2AD9"/>
    <w:rsid w:val="0096035E"/>
    <w:rsid w:val="00975919"/>
    <w:rsid w:val="00992F9A"/>
    <w:rsid w:val="00993220"/>
    <w:rsid w:val="009D1847"/>
    <w:rsid w:val="00A43786"/>
    <w:rsid w:val="00A7141D"/>
    <w:rsid w:val="00BA0DCB"/>
    <w:rsid w:val="00BD2569"/>
    <w:rsid w:val="00C01BBC"/>
    <w:rsid w:val="00C136ED"/>
    <w:rsid w:val="00C47346"/>
    <w:rsid w:val="00C516FA"/>
    <w:rsid w:val="00C6457F"/>
    <w:rsid w:val="00C84D9F"/>
    <w:rsid w:val="00CA22E1"/>
    <w:rsid w:val="00CB5BA5"/>
    <w:rsid w:val="00CE3AC3"/>
    <w:rsid w:val="00D324A4"/>
    <w:rsid w:val="00D57B2F"/>
    <w:rsid w:val="00D62A13"/>
    <w:rsid w:val="00D80ED8"/>
    <w:rsid w:val="00DB43D6"/>
    <w:rsid w:val="00DF2428"/>
    <w:rsid w:val="00E428B4"/>
    <w:rsid w:val="00E7005D"/>
    <w:rsid w:val="00E92099"/>
    <w:rsid w:val="00E947C7"/>
    <w:rsid w:val="00EA3CB7"/>
    <w:rsid w:val="00F01D18"/>
    <w:rsid w:val="00F06A84"/>
    <w:rsid w:val="00F125EE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1DDACFBD"/>
  <w15:docId w15:val="{F39BB975-CF29-4ACD-9BB9-540BB8D1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154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bmRapportTitel</vt:lpstr>
      <vt:lpstr>bmRapportTitel</vt:lpstr>
    </vt:vector>
  </TitlesOfParts>
  <Company>Symeko Datasystems bv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creator>Mathieu, D</dc:creator>
  <cp:lastModifiedBy>Pieterse, Ron</cp:lastModifiedBy>
  <cp:revision>3</cp:revision>
  <cp:lastPrinted>2009-06-16T11:41:00Z</cp:lastPrinted>
  <dcterms:created xsi:type="dcterms:W3CDTF">2021-08-24T09:27:00Z</dcterms:created>
  <dcterms:modified xsi:type="dcterms:W3CDTF">2021-08-24T09:27:00Z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