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81B56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897624">
        <w:rPr>
          <w:rFonts w:ascii="Corbel" w:hAnsi="Corbel"/>
          <w:b/>
          <w:sz w:val="24"/>
          <w:szCs w:val="24"/>
        </w:rPr>
        <w:t>sen</w:t>
      </w:r>
    </w:p>
    <w:p w14:paraId="06ED9946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63D9B6FD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41DBC9D" w14:textId="5D29D53D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4329B0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- Arboprofessional</w:t>
            </w:r>
          </w:p>
        </w:tc>
      </w:tr>
      <w:tr w:rsidR="00D31B51" w14:paraId="446A2476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24DED97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2A07FFC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25AE75A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1C4B7A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7D4B835F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705A89F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F22A8DC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1FB4FC9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4433FF62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3036484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781309F6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9D92DDE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3BC15A4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3B0BA86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DF055A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6B63724A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0D720CD8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356E3AAC" w14:textId="77777777" w:rsidTr="00D31B51">
        <w:trPr>
          <w:trHeight w:val="2268"/>
        </w:trPr>
        <w:tc>
          <w:tcPr>
            <w:tcW w:w="8954" w:type="dxa"/>
            <w:gridSpan w:val="3"/>
          </w:tcPr>
          <w:p w14:paraId="61246715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4C93878A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2C39D16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0CD9E9E" w14:textId="77777777" w:rsidR="00723BA1" w:rsidRDefault="00723BA1" w:rsidP="00635421">
      <w:pPr>
        <w:spacing w:after="200" w:line="276" w:lineRule="auto"/>
      </w:pPr>
    </w:p>
    <w:p w14:paraId="3E85DFCE" w14:textId="77777777" w:rsidR="00AC4D72" w:rsidRDefault="00AC4D72" w:rsidP="00635421">
      <w:pPr>
        <w:spacing w:after="200" w:line="276" w:lineRule="auto"/>
      </w:pPr>
    </w:p>
    <w:p w14:paraId="45066E4C" w14:textId="77777777" w:rsidR="00AC4D72" w:rsidRDefault="00AC4D72" w:rsidP="00635421">
      <w:pPr>
        <w:spacing w:after="200" w:line="276" w:lineRule="auto"/>
      </w:pPr>
    </w:p>
    <w:p w14:paraId="0D202CC4" w14:textId="77777777" w:rsidR="00AC4D72" w:rsidRDefault="00AC4D72" w:rsidP="00635421">
      <w:pPr>
        <w:spacing w:after="200" w:line="276" w:lineRule="auto"/>
      </w:pPr>
    </w:p>
    <w:p w14:paraId="1BE82EBB" w14:textId="77777777" w:rsidR="00AC4D72" w:rsidRDefault="00AC4D72" w:rsidP="00635421">
      <w:pPr>
        <w:spacing w:after="200" w:line="276" w:lineRule="auto"/>
      </w:pPr>
    </w:p>
    <w:p w14:paraId="28FEE80F" w14:textId="77777777" w:rsidR="00AC4D72" w:rsidRDefault="00AC4D72" w:rsidP="00635421">
      <w:pPr>
        <w:spacing w:after="200" w:line="276" w:lineRule="auto"/>
      </w:pPr>
    </w:p>
    <w:p w14:paraId="26BBE54C" w14:textId="77777777" w:rsidR="00AC4D72" w:rsidRDefault="00AC4D72" w:rsidP="00635421">
      <w:pPr>
        <w:spacing w:after="200" w:line="276" w:lineRule="auto"/>
      </w:pPr>
    </w:p>
    <w:p w14:paraId="07449274" w14:textId="77777777" w:rsidR="00AC4D72" w:rsidRDefault="00AC4D72" w:rsidP="00635421">
      <w:pPr>
        <w:spacing w:after="200" w:line="276" w:lineRule="auto"/>
      </w:pPr>
    </w:p>
    <w:p w14:paraId="3165E454" w14:textId="77777777" w:rsidR="00AC4D72" w:rsidRDefault="00AC4D72" w:rsidP="00635421">
      <w:pPr>
        <w:spacing w:after="200" w:line="276" w:lineRule="auto"/>
      </w:pPr>
    </w:p>
    <w:p w14:paraId="542A5852" w14:textId="77777777" w:rsidR="00AC4D72" w:rsidRDefault="00AC4D72" w:rsidP="00635421">
      <w:pPr>
        <w:spacing w:after="200" w:line="276" w:lineRule="auto"/>
      </w:pPr>
    </w:p>
    <w:p w14:paraId="31AC5EC3" w14:textId="77777777" w:rsidR="00AC4D72" w:rsidRDefault="00AC4D72" w:rsidP="00635421">
      <w:pPr>
        <w:spacing w:after="200" w:line="276" w:lineRule="auto"/>
      </w:pPr>
    </w:p>
    <w:p w14:paraId="1878E3AF" w14:textId="77777777" w:rsidR="00AC4D72" w:rsidRDefault="00AC4D72" w:rsidP="00635421">
      <w:pPr>
        <w:spacing w:after="200" w:line="276" w:lineRule="auto"/>
      </w:pPr>
    </w:p>
    <w:p w14:paraId="141E4A2C" w14:textId="77777777" w:rsidR="00AC4D72" w:rsidRDefault="00AC4D72" w:rsidP="00635421">
      <w:pPr>
        <w:spacing w:after="200" w:line="276" w:lineRule="auto"/>
      </w:pPr>
    </w:p>
    <w:p w14:paraId="2DA9CE29" w14:textId="77777777" w:rsidR="00AC4D72" w:rsidRDefault="00AC4D72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4F280C" w14:paraId="21748D5D" w14:textId="77777777" w:rsidTr="00AC6F30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E1C5EFA" w14:textId="1460F050" w:rsidR="004F280C" w:rsidRPr="00E016F4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 w:rsidR="00AC4D72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– Bedrijfsmaatschappelijk werker</w:t>
            </w:r>
          </w:p>
        </w:tc>
      </w:tr>
      <w:tr w:rsidR="004F280C" w14:paraId="2CBEB6F5" w14:textId="77777777" w:rsidTr="00AC6F30">
        <w:trPr>
          <w:trHeight w:val="454"/>
        </w:trPr>
        <w:tc>
          <w:tcPr>
            <w:tcW w:w="2984" w:type="dxa"/>
            <w:vAlign w:val="center"/>
          </w:tcPr>
          <w:p w14:paraId="0F5FFC09" w14:textId="77777777" w:rsidR="004F280C" w:rsidRPr="00E016F4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054912D" w14:textId="77777777" w:rsidR="004F280C" w:rsidRPr="00E016F4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7752561E" w14:textId="77777777" w:rsidR="004F280C" w:rsidRPr="00D31B51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1C4B7A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4F280C" w14:paraId="6A297ADE" w14:textId="77777777" w:rsidTr="00AC6F30">
        <w:trPr>
          <w:trHeight w:val="454"/>
        </w:trPr>
        <w:tc>
          <w:tcPr>
            <w:tcW w:w="2984" w:type="dxa"/>
            <w:vAlign w:val="center"/>
          </w:tcPr>
          <w:p w14:paraId="2B7DAACC" w14:textId="77777777" w:rsidR="004F280C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F0E2D21" w14:textId="77777777" w:rsidR="004F280C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DE5F660" w14:textId="77777777" w:rsidR="004F280C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4F280C" w14:paraId="565B5606" w14:textId="77777777" w:rsidTr="00AC6F30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45B871D" w14:textId="77777777" w:rsidR="004F280C" w:rsidRPr="00E016F4" w:rsidRDefault="004F280C" w:rsidP="00AC6F3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4F280C" w14:paraId="73924319" w14:textId="77777777" w:rsidTr="00AC6F30">
        <w:trPr>
          <w:trHeight w:val="2268"/>
        </w:trPr>
        <w:tc>
          <w:tcPr>
            <w:tcW w:w="8954" w:type="dxa"/>
            <w:gridSpan w:val="3"/>
          </w:tcPr>
          <w:p w14:paraId="09001301" w14:textId="77777777" w:rsidR="004F280C" w:rsidRPr="00345252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2E5B346" w14:textId="77777777" w:rsidR="004F280C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11B8130" w14:textId="77777777" w:rsidR="004F280C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737D279" w14:textId="77777777" w:rsidR="004F280C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4F280C" w14:paraId="1E821222" w14:textId="77777777" w:rsidTr="00AC6F30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4D24F970" w14:textId="77777777" w:rsidR="004F280C" w:rsidRPr="001D3ACE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4F280C" w14:paraId="5F272237" w14:textId="77777777" w:rsidTr="00AC6F30">
        <w:trPr>
          <w:trHeight w:val="2268"/>
        </w:trPr>
        <w:tc>
          <w:tcPr>
            <w:tcW w:w="8954" w:type="dxa"/>
            <w:gridSpan w:val="3"/>
          </w:tcPr>
          <w:p w14:paraId="7EFE7106" w14:textId="77777777" w:rsidR="004F280C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0242E8BF" w14:textId="77777777" w:rsidR="004F280C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BE79AB6" w14:textId="77777777" w:rsidR="004F280C" w:rsidRPr="00BC3158" w:rsidRDefault="004F280C" w:rsidP="00AC6F30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59D534C6" w14:textId="77777777" w:rsidR="00897624" w:rsidRDefault="00897624" w:rsidP="00635421">
      <w:pPr>
        <w:spacing w:after="200" w:line="276" w:lineRule="auto"/>
      </w:pPr>
    </w:p>
    <w:sectPr w:rsidR="0089762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A79BB" w14:textId="77777777" w:rsidR="00C66D2F" w:rsidRDefault="00C66D2F" w:rsidP="001629F4">
      <w:pPr>
        <w:spacing w:line="240" w:lineRule="auto"/>
      </w:pPr>
      <w:r>
        <w:separator/>
      </w:r>
    </w:p>
  </w:endnote>
  <w:endnote w:type="continuationSeparator" w:id="0">
    <w:p w14:paraId="624E9D89" w14:textId="77777777" w:rsidR="00C66D2F" w:rsidRDefault="00C66D2F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486667AB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1BA3F6A5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30DCD" w14:textId="77777777" w:rsidR="00C66D2F" w:rsidRDefault="00C66D2F" w:rsidP="001629F4">
      <w:pPr>
        <w:spacing w:line="240" w:lineRule="auto"/>
      </w:pPr>
      <w:r>
        <w:separator/>
      </w:r>
    </w:p>
  </w:footnote>
  <w:footnote w:type="continuationSeparator" w:id="0">
    <w:p w14:paraId="57A5076A" w14:textId="77777777" w:rsidR="00C66D2F" w:rsidRDefault="00C66D2F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2F"/>
    <w:rsid w:val="0000211F"/>
    <w:rsid w:val="001629F4"/>
    <w:rsid w:val="00165CA6"/>
    <w:rsid w:val="001C4B7A"/>
    <w:rsid w:val="001D3ACE"/>
    <w:rsid w:val="0022640B"/>
    <w:rsid w:val="00287178"/>
    <w:rsid w:val="004329B0"/>
    <w:rsid w:val="004B4264"/>
    <w:rsid w:val="004F280C"/>
    <w:rsid w:val="005E7BFE"/>
    <w:rsid w:val="00635421"/>
    <w:rsid w:val="00723BA1"/>
    <w:rsid w:val="00734969"/>
    <w:rsid w:val="00892B87"/>
    <w:rsid w:val="00897624"/>
    <w:rsid w:val="00A13B93"/>
    <w:rsid w:val="00A74D42"/>
    <w:rsid w:val="00AA7BBA"/>
    <w:rsid w:val="00AC4D72"/>
    <w:rsid w:val="00BC3158"/>
    <w:rsid w:val="00BF1799"/>
    <w:rsid w:val="00C66D2F"/>
    <w:rsid w:val="00CE4DF6"/>
    <w:rsid w:val="00D31B51"/>
    <w:rsid w:val="00D735A8"/>
    <w:rsid w:val="00E016F4"/>
    <w:rsid w:val="00EB55EE"/>
    <w:rsid w:val="00EB776A"/>
    <w:rsid w:val="00F9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AA07C"/>
  <w15:docId w15:val="{01B8608D-98B6-41F0-82A5-DAFD5B35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0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Susan van der Linden</cp:lastModifiedBy>
  <cp:revision>2</cp:revision>
  <dcterms:created xsi:type="dcterms:W3CDTF">2024-07-30T07:00:00Z</dcterms:created>
  <dcterms:modified xsi:type="dcterms:W3CDTF">2024-07-30T07:00:00Z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