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2486C" w14:textId="2DDB8FDD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0D091A">
        <w:rPr>
          <w:rFonts w:ascii="Arial" w:eastAsiaTheme="majorEastAsia" w:hAnsi="Arial" w:cs="Arial"/>
          <w:b/>
          <w:color w:val="0070C0"/>
          <w:sz w:val="20"/>
          <w:lang w:eastAsia="en-US"/>
        </w:rPr>
        <w:t>3</w:t>
      </w: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3A9BE6A0" w:rsidR="00BA6488" w:rsidRPr="00C64C5B" w:rsidRDefault="00C64C5B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‘</w:t>
      </w:r>
      <w:r w:rsidR="00F33CED">
        <w:rPr>
          <w:rFonts w:ascii="Arial" w:hAnsi="Arial" w:cs="Arial"/>
          <w:sz w:val="20"/>
        </w:rPr>
        <w:t>Gladheidbestrijding</w:t>
      </w:r>
      <w:r w:rsidRPr="00C64C5B">
        <w:rPr>
          <w:rFonts w:ascii="Arial" w:hAnsi="Arial" w:cs="Arial"/>
          <w:sz w:val="20"/>
        </w:rPr>
        <w:t>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  <w:shd w:val="clear" w:color="auto" w:fill="auto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 xml:space="preserve">eschrijving van de in </w:t>
            </w:r>
            <w:proofErr w:type="spellStart"/>
            <w:r w:rsidR="00BA6488"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="00BA6488" w:rsidRPr="00C64C5B">
              <w:rPr>
                <w:rFonts w:ascii="Arial" w:hAnsi="Arial" w:cs="Arial"/>
                <w:sz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D39B8" w14:textId="77777777" w:rsidR="00441938" w:rsidRDefault="00441938">
      <w:r>
        <w:separator/>
      </w:r>
    </w:p>
    <w:p w14:paraId="493C1AF0" w14:textId="77777777" w:rsidR="00441938" w:rsidRDefault="00441938"/>
    <w:p w14:paraId="21E253E3" w14:textId="77777777" w:rsidR="00441938" w:rsidRDefault="00441938"/>
  </w:endnote>
  <w:endnote w:type="continuationSeparator" w:id="0">
    <w:p w14:paraId="0D1369C6" w14:textId="77777777" w:rsidR="00441938" w:rsidRDefault="00441938">
      <w:r>
        <w:continuationSeparator/>
      </w:r>
    </w:p>
    <w:p w14:paraId="3CCD805D" w14:textId="77777777" w:rsidR="00441938" w:rsidRDefault="00441938"/>
    <w:p w14:paraId="32C2396E" w14:textId="77777777" w:rsidR="00441938" w:rsidRDefault="00441938"/>
  </w:endnote>
  <w:endnote w:type="continuationNotice" w:id="1">
    <w:p w14:paraId="24735633" w14:textId="77777777" w:rsidR="000D091A" w:rsidRDefault="000D09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EndPr/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090B538" w:rsidR="00C64C5B" w:rsidRPr="00345605" w:rsidRDefault="00935773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>
          <w:rPr>
            <w:rFonts w:ascii="Arial" w:hAnsi="Arial"/>
          </w:rPr>
          <w:t xml:space="preserve">Bijlage </w:t>
        </w:r>
        <w:r w:rsidR="00F33CED">
          <w:rPr>
            <w:rFonts w:ascii="Arial" w:hAnsi="Arial"/>
          </w:rPr>
          <w:t>3</w:t>
        </w:r>
        <w:r w:rsidR="00197CF7">
          <w:rPr>
            <w:rFonts w:ascii="Arial" w:hAnsi="Arial"/>
          </w:rPr>
          <w:t xml:space="preserve"> – Referentieformulier</w:t>
        </w:r>
        <w:r w:rsidR="00C64C5B" w:rsidRPr="00345605">
          <w:rPr>
            <w:rFonts w:ascii="Arial" w:hAnsi="Arial"/>
          </w:rPr>
          <w:tab/>
          <w:t xml:space="preserve">Pagina </w:t>
        </w:r>
        <w:r w:rsidR="00C64C5B" w:rsidRPr="00345605">
          <w:rPr>
            <w:rFonts w:ascii="Arial" w:hAnsi="Arial"/>
            <w:bCs/>
          </w:rPr>
          <w:fldChar w:fldCharType="begin"/>
        </w:r>
        <w:r w:rsidR="00C64C5B" w:rsidRPr="00345605">
          <w:rPr>
            <w:rFonts w:ascii="Arial" w:hAnsi="Arial"/>
            <w:bCs/>
          </w:rPr>
          <w:instrText>PAGE</w:instrText>
        </w:r>
        <w:r w:rsidR="00C64C5B"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="00C64C5B" w:rsidRPr="00345605">
          <w:rPr>
            <w:rFonts w:ascii="Arial" w:hAnsi="Arial"/>
            <w:bCs/>
          </w:rPr>
          <w:fldChar w:fldCharType="end"/>
        </w:r>
        <w:r w:rsidR="00C64C5B" w:rsidRPr="00345605">
          <w:rPr>
            <w:rFonts w:ascii="Arial" w:hAnsi="Arial"/>
          </w:rPr>
          <w:t xml:space="preserve"> van </w:t>
        </w:r>
        <w:r w:rsidR="00C64C5B" w:rsidRPr="00345605">
          <w:rPr>
            <w:rFonts w:ascii="Arial" w:hAnsi="Arial"/>
            <w:bCs/>
          </w:rPr>
          <w:fldChar w:fldCharType="begin"/>
        </w:r>
        <w:r w:rsidR="00C64C5B" w:rsidRPr="00345605">
          <w:rPr>
            <w:rFonts w:ascii="Arial" w:hAnsi="Arial"/>
            <w:bCs/>
          </w:rPr>
          <w:instrText>NUMPAGES</w:instrText>
        </w:r>
        <w:r w:rsidR="00C64C5B"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="00C64C5B"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1B686" w14:textId="77777777" w:rsidR="00441938" w:rsidRDefault="00441938">
      <w:r>
        <w:separator/>
      </w:r>
    </w:p>
    <w:p w14:paraId="5913D632" w14:textId="77777777" w:rsidR="00441938" w:rsidRDefault="00441938"/>
    <w:p w14:paraId="690D19BF" w14:textId="77777777" w:rsidR="00441938" w:rsidRDefault="00441938"/>
  </w:footnote>
  <w:footnote w:type="continuationSeparator" w:id="0">
    <w:p w14:paraId="73D93F30" w14:textId="77777777" w:rsidR="00441938" w:rsidRDefault="00441938">
      <w:r>
        <w:continuationSeparator/>
      </w:r>
    </w:p>
    <w:p w14:paraId="705A1BC1" w14:textId="77777777" w:rsidR="00441938" w:rsidRDefault="00441938"/>
    <w:p w14:paraId="4BE7BD1D" w14:textId="77777777" w:rsidR="00441938" w:rsidRDefault="00441938"/>
  </w:footnote>
  <w:footnote w:type="continuationNotice" w:id="1">
    <w:p w14:paraId="330561DB" w14:textId="77777777" w:rsidR="000D091A" w:rsidRDefault="000D09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88D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421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91A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5A17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17C0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2B0C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C7CC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34E5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3CED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B6EE92-CC64-4AA5-8051-B5CCDB837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4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18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Henk Vrieling - Flott inkoop- en interim-management</cp:lastModifiedBy>
  <cp:revision>14</cp:revision>
  <cp:lastPrinted>2023-12-05T14:41:00Z</cp:lastPrinted>
  <dcterms:created xsi:type="dcterms:W3CDTF">2024-07-19T11:56:00Z</dcterms:created>
  <dcterms:modified xsi:type="dcterms:W3CDTF">2024-07-22T09:16:00Z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