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6717" w14:textId="51A17E87" w:rsidR="00E81A9A" w:rsidRDefault="00EE04C9">
      <w:pPr>
        <w:pStyle w:val="RapportTitel"/>
      </w:pPr>
      <w:r>
        <w:t>Marktconsultatie</w:t>
      </w:r>
      <w:r w:rsidR="0033056B">
        <w:t xml:space="preserve"> -</w:t>
      </w:r>
      <w:r w:rsidR="007D5628">
        <w:t xml:space="preserve"> </w:t>
      </w:r>
      <w:r w:rsidR="00C91B53" w:rsidRPr="00C91B53">
        <w:t xml:space="preserve">antwoordformulier </w:t>
      </w:r>
      <w:r w:rsidR="00A23776">
        <w:t xml:space="preserve">31201464 </w:t>
      </w:r>
      <w:r w:rsidR="0033056B" w:rsidRPr="0033056B">
        <w:t>Analyse kostenniveau versterkingsprojecten primaire keringen</w:t>
      </w:r>
    </w:p>
    <w:p w14:paraId="5EEE8092" w14:textId="77777777" w:rsidR="00E81A9A" w:rsidRDefault="00E81A9A"/>
    <w:p w14:paraId="7EC7491D" w14:textId="77777777" w:rsidR="00E81A9A" w:rsidRDefault="00E81A9A"/>
    <w:p w14:paraId="3E4CCE4D" w14:textId="77777777" w:rsidR="00E81A9A" w:rsidRDefault="00E81A9A"/>
    <w:p w14:paraId="2393480D" w14:textId="77777777" w:rsidR="00E81A9A" w:rsidRDefault="00E81A9A"/>
    <w:tbl>
      <w:tblPr>
        <w:tblW w:w="7711" w:type="dxa"/>
        <w:tblLayout w:type="fixed"/>
        <w:tblLook w:val="07E0" w:firstRow="1" w:lastRow="1" w:firstColumn="1" w:lastColumn="1" w:noHBand="1" w:noVBand="1"/>
      </w:tblPr>
      <w:tblGrid>
        <w:gridCol w:w="2082"/>
        <w:gridCol w:w="5629"/>
      </w:tblGrid>
      <w:tr w:rsidR="00E81A9A" w14:paraId="664B6330" w14:textId="77777777">
        <w:tc>
          <w:tcPr>
            <w:tcW w:w="2082" w:type="dxa"/>
          </w:tcPr>
          <w:p w14:paraId="643FD9A9" w14:textId="77777777" w:rsidR="00E81A9A" w:rsidRDefault="00EE04C9">
            <w:r>
              <w:t>Uitgegeven door</w:t>
            </w:r>
          </w:p>
        </w:tc>
        <w:tc>
          <w:tcPr>
            <w:tcW w:w="5629" w:type="dxa"/>
          </w:tcPr>
          <w:p w14:paraId="008E186B" w14:textId="77777777" w:rsidR="00E81A9A" w:rsidRDefault="00EE04C9">
            <w:r>
              <w:t>Inkoop- en Contractmanagement PPO</w:t>
            </w:r>
          </w:p>
        </w:tc>
      </w:tr>
      <w:tr w:rsidR="00E81A9A" w14:paraId="685B1731" w14:textId="77777777">
        <w:tc>
          <w:tcPr>
            <w:tcW w:w="2082" w:type="dxa"/>
          </w:tcPr>
          <w:p w14:paraId="7529099E" w14:textId="77777777" w:rsidR="00E81A9A" w:rsidRDefault="00EE04C9">
            <w:r>
              <w:t>Auteur</w:t>
            </w:r>
          </w:p>
        </w:tc>
        <w:tc>
          <w:tcPr>
            <w:tcW w:w="5629" w:type="dxa"/>
          </w:tcPr>
          <w:p w14:paraId="4262EE41" w14:textId="1E128BA0" w:rsidR="00E81A9A" w:rsidRDefault="0033056B">
            <w:r>
              <w:t>Ben Jansen</w:t>
            </w:r>
          </w:p>
        </w:tc>
      </w:tr>
      <w:tr w:rsidR="00E81A9A" w14:paraId="45732CA7" w14:textId="77777777">
        <w:tc>
          <w:tcPr>
            <w:tcW w:w="2082" w:type="dxa"/>
          </w:tcPr>
          <w:p w14:paraId="1B41545F" w14:textId="77777777" w:rsidR="00E81A9A" w:rsidRDefault="00EE04C9">
            <w:r>
              <w:t>Telefoon</w:t>
            </w:r>
          </w:p>
        </w:tc>
        <w:tc>
          <w:tcPr>
            <w:tcW w:w="5629" w:type="dxa"/>
          </w:tcPr>
          <w:p w14:paraId="344E933C" w14:textId="57752FCF" w:rsidR="00E81A9A" w:rsidRDefault="0033056B" w:rsidP="0063040E">
            <w:r>
              <w:t>06-31072622</w:t>
            </w:r>
          </w:p>
        </w:tc>
      </w:tr>
      <w:tr w:rsidR="00E81A9A" w14:paraId="672A9C31" w14:textId="77777777">
        <w:tc>
          <w:tcPr>
            <w:tcW w:w="2082" w:type="dxa"/>
          </w:tcPr>
          <w:p w14:paraId="6E84E3EC" w14:textId="77777777" w:rsidR="00E81A9A" w:rsidRDefault="00EE04C9">
            <w:r>
              <w:t>E-mail</w:t>
            </w:r>
          </w:p>
        </w:tc>
        <w:tc>
          <w:tcPr>
            <w:tcW w:w="5629" w:type="dxa"/>
          </w:tcPr>
          <w:p w14:paraId="7B28CC18" w14:textId="7A66B859" w:rsidR="00E81A9A" w:rsidRDefault="00000000">
            <w:hyperlink r:id="rId8" w:history="1">
              <w:r w:rsidR="0033056B" w:rsidRPr="004C5F7C">
                <w:rPr>
                  <w:rStyle w:val="Hyperlink"/>
                </w:rPr>
                <w:t>Ben.jansen@rws.nl</w:t>
              </w:r>
            </w:hyperlink>
            <w:r w:rsidR="0033056B">
              <w:t xml:space="preserve"> </w:t>
            </w:r>
          </w:p>
        </w:tc>
      </w:tr>
      <w:tr w:rsidR="00E81A9A" w14:paraId="2041033B" w14:textId="77777777">
        <w:tc>
          <w:tcPr>
            <w:tcW w:w="2082" w:type="dxa"/>
          </w:tcPr>
          <w:p w14:paraId="3473A7CE" w14:textId="77777777" w:rsidR="00E81A9A" w:rsidRPr="00A302C7" w:rsidRDefault="00EE04C9">
            <w:r w:rsidRPr="00A302C7">
              <w:t>Datum</w:t>
            </w:r>
          </w:p>
        </w:tc>
        <w:tc>
          <w:tcPr>
            <w:tcW w:w="5629" w:type="dxa"/>
          </w:tcPr>
          <w:p w14:paraId="53F95BBB" w14:textId="543D1D22" w:rsidR="00E81A9A" w:rsidRPr="00A302C7" w:rsidRDefault="00C91B53" w:rsidP="0033056B">
            <w:r>
              <w:t>19</w:t>
            </w:r>
            <w:r w:rsidR="00491C56">
              <w:t>-0</w:t>
            </w:r>
            <w:r w:rsidR="0033056B">
              <w:t>7</w:t>
            </w:r>
            <w:r w:rsidR="00937C97">
              <w:t>-2024</w:t>
            </w:r>
          </w:p>
        </w:tc>
      </w:tr>
      <w:tr w:rsidR="00E81A9A" w14:paraId="4B901CF9" w14:textId="77777777">
        <w:tc>
          <w:tcPr>
            <w:tcW w:w="2082" w:type="dxa"/>
          </w:tcPr>
          <w:p w14:paraId="7925B04B" w14:textId="77777777" w:rsidR="00E81A9A" w:rsidRPr="00A302C7" w:rsidRDefault="00EE04C9">
            <w:r w:rsidRPr="00A302C7">
              <w:t>Versienummer</w:t>
            </w:r>
          </w:p>
        </w:tc>
        <w:tc>
          <w:tcPr>
            <w:tcW w:w="5629" w:type="dxa"/>
          </w:tcPr>
          <w:p w14:paraId="35E9207D" w14:textId="0C48B379" w:rsidR="00E81A9A" w:rsidRPr="00A302C7" w:rsidRDefault="0033056B" w:rsidP="005F2AD0">
            <w:r>
              <w:t>1</w:t>
            </w:r>
            <w:r w:rsidR="00C91B53">
              <w:t>.0</w:t>
            </w:r>
          </w:p>
        </w:tc>
      </w:tr>
      <w:tr w:rsidR="00E81A9A" w14:paraId="30C2C43B" w14:textId="77777777">
        <w:tc>
          <w:tcPr>
            <w:tcW w:w="2082" w:type="dxa"/>
          </w:tcPr>
          <w:p w14:paraId="72B453D2" w14:textId="77777777" w:rsidR="00E81A9A" w:rsidRPr="00A302C7" w:rsidRDefault="00EE04C9">
            <w:r w:rsidRPr="00A302C7">
              <w:t>Status</w:t>
            </w:r>
          </w:p>
        </w:tc>
        <w:tc>
          <w:tcPr>
            <w:tcW w:w="5629" w:type="dxa"/>
          </w:tcPr>
          <w:p w14:paraId="0B00978D" w14:textId="63F308EB" w:rsidR="00E81A9A" w:rsidRPr="00A302C7" w:rsidRDefault="00C91B53" w:rsidP="00A302C7">
            <w:r>
              <w:t>Definitief</w:t>
            </w:r>
            <w:r w:rsidR="00A03F3F">
              <w:t xml:space="preserve"> </w:t>
            </w:r>
          </w:p>
        </w:tc>
      </w:tr>
    </w:tbl>
    <w:p w14:paraId="3AEED444" w14:textId="77777777" w:rsidR="00E81A9A" w:rsidRDefault="00E81A9A"/>
    <w:p w14:paraId="4B8B86C3" w14:textId="77777777" w:rsidR="002D30CB" w:rsidRDefault="002D30CB">
      <w:pPr>
        <w:spacing w:line="240" w:lineRule="auto"/>
        <w:rPr>
          <w:sz w:val="24"/>
          <w:szCs w:val="24"/>
        </w:rPr>
      </w:pPr>
      <w:r>
        <w:br w:type="page"/>
      </w:r>
    </w:p>
    <w:p w14:paraId="64CFE428" w14:textId="7D3FD261" w:rsidR="002E62B8" w:rsidRDefault="002E62B8" w:rsidP="005F2AD0">
      <w:pPr>
        <w:widowControl w:val="0"/>
        <w:autoSpaceDN/>
        <w:spacing w:line="276" w:lineRule="auto"/>
        <w:textAlignment w:val="auto"/>
        <w:rPr>
          <w:rFonts w:cs="Arial"/>
        </w:rPr>
      </w:pPr>
    </w:p>
    <w:p w14:paraId="1476DF5B" w14:textId="593BD64D" w:rsidR="002E62B8" w:rsidRDefault="002E62B8" w:rsidP="00C91B53">
      <w:pPr>
        <w:pStyle w:val="Huisstijl-Kop2"/>
        <w:numPr>
          <w:ilvl w:val="0"/>
          <w:numId w:val="0"/>
        </w:numPr>
      </w:pPr>
      <w:bookmarkStart w:id="0" w:name="_Toc171428659"/>
      <w:r>
        <w:t xml:space="preserve">Bijlage </w:t>
      </w:r>
      <w:r w:rsidR="005E30D4">
        <w:t>1 a</w:t>
      </w:r>
      <w:r>
        <w:t>ntwoordformulier</w:t>
      </w:r>
      <w:bookmarkEnd w:id="0"/>
    </w:p>
    <w:p w14:paraId="4934DA4F" w14:textId="1B56DAD5" w:rsidR="002E62B8" w:rsidRDefault="002E62B8" w:rsidP="002E62B8"/>
    <w:p w14:paraId="6E15F052" w14:textId="77777777" w:rsidR="002E62B8" w:rsidRDefault="002E62B8" w:rsidP="002E62B8"/>
    <w:tbl>
      <w:tblPr>
        <w:tblStyle w:val="Tabelraster"/>
        <w:tblW w:w="10487" w:type="dxa"/>
        <w:tblInd w:w="-1134" w:type="dxa"/>
        <w:tblLook w:val="04A0" w:firstRow="1" w:lastRow="0" w:firstColumn="1" w:lastColumn="0" w:noHBand="0" w:noVBand="1"/>
      </w:tblPr>
      <w:tblGrid>
        <w:gridCol w:w="845"/>
        <w:gridCol w:w="928"/>
        <w:gridCol w:w="8714"/>
      </w:tblGrid>
      <w:tr w:rsidR="002E62B8" w14:paraId="60C4B145" w14:textId="77777777" w:rsidTr="00E52759">
        <w:trPr>
          <w:trHeight w:val="292"/>
        </w:trPr>
        <w:tc>
          <w:tcPr>
            <w:tcW w:w="845" w:type="dxa"/>
          </w:tcPr>
          <w:p w14:paraId="2472D305" w14:textId="44F2F877" w:rsidR="002E62B8" w:rsidRPr="005E30D4" w:rsidRDefault="002E62B8" w:rsidP="005F2AD0">
            <w:pPr>
              <w:widowControl w:val="0"/>
              <w:spacing w:line="276" w:lineRule="auto"/>
              <w:rPr>
                <w:b/>
              </w:rPr>
            </w:pPr>
            <w:r w:rsidRPr="005E30D4">
              <w:rPr>
                <w:b/>
              </w:rPr>
              <w:t>Vraag</w:t>
            </w:r>
          </w:p>
        </w:tc>
        <w:tc>
          <w:tcPr>
            <w:tcW w:w="928" w:type="dxa"/>
          </w:tcPr>
          <w:p w14:paraId="64162FDF" w14:textId="6E50E8F3" w:rsidR="002E62B8" w:rsidRPr="005E30D4" w:rsidRDefault="002E62B8" w:rsidP="005F2AD0">
            <w:pPr>
              <w:widowControl w:val="0"/>
              <w:spacing w:line="276" w:lineRule="auto"/>
              <w:rPr>
                <w:b/>
              </w:rPr>
            </w:pPr>
            <w:r w:rsidRPr="005E30D4">
              <w:rPr>
                <w:b/>
              </w:rPr>
              <w:t>Ja/nee</w:t>
            </w:r>
          </w:p>
        </w:tc>
        <w:tc>
          <w:tcPr>
            <w:tcW w:w="8714" w:type="dxa"/>
          </w:tcPr>
          <w:p w14:paraId="42375BAC" w14:textId="08DBCD92" w:rsidR="002E62B8" w:rsidRPr="005E30D4" w:rsidRDefault="002E62B8" w:rsidP="005F2AD0">
            <w:pPr>
              <w:widowControl w:val="0"/>
              <w:spacing w:line="276" w:lineRule="auto"/>
              <w:rPr>
                <w:b/>
              </w:rPr>
            </w:pPr>
            <w:r w:rsidRPr="005E30D4">
              <w:rPr>
                <w:b/>
              </w:rPr>
              <w:t>Toelichting</w:t>
            </w:r>
          </w:p>
        </w:tc>
      </w:tr>
      <w:tr w:rsidR="002E62B8" w14:paraId="4BAA95EC" w14:textId="77777777" w:rsidTr="00E52759">
        <w:trPr>
          <w:trHeight w:val="279"/>
        </w:trPr>
        <w:tc>
          <w:tcPr>
            <w:tcW w:w="845" w:type="dxa"/>
          </w:tcPr>
          <w:p w14:paraId="74D19175" w14:textId="32B2A419" w:rsidR="002E62B8" w:rsidRDefault="002E62B8" w:rsidP="005F2AD0">
            <w:pPr>
              <w:widowControl w:val="0"/>
              <w:spacing w:line="276" w:lineRule="auto"/>
            </w:pPr>
            <w:r>
              <w:t>1</w:t>
            </w:r>
          </w:p>
        </w:tc>
        <w:tc>
          <w:tcPr>
            <w:tcW w:w="928" w:type="dxa"/>
          </w:tcPr>
          <w:p w14:paraId="26C63D33" w14:textId="77777777" w:rsidR="002E62B8" w:rsidRDefault="002E62B8" w:rsidP="005F2AD0">
            <w:pPr>
              <w:widowControl w:val="0"/>
              <w:spacing w:line="276" w:lineRule="auto"/>
            </w:pPr>
          </w:p>
        </w:tc>
        <w:tc>
          <w:tcPr>
            <w:tcW w:w="8714" w:type="dxa"/>
          </w:tcPr>
          <w:p w14:paraId="730339B3" w14:textId="77777777" w:rsidR="002E62B8" w:rsidRDefault="002E62B8" w:rsidP="005F2AD0">
            <w:pPr>
              <w:widowControl w:val="0"/>
              <w:spacing w:line="276" w:lineRule="auto"/>
            </w:pPr>
          </w:p>
          <w:p w14:paraId="1E26A592" w14:textId="1273795A" w:rsidR="005E30D4" w:rsidRDefault="005E30D4" w:rsidP="005F2AD0">
            <w:pPr>
              <w:widowControl w:val="0"/>
              <w:spacing w:line="276" w:lineRule="auto"/>
            </w:pPr>
          </w:p>
        </w:tc>
      </w:tr>
      <w:tr w:rsidR="002E62B8" w14:paraId="005BA947" w14:textId="77777777" w:rsidTr="00E52759">
        <w:trPr>
          <w:trHeight w:val="292"/>
        </w:trPr>
        <w:tc>
          <w:tcPr>
            <w:tcW w:w="845" w:type="dxa"/>
          </w:tcPr>
          <w:p w14:paraId="6A466E4D" w14:textId="26C59422" w:rsidR="002E62B8" w:rsidRDefault="002E62B8" w:rsidP="005F2AD0">
            <w:pPr>
              <w:widowControl w:val="0"/>
              <w:spacing w:line="276" w:lineRule="auto"/>
            </w:pPr>
            <w:r>
              <w:t>2</w:t>
            </w:r>
          </w:p>
        </w:tc>
        <w:tc>
          <w:tcPr>
            <w:tcW w:w="928" w:type="dxa"/>
          </w:tcPr>
          <w:p w14:paraId="2B026B92" w14:textId="77777777" w:rsidR="002E62B8" w:rsidRDefault="002E62B8" w:rsidP="005F2AD0">
            <w:pPr>
              <w:widowControl w:val="0"/>
              <w:spacing w:line="276" w:lineRule="auto"/>
            </w:pPr>
          </w:p>
        </w:tc>
        <w:tc>
          <w:tcPr>
            <w:tcW w:w="8714" w:type="dxa"/>
          </w:tcPr>
          <w:p w14:paraId="17CA2323" w14:textId="77777777" w:rsidR="002E62B8" w:rsidRDefault="002E62B8" w:rsidP="005F2AD0">
            <w:pPr>
              <w:widowControl w:val="0"/>
              <w:spacing w:line="276" w:lineRule="auto"/>
            </w:pPr>
          </w:p>
          <w:p w14:paraId="16E59396" w14:textId="4B65B47E" w:rsidR="005E30D4" w:rsidRDefault="005E30D4" w:rsidP="005F2AD0">
            <w:pPr>
              <w:widowControl w:val="0"/>
              <w:spacing w:line="276" w:lineRule="auto"/>
            </w:pPr>
          </w:p>
        </w:tc>
      </w:tr>
      <w:tr w:rsidR="002E62B8" w14:paraId="25749969" w14:textId="77777777" w:rsidTr="00E52759">
        <w:trPr>
          <w:trHeight w:val="292"/>
        </w:trPr>
        <w:tc>
          <w:tcPr>
            <w:tcW w:w="845" w:type="dxa"/>
          </w:tcPr>
          <w:p w14:paraId="5779BCB8" w14:textId="7B25A09F" w:rsidR="002E62B8" w:rsidRDefault="002E62B8" w:rsidP="005F2AD0">
            <w:pPr>
              <w:widowControl w:val="0"/>
              <w:spacing w:line="276" w:lineRule="auto"/>
            </w:pPr>
            <w:r>
              <w:t>3</w:t>
            </w:r>
          </w:p>
        </w:tc>
        <w:tc>
          <w:tcPr>
            <w:tcW w:w="928" w:type="dxa"/>
          </w:tcPr>
          <w:p w14:paraId="7449B3F6" w14:textId="77777777" w:rsidR="002E62B8" w:rsidRDefault="002E62B8" w:rsidP="005F2AD0">
            <w:pPr>
              <w:widowControl w:val="0"/>
              <w:spacing w:line="276" w:lineRule="auto"/>
            </w:pPr>
          </w:p>
        </w:tc>
        <w:tc>
          <w:tcPr>
            <w:tcW w:w="8714" w:type="dxa"/>
          </w:tcPr>
          <w:p w14:paraId="3A17B868" w14:textId="77777777" w:rsidR="002E62B8" w:rsidRDefault="002E62B8" w:rsidP="005F2AD0">
            <w:pPr>
              <w:widowControl w:val="0"/>
              <w:spacing w:line="276" w:lineRule="auto"/>
            </w:pPr>
          </w:p>
          <w:p w14:paraId="4A89D9C8" w14:textId="21905B9F" w:rsidR="005E30D4" w:rsidRDefault="005E30D4" w:rsidP="005F2AD0">
            <w:pPr>
              <w:widowControl w:val="0"/>
              <w:spacing w:line="276" w:lineRule="auto"/>
            </w:pPr>
          </w:p>
        </w:tc>
      </w:tr>
      <w:tr w:rsidR="002E62B8" w14:paraId="5D36FD02" w14:textId="77777777" w:rsidTr="00E52759">
        <w:trPr>
          <w:trHeight w:val="292"/>
        </w:trPr>
        <w:tc>
          <w:tcPr>
            <w:tcW w:w="845" w:type="dxa"/>
          </w:tcPr>
          <w:p w14:paraId="052E1D20" w14:textId="77B86D66" w:rsidR="002E62B8" w:rsidRDefault="002E62B8" w:rsidP="005F2AD0">
            <w:pPr>
              <w:widowControl w:val="0"/>
              <w:spacing w:line="276" w:lineRule="auto"/>
            </w:pPr>
            <w:r>
              <w:t>4</w:t>
            </w:r>
          </w:p>
        </w:tc>
        <w:tc>
          <w:tcPr>
            <w:tcW w:w="928" w:type="dxa"/>
          </w:tcPr>
          <w:p w14:paraId="55200F25" w14:textId="77777777" w:rsidR="002E62B8" w:rsidRDefault="002E62B8" w:rsidP="005F2AD0">
            <w:pPr>
              <w:widowControl w:val="0"/>
              <w:spacing w:line="276" w:lineRule="auto"/>
            </w:pPr>
          </w:p>
        </w:tc>
        <w:tc>
          <w:tcPr>
            <w:tcW w:w="8714" w:type="dxa"/>
          </w:tcPr>
          <w:p w14:paraId="23D0E71E" w14:textId="77777777" w:rsidR="002E62B8" w:rsidRDefault="002E62B8" w:rsidP="005F2AD0">
            <w:pPr>
              <w:widowControl w:val="0"/>
              <w:spacing w:line="276" w:lineRule="auto"/>
            </w:pPr>
          </w:p>
          <w:p w14:paraId="49F1D2F6" w14:textId="0BB7C36D" w:rsidR="005E30D4" w:rsidRDefault="005E30D4" w:rsidP="005F2AD0">
            <w:pPr>
              <w:widowControl w:val="0"/>
              <w:spacing w:line="276" w:lineRule="auto"/>
            </w:pPr>
          </w:p>
        </w:tc>
      </w:tr>
      <w:tr w:rsidR="002E62B8" w14:paraId="21A9814E" w14:textId="77777777" w:rsidTr="00E52759">
        <w:trPr>
          <w:trHeight w:val="279"/>
        </w:trPr>
        <w:tc>
          <w:tcPr>
            <w:tcW w:w="845" w:type="dxa"/>
          </w:tcPr>
          <w:p w14:paraId="2195272C" w14:textId="15C75DE5" w:rsidR="002E62B8" w:rsidRDefault="002E62B8" w:rsidP="005F2AD0">
            <w:pPr>
              <w:widowControl w:val="0"/>
              <w:spacing w:line="276" w:lineRule="auto"/>
            </w:pPr>
            <w:r>
              <w:t>5</w:t>
            </w:r>
          </w:p>
        </w:tc>
        <w:tc>
          <w:tcPr>
            <w:tcW w:w="928" w:type="dxa"/>
          </w:tcPr>
          <w:p w14:paraId="720C769B" w14:textId="77777777" w:rsidR="002E62B8" w:rsidRDefault="002E62B8" w:rsidP="005F2AD0">
            <w:pPr>
              <w:widowControl w:val="0"/>
              <w:spacing w:line="276" w:lineRule="auto"/>
            </w:pPr>
          </w:p>
        </w:tc>
        <w:tc>
          <w:tcPr>
            <w:tcW w:w="8714" w:type="dxa"/>
          </w:tcPr>
          <w:p w14:paraId="768278EA" w14:textId="77777777" w:rsidR="002E62B8" w:rsidRDefault="002E62B8" w:rsidP="005F2AD0">
            <w:pPr>
              <w:widowControl w:val="0"/>
              <w:spacing w:line="276" w:lineRule="auto"/>
            </w:pPr>
          </w:p>
          <w:p w14:paraId="632F1E47" w14:textId="059D16DB" w:rsidR="005E30D4" w:rsidRDefault="005E30D4" w:rsidP="005F2AD0">
            <w:pPr>
              <w:widowControl w:val="0"/>
              <w:spacing w:line="276" w:lineRule="auto"/>
            </w:pPr>
          </w:p>
        </w:tc>
      </w:tr>
      <w:tr w:rsidR="002E62B8" w14:paraId="78C4D9F2" w14:textId="77777777" w:rsidTr="00E52759">
        <w:trPr>
          <w:trHeight w:val="292"/>
        </w:trPr>
        <w:tc>
          <w:tcPr>
            <w:tcW w:w="845" w:type="dxa"/>
          </w:tcPr>
          <w:p w14:paraId="7ED25C4F" w14:textId="14A811EA" w:rsidR="002E62B8" w:rsidRDefault="002E62B8" w:rsidP="005F2AD0">
            <w:pPr>
              <w:widowControl w:val="0"/>
              <w:spacing w:line="276" w:lineRule="auto"/>
            </w:pPr>
            <w:r>
              <w:t>6</w:t>
            </w:r>
          </w:p>
        </w:tc>
        <w:tc>
          <w:tcPr>
            <w:tcW w:w="928" w:type="dxa"/>
          </w:tcPr>
          <w:p w14:paraId="672C2DC5" w14:textId="77777777" w:rsidR="002E62B8" w:rsidRDefault="002E62B8" w:rsidP="005F2AD0">
            <w:pPr>
              <w:widowControl w:val="0"/>
              <w:spacing w:line="276" w:lineRule="auto"/>
            </w:pPr>
          </w:p>
        </w:tc>
        <w:tc>
          <w:tcPr>
            <w:tcW w:w="8714" w:type="dxa"/>
          </w:tcPr>
          <w:p w14:paraId="03181E19" w14:textId="77777777" w:rsidR="002E62B8" w:rsidRDefault="002E62B8" w:rsidP="005F2AD0">
            <w:pPr>
              <w:widowControl w:val="0"/>
              <w:spacing w:line="276" w:lineRule="auto"/>
            </w:pPr>
          </w:p>
          <w:p w14:paraId="24E4CE23" w14:textId="4E8C9AB6" w:rsidR="005E30D4" w:rsidRDefault="005E30D4" w:rsidP="005F2AD0">
            <w:pPr>
              <w:widowControl w:val="0"/>
              <w:spacing w:line="276" w:lineRule="auto"/>
            </w:pPr>
          </w:p>
        </w:tc>
      </w:tr>
      <w:tr w:rsidR="002E62B8" w14:paraId="2D55420C" w14:textId="77777777" w:rsidTr="00E52759">
        <w:trPr>
          <w:trHeight w:val="292"/>
        </w:trPr>
        <w:tc>
          <w:tcPr>
            <w:tcW w:w="845" w:type="dxa"/>
          </w:tcPr>
          <w:p w14:paraId="32EA12D3" w14:textId="35F3EC56" w:rsidR="002E62B8" w:rsidRDefault="002E62B8" w:rsidP="005F2AD0">
            <w:pPr>
              <w:widowControl w:val="0"/>
              <w:spacing w:line="276" w:lineRule="auto"/>
            </w:pPr>
            <w:r>
              <w:t>7</w:t>
            </w:r>
          </w:p>
        </w:tc>
        <w:tc>
          <w:tcPr>
            <w:tcW w:w="928" w:type="dxa"/>
          </w:tcPr>
          <w:p w14:paraId="58E0F082" w14:textId="77777777" w:rsidR="002E62B8" w:rsidRDefault="002E62B8" w:rsidP="005F2AD0">
            <w:pPr>
              <w:widowControl w:val="0"/>
              <w:spacing w:line="276" w:lineRule="auto"/>
            </w:pPr>
          </w:p>
        </w:tc>
        <w:tc>
          <w:tcPr>
            <w:tcW w:w="8714" w:type="dxa"/>
          </w:tcPr>
          <w:p w14:paraId="17B2E5FC" w14:textId="77777777" w:rsidR="002E62B8" w:rsidRDefault="002E62B8" w:rsidP="005F2AD0">
            <w:pPr>
              <w:widowControl w:val="0"/>
              <w:spacing w:line="276" w:lineRule="auto"/>
            </w:pPr>
          </w:p>
          <w:p w14:paraId="48778C7C" w14:textId="3A382A13" w:rsidR="005E30D4" w:rsidRDefault="005E30D4" w:rsidP="005F2AD0">
            <w:pPr>
              <w:widowControl w:val="0"/>
              <w:spacing w:line="276" w:lineRule="auto"/>
            </w:pPr>
          </w:p>
        </w:tc>
      </w:tr>
      <w:tr w:rsidR="002E62B8" w14:paraId="7BD4817A" w14:textId="77777777" w:rsidTr="00E52759">
        <w:trPr>
          <w:trHeight w:val="279"/>
        </w:trPr>
        <w:tc>
          <w:tcPr>
            <w:tcW w:w="845" w:type="dxa"/>
          </w:tcPr>
          <w:p w14:paraId="3AD38766" w14:textId="62F58A97" w:rsidR="002E62B8" w:rsidRDefault="002E62B8" w:rsidP="005F2AD0">
            <w:pPr>
              <w:widowControl w:val="0"/>
              <w:spacing w:line="276" w:lineRule="auto"/>
            </w:pPr>
            <w:r>
              <w:t>8</w:t>
            </w:r>
          </w:p>
        </w:tc>
        <w:tc>
          <w:tcPr>
            <w:tcW w:w="928" w:type="dxa"/>
          </w:tcPr>
          <w:p w14:paraId="5FFE2101" w14:textId="77777777" w:rsidR="002E62B8" w:rsidRDefault="002E62B8" w:rsidP="005F2AD0">
            <w:pPr>
              <w:widowControl w:val="0"/>
              <w:spacing w:line="276" w:lineRule="auto"/>
            </w:pPr>
          </w:p>
        </w:tc>
        <w:tc>
          <w:tcPr>
            <w:tcW w:w="8714" w:type="dxa"/>
          </w:tcPr>
          <w:p w14:paraId="18AC4CB4" w14:textId="77777777" w:rsidR="002E62B8" w:rsidRDefault="002E62B8" w:rsidP="005F2AD0">
            <w:pPr>
              <w:widowControl w:val="0"/>
              <w:spacing w:line="276" w:lineRule="auto"/>
            </w:pPr>
          </w:p>
          <w:p w14:paraId="3345121C" w14:textId="18BCA901" w:rsidR="005E30D4" w:rsidRDefault="005E30D4" w:rsidP="005F2AD0">
            <w:pPr>
              <w:widowControl w:val="0"/>
              <w:spacing w:line="276" w:lineRule="auto"/>
            </w:pPr>
          </w:p>
        </w:tc>
      </w:tr>
      <w:tr w:rsidR="002E62B8" w14:paraId="32F77931" w14:textId="77777777" w:rsidTr="00E52759">
        <w:trPr>
          <w:trHeight w:val="292"/>
        </w:trPr>
        <w:tc>
          <w:tcPr>
            <w:tcW w:w="845" w:type="dxa"/>
          </w:tcPr>
          <w:p w14:paraId="22782633" w14:textId="6BEE63E3" w:rsidR="002E62B8" w:rsidRDefault="002E62B8" w:rsidP="005F2AD0">
            <w:pPr>
              <w:widowControl w:val="0"/>
              <w:spacing w:line="276" w:lineRule="auto"/>
            </w:pPr>
            <w:r>
              <w:t>9</w:t>
            </w:r>
          </w:p>
        </w:tc>
        <w:tc>
          <w:tcPr>
            <w:tcW w:w="928" w:type="dxa"/>
          </w:tcPr>
          <w:p w14:paraId="765E362F" w14:textId="77777777" w:rsidR="002E62B8" w:rsidRDefault="002E62B8" w:rsidP="005F2AD0">
            <w:pPr>
              <w:widowControl w:val="0"/>
              <w:spacing w:line="276" w:lineRule="auto"/>
            </w:pPr>
          </w:p>
        </w:tc>
        <w:tc>
          <w:tcPr>
            <w:tcW w:w="8714" w:type="dxa"/>
          </w:tcPr>
          <w:p w14:paraId="54549567" w14:textId="77777777" w:rsidR="002E62B8" w:rsidRDefault="002E62B8" w:rsidP="005F2AD0">
            <w:pPr>
              <w:widowControl w:val="0"/>
              <w:spacing w:line="276" w:lineRule="auto"/>
            </w:pPr>
          </w:p>
          <w:p w14:paraId="1751AA1B" w14:textId="2FE737CE" w:rsidR="005E30D4" w:rsidRDefault="005E30D4" w:rsidP="005F2AD0">
            <w:pPr>
              <w:widowControl w:val="0"/>
              <w:spacing w:line="276" w:lineRule="auto"/>
            </w:pPr>
          </w:p>
        </w:tc>
      </w:tr>
      <w:tr w:rsidR="002E62B8" w14:paraId="2B2E5E72" w14:textId="77777777" w:rsidTr="00E52759">
        <w:trPr>
          <w:trHeight w:val="292"/>
        </w:trPr>
        <w:tc>
          <w:tcPr>
            <w:tcW w:w="845" w:type="dxa"/>
          </w:tcPr>
          <w:p w14:paraId="5AF12D28" w14:textId="70439B80" w:rsidR="002E62B8" w:rsidRDefault="002E62B8" w:rsidP="005F2AD0">
            <w:pPr>
              <w:widowControl w:val="0"/>
              <w:spacing w:line="276" w:lineRule="auto"/>
            </w:pPr>
            <w:r>
              <w:t>10</w:t>
            </w:r>
          </w:p>
        </w:tc>
        <w:tc>
          <w:tcPr>
            <w:tcW w:w="928" w:type="dxa"/>
          </w:tcPr>
          <w:p w14:paraId="715E47FF" w14:textId="77777777" w:rsidR="002E62B8" w:rsidRDefault="002E62B8" w:rsidP="005F2AD0">
            <w:pPr>
              <w:widowControl w:val="0"/>
              <w:spacing w:line="276" w:lineRule="auto"/>
            </w:pPr>
          </w:p>
        </w:tc>
        <w:tc>
          <w:tcPr>
            <w:tcW w:w="8714" w:type="dxa"/>
          </w:tcPr>
          <w:p w14:paraId="757ACD76" w14:textId="77777777" w:rsidR="002E62B8" w:rsidRDefault="002E62B8" w:rsidP="005F2AD0">
            <w:pPr>
              <w:widowControl w:val="0"/>
              <w:spacing w:line="276" w:lineRule="auto"/>
            </w:pPr>
          </w:p>
          <w:p w14:paraId="48FCF420" w14:textId="15443A3C" w:rsidR="005E30D4" w:rsidRDefault="005E30D4" w:rsidP="005F2AD0">
            <w:pPr>
              <w:widowControl w:val="0"/>
              <w:spacing w:line="276" w:lineRule="auto"/>
            </w:pPr>
          </w:p>
        </w:tc>
      </w:tr>
      <w:tr w:rsidR="002E62B8" w14:paraId="52F8B92B" w14:textId="77777777" w:rsidTr="00E52759">
        <w:trPr>
          <w:trHeight w:val="279"/>
        </w:trPr>
        <w:tc>
          <w:tcPr>
            <w:tcW w:w="845" w:type="dxa"/>
          </w:tcPr>
          <w:p w14:paraId="2CEA07B1" w14:textId="7241393A" w:rsidR="002E62B8" w:rsidRDefault="002E62B8" w:rsidP="005F2AD0">
            <w:pPr>
              <w:widowControl w:val="0"/>
              <w:spacing w:line="276" w:lineRule="auto"/>
            </w:pPr>
            <w:r>
              <w:t>11</w:t>
            </w:r>
          </w:p>
        </w:tc>
        <w:tc>
          <w:tcPr>
            <w:tcW w:w="928" w:type="dxa"/>
          </w:tcPr>
          <w:p w14:paraId="2935E7B2" w14:textId="77777777" w:rsidR="002E62B8" w:rsidRDefault="002E62B8" w:rsidP="005F2AD0">
            <w:pPr>
              <w:widowControl w:val="0"/>
              <w:spacing w:line="276" w:lineRule="auto"/>
            </w:pPr>
          </w:p>
        </w:tc>
        <w:tc>
          <w:tcPr>
            <w:tcW w:w="8714" w:type="dxa"/>
          </w:tcPr>
          <w:p w14:paraId="3FE0D56D" w14:textId="77777777" w:rsidR="002E62B8" w:rsidRDefault="002E62B8" w:rsidP="005F2AD0">
            <w:pPr>
              <w:widowControl w:val="0"/>
              <w:spacing w:line="276" w:lineRule="auto"/>
            </w:pPr>
          </w:p>
          <w:p w14:paraId="14065BB4" w14:textId="3C8E730F" w:rsidR="005E30D4" w:rsidRDefault="005E30D4" w:rsidP="005F2AD0">
            <w:pPr>
              <w:widowControl w:val="0"/>
              <w:spacing w:line="276" w:lineRule="auto"/>
            </w:pPr>
          </w:p>
        </w:tc>
      </w:tr>
      <w:tr w:rsidR="00A95863" w14:paraId="63875786" w14:textId="77777777" w:rsidTr="00CF7888">
        <w:trPr>
          <w:trHeight w:val="279"/>
        </w:trPr>
        <w:tc>
          <w:tcPr>
            <w:tcW w:w="845" w:type="dxa"/>
            <w:tcBorders>
              <w:bottom w:val="nil"/>
            </w:tcBorders>
          </w:tcPr>
          <w:p w14:paraId="5872AA20" w14:textId="533A015E" w:rsidR="00A95863" w:rsidRDefault="00A95863" w:rsidP="005F2AD0">
            <w:pPr>
              <w:widowControl w:val="0"/>
              <w:spacing w:line="276" w:lineRule="auto"/>
            </w:pPr>
            <w:r>
              <w:t>12</w:t>
            </w:r>
          </w:p>
        </w:tc>
        <w:tc>
          <w:tcPr>
            <w:tcW w:w="928" w:type="dxa"/>
            <w:tcBorders>
              <w:bottom w:val="nil"/>
            </w:tcBorders>
          </w:tcPr>
          <w:p w14:paraId="41F56285" w14:textId="77777777" w:rsidR="00A95863" w:rsidRDefault="00A95863" w:rsidP="005F2AD0">
            <w:pPr>
              <w:widowControl w:val="0"/>
              <w:spacing w:line="276" w:lineRule="auto"/>
            </w:pPr>
          </w:p>
        </w:tc>
        <w:tc>
          <w:tcPr>
            <w:tcW w:w="8714" w:type="dxa"/>
            <w:tcBorders>
              <w:bottom w:val="nil"/>
            </w:tcBorders>
          </w:tcPr>
          <w:p w14:paraId="4DBF65F5" w14:textId="77777777" w:rsidR="00A95863" w:rsidRDefault="00A95863" w:rsidP="005F2AD0">
            <w:pPr>
              <w:widowControl w:val="0"/>
              <w:spacing w:line="276" w:lineRule="auto"/>
            </w:pPr>
          </w:p>
          <w:p w14:paraId="7DD15A6F" w14:textId="77777777" w:rsidR="00CF7888" w:rsidRDefault="00CF7888" w:rsidP="005F2AD0">
            <w:pPr>
              <w:widowControl w:val="0"/>
              <w:spacing w:line="276" w:lineRule="auto"/>
            </w:pPr>
          </w:p>
        </w:tc>
      </w:tr>
      <w:tr w:rsidR="00CF7888" w14:paraId="49D91CAD" w14:textId="77777777" w:rsidTr="00CF7888">
        <w:trPr>
          <w:trHeight w:val="279"/>
        </w:trPr>
        <w:tc>
          <w:tcPr>
            <w:tcW w:w="10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FE5235" w14:textId="77777777" w:rsidR="00CF7888" w:rsidRDefault="00CF7888" w:rsidP="005F2AD0">
            <w:pPr>
              <w:widowControl w:val="0"/>
              <w:spacing w:line="276" w:lineRule="auto"/>
            </w:pPr>
          </w:p>
          <w:p w14:paraId="4D0166FF" w14:textId="77777777" w:rsidR="00CF7888" w:rsidRDefault="00CF7888" w:rsidP="005F2AD0">
            <w:pPr>
              <w:widowControl w:val="0"/>
              <w:spacing w:line="276" w:lineRule="auto"/>
            </w:pPr>
          </w:p>
        </w:tc>
      </w:tr>
      <w:tr w:rsidR="00CF7888" w14:paraId="14F58727" w14:textId="77777777" w:rsidTr="00CE4A70">
        <w:trPr>
          <w:trHeight w:val="279"/>
        </w:trPr>
        <w:tc>
          <w:tcPr>
            <w:tcW w:w="1773" w:type="dxa"/>
            <w:gridSpan w:val="2"/>
            <w:tcBorders>
              <w:top w:val="nil"/>
            </w:tcBorders>
          </w:tcPr>
          <w:p w14:paraId="15147E46" w14:textId="6CCEE492" w:rsidR="00CF7888" w:rsidRDefault="00CF7888" w:rsidP="005F2AD0">
            <w:pPr>
              <w:widowControl w:val="0"/>
              <w:spacing w:line="276" w:lineRule="auto"/>
            </w:pPr>
            <w:r>
              <w:t>Voorkeursdatum</w:t>
            </w:r>
            <w:r>
              <w:br/>
            </w:r>
            <w:r w:rsidRPr="00CF7888">
              <w:t>eventuele toelichtende gesprekken</w:t>
            </w:r>
          </w:p>
        </w:tc>
        <w:tc>
          <w:tcPr>
            <w:tcW w:w="8714" w:type="dxa"/>
            <w:tcBorders>
              <w:top w:val="nil"/>
            </w:tcBorders>
          </w:tcPr>
          <w:p w14:paraId="4A5AC986" w14:textId="77777777" w:rsidR="00CF7888" w:rsidRDefault="00CF7888" w:rsidP="005F2AD0">
            <w:pPr>
              <w:widowControl w:val="0"/>
              <w:spacing w:line="276" w:lineRule="auto"/>
            </w:pPr>
          </w:p>
          <w:p w14:paraId="4E3CFE53" w14:textId="77777777" w:rsidR="00CF7888" w:rsidRDefault="00CF7888" w:rsidP="005F2AD0">
            <w:pPr>
              <w:widowControl w:val="0"/>
              <w:spacing w:line="276" w:lineRule="auto"/>
            </w:pPr>
          </w:p>
        </w:tc>
      </w:tr>
    </w:tbl>
    <w:p w14:paraId="2447B0D6" w14:textId="77777777" w:rsidR="002E62B8" w:rsidRPr="00A249FC" w:rsidRDefault="002E62B8" w:rsidP="005F2AD0">
      <w:pPr>
        <w:widowControl w:val="0"/>
        <w:autoSpaceDN/>
        <w:spacing w:line="276" w:lineRule="auto"/>
        <w:textAlignment w:val="auto"/>
      </w:pPr>
    </w:p>
    <w:p w14:paraId="4AC25C69" w14:textId="62DE8FBB" w:rsidR="00A249FC" w:rsidRDefault="00A249FC" w:rsidP="00A249FC"/>
    <w:sectPr w:rsidR="00A249FC">
      <w:headerReference w:type="default" r:id="rId9"/>
      <w:headerReference w:type="first" r:id="rId10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6F272" w14:textId="77777777" w:rsidR="002F05B7" w:rsidRDefault="002F05B7">
      <w:pPr>
        <w:spacing w:line="240" w:lineRule="auto"/>
      </w:pPr>
      <w:r>
        <w:separator/>
      </w:r>
    </w:p>
  </w:endnote>
  <w:endnote w:type="continuationSeparator" w:id="0">
    <w:p w14:paraId="4C8691EC" w14:textId="77777777" w:rsidR="002F05B7" w:rsidRDefault="002F05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2E340" w14:textId="77777777" w:rsidR="002F05B7" w:rsidRDefault="002F05B7">
      <w:pPr>
        <w:spacing w:line="240" w:lineRule="auto"/>
      </w:pPr>
      <w:r>
        <w:separator/>
      </w:r>
    </w:p>
  </w:footnote>
  <w:footnote w:type="continuationSeparator" w:id="0">
    <w:p w14:paraId="0BC42AB9" w14:textId="77777777" w:rsidR="002F05B7" w:rsidRDefault="002F05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1377F" w14:textId="77777777" w:rsidR="00E81A9A" w:rsidRDefault="00EE04C9"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73357F44" wp14:editId="666046F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001BB5" w14:textId="5FA7C9D7" w:rsidR="00E81A9A" w:rsidRDefault="00EE04C9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1F3D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A1F3D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357F44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" filled="f" stroked="f">
              <v:textbox inset="0,0,0,0">
                <w:txbxContent>
                  <w:p w14:paraId="4D001BB5" w14:textId="5FA7C9D7" w:rsidR="00E81A9A" w:rsidRDefault="00EE04C9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1F3D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A1F3D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68E737B" wp14:editId="1ED5EC99">
              <wp:simplePos x="0" y="0"/>
              <wp:positionH relativeFrom="page">
                <wp:posOffset>1264920</wp:posOffset>
              </wp:positionH>
              <wp:positionV relativeFrom="page">
                <wp:posOffset>368935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F671A2" w14:textId="64DCC4B1" w:rsidR="00E81A9A" w:rsidRPr="00A23776" w:rsidRDefault="00E92139">
                          <w:pPr>
                            <w:pStyle w:val="RapportKoptekst"/>
                            <w:rPr>
                              <w:lang w:val="fr-FR"/>
                            </w:rPr>
                          </w:pPr>
                          <w:r>
                            <w:fldChar w:fldCharType="begin"/>
                          </w:r>
                          <w:r w:rsidRPr="00A23776">
                            <w:rPr>
                              <w:lang w:val="fr-FR"/>
                            </w:rP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4564D5" w:rsidRPr="00A23776">
                            <w:rPr>
                              <w:lang w:val="fr-FR"/>
                            </w:rPr>
                            <w:t>RWS INFORMATIE</w:t>
                          </w:r>
                          <w:r>
                            <w:fldChar w:fldCharType="end"/>
                          </w:r>
                          <w:r w:rsidR="00EE04C9" w:rsidRPr="00A23776">
                            <w:rPr>
                              <w:lang w:val="fr-FR"/>
                            </w:rPr>
                            <w:t xml:space="preserve"> | </w:t>
                          </w:r>
                          <w:r w:rsidR="0033056B" w:rsidRPr="00A23776">
                            <w:rPr>
                              <w:lang w:val="fr-FR"/>
                            </w:rPr>
                            <w:t>CONCEPT</w:t>
                          </w:r>
                          <w:r w:rsidR="00EE04C9" w:rsidRPr="00A23776">
                            <w:rPr>
                              <w:lang w:val="fr-FR"/>
                            </w:rPr>
                            <w:t xml:space="preserve"> | </w:t>
                          </w:r>
                          <w:r w:rsidR="00A23776" w:rsidRPr="00A23776">
                            <w:rPr>
                              <w:lang w:val="fr-FR"/>
                            </w:rPr>
                            <w:t>31201464 -</w:t>
                          </w:r>
                          <w:r w:rsidR="00A23776">
                            <w:rPr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="00EE04C9" w:rsidRPr="00A23776">
                            <w:rPr>
                              <w:lang w:val="fr-FR"/>
                            </w:rPr>
                            <w:t>Marktconsu</w:t>
                          </w:r>
                          <w:r w:rsidR="00A6532D" w:rsidRPr="00A23776">
                            <w:rPr>
                              <w:lang w:val="fr-FR"/>
                            </w:rPr>
                            <w:t>ltatiedocument</w:t>
                          </w:r>
                          <w:proofErr w:type="spellEnd"/>
                          <w:r w:rsidR="00A6532D" w:rsidRPr="00A23776">
                            <w:rPr>
                              <w:lang w:val="fr-FR"/>
                            </w:rPr>
                            <w:t xml:space="preserve"> | </w:t>
                          </w:r>
                          <w:r w:rsidR="0033056B" w:rsidRPr="00A23776">
                            <w:rPr>
                              <w:lang w:val="fr-FR"/>
                            </w:rPr>
                            <w:t>03</w:t>
                          </w:r>
                          <w:r w:rsidR="00DC1F9F" w:rsidRPr="00A23776">
                            <w:rPr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="0033056B" w:rsidRPr="00A23776">
                            <w:rPr>
                              <w:lang w:val="fr-FR"/>
                            </w:rPr>
                            <w:t>juli</w:t>
                          </w:r>
                          <w:proofErr w:type="spellEnd"/>
                          <w:r w:rsidR="00DC15CF" w:rsidRPr="00A23776">
                            <w:rPr>
                              <w:lang w:val="fr-FR"/>
                            </w:rPr>
                            <w:t xml:space="preserve"> 2024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8E737B" id="Region 7" o:spid="_x0000_s1027" type="#_x0000_t202" style="position:absolute;margin-left:99.6pt;margin-top:29.05pt;width:385.5pt;height:29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" filled="f" stroked="f">
              <v:textbox inset="0,0,0,0">
                <w:txbxContent>
                  <w:p w14:paraId="16F671A2" w14:textId="64DCC4B1" w:rsidR="00E81A9A" w:rsidRPr="00A23776" w:rsidRDefault="00E92139">
                    <w:pPr>
                      <w:pStyle w:val="RapportKoptekst"/>
                      <w:rPr>
                        <w:lang w:val="fr-FR"/>
                      </w:rPr>
                    </w:pPr>
                    <w:r>
                      <w:fldChar w:fldCharType="begin"/>
                    </w:r>
                    <w:r w:rsidRPr="00A23776">
                      <w:rPr>
                        <w:lang w:val="fr-FR"/>
                      </w:rP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4564D5" w:rsidRPr="00A23776">
                      <w:rPr>
                        <w:lang w:val="fr-FR"/>
                      </w:rPr>
                      <w:t>RWS INFORMATIE</w:t>
                    </w:r>
                    <w:r>
                      <w:fldChar w:fldCharType="end"/>
                    </w:r>
                    <w:r w:rsidR="00EE04C9" w:rsidRPr="00A23776">
                      <w:rPr>
                        <w:lang w:val="fr-FR"/>
                      </w:rPr>
                      <w:t xml:space="preserve"> | </w:t>
                    </w:r>
                    <w:r w:rsidR="0033056B" w:rsidRPr="00A23776">
                      <w:rPr>
                        <w:lang w:val="fr-FR"/>
                      </w:rPr>
                      <w:t>CONCEPT</w:t>
                    </w:r>
                    <w:r w:rsidR="00EE04C9" w:rsidRPr="00A23776">
                      <w:rPr>
                        <w:lang w:val="fr-FR"/>
                      </w:rPr>
                      <w:t xml:space="preserve"> | </w:t>
                    </w:r>
                    <w:r w:rsidR="00A23776" w:rsidRPr="00A23776">
                      <w:rPr>
                        <w:lang w:val="fr-FR"/>
                      </w:rPr>
                      <w:t xml:space="preserve">31201464 </w:t>
                    </w:r>
                    <w:r w:rsidR="00A23776" w:rsidRPr="00A23776">
                      <w:rPr>
                        <w:lang w:val="fr-FR"/>
                      </w:rPr>
                      <w:t>-</w:t>
                    </w:r>
                    <w:r w:rsidR="00A23776">
                      <w:rPr>
                        <w:lang w:val="fr-FR"/>
                      </w:rPr>
                      <w:t xml:space="preserve"> </w:t>
                    </w:r>
                    <w:proofErr w:type="spellStart"/>
                    <w:r w:rsidR="00EE04C9" w:rsidRPr="00A23776">
                      <w:rPr>
                        <w:lang w:val="fr-FR"/>
                      </w:rPr>
                      <w:t>Marktconsu</w:t>
                    </w:r>
                    <w:r w:rsidR="00A6532D" w:rsidRPr="00A23776">
                      <w:rPr>
                        <w:lang w:val="fr-FR"/>
                      </w:rPr>
                      <w:t>ltatiedocument</w:t>
                    </w:r>
                    <w:proofErr w:type="spellEnd"/>
                    <w:r w:rsidR="00A6532D" w:rsidRPr="00A23776">
                      <w:rPr>
                        <w:lang w:val="fr-FR"/>
                      </w:rPr>
                      <w:t xml:space="preserve"> | </w:t>
                    </w:r>
                    <w:r w:rsidR="0033056B" w:rsidRPr="00A23776">
                      <w:rPr>
                        <w:lang w:val="fr-FR"/>
                      </w:rPr>
                      <w:t>03</w:t>
                    </w:r>
                    <w:r w:rsidR="00DC1F9F" w:rsidRPr="00A23776">
                      <w:rPr>
                        <w:lang w:val="fr-FR"/>
                      </w:rPr>
                      <w:t xml:space="preserve"> </w:t>
                    </w:r>
                    <w:proofErr w:type="spellStart"/>
                    <w:r w:rsidR="0033056B" w:rsidRPr="00A23776">
                      <w:rPr>
                        <w:lang w:val="fr-FR"/>
                      </w:rPr>
                      <w:t>juli</w:t>
                    </w:r>
                    <w:proofErr w:type="spellEnd"/>
                    <w:r w:rsidR="00DC15CF" w:rsidRPr="00A23776">
                      <w:rPr>
                        <w:lang w:val="fr-FR"/>
                      </w:rPr>
                      <w:t xml:space="preserve"> 2024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25ADD" w14:textId="77777777" w:rsidR="00E81A9A" w:rsidRDefault="00EE04C9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1CEBFD6" wp14:editId="33A23CC0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5BDE7F" w14:textId="77777777" w:rsidR="00E81A9A" w:rsidRDefault="00EE04C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15C79E" wp14:editId="1997EC04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CEBFD6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" filled="f" stroked="f">
              <v:textbox inset="0,0,0,0">
                <w:txbxContent>
                  <w:p w14:paraId="3E5BDE7F" w14:textId="77777777" w:rsidR="00E81A9A" w:rsidRDefault="00EE04C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15C79E" wp14:editId="1997EC04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2015A94" wp14:editId="38FCCEE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0F20B0" w14:textId="77777777" w:rsidR="00E81A9A" w:rsidRDefault="00EE04C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46136A" wp14:editId="3F63D207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015A94" id="Woordmerk_RWS" o:spid="_x0000_s1029" type="#_x0000_t202" style="position:absolute;margin-left:316.05pt;margin-top:0;width:184.25pt;height:113.3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" filled="f" stroked="f">
              <v:textbox inset="0,0,0,0">
                <w:txbxContent>
                  <w:p w14:paraId="1B0F20B0" w14:textId="77777777" w:rsidR="00E81A9A" w:rsidRDefault="00EE04C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46136A" wp14:editId="3F63D207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5999C53" wp14:editId="010F0F65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503ECE" w14:textId="59864598" w:rsidR="00E81A9A" w:rsidRDefault="00000000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4564D5"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999C53" id="Retouradres" o:spid="_x0000_s1030" type="#_x0000_t202" style="position:absolute;margin-left:104.85pt;margin-top:182.8pt;width:385.5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" filled="f" stroked="f">
              <v:textbox inset="0,0,0,0">
                <w:txbxContent>
                  <w:p w14:paraId="0E503ECE" w14:textId="59864598" w:rsidR="00E81A9A" w:rsidRDefault="00E92139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4564D5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9CE571B" wp14:editId="3BF0703D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59C6FF" w14:textId="77777777" w:rsidR="009D7E2E" w:rsidRDefault="009D7E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CE571B" id="Vertrouwelijkheidsniveau" o:spid="_x0000_s1031" type="#_x0000_t202" style="position:absolute;margin-left:104.85pt;margin-top:805pt;width:356.25pt;height:17.2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" filled="f" stroked="f">
              <v:textbox inset="0,0,0,0">
                <w:txbxContent>
                  <w:p w14:paraId="2E59C6FF" w14:textId="77777777" w:rsidR="009D7E2E" w:rsidRDefault="009D7E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20EB9C4" wp14:editId="59F9535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2194C1" w14:textId="77777777" w:rsidR="009D7E2E" w:rsidRDefault="009D7E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0EB9C4" id="Paginanummer" o:spid="_x0000_s1032" type="#_x0000_t202" style="position:absolute;margin-left:466.25pt;margin-top:805pt;width:99.2pt;height:14.1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xS+F8Z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22194C1" w14:textId="77777777" w:rsidR="009D7E2E" w:rsidRDefault="009D7E2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EA13303"/>
    <w:multiLevelType w:val="multilevel"/>
    <w:tmpl w:val="67B2F6D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AF4194"/>
    <w:multiLevelType w:val="hybridMultilevel"/>
    <w:tmpl w:val="F74E11D8"/>
    <w:lvl w:ilvl="0" w:tplc="DFF69F9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6AF151B"/>
    <w:multiLevelType w:val="hybridMultilevel"/>
    <w:tmpl w:val="F74E11D8"/>
    <w:lvl w:ilvl="0" w:tplc="DFF69F9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DA3042"/>
    <w:multiLevelType w:val="hybridMultilevel"/>
    <w:tmpl w:val="E2A689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E6602"/>
    <w:multiLevelType w:val="hybridMultilevel"/>
    <w:tmpl w:val="4D6CA0E0"/>
    <w:lvl w:ilvl="0" w:tplc="7B8893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318F5"/>
    <w:multiLevelType w:val="hybridMultilevel"/>
    <w:tmpl w:val="88BE73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8045E"/>
    <w:multiLevelType w:val="hybridMultilevel"/>
    <w:tmpl w:val="512C64D0"/>
    <w:lvl w:ilvl="0" w:tplc="C2CA4B8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D17F6"/>
    <w:multiLevelType w:val="hybridMultilevel"/>
    <w:tmpl w:val="F74E11D8"/>
    <w:lvl w:ilvl="0" w:tplc="DFF69F9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9A4AC6"/>
    <w:multiLevelType w:val="hybridMultilevel"/>
    <w:tmpl w:val="CA8E5FD6"/>
    <w:lvl w:ilvl="0" w:tplc="C2CA4B8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2" w15:restartNumberingAfterBreak="0">
    <w:nsid w:val="31F40D1C"/>
    <w:multiLevelType w:val="hybridMultilevel"/>
    <w:tmpl w:val="30EC5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F6541"/>
    <w:multiLevelType w:val="hybridMultilevel"/>
    <w:tmpl w:val="5E38E9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A35B0"/>
    <w:multiLevelType w:val="hybridMultilevel"/>
    <w:tmpl w:val="318ADD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17656"/>
    <w:multiLevelType w:val="hybridMultilevel"/>
    <w:tmpl w:val="3806CE72"/>
    <w:lvl w:ilvl="0" w:tplc="E82A1B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D0714"/>
    <w:multiLevelType w:val="multilevel"/>
    <w:tmpl w:val="09380FB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2C54CB0"/>
    <w:multiLevelType w:val="hybridMultilevel"/>
    <w:tmpl w:val="852EAC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20AC8"/>
    <w:multiLevelType w:val="multilevel"/>
    <w:tmpl w:val="BB16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2922EE"/>
    <w:multiLevelType w:val="hybridMultilevel"/>
    <w:tmpl w:val="8AD6DD26"/>
    <w:lvl w:ilvl="0" w:tplc="8DC2EF98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800A70">
      <w:start w:val="1"/>
      <w:numFmt w:val="lowerLetter"/>
      <w:lvlText w:val="%2"/>
      <w:lvlJc w:val="left"/>
      <w:pPr>
        <w:ind w:left="-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8E7B4E">
      <w:start w:val="1"/>
      <w:numFmt w:val="lowerRoman"/>
      <w:lvlText w:val="%3"/>
      <w:lvlJc w:val="left"/>
      <w:pPr>
        <w:ind w:left="6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0808EC">
      <w:start w:val="1"/>
      <w:numFmt w:val="decimal"/>
      <w:lvlText w:val="%4"/>
      <w:lvlJc w:val="left"/>
      <w:pPr>
        <w:ind w:left="1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981A42">
      <w:start w:val="1"/>
      <w:numFmt w:val="lowerLetter"/>
      <w:lvlText w:val="%5"/>
      <w:lvlJc w:val="left"/>
      <w:pPr>
        <w:ind w:left="21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02A638">
      <w:start w:val="1"/>
      <w:numFmt w:val="lowerRoman"/>
      <w:lvlText w:val="%6"/>
      <w:lvlJc w:val="left"/>
      <w:pPr>
        <w:ind w:left="28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E25F92">
      <w:start w:val="1"/>
      <w:numFmt w:val="decimal"/>
      <w:lvlText w:val="%7"/>
      <w:lvlJc w:val="left"/>
      <w:pPr>
        <w:ind w:left="35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A0D2F8">
      <w:start w:val="1"/>
      <w:numFmt w:val="lowerLetter"/>
      <w:lvlText w:val="%8"/>
      <w:lvlJc w:val="left"/>
      <w:pPr>
        <w:ind w:left="42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E488AA">
      <w:start w:val="1"/>
      <w:numFmt w:val="lowerRoman"/>
      <w:lvlText w:val="%9"/>
      <w:lvlJc w:val="left"/>
      <w:pPr>
        <w:ind w:left="49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855E3F"/>
    <w:multiLevelType w:val="hybridMultilevel"/>
    <w:tmpl w:val="AB66E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0FA8E"/>
    <w:multiLevelType w:val="multilevel"/>
    <w:tmpl w:val="B8804E2E"/>
    <w:name w:val="Huisstijl opsomming colofon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A3415B"/>
    <w:multiLevelType w:val="hybridMultilevel"/>
    <w:tmpl w:val="B6BE14B2"/>
    <w:lvl w:ilvl="0" w:tplc="0ED694A2">
      <w:start w:val="3"/>
      <w:numFmt w:val="bullet"/>
      <w:lvlText w:val="-"/>
      <w:lvlJc w:val="left"/>
      <w:pPr>
        <w:ind w:left="108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2F4F72"/>
    <w:multiLevelType w:val="hybridMultilevel"/>
    <w:tmpl w:val="3486429A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6ADC4B25"/>
    <w:multiLevelType w:val="hybridMultilevel"/>
    <w:tmpl w:val="10B09190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2213C6A"/>
    <w:multiLevelType w:val="hybridMultilevel"/>
    <w:tmpl w:val="FEDE21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99127F"/>
    <w:multiLevelType w:val="hybridMultilevel"/>
    <w:tmpl w:val="582AA902"/>
    <w:lvl w:ilvl="0" w:tplc="90AE08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E38BA"/>
    <w:multiLevelType w:val="hybridMultilevel"/>
    <w:tmpl w:val="DDDAB93E"/>
    <w:lvl w:ilvl="0" w:tplc="28B8A5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233907">
    <w:abstractNumId w:val="9"/>
  </w:num>
  <w:num w:numId="2" w16cid:durableId="1382362349">
    <w:abstractNumId w:val="21"/>
  </w:num>
  <w:num w:numId="3" w16cid:durableId="1223639519">
    <w:abstractNumId w:val="0"/>
  </w:num>
  <w:num w:numId="4" w16cid:durableId="1505441582">
    <w:abstractNumId w:val="13"/>
  </w:num>
  <w:num w:numId="5" w16cid:durableId="340131911">
    <w:abstractNumId w:val="17"/>
  </w:num>
  <w:num w:numId="6" w16cid:durableId="1859200515">
    <w:abstractNumId w:val="15"/>
  </w:num>
  <w:num w:numId="7" w16cid:durableId="575630275">
    <w:abstractNumId w:val="25"/>
  </w:num>
  <w:num w:numId="8" w16cid:durableId="1313372098">
    <w:abstractNumId w:val="7"/>
  </w:num>
  <w:num w:numId="9" w16cid:durableId="975649924">
    <w:abstractNumId w:val="10"/>
  </w:num>
  <w:num w:numId="10" w16cid:durableId="1852716986">
    <w:abstractNumId w:val="23"/>
  </w:num>
  <w:num w:numId="11" w16cid:durableId="1599867812">
    <w:abstractNumId w:val="27"/>
  </w:num>
  <w:num w:numId="12" w16cid:durableId="160237705">
    <w:abstractNumId w:val="16"/>
  </w:num>
  <w:num w:numId="13" w16cid:durableId="264071920">
    <w:abstractNumId w:val="22"/>
  </w:num>
  <w:num w:numId="14" w16cid:durableId="645283060">
    <w:abstractNumId w:val="2"/>
  </w:num>
  <w:num w:numId="15" w16cid:durableId="2068066653">
    <w:abstractNumId w:val="26"/>
  </w:num>
  <w:num w:numId="16" w16cid:durableId="1619216656">
    <w:abstractNumId w:val="1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5548036">
    <w:abstractNumId w:val="4"/>
  </w:num>
  <w:num w:numId="18" w16cid:durableId="185601474">
    <w:abstractNumId w:val="24"/>
  </w:num>
  <w:num w:numId="19" w16cid:durableId="57553804">
    <w:abstractNumId w:val="19"/>
  </w:num>
  <w:num w:numId="20" w16cid:durableId="1155027485">
    <w:abstractNumId w:val="20"/>
  </w:num>
  <w:num w:numId="21" w16cid:durableId="1757902587">
    <w:abstractNumId w:val="12"/>
  </w:num>
  <w:num w:numId="22" w16cid:durableId="792594919">
    <w:abstractNumId w:val="5"/>
  </w:num>
  <w:num w:numId="23" w16cid:durableId="751776682">
    <w:abstractNumId w:val="1"/>
  </w:num>
  <w:num w:numId="24" w16cid:durableId="788739217">
    <w:abstractNumId w:val="18"/>
  </w:num>
  <w:num w:numId="25" w16cid:durableId="1430854488">
    <w:abstractNumId w:val="14"/>
  </w:num>
  <w:num w:numId="26" w16cid:durableId="1167094632">
    <w:abstractNumId w:val="3"/>
  </w:num>
  <w:num w:numId="27" w16cid:durableId="1426152992">
    <w:abstractNumId w:val="8"/>
  </w:num>
  <w:num w:numId="28" w16cid:durableId="2056343386">
    <w:abstractNumId w:val="11"/>
  </w:num>
  <w:num w:numId="29" w16cid:durableId="1579945033">
    <w:abstractNumId w:val="6"/>
  </w:num>
  <w:num w:numId="30" w16cid:durableId="109056118">
    <w:abstractNumId w:val="11"/>
  </w:num>
  <w:num w:numId="31" w16cid:durableId="11918405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61C"/>
    <w:rsid w:val="00001464"/>
    <w:rsid w:val="00010CF0"/>
    <w:rsid w:val="000152E8"/>
    <w:rsid w:val="00027381"/>
    <w:rsid w:val="00030933"/>
    <w:rsid w:val="00033158"/>
    <w:rsid w:val="00044863"/>
    <w:rsid w:val="000624E4"/>
    <w:rsid w:val="00065C1E"/>
    <w:rsid w:val="0007383B"/>
    <w:rsid w:val="00102DB4"/>
    <w:rsid w:val="00114898"/>
    <w:rsid w:val="0013257A"/>
    <w:rsid w:val="00133D67"/>
    <w:rsid w:val="00146279"/>
    <w:rsid w:val="0015785D"/>
    <w:rsid w:val="00160A3E"/>
    <w:rsid w:val="00173BED"/>
    <w:rsid w:val="0019780F"/>
    <w:rsid w:val="001A5971"/>
    <w:rsid w:val="001D00D9"/>
    <w:rsid w:val="001D3AF3"/>
    <w:rsid w:val="001E4456"/>
    <w:rsid w:val="001F3D21"/>
    <w:rsid w:val="002273AD"/>
    <w:rsid w:val="002A1DC4"/>
    <w:rsid w:val="002C0B8D"/>
    <w:rsid w:val="002D30CB"/>
    <w:rsid w:val="002E62B8"/>
    <w:rsid w:val="002F05B7"/>
    <w:rsid w:val="002F4869"/>
    <w:rsid w:val="002F7915"/>
    <w:rsid w:val="00323A1A"/>
    <w:rsid w:val="0033056B"/>
    <w:rsid w:val="00330BB2"/>
    <w:rsid w:val="00341BF7"/>
    <w:rsid w:val="00342E8E"/>
    <w:rsid w:val="0034691A"/>
    <w:rsid w:val="00352EAE"/>
    <w:rsid w:val="003612BF"/>
    <w:rsid w:val="00370624"/>
    <w:rsid w:val="0037247D"/>
    <w:rsid w:val="00387549"/>
    <w:rsid w:val="003B05D2"/>
    <w:rsid w:val="003D7441"/>
    <w:rsid w:val="00401F25"/>
    <w:rsid w:val="0040353A"/>
    <w:rsid w:val="00411372"/>
    <w:rsid w:val="00423461"/>
    <w:rsid w:val="00434DDC"/>
    <w:rsid w:val="004564D5"/>
    <w:rsid w:val="00466885"/>
    <w:rsid w:val="00475CC8"/>
    <w:rsid w:val="00491C56"/>
    <w:rsid w:val="00492885"/>
    <w:rsid w:val="00501227"/>
    <w:rsid w:val="00507A5E"/>
    <w:rsid w:val="00517F55"/>
    <w:rsid w:val="0053647C"/>
    <w:rsid w:val="00564ECE"/>
    <w:rsid w:val="005713BF"/>
    <w:rsid w:val="00574416"/>
    <w:rsid w:val="00580338"/>
    <w:rsid w:val="005879CA"/>
    <w:rsid w:val="005A1DCE"/>
    <w:rsid w:val="005C0C77"/>
    <w:rsid w:val="005D240C"/>
    <w:rsid w:val="005E30D4"/>
    <w:rsid w:val="005F2AD0"/>
    <w:rsid w:val="00612639"/>
    <w:rsid w:val="0061743D"/>
    <w:rsid w:val="00625399"/>
    <w:rsid w:val="0063040E"/>
    <w:rsid w:val="00642D39"/>
    <w:rsid w:val="0066146A"/>
    <w:rsid w:val="0066591C"/>
    <w:rsid w:val="00690843"/>
    <w:rsid w:val="00695B71"/>
    <w:rsid w:val="00697565"/>
    <w:rsid w:val="00750295"/>
    <w:rsid w:val="007847A2"/>
    <w:rsid w:val="00790536"/>
    <w:rsid w:val="007A1F3D"/>
    <w:rsid w:val="007C5469"/>
    <w:rsid w:val="007D5628"/>
    <w:rsid w:val="007E0DDD"/>
    <w:rsid w:val="007E1FC0"/>
    <w:rsid w:val="00803A75"/>
    <w:rsid w:val="00870583"/>
    <w:rsid w:val="008821E5"/>
    <w:rsid w:val="00890087"/>
    <w:rsid w:val="008A5457"/>
    <w:rsid w:val="008C2671"/>
    <w:rsid w:val="008F38FA"/>
    <w:rsid w:val="009278CD"/>
    <w:rsid w:val="00927BDD"/>
    <w:rsid w:val="0093273E"/>
    <w:rsid w:val="00937C97"/>
    <w:rsid w:val="0095061C"/>
    <w:rsid w:val="00951B17"/>
    <w:rsid w:val="009B30AE"/>
    <w:rsid w:val="009B703A"/>
    <w:rsid w:val="009D0B92"/>
    <w:rsid w:val="009D7E2E"/>
    <w:rsid w:val="009F0535"/>
    <w:rsid w:val="009F29B1"/>
    <w:rsid w:val="009F4DFE"/>
    <w:rsid w:val="00A03F3F"/>
    <w:rsid w:val="00A20151"/>
    <w:rsid w:val="00A23776"/>
    <w:rsid w:val="00A249FC"/>
    <w:rsid w:val="00A26BBD"/>
    <w:rsid w:val="00A302C7"/>
    <w:rsid w:val="00A33911"/>
    <w:rsid w:val="00A34A5B"/>
    <w:rsid w:val="00A409FD"/>
    <w:rsid w:val="00A4134D"/>
    <w:rsid w:val="00A4491B"/>
    <w:rsid w:val="00A54FB1"/>
    <w:rsid w:val="00A6532D"/>
    <w:rsid w:val="00A95863"/>
    <w:rsid w:val="00AA0E6C"/>
    <w:rsid w:val="00AA5BDE"/>
    <w:rsid w:val="00AB3EBC"/>
    <w:rsid w:val="00AE7366"/>
    <w:rsid w:val="00AF0629"/>
    <w:rsid w:val="00B15942"/>
    <w:rsid w:val="00B161F0"/>
    <w:rsid w:val="00B86DBC"/>
    <w:rsid w:val="00B94994"/>
    <w:rsid w:val="00BB274C"/>
    <w:rsid w:val="00BD7943"/>
    <w:rsid w:val="00BF45EC"/>
    <w:rsid w:val="00BF4F93"/>
    <w:rsid w:val="00C05032"/>
    <w:rsid w:val="00C05D35"/>
    <w:rsid w:val="00C065BA"/>
    <w:rsid w:val="00C91B53"/>
    <w:rsid w:val="00C92464"/>
    <w:rsid w:val="00CA35A7"/>
    <w:rsid w:val="00CD1854"/>
    <w:rsid w:val="00CF7888"/>
    <w:rsid w:val="00D029CF"/>
    <w:rsid w:val="00D02DA2"/>
    <w:rsid w:val="00D13DCA"/>
    <w:rsid w:val="00D30412"/>
    <w:rsid w:val="00D670AF"/>
    <w:rsid w:val="00D852DF"/>
    <w:rsid w:val="00D909CD"/>
    <w:rsid w:val="00D96B9B"/>
    <w:rsid w:val="00DC15CF"/>
    <w:rsid w:val="00DC1F9F"/>
    <w:rsid w:val="00DC3622"/>
    <w:rsid w:val="00DE22AE"/>
    <w:rsid w:val="00E14601"/>
    <w:rsid w:val="00E52759"/>
    <w:rsid w:val="00E668EB"/>
    <w:rsid w:val="00E81A9A"/>
    <w:rsid w:val="00E92139"/>
    <w:rsid w:val="00EA3345"/>
    <w:rsid w:val="00EA4BC9"/>
    <w:rsid w:val="00EB41F9"/>
    <w:rsid w:val="00ED471C"/>
    <w:rsid w:val="00EE04C9"/>
    <w:rsid w:val="00F20059"/>
    <w:rsid w:val="00F244D2"/>
    <w:rsid w:val="00F25445"/>
    <w:rsid w:val="00F31749"/>
    <w:rsid w:val="00F32CC4"/>
    <w:rsid w:val="00F35C5C"/>
    <w:rsid w:val="00F73D6E"/>
    <w:rsid w:val="00F77067"/>
    <w:rsid w:val="00F9483D"/>
    <w:rsid w:val="00FA047E"/>
    <w:rsid w:val="00FA1B72"/>
    <w:rsid w:val="00FA30D2"/>
    <w:rsid w:val="00FA73BC"/>
    <w:rsid w:val="00FB358C"/>
    <w:rsid w:val="00F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0F461"/>
  <w15:docId w15:val="{0DD9CCDC-2DAC-46E0-A9BD-79AF8314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uiPriority w:val="3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Colofon">
    <w:name w:val="Huisstijl - Colofon"/>
    <w:basedOn w:val="Standaard"/>
    <w:next w:val="Standaard"/>
    <w:uiPriority w:val="2"/>
    <w:qFormat/>
    <w:pPr>
      <w:numPr>
        <w:numId w:val="2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Inhoud">
    <w:name w:val="Huisstijl - Inhoud"/>
    <w:basedOn w:val="Standaard"/>
    <w:next w:val="Standaard"/>
    <w:uiPriority w:val="2"/>
    <w:qFormat/>
    <w:pPr>
      <w:spacing w:after="720" w:line="300" w:lineRule="exact"/>
    </w:pPr>
    <w:rPr>
      <w:sz w:val="24"/>
      <w:szCs w:val="24"/>
    </w:rPr>
  </w:style>
  <w:style w:type="paragraph" w:customStyle="1" w:styleId="Huisstijl-Kop1">
    <w:name w:val="Huisstijl - Kop 1"/>
    <w:basedOn w:val="Standaard"/>
    <w:next w:val="Standaard"/>
    <w:uiPriority w:val="1"/>
    <w:qFormat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Huisstijlnummeringmetnummer">
    <w:name w:val="Huisstijl nummering met nummer"/>
    <w:basedOn w:val="Standaard"/>
    <w:next w:val="Standaard"/>
    <w:pPr>
      <w:tabs>
        <w:tab w:val="left" w:pos="0"/>
      </w:tabs>
    </w:pPr>
  </w:style>
  <w:style w:type="paragraph" w:customStyle="1" w:styleId="Huisstijlopsommingcolofon">
    <w:name w:val="Huisstijl opsomming colofon"/>
    <w:basedOn w:val="Standaard"/>
    <w:next w:val="Standaard"/>
  </w:style>
  <w:style w:type="paragraph" w:styleId="Inhopg1">
    <w:name w:val="toc 1"/>
    <w:basedOn w:val="Standaard"/>
    <w:next w:val="Standaard"/>
    <w:uiPriority w:val="39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Inhopg2">
    <w:name w:val="toc 2"/>
    <w:basedOn w:val="Inhopg1"/>
    <w:next w:val="Standaard"/>
    <w:uiPriority w:val="39"/>
    <w:pPr>
      <w:spacing w:before="0" w:after="0"/>
      <w:ind w:left="180"/>
    </w:pPr>
    <w:rPr>
      <w:b w:val="0"/>
      <w:bCs w:val="0"/>
      <w:caps w:val="0"/>
      <w:smallCaps/>
    </w:rPr>
  </w:style>
  <w:style w:type="paragraph" w:styleId="Inhopg3">
    <w:name w:val="toc 3"/>
    <w:basedOn w:val="Inhopg2"/>
    <w:next w:val="Standaard"/>
    <w:pPr>
      <w:ind w:left="360"/>
    </w:pPr>
    <w:rPr>
      <w:i/>
      <w:iCs/>
      <w:smallCaps w:val="0"/>
    </w:rPr>
  </w:style>
  <w:style w:type="paragraph" w:styleId="Inhopg4">
    <w:name w:val="toc 4"/>
    <w:basedOn w:val="Inhopg3"/>
    <w:next w:val="Standaard"/>
    <w:pPr>
      <w:ind w:left="540"/>
    </w:pPr>
    <w:rPr>
      <w:i w:val="0"/>
      <w:iCs w:val="0"/>
      <w:sz w:val="18"/>
      <w:szCs w:val="18"/>
    </w:rPr>
  </w:style>
  <w:style w:type="paragraph" w:styleId="Inhopg5">
    <w:name w:val="toc 5"/>
    <w:basedOn w:val="Inhopg4"/>
    <w:next w:val="Standaard"/>
    <w:pPr>
      <w:ind w:left="720"/>
    </w:pPr>
  </w:style>
  <w:style w:type="paragraph" w:styleId="Inhopg6">
    <w:name w:val="toc 6"/>
    <w:basedOn w:val="Inhopg5"/>
    <w:next w:val="Standaard"/>
    <w:pPr>
      <w:ind w:left="900"/>
    </w:pPr>
  </w:style>
  <w:style w:type="paragraph" w:styleId="Inhopg7">
    <w:name w:val="toc 7"/>
    <w:basedOn w:val="Inhopg6"/>
    <w:next w:val="Standaard"/>
    <w:pPr>
      <w:ind w:left="1080"/>
    </w:pPr>
  </w:style>
  <w:style w:type="paragraph" w:styleId="Inhopg8">
    <w:name w:val="toc 8"/>
    <w:basedOn w:val="Inhopg7"/>
    <w:next w:val="Standaard"/>
    <w:pPr>
      <w:ind w:left="1260"/>
    </w:pPr>
  </w:style>
  <w:style w:type="paragraph" w:styleId="Inhopg9">
    <w:name w:val="toc 9"/>
    <w:basedOn w:val="Inhopg8"/>
    <w:next w:val="Standaard"/>
    <w:pPr>
      <w:ind w:left="1440"/>
    </w:pPr>
  </w:style>
  <w:style w:type="paragraph" w:customStyle="1" w:styleId="Lijstniveau1">
    <w:name w:val="Lijst niveau 1"/>
    <w:basedOn w:val="Standaard"/>
    <w:pPr>
      <w:numPr>
        <w:numId w:val="3"/>
      </w:numPr>
    </w:pPr>
  </w:style>
  <w:style w:type="paragraph" w:customStyle="1" w:styleId="Lijstniveau2">
    <w:name w:val="Lijst niveau 2"/>
    <w:basedOn w:val="Standaard"/>
    <w:pPr>
      <w:numPr>
        <w:ilvl w:val="1"/>
        <w:numId w:val="3"/>
      </w:numPr>
    </w:pPr>
  </w:style>
  <w:style w:type="paragraph" w:customStyle="1" w:styleId="Lijstniveau3">
    <w:name w:val="Lijst niveau 3"/>
    <w:basedOn w:val="Standaard"/>
    <w:pPr>
      <w:numPr>
        <w:ilvl w:val="2"/>
        <w:numId w:val="3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;5"/>
    <w:basedOn w:val="Standaard"/>
    <w:next w:val="Standaard"/>
    <w:rPr>
      <w:i/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pPr>
      <w:spacing w:line="180" w:lineRule="exact"/>
    </w:pPr>
    <w:rPr>
      <w:sz w:val="13"/>
      <w:szCs w:val="13"/>
    </w:rPr>
  </w:style>
  <w:style w:type="paragraph" w:customStyle="1" w:styleId="Referentiegegevensvet65">
    <w:name w:val="Referentiegegevens vet 6;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styleId="Lijstalinea">
    <w:name w:val="List Paragraph"/>
    <w:basedOn w:val="Standaard"/>
    <w:link w:val="LijstalineaChar"/>
    <w:uiPriority w:val="34"/>
    <w:qFormat/>
    <w:rsid w:val="0095061C"/>
    <w:pPr>
      <w:ind w:left="720"/>
      <w:contextualSpacing/>
    </w:pPr>
  </w:style>
  <w:style w:type="table" w:styleId="Gemiddeldelijst1-accent5">
    <w:name w:val="Medium List 1 Accent 5"/>
    <w:basedOn w:val="Standaardtabel"/>
    <w:uiPriority w:val="65"/>
    <w:rsid w:val="0095061C"/>
    <w:pPr>
      <w:autoSpaceDN/>
      <w:textAlignment w:val="auto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character" w:styleId="Hyperlink">
    <w:name w:val="Hyperlink"/>
    <w:basedOn w:val="Standaardalinea-lettertype"/>
    <w:uiPriority w:val="99"/>
    <w:unhideWhenUsed/>
    <w:rsid w:val="00A249FC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249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249F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249F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249F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249FC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49F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49FC"/>
    <w:rPr>
      <w:rFonts w:ascii="Segoe UI" w:hAnsi="Segoe UI" w:cs="Segoe UI"/>
      <w:color w:val="000000"/>
      <w:sz w:val="18"/>
      <w:szCs w:val="18"/>
    </w:rPr>
  </w:style>
  <w:style w:type="paragraph" w:styleId="Koptekst">
    <w:name w:val="header"/>
    <w:aliases w:val="--don't use"/>
    <w:basedOn w:val="Standaard"/>
    <w:link w:val="KoptekstChar"/>
    <w:unhideWhenUsed/>
    <w:rsid w:val="00A26BB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A26BB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26BB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6BBD"/>
    <w:rPr>
      <w:rFonts w:ascii="Verdana" w:hAnsi="Verdana"/>
      <w:color w:val="000000"/>
      <w:sz w:val="18"/>
      <w:szCs w:val="18"/>
    </w:rPr>
  </w:style>
  <w:style w:type="table" w:styleId="Tabelraster">
    <w:name w:val="Table Grid"/>
    <w:basedOn w:val="Standaardtabel"/>
    <w:uiPriority w:val="59"/>
    <w:rsid w:val="00027381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qFormat/>
    <w:rsid w:val="00027381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027381"/>
    <w:pPr>
      <w:pageBreakBefore/>
      <w:numPr>
        <w:numId w:val="14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027381"/>
    <w:pPr>
      <w:numPr>
        <w:ilvl w:val="1"/>
        <w:numId w:val="14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027381"/>
    <w:pPr>
      <w:numPr>
        <w:ilvl w:val="2"/>
        <w:numId w:val="14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027381"/>
    <w:rPr>
      <w:rFonts w:ascii="Verdana" w:hAnsi="Verdana" w:cs="Times New Roman"/>
      <w:sz w:val="18"/>
    </w:rPr>
  </w:style>
  <w:style w:type="character" w:customStyle="1" w:styleId="GenummerdHoofdstukChar">
    <w:name w:val="GenummerdHoofdstuk Char"/>
    <w:link w:val="GenummerdHoofdstuk"/>
    <w:locked/>
    <w:rsid w:val="00027381"/>
    <w:rPr>
      <w:rFonts w:ascii="Verdana" w:hAnsi="Verdana" w:cs="Times New Roman"/>
      <w:sz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80338"/>
    <w:rPr>
      <w:rFonts w:ascii="Verdana" w:hAnsi="Verdana"/>
      <w:color w:val="000000"/>
      <w:sz w:val="18"/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EB41F9"/>
    <w:pPr>
      <w:pageBreakBefore/>
      <w:tabs>
        <w:tab w:val="num" w:pos="0"/>
      </w:tabs>
      <w:spacing w:after="660" w:line="300" w:lineRule="atLeast"/>
      <w:ind w:hanging="1134"/>
      <w:outlineLvl w:val="0"/>
    </w:pPr>
    <w:rPr>
      <w:sz w:val="24"/>
      <w:szCs w:val="18"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EB41F9"/>
    <w:pPr>
      <w:numPr>
        <w:ilvl w:val="0"/>
        <w:numId w:val="0"/>
      </w:numPr>
      <w:tabs>
        <w:tab w:val="num" w:pos="1728"/>
      </w:tabs>
      <w:spacing w:line="240" w:lineRule="atLeast"/>
      <w:ind w:hanging="1134"/>
      <w:outlineLvl w:val="3"/>
    </w:pPr>
    <w:rPr>
      <w:szCs w:val="18"/>
      <w:lang w:val="nl"/>
    </w:rPr>
  </w:style>
  <w:style w:type="paragraph" w:customStyle="1" w:styleId="Default">
    <w:name w:val="Default"/>
    <w:rsid w:val="008A5457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Verborgentekst">
    <w:name w:val="Verborgen tekst"/>
    <w:rsid w:val="00642D39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rsid w:val="00C92464"/>
    <w:rPr>
      <w:rFonts w:ascii="Verdana" w:eastAsia="Times New Roman" w:hAnsi="Verdana" w:cs="Times New Roman"/>
      <w:sz w:val="18"/>
      <w:szCs w:val="18"/>
      <w:lang w:eastAsia="nl-NL"/>
    </w:rPr>
  </w:style>
  <w:style w:type="character" w:styleId="Zwaar">
    <w:name w:val="Strong"/>
    <w:basedOn w:val="Standaardalinea-lettertype"/>
    <w:uiPriority w:val="22"/>
    <w:qFormat/>
    <w:rsid w:val="00A4491B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A4491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ui-provider">
    <w:name w:val="ui-provider"/>
    <w:basedOn w:val="Standaardalinea-lettertype"/>
    <w:rsid w:val="00927BDD"/>
  </w:style>
  <w:style w:type="character" w:styleId="Tekstvantijdelijkeaanduiding">
    <w:name w:val="Placeholder Text"/>
    <w:basedOn w:val="Standaardalinea-lettertype"/>
    <w:uiPriority w:val="99"/>
    <w:semiHidden/>
    <w:rsid w:val="002E62B8"/>
    <w:rPr>
      <w:color w:val="808080"/>
    </w:rPr>
  </w:style>
  <w:style w:type="paragraph" w:customStyle="1" w:styleId="Lijstalinea1">
    <w:name w:val="Lijstalinea1"/>
    <w:basedOn w:val="Standaard"/>
    <w:semiHidden/>
    <w:rsid w:val="00F77067"/>
    <w:pPr>
      <w:numPr>
        <w:numId w:val="28"/>
      </w:num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.jansen@rws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jkicn\AppData\Local\Temp\91\Handleid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2D833-0913-4373-B20E-A02F0E424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C:\Users\mujkicn\AppData\Local\Temp\91\Handleiding.dotx</Template>
  <TotalTime>1</TotalTime>
  <Pages>2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Mujkić, Nerfid (PPO)</dc:creator>
  <cp:lastModifiedBy>Oostvogel, Michiel (RWS PPO)</cp:lastModifiedBy>
  <cp:revision>2</cp:revision>
  <cp:lastPrinted>2023-05-01T09:18:00Z</cp:lastPrinted>
  <dcterms:created xsi:type="dcterms:W3CDTF">2024-07-19T10:55:00Z</dcterms:created>
  <dcterms:modified xsi:type="dcterms:W3CDTF">2024-07-19T10:55:00Z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INFORMATIE</vt:lpwstr>
  </property>
  <property fmtid="{D5CDD505-2E9C-101B-9397-08002B2CF9AE}" pid="3" name="Auteur">
    <vt:lpwstr/>
  </property>
</Properties>
</file>