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26691" w14:textId="77777777" w:rsidR="00804A04" w:rsidRPr="00804A04" w:rsidRDefault="00804A04" w:rsidP="00804A04">
      <w:pPr>
        <w:pStyle w:val="Kop1"/>
      </w:pPr>
      <w:r w:rsidRPr="00804A04">
        <w:t>Verklaring Russische sancties Europese Unie</w:t>
      </w:r>
    </w:p>
    <w:p w14:paraId="5675A1C4"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 xml:space="preserve">Hierbij verklaar ik naar eer en geweten dat er geen sprake is van Russische betrokkenheid bij de uitvoering van overeenkomst met </w:t>
      </w:r>
      <w:r w:rsidRPr="004338E4">
        <w:rPr>
          <w:rFonts w:ascii="Arial" w:hAnsi="Arial" w:cs="Arial"/>
          <w:sz w:val="20"/>
          <w:szCs w:val="20"/>
        </w:rPr>
        <w:t>kenmerk:</w:t>
      </w:r>
      <w:r w:rsidRPr="004338E4">
        <w:rPr>
          <w:rFonts w:ascii="Arial" w:hAnsi="Arial" w:cs="Arial"/>
          <w:sz w:val="20"/>
          <w:szCs w:val="20"/>
          <w:u w:val="single"/>
        </w:rPr>
        <w:t xml:space="preserve"> </w:t>
      </w:r>
      <w:r w:rsidR="001B27F7" w:rsidRPr="004338E4">
        <w:rPr>
          <w:rFonts w:ascii="Arial" w:hAnsi="Arial" w:cs="Arial"/>
          <w:sz w:val="20"/>
          <w:szCs w:val="20"/>
          <w:u w:val="single"/>
        </w:rPr>
        <w:t>220021SDD</w:t>
      </w:r>
      <w:r w:rsidRPr="004338E4">
        <w:rPr>
          <w:rFonts w:ascii="Arial" w:hAnsi="Arial" w:cs="Arial"/>
          <w:sz w:val="20"/>
          <w:szCs w:val="20"/>
          <w:u w:val="single"/>
        </w:rPr>
        <w:t xml:space="preserve">. </w:t>
      </w:r>
      <w:r w:rsidRPr="004338E4">
        <w:rPr>
          <w:rFonts w:ascii="Arial" w:hAnsi="Arial" w:cs="Arial"/>
          <w:sz w:val="20"/>
          <w:szCs w:val="20"/>
        </w:rPr>
        <w:t>die</w:t>
      </w:r>
      <w:r w:rsidRPr="00804A04">
        <w:rPr>
          <w:rFonts w:ascii="Arial" w:hAnsi="Arial" w:cs="Arial"/>
          <w:sz w:val="20"/>
          <w:szCs w:val="20"/>
        </w:rPr>
        <w:t xml:space="preserv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9CBB4EA"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16E8779C"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F41663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3AFB8EA5"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F9C262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471B58A"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194E2828" w14:textId="77777777" w:rsidR="00804A04" w:rsidRPr="00804A04" w:rsidRDefault="00804A04" w:rsidP="00804A04">
      <w:pPr>
        <w:tabs>
          <w:tab w:val="left" w:pos="2200"/>
          <w:tab w:val="right" w:pos="9000"/>
        </w:tabs>
        <w:rPr>
          <w:rFonts w:ascii="Arial" w:hAnsi="Arial" w:cs="Arial"/>
          <w:sz w:val="20"/>
          <w:szCs w:val="20"/>
          <w:u w:val="dotted"/>
        </w:rPr>
      </w:pPr>
    </w:p>
    <w:p w14:paraId="666742C6"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2279814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2A60F7A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6509955C"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BB3E681"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7F9EB4E8"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068F2484" w14:textId="77777777" w:rsidR="00804A04" w:rsidRPr="00804A04" w:rsidRDefault="00804A04" w:rsidP="00804A04">
      <w:pPr>
        <w:tabs>
          <w:tab w:val="left" w:pos="2300"/>
          <w:tab w:val="right" w:pos="9000"/>
        </w:tabs>
        <w:rPr>
          <w:rFonts w:ascii="Arial" w:hAnsi="Arial" w:cs="Arial"/>
          <w:sz w:val="20"/>
          <w:szCs w:val="20"/>
        </w:rPr>
      </w:pPr>
    </w:p>
    <w:p w14:paraId="3C7895B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7914B5C4" w14:textId="77777777" w:rsidR="00804A04" w:rsidRDefault="00804A04" w:rsidP="00804A04">
      <w:pPr>
        <w:rPr>
          <w:rFonts w:ascii="Arial" w:hAnsi="Arial" w:cs="Arial"/>
          <w:sz w:val="20"/>
          <w:szCs w:val="20"/>
        </w:rPr>
      </w:pPr>
    </w:p>
    <w:p w14:paraId="2A8E1F0F"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17313" w14:textId="77777777" w:rsidR="006D04A1" w:rsidRDefault="006D04A1" w:rsidP="00987C12">
      <w:r>
        <w:separator/>
      </w:r>
    </w:p>
    <w:p w14:paraId="5068710D" w14:textId="77777777" w:rsidR="006D04A1" w:rsidRDefault="006D04A1" w:rsidP="00987C12"/>
    <w:p w14:paraId="51C5CEB2" w14:textId="77777777" w:rsidR="006D04A1" w:rsidRDefault="006D04A1" w:rsidP="00987C12"/>
    <w:p w14:paraId="2C976DBD" w14:textId="77777777" w:rsidR="006D04A1" w:rsidRDefault="006D04A1" w:rsidP="00987C12"/>
  </w:endnote>
  <w:endnote w:type="continuationSeparator" w:id="0">
    <w:p w14:paraId="34798E03" w14:textId="77777777" w:rsidR="006D04A1" w:rsidRDefault="006D04A1" w:rsidP="00987C12">
      <w:r>
        <w:continuationSeparator/>
      </w:r>
    </w:p>
    <w:p w14:paraId="3649E0C2" w14:textId="77777777" w:rsidR="006D04A1" w:rsidRDefault="006D04A1" w:rsidP="00987C12"/>
    <w:p w14:paraId="4B4039E2" w14:textId="77777777" w:rsidR="006D04A1" w:rsidRDefault="006D04A1" w:rsidP="00987C12"/>
    <w:p w14:paraId="79F970E9" w14:textId="77777777" w:rsidR="006D04A1" w:rsidRDefault="006D04A1"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0C0116C6"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0D36041"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A6360" w14:textId="77777777" w:rsidR="0051457F" w:rsidRDefault="0051457F" w:rsidP="0051457F">
    <w:pPr>
      <w:pStyle w:val="Voettekst"/>
      <w:jc w:val="right"/>
      <w:rPr>
        <w:noProof/>
        <w:sz w:val="15"/>
        <w:szCs w:val="15"/>
      </w:rPr>
    </w:pPr>
  </w:p>
  <w:p w14:paraId="75533655" w14:textId="77777777" w:rsidR="00670930" w:rsidRDefault="00670930" w:rsidP="00670930">
    <w:pPr>
      <w:pStyle w:val="Voettekst"/>
      <w:spacing w:line="240" w:lineRule="auto"/>
      <w:jc w:val="right"/>
      <w:rPr>
        <w:rFonts w:cs="Arial"/>
        <w:noProof/>
        <w:color w:val="FFFFFF" w:themeColor="text1"/>
        <w:sz w:val="15"/>
        <w:szCs w:val="15"/>
      </w:rPr>
    </w:pPr>
  </w:p>
  <w:p w14:paraId="145860A1"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5E67DD97" wp14:editId="51ACDE98">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1D7FBCCF" w14:textId="77777777"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6D04A1">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487B0D24"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A49DC" w14:textId="77777777" w:rsidR="006D04A1" w:rsidRDefault="006D04A1" w:rsidP="00987C12">
      <w:r>
        <w:separator/>
      </w:r>
    </w:p>
    <w:p w14:paraId="2200345F" w14:textId="77777777" w:rsidR="006D04A1" w:rsidRDefault="006D04A1" w:rsidP="00987C12"/>
    <w:p w14:paraId="7CE5E3DE" w14:textId="77777777" w:rsidR="006D04A1" w:rsidRDefault="006D04A1" w:rsidP="00987C12"/>
    <w:p w14:paraId="1A63C72B" w14:textId="77777777" w:rsidR="006D04A1" w:rsidRDefault="006D04A1" w:rsidP="00987C12"/>
  </w:footnote>
  <w:footnote w:type="continuationSeparator" w:id="0">
    <w:p w14:paraId="25073245" w14:textId="77777777" w:rsidR="006D04A1" w:rsidRDefault="006D04A1" w:rsidP="00987C12">
      <w:r>
        <w:continuationSeparator/>
      </w:r>
    </w:p>
    <w:p w14:paraId="20205943" w14:textId="77777777" w:rsidR="006D04A1" w:rsidRDefault="006D04A1" w:rsidP="00987C12"/>
    <w:p w14:paraId="140D164E" w14:textId="77777777" w:rsidR="006D04A1" w:rsidRDefault="006D04A1" w:rsidP="00987C12"/>
    <w:p w14:paraId="551D5795" w14:textId="77777777" w:rsidR="006D04A1" w:rsidRDefault="006D04A1"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BEF61" w14:textId="77777777" w:rsidR="006E3637" w:rsidRDefault="00E56333" w:rsidP="00E56333">
    <w:pPr>
      <w:pStyle w:val="Koptekst"/>
      <w:tabs>
        <w:tab w:val="clear" w:pos="4536"/>
        <w:tab w:val="center" w:pos="4820"/>
      </w:tabs>
    </w:pPr>
    <w:r>
      <w:rPr>
        <w:noProof/>
        <w:lang w:eastAsia="nl-NL"/>
      </w:rPr>
      <w:drawing>
        <wp:inline distT="0" distB="0" distL="0" distR="0" wp14:anchorId="4781E1E4" wp14:editId="5CC3CBA2">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4741892">
    <w:abstractNumId w:val="0"/>
  </w:num>
  <w:num w:numId="2" w16cid:durableId="1264848089">
    <w:abstractNumId w:val="1"/>
  </w:num>
  <w:num w:numId="3" w16cid:durableId="1690835738">
    <w:abstractNumId w:val="2"/>
  </w:num>
  <w:num w:numId="4" w16cid:durableId="55518806">
    <w:abstractNumId w:val="3"/>
  </w:num>
  <w:num w:numId="5" w16cid:durableId="1361976807">
    <w:abstractNumId w:val="8"/>
  </w:num>
  <w:num w:numId="6" w16cid:durableId="1106854148">
    <w:abstractNumId w:val="4"/>
  </w:num>
  <w:num w:numId="7" w16cid:durableId="1656951679">
    <w:abstractNumId w:val="5"/>
  </w:num>
  <w:num w:numId="8" w16cid:durableId="425032633">
    <w:abstractNumId w:val="6"/>
  </w:num>
  <w:num w:numId="9" w16cid:durableId="1486122889">
    <w:abstractNumId w:val="7"/>
  </w:num>
  <w:num w:numId="10" w16cid:durableId="499925433">
    <w:abstractNumId w:val="9"/>
  </w:num>
  <w:num w:numId="11" w16cid:durableId="9877855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A1"/>
    <w:rsid w:val="00040488"/>
    <w:rsid w:val="00072AF6"/>
    <w:rsid w:val="00081C9D"/>
    <w:rsid w:val="000924E0"/>
    <w:rsid w:val="00092961"/>
    <w:rsid w:val="000A6CAC"/>
    <w:rsid w:val="000C1FDA"/>
    <w:rsid w:val="000E1F64"/>
    <w:rsid w:val="00122B28"/>
    <w:rsid w:val="00136C28"/>
    <w:rsid w:val="001531C0"/>
    <w:rsid w:val="00156E91"/>
    <w:rsid w:val="001A1F06"/>
    <w:rsid w:val="001A7A65"/>
    <w:rsid w:val="001B27F7"/>
    <w:rsid w:val="0023446A"/>
    <w:rsid w:val="002409B0"/>
    <w:rsid w:val="002A2410"/>
    <w:rsid w:val="00323F3F"/>
    <w:rsid w:val="003416DC"/>
    <w:rsid w:val="00345280"/>
    <w:rsid w:val="00354EA1"/>
    <w:rsid w:val="0039539A"/>
    <w:rsid w:val="003A417D"/>
    <w:rsid w:val="003B73BB"/>
    <w:rsid w:val="003C4C30"/>
    <w:rsid w:val="00405D56"/>
    <w:rsid w:val="004225A6"/>
    <w:rsid w:val="004338E4"/>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D04A1"/>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11C62"/>
  <w15:chartTrackingRefBased/>
  <w15:docId w15:val="{EF85E30D-F9C3-4ADC-881B-B1F574E0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Aanbesteding%20Complexe%20Woningaanpassingen\Aanbesteding\Aanbestedingsdocumenten\Bijlage%20X%20-%20Verklaring%20Russische%20sanc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A5F76A3E7E9D4EA517D7FDA8ACA8B1" ma:contentTypeVersion="6" ma:contentTypeDescription="Een nieuw document maken." ma:contentTypeScope="" ma:versionID="b2576b613abf2ddc61e380dd92541e62">
  <xsd:schema xmlns:xsd="http://www.w3.org/2001/XMLSchema" xmlns:xs="http://www.w3.org/2001/XMLSchema" xmlns:p="http://schemas.microsoft.com/office/2006/metadata/properties" xmlns:ns2="2f0c3382-e12b-4f1b-85b6-a0e5532b1479" xmlns:ns3="6c1786d5-d718-4d96-8f84-2dd8b666f795" targetNamespace="http://schemas.microsoft.com/office/2006/metadata/properties" ma:root="true" ma:fieldsID="d46bdfa2a9e4259f7ac96240617f713b" ns2:_="" ns3:_="">
    <xsd:import namespace="2f0c3382-e12b-4f1b-85b6-a0e5532b1479"/>
    <xsd:import namespace="6c1786d5-d718-4d96-8f84-2dd8b666f7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c3382-e12b-4f1b-85b6-a0e5532b1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1786d5-d718-4d96-8f84-2dd8b666f79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612ED-A35F-4E13-B3F9-36EB2FE22533}">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3.xml><?xml version="1.0" encoding="utf-8"?>
<ds:datastoreItem xmlns:ds="http://schemas.openxmlformats.org/officeDocument/2006/customXml" ds:itemID="{9DA045CC-6836-4D9B-B076-EB674968A94D}"/>
</file>

<file path=customXml/itemProps4.xml><?xml version="1.0" encoding="utf-8"?>
<ds:datastoreItem xmlns:ds="http://schemas.openxmlformats.org/officeDocument/2006/customXml" ds:itemID="{D43DC755-9C72-42ED-B8F5-B5CC53BB9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 - Verklaring Russische sancties</Template>
  <TotalTime>1</TotalTime>
  <Pages>1</Pages>
  <Words>285</Words>
  <Characters>1569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Greive, AEI (Ilse)</dc:creator>
  <cp:keywords/>
  <dc:description/>
  <cp:lastModifiedBy>Greive, AEI (Ilse)</cp:lastModifiedBy>
  <cp:revision>1</cp:revision>
  <cp:lastPrinted>2020-09-04T07:56:00Z</cp:lastPrinted>
  <dcterms:created xsi:type="dcterms:W3CDTF">2024-07-02T10:01:00Z</dcterms:created>
  <dcterms:modified xsi:type="dcterms:W3CDTF">2024-07-02T10:02:00Z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0x01010077A5F76A3E7E9D4EA517D7FDA8ACA8B1</vt:lpwstr>
  </property>
</Properties>
</file>