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BBCB8" w14:textId="4B021300" w:rsidR="00DB185A" w:rsidRDefault="00CF592F" w:rsidP="00DB185A">
      <w:pPr>
        <w:pStyle w:val="Kop1"/>
        <w:numPr>
          <w:ilvl w:val="0"/>
          <w:numId w:val="0"/>
        </w:numPr>
        <w:ind w:left="567"/>
      </w:pPr>
      <w:r w:rsidRPr="00DB185A">
        <w:rPr>
          <w:noProof/>
          <w:color w:val="FF0000"/>
          <w:sz w:val="40"/>
          <w:szCs w:val="48"/>
        </w:rPr>
        <w:drawing>
          <wp:anchor distT="0" distB="0" distL="114300" distR="114300" simplePos="0" relativeHeight="251689984" behindDoc="1" locked="1" layoutInCell="1" allowOverlap="1" wp14:anchorId="28B5D929" wp14:editId="6358B9E2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185A">
        <w:rPr>
          <w:noProof/>
          <w:color w:val="FF0000"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5DDFF196" wp14:editId="7343E334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9D286A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DB185A">
        <w:rPr>
          <w:noProof/>
          <w:color w:val="FF0000"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0E702852" wp14:editId="7FC790F3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54509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DB185A">
        <w:rPr>
          <w:noProof/>
          <w:color w:val="FF0000"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610BF34" wp14:editId="6B83EA5B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0916A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DB185A" w:rsidRPr="00DB185A">
        <w:rPr>
          <w:color w:val="FF0000"/>
          <w:sz w:val="40"/>
          <w:szCs w:val="48"/>
        </w:rPr>
        <w:t>Bijlage 1</w:t>
      </w:r>
    </w:p>
    <w:p w14:paraId="73DD856F" w14:textId="77777777" w:rsidR="00DB185A" w:rsidRDefault="00DB185A" w:rsidP="00DB185A">
      <w:pPr>
        <w:pStyle w:val="BasistekstVRU"/>
        <w:rPr>
          <w:lang w:bidi="ar-SA"/>
        </w:rPr>
      </w:pPr>
    </w:p>
    <w:tbl>
      <w:tblPr>
        <w:tblStyle w:val="TabelstijlmetopmaakgroenVRU"/>
        <w:tblW w:w="0" w:type="auto"/>
        <w:tblLook w:val="04A0" w:firstRow="1" w:lastRow="0" w:firstColumn="1" w:lastColumn="0" w:noHBand="0" w:noVBand="1"/>
      </w:tblPr>
      <w:tblGrid>
        <w:gridCol w:w="1282"/>
        <w:gridCol w:w="7533"/>
      </w:tblGrid>
      <w:tr w:rsidR="00DB185A" w14:paraId="039DEC90" w14:textId="77777777" w:rsidTr="00DB1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1D53842D" w14:textId="3271770C" w:rsidR="00DB185A" w:rsidRDefault="00DB185A" w:rsidP="00DB185A">
            <w:pPr>
              <w:pStyle w:val="BasistekstVRU"/>
            </w:pPr>
            <w:r>
              <w:t>Vraag 1</w:t>
            </w:r>
          </w:p>
        </w:tc>
        <w:tc>
          <w:tcPr>
            <w:tcW w:w="7533" w:type="dxa"/>
          </w:tcPr>
          <w:p w14:paraId="28028465" w14:textId="232D3C1A" w:rsidR="00DB185A" w:rsidRDefault="00DB185A" w:rsidP="00DB185A">
            <w:pPr>
              <w:pStyle w:val="BasistekstVR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Antwoord</w:t>
            </w:r>
          </w:p>
        </w:tc>
      </w:tr>
      <w:tr w:rsidR="00DB185A" w14:paraId="3D789383" w14:textId="77777777" w:rsidTr="00DB1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5C8909EE" w14:textId="7717D55F" w:rsidR="00DB185A" w:rsidRDefault="00DB185A" w:rsidP="00DB185A">
            <w:pPr>
              <w:pStyle w:val="BasistekstVRU"/>
            </w:pPr>
            <w:r>
              <w:t xml:space="preserve">Vraag </w:t>
            </w:r>
            <w:r>
              <w:t>2</w:t>
            </w:r>
          </w:p>
        </w:tc>
        <w:tc>
          <w:tcPr>
            <w:tcW w:w="7533" w:type="dxa"/>
          </w:tcPr>
          <w:p w14:paraId="104EE374" w14:textId="77777777" w:rsidR="00DB185A" w:rsidRDefault="00DB185A" w:rsidP="00DB185A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85A" w14:paraId="350A3D57" w14:textId="77777777" w:rsidTr="00DB18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55BFCF2C" w14:textId="025F9914" w:rsidR="00DB185A" w:rsidRDefault="00DB185A" w:rsidP="00DB185A">
            <w:pPr>
              <w:pStyle w:val="BasistekstVRU"/>
            </w:pPr>
            <w:r>
              <w:t xml:space="preserve">Vraag </w:t>
            </w:r>
            <w:r>
              <w:t>3</w:t>
            </w:r>
          </w:p>
        </w:tc>
        <w:tc>
          <w:tcPr>
            <w:tcW w:w="7533" w:type="dxa"/>
          </w:tcPr>
          <w:p w14:paraId="3A7BA8DF" w14:textId="77777777" w:rsidR="00DB185A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B185A" w14:paraId="506431E2" w14:textId="77777777" w:rsidTr="00DB1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64E013A3" w14:textId="5C447616" w:rsidR="00DB185A" w:rsidRDefault="00DB185A" w:rsidP="00DB185A">
            <w:pPr>
              <w:pStyle w:val="BasistekstVRU"/>
            </w:pPr>
            <w:r>
              <w:t xml:space="preserve">Vraag </w:t>
            </w:r>
            <w:r>
              <w:t>4</w:t>
            </w:r>
          </w:p>
        </w:tc>
        <w:tc>
          <w:tcPr>
            <w:tcW w:w="7533" w:type="dxa"/>
          </w:tcPr>
          <w:p w14:paraId="035E36AD" w14:textId="77777777" w:rsidR="00DB185A" w:rsidRDefault="00DB185A" w:rsidP="00DB185A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85A" w14:paraId="57C04990" w14:textId="77777777" w:rsidTr="00DB18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2EDA9D4B" w14:textId="5BE29A00" w:rsidR="00DB185A" w:rsidRDefault="00DB185A" w:rsidP="00DB185A">
            <w:pPr>
              <w:pStyle w:val="BasistekstVRU"/>
            </w:pPr>
            <w:r>
              <w:t xml:space="preserve">Vraag </w:t>
            </w:r>
            <w:r>
              <w:t>5</w:t>
            </w:r>
          </w:p>
        </w:tc>
        <w:tc>
          <w:tcPr>
            <w:tcW w:w="7533" w:type="dxa"/>
          </w:tcPr>
          <w:p w14:paraId="13D11932" w14:textId="77777777" w:rsidR="00DB185A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B185A" w14:paraId="2DEAF4B6" w14:textId="77777777" w:rsidTr="00DB1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06D2EE36" w14:textId="2D434D6F" w:rsidR="00DB185A" w:rsidRDefault="00DB185A" w:rsidP="00DB185A">
            <w:pPr>
              <w:pStyle w:val="BasistekstVRU"/>
            </w:pPr>
            <w:r>
              <w:t xml:space="preserve">Vraag </w:t>
            </w:r>
            <w:r>
              <w:t>6</w:t>
            </w:r>
          </w:p>
        </w:tc>
        <w:tc>
          <w:tcPr>
            <w:tcW w:w="7533" w:type="dxa"/>
          </w:tcPr>
          <w:p w14:paraId="65093960" w14:textId="77777777" w:rsidR="00DB185A" w:rsidRDefault="00DB185A" w:rsidP="00DB185A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85A" w14:paraId="1A5C744A" w14:textId="77777777" w:rsidTr="00DB18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29BAC5FB" w14:textId="010CE781" w:rsidR="00DB185A" w:rsidRDefault="00DB185A" w:rsidP="00DB185A">
            <w:pPr>
              <w:pStyle w:val="BasistekstVRU"/>
            </w:pPr>
            <w:r>
              <w:t xml:space="preserve">Vraag </w:t>
            </w:r>
            <w:r>
              <w:t>7</w:t>
            </w:r>
          </w:p>
        </w:tc>
        <w:tc>
          <w:tcPr>
            <w:tcW w:w="7533" w:type="dxa"/>
          </w:tcPr>
          <w:p w14:paraId="7D49FC2E" w14:textId="77777777" w:rsidR="00DB185A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B185A" w14:paraId="2F7A594C" w14:textId="77777777" w:rsidTr="00DB1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67E5ECDC" w14:textId="693D266A" w:rsidR="00DB185A" w:rsidRDefault="00DB185A" w:rsidP="00DB185A">
            <w:pPr>
              <w:pStyle w:val="BasistekstVRU"/>
            </w:pPr>
            <w:r>
              <w:t xml:space="preserve">Vraag </w:t>
            </w:r>
            <w:r>
              <w:t>8</w:t>
            </w:r>
          </w:p>
        </w:tc>
        <w:tc>
          <w:tcPr>
            <w:tcW w:w="7533" w:type="dxa"/>
          </w:tcPr>
          <w:p w14:paraId="7ABC93AD" w14:textId="77777777" w:rsidR="00DB185A" w:rsidRDefault="00DB185A" w:rsidP="00DB185A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85A" w14:paraId="1BB8DE9E" w14:textId="77777777" w:rsidTr="00DB18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69AECD0C" w14:textId="5CADBA06" w:rsidR="00DB185A" w:rsidRDefault="00DB185A" w:rsidP="00DB185A">
            <w:pPr>
              <w:pStyle w:val="BasistekstVRU"/>
            </w:pPr>
            <w:r>
              <w:t xml:space="preserve">Vraag </w:t>
            </w:r>
            <w:r>
              <w:t>9</w:t>
            </w:r>
          </w:p>
        </w:tc>
        <w:tc>
          <w:tcPr>
            <w:tcW w:w="7533" w:type="dxa"/>
          </w:tcPr>
          <w:p w14:paraId="71FD4123" w14:textId="77777777" w:rsidR="00DB185A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B185A" w14:paraId="22BC6191" w14:textId="77777777" w:rsidTr="00DB1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784BD061" w14:textId="0FC65731" w:rsidR="00DB185A" w:rsidRDefault="00DB185A" w:rsidP="00DB185A">
            <w:pPr>
              <w:pStyle w:val="BasistekstVRU"/>
            </w:pPr>
            <w:r>
              <w:t>Vraag 1</w:t>
            </w:r>
            <w:r>
              <w:t>0</w:t>
            </w:r>
          </w:p>
        </w:tc>
        <w:tc>
          <w:tcPr>
            <w:tcW w:w="7533" w:type="dxa"/>
          </w:tcPr>
          <w:p w14:paraId="0F86000B" w14:textId="77777777" w:rsidR="00DB185A" w:rsidRDefault="00DB185A" w:rsidP="00DB185A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85A" w14:paraId="4A98B255" w14:textId="77777777" w:rsidTr="00DB18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3E9123B5" w14:textId="470BB291" w:rsidR="00DB185A" w:rsidRDefault="00DB185A" w:rsidP="00DB185A">
            <w:pPr>
              <w:pStyle w:val="BasistekstVRU"/>
            </w:pPr>
            <w:r>
              <w:t>Vraag 1</w:t>
            </w:r>
            <w:r>
              <w:t>1</w:t>
            </w:r>
          </w:p>
        </w:tc>
        <w:tc>
          <w:tcPr>
            <w:tcW w:w="7533" w:type="dxa"/>
          </w:tcPr>
          <w:p w14:paraId="1495FD29" w14:textId="77777777" w:rsidR="00DB185A" w:rsidRPr="00535E93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</w:rPr>
            </w:pPr>
            <w:r w:rsidRPr="00535E93">
              <w:rPr>
                <w:i/>
                <w:iCs/>
                <w:sz w:val="20"/>
                <w:szCs w:val="20"/>
                <w:u w:val="single"/>
              </w:rPr>
              <w:t>Kosten</w:t>
            </w:r>
          </w:p>
          <w:p w14:paraId="591DB7EE" w14:textId="77777777" w:rsidR="00DB185A" w:rsidRPr="00535E93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535E93">
              <w:rPr>
                <w:sz w:val="20"/>
                <w:szCs w:val="20"/>
              </w:rPr>
              <w:t>______€ per set voor verbruiks en onderhoudsmiddelen per jaar.</w:t>
            </w:r>
          </w:p>
          <w:p w14:paraId="6425FB7A" w14:textId="77777777" w:rsidR="00DB185A" w:rsidRPr="00535E93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535E93">
              <w:rPr>
                <w:sz w:val="20"/>
                <w:szCs w:val="20"/>
              </w:rPr>
              <w:t xml:space="preserve">______€ per set per </w:t>
            </w:r>
            <w:r>
              <w:rPr>
                <w:sz w:val="20"/>
                <w:szCs w:val="20"/>
              </w:rPr>
              <w:t>____</w:t>
            </w:r>
            <w:r w:rsidRPr="00535E93">
              <w:rPr>
                <w:sz w:val="20"/>
                <w:szCs w:val="20"/>
              </w:rPr>
              <w:t>jaar (indien interval langer is dan één jaar)</w:t>
            </w:r>
          </w:p>
          <w:p w14:paraId="202D653E" w14:textId="77777777" w:rsidR="00DB185A" w:rsidRPr="00535E93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</w:rPr>
            </w:pPr>
            <w:r w:rsidRPr="00535E93">
              <w:rPr>
                <w:i/>
                <w:iCs/>
                <w:sz w:val="20"/>
                <w:szCs w:val="20"/>
                <w:u w:val="single"/>
              </w:rPr>
              <w:t>Tijdsinspanning</w:t>
            </w:r>
          </w:p>
          <w:p w14:paraId="0891C0E9" w14:textId="77777777" w:rsidR="00DB185A" w:rsidRPr="00535E93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535E93">
              <w:rPr>
                <w:sz w:val="20"/>
                <w:szCs w:val="20"/>
              </w:rPr>
              <w:t>______minuten per set onderhoud per jaar</w:t>
            </w:r>
          </w:p>
          <w:p w14:paraId="5AA265C3" w14:textId="77777777" w:rsidR="00DB185A" w:rsidRPr="00535E93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535E93">
              <w:rPr>
                <w:sz w:val="20"/>
                <w:szCs w:val="20"/>
              </w:rPr>
              <w:t>______minuten per set onderhoud per ______ jaar (indien interval langer is dan één jaar)</w:t>
            </w:r>
          </w:p>
          <w:p w14:paraId="2326CFBF" w14:textId="77777777" w:rsidR="00DB185A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535E93">
              <w:rPr>
                <w:sz w:val="20"/>
                <w:szCs w:val="20"/>
              </w:rPr>
              <w:t>______minuten per set keuring per jaar</w:t>
            </w:r>
          </w:p>
          <w:p w14:paraId="6113AB1F" w14:textId="77777777" w:rsidR="00DB185A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B185A" w14:paraId="0F6D7596" w14:textId="77777777" w:rsidTr="00DB1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211117B2" w14:textId="26CE2E42" w:rsidR="00DB185A" w:rsidRDefault="00DB185A" w:rsidP="00DB185A">
            <w:pPr>
              <w:pStyle w:val="BasistekstVRU"/>
            </w:pPr>
            <w:r>
              <w:t>Vraag 1</w:t>
            </w:r>
            <w:r>
              <w:t>2</w:t>
            </w:r>
          </w:p>
        </w:tc>
        <w:tc>
          <w:tcPr>
            <w:tcW w:w="7533" w:type="dxa"/>
          </w:tcPr>
          <w:p w14:paraId="27C6C482" w14:textId="77777777" w:rsidR="00DB185A" w:rsidRDefault="00DB185A" w:rsidP="00DB185A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85A" w14:paraId="0AF60F3B" w14:textId="77777777" w:rsidTr="00DB18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35CF9F88" w14:textId="4ED15BB0" w:rsidR="00DB185A" w:rsidRDefault="00DB185A" w:rsidP="00DB185A">
            <w:pPr>
              <w:pStyle w:val="BasistekstVRU"/>
            </w:pPr>
            <w:r>
              <w:t>Vraag 1</w:t>
            </w:r>
            <w:r>
              <w:t>3</w:t>
            </w:r>
          </w:p>
        </w:tc>
        <w:tc>
          <w:tcPr>
            <w:tcW w:w="7533" w:type="dxa"/>
          </w:tcPr>
          <w:p w14:paraId="7927E7D7" w14:textId="77777777" w:rsidR="00DB185A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B185A" w14:paraId="1E566DF6" w14:textId="77777777" w:rsidTr="00DB1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31AEC9EB" w14:textId="50B7543D" w:rsidR="00DB185A" w:rsidRDefault="00DB185A" w:rsidP="00DB185A">
            <w:pPr>
              <w:pStyle w:val="BasistekstVRU"/>
            </w:pPr>
            <w:r>
              <w:t>Vraag 1</w:t>
            </w:r>
            <w:r>
              <w:t>4</w:t>
            </w:r>
          </w:p>
        </w:tc>
        <w:tc>
          <w:tcPr>
            <w:tcW w:w="7533" w:type="dxa"/>
          </w:tcPr>
          <w:p w14:paraId="1984FFCF" w14:textId="77777777" w:rsidR="00DB185A" w:rsidRDefault="00DB185A" w:rsidP="00DB185A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85A" w14:paraId="1C05B8B3" w14:textId="77777777" w:rsidTr="00DB18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3BAF3622" w14:textId="2427982E" w:rsidR="00DB185A" w:rsidRDefault="00DB185A" w:rsidP="00DB185A">
            <w:pPr>
              <w:pStyle w:val="BasistekstVRU"/>
            </w:pPr>
            <w:r>
              <w:t>Vraag 1</w:t>
            </w:r>
            <w:r>
              <w:t>5</w:t>
            </w:r>
          </w:p>
        </w:tc>
        <w:tc>
          <w:tcPr>
            <w:tcW w:w="7533" w:type="dxa"/>
          </w:tcPr>
          <w:p w14:paraId="02E556D6" w14:textId="77777777" w:rsidR="00DB185A" w:rsidRPr="001F4E92" w:rsidRDefault="00DB185A" w:rsidP="00DB185A">
            <w:pPr>
              <w:pStyle w:val="BasistekstVRU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F4E92">
              <w:rPr>
                <w:sz w:val="20"/>
                <w:szCs w:val="20"/>
              </w:rPr>
              <w:t>x Full body harnas</w:t>
            </w:r>
            <w:r>
              <w:rPr>
                <w:sz w:val="20"/>
                <w:szCs w:val="20"/>
              </w:rPr>
              <w:t xml:space="preserve"> incl. </w:t>
            </w:r>
            <w:r w:rsidRPr="001F4E92">
              <w:rPr>
                <w:sz w:val="20"/>
                <w:szCs w:val="20"/>
              </w:rPr>
              <w:t>karabijn;</w:t>
            </w:r>
          </w:p>
          <w:p w14:paraId="3340F7FB" w14:textId="77777777" w:rsidR="00DB185A" w:rsidRPr="001F4E92" w:rsidRDefault="00DB185A" w:rsidP="00DB185A">
            <w:pPr>
              <w:pStyle w:val="BasistekstVRU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F4E92">
              <w:rPr>
                <w:sz w:val="20"/>
                <w:szCs w:val="20"/>
              </w:rPr>
              <w:t xml:space="preserve">x </w:t>
            </w:r>
            <w:r>
              <w:rPr>
                <w:sz w:val="20"/>
                <w:szCs w:val="20"/>
              </w:rPr>
              <w:t>Y</w:t>
            </w:r>
            <w:r w:rsidRPr="001F4E92">
              <w:rPr>
                <w:sz w:val="20"/>
                <w:szCs w:val="20"/>
              </w:rPr>
              <w:t xml:space="preserve"> sprong met klimhaken en karabijn; </w:t>
            </w:r>
          </w:p>
          <w:p w14:paraId="5E76206A" w14:textId="77777777" w:rsidR="00DB185A" w:rsidRPr="001F4E92" w:rsidRDefault="00DB185A" w:rsidP="00DB185A">
            <w:pPr>
              <w:pStyle w:val="BasistekstVRU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F4E92">
              <w:rPr>
                <w:sz w:val="20"/>
                <w:szCs w:val="20"/>
              </w:rPr>
              <w:t xml:space="preserve">x </w:t>
            </w:r>
            <w:r>
              <w:rPr>
                <w:sz w:val="20"/>
                <w:szCs w:val="20"/>
              </w:rPr>
              <w:t>V</w:t>
            </w:r>
            <w:r w:rsidRPr="001F4E92">
              <w:rPr>
                <w:sz w:val="20"/>
                <w:szCs w:val="20"/>
              </w:rPr>
              <w:t xml:space="preserve">aldemper met 2 karabijnen; </w:t>
            </w:r>
          </w:p>
          <w:p w14:paraId="74C6773E" w14:textId="77777777" w:rsidR="00DB185A" w:rsidRPr="001F4E92" w:rsidRDefault="00DB185A" w:rsidP="00DB185A">
            <w:pPr>
              <w:pStyle w:val="BasistekstVRU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F4E92">
              <w:rPr>
                <w:sz w:val="20"/>
                <w:szCs w:val="20"/>
              </w:rPr>
              <w:t xml:space="preserve">x  </w:t>
            </w:r>
            <w:r>
              <w:rPr>
                <w:sz w:val="20"/>
                <w:szCs w:val="20"/>
              </w:rPr>
              <w:t>L</w:t>
            </w:r>
            <w:r w:rsidRPr="001F4E92">
              <w:rPr>
                <w:sz w:val="20"/>
                <w:szCs w:val="20"/>
              </w:rPr>
              <w:t xml:space="preserve">ijn rem met karabijnen; </w:t>
            </w:r>
          </w:p>
          <w:p w14:paraId="7CD98593" w14:textId="77777777" w:rsidR="00DB185A" w:rsidRPr="001F4E92" w:rsidRDefault="00DB185A" w:rsidP="00DB185A">
            <w:pPr>
              <w:pStyle w:val="BasistekstVRU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F4E92">
              <w:rPr>
                <w:sz w:val="20"/>
                <w:szCs w:val="20"/>
              </w:rPr>
              <w:t xml:space="preserve">x  10 meter lijn met karabijn;  </w:t>
            </w:r>
          </w:p>
          <w:p w14:paraId="3FE64293" w14:textId="77777777" w:rsidR="00DB185A" w:rsidRPr="001F4E92" w:rsidRDefault="00DB185A" w:rsidP="00DB185A">
            <w:pPr>
              <w:pStyle w:val="BasistekstVRU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F4E92">
              <w:rPr>
                <w:sz w:val="20"/>
                <w:szCs w:val="20"/>
              </w:rPr>
              <w:t xml:space="preserve">x </w:t>
            </w:r>
            <w:r>
              <w:rPr>
                <w:sz w:val="20"/>
                <w:szCs w:val="20"/>
              </w:rPr>
              <w:t xml:space="preserve"> B</w:t>
            </w:r>
            <w:r w:rsidRPr="001F4E92">
              <w:rPr>
                <w:sz w:val="20"/>
                <w:szCs w:val="20"/>
              </w:rPr>
              <w:t>and van 150cm met 2 ogen voor het creëren van een vast punt.</w:t>
            </w:r>
          </w:p>
          <w:p w14:paraId="7F94EA13" w14:textId="77777777" w:rsidR="00DB185A" w:rsidRPr="001F4E92" w:rsidRDefault="00DB185A" w:rsidP="00DB185A">
            <w:pPr>
              <w:pStyle w:val="BasistekstVRU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EE4D198" w14:textId="77777777" w:rsidR="00DB185A" w:rsidRPr="00DB185A" w:rsidRDefault="00DB185A" w:rsidP="00DB185A">
            <w:pPr>
              <w:pStyle w:val="BasistekstVRU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1F4E92">
              <w:rPr>
                <w:sz w:val="20"/>
                <w:szCs w:val="20"/>
              </w:rPr>
              <w:t xml:space="preserve">Budgetprijs voor bovengenoemde </w:t>
            </w:r>
            <w:r w:rsidRPr="00DB185A">
              <w:rPr>
                <w:sz w:val="20"/>
                <w:szCs w:val="20"/>
              </w:rPr>
              <w:t>set is € ______ inclusief BTW</w:t>
            </w:r>
          </w:p>
          <w:p w14:paraId="7B495CE7" w14:textId="77777777" w:rsidR="00DB185A" w:rsidRPr="00DB185A" w:rsidRDefault="00DB185A" w:rsidP="00DB185A">
            <w:pPr>
              <w:pStyle w:val="BasistekstVRU"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87DFBF5" w14:textId="77777777" w:rsidR="00DB185A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DB185A">
              <w:rPr>
                <w:sz w:val="20"/>
                <w:szCs w:val="20"/>
              </w:rPr>
              <w:t>De prijs voor een losse draagtas is € ______ inclusief</w:t>
            </w:r>
            <w:r w:rsidRPr="001F4E92">
              <w:rPr>
                <w:sz w:val="20"/>
                <w:szCs w:val="20"/>
              </w:rPr>
              <w:t xml:space="preserve"> BTW</w:t>
            </w:r>
          </w:p>
          <w:p w14:paraId="4BBC90A4" w14:textId="77777777" w:rsidR="00DB185A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B185A" w14:paraId="37E2AA7A" w14:textId="77777777" w:rsidTr="00DB1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24EFA65E" w14:textId="1E05E565" w:rsidR="00DB185A" w:rsidRDefault="00DB185A" w:rsidP="00DB185A">
            <w:pPr>
              <w:pStyle w:val="BasistekstVRU"/>
            </w:pPr>
            <w:r>
              <w:lastRenderedPageBreak/>
              <w:t>Vraag 1</w:t>
            </w:r>
            <w:r>
              <w:t>6</w:t>
            </w:r>
          </w:p>
        </w:tc>
        <w:tc>
          <w:tcPr>
            <w:tcW w:w="7533" w:type="dxa"/>
          </w:tcPr>
          <w:p w14:paraId="3B9882F3" w14:textId="77777777" w:rsidR="00DB185A" w:rsidRDefault="00DB185A" w:rsidP="00DB185A">
            <w:pPr>
              <w:pStyle w:val="BasistekstVRU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F4E92">
              <w:rPr>
                <w:sz w:val="20"/>
                <w:szCs w:val="20"/>
              </w:rPr>
              <w:t xml:space="preserve">De prijs van een samengestelde set </w:t>
            </w:r>
            <w:r>
              <w:rPr>
                <w:sz w:val="20"/>
                <w:szCs w:val="20"/>
              </w:rPr>
              <w:t xml:space="preserve">voor de budgetcontrole </w:t>
            </w:r>
            <w:r w:rsidRPr="001F4E92">
              <w:rPr>
                <w:sz w:val="20"/>
                <w:szCs w:val="20"/>
              </w:rPr>
              <w:t>bestaande uit:</w:t>
            </w:r>
          </w:p>
          <w:p w14:paraId="64E46A1C" w14:textId="77777777" w:rsidR="00DB185A" w:rsidRPr="001F4E92" w:rsidRDefault="00DB185A" w:rsidP="00DB185A">
            <w:pPr>
              <w:pStyle w:val="BasistekstVRU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9C7991A" w14:textId="77777777" w:rsidR="00DB185A" w:rsidRPr="001F4E92" w:rsidRDefault="00DB185A" w:rsidP="00DB185A">
            <w:pPr>
              <w:pStyle w:val="BasistekstVRU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F4E92">
              <w:rPr>
                <w:sz w:val="20"/>
                <w:szCs w:val="20"/>
              </w:rPr>
              <w:t>x Full body harnas;</w:t>
            </w:r>
          </w:p>
          <w:p w14:paraId="6949479F" w14:textId="77777777" w:rsidR="00DB185A" w:rsidRPr="001F4E92" w:rsidRDefault="00DB185A" w:rsidP="00DB185A">
            <w:pPr>
              <w:pStyle w:val="BasistekstVRU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F4E92">
              <w:rPr>
                <w:sz w:val="20"/>
                <w:szCs w:val="20"/>
              </w:rPr>
              <w:t xml:space="preserve">x </w:t>
            </w:r>
            <w:r>
              <w:rPr>
                <w:sz w:val="20"/>
                <w:szCs w:val="20"/>
              </w:rPr>
              <w:t>Y</w:t>
            </w:r>
            <w:r w:rsidRPr="001F4E92">
              <w:rPr>
                <w:sz w:val="20"/>
                <w:szCs w:val="20"/>
              </w:rPr>
              <w:t xml:space="preserve"> sprong met klimhaken; </w:t>
            </w:r>
          </w:p>
          <w:p w14:paraId="3B4D7C0C" w14:textId="77777777" w:rsidR="00DB185A" w:rsidRPr="001F4E92" w:rsidRDefault="00DB185A" w:rsidP="00DB185A">
            <w:pPr>
              <w:pStyle w:val="BasistekstVRU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F4E92">
              <w:rPr>
                <w:sz w:val="20"/>
                <w:szCs w:val="20"/>
              </w:rPr>
              <w:t xml:space="preserve">x </w:t>
            </w:r>
            <w:r>
              <w:rPr>
                <w:sz w:val="20"/>
                <w:szCs w:val="20"/>
              </w:rPr>
              <w:t>V</w:t>
            </w:r>
            <w:r w:rsidRPr="001F4E92">
              <w:rPr>
                <w:sz w:val="20"/>
                <w:szCs w:val="20"/>
              </w:rPr>
              <w:t xml:space="preserve">aldemper; </w:t>
            </w:r>
          </w:p>
          <w:p w14:paraId="269CB7AC" w14:textId="77777777" w:rsidR="00DB185A" w:rsidRPr="001F4E92" w:rsidRDefault="00DB185A" w:rsidP="00DB185A">
            <w:pPr>
              <w:pStyle w:val="BasistekstVRU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F4E92">
              <w:rPr>
                <w:sz w:val="20"/>
                <w:szCs w:val="20"/>
              </w:rPr>
              <w:t xml:space="preserve">x  10 meter lijn;  </w:t>
            </w:r>
          </w:p>
          <w:p w14:paraId="653EF6C2" w14:textId="77777777" w:rsidR="00DB185A" w:rsidRPr="001F4E92" w:rsidRDefault="00DB185A" w:rsidP="00DB185A">
            <w:pPr>
              <w:pStyle w:val="BasistekstVRU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F4E92">
              <w:rPr>
                <w:sz w:val="20"/>
                <w:szCs w:val="20"/>
              </w:rPr>
              <w:t xml:space="preserve">x </w:t>
            </w:r>
            <w:r>
              <w:rPr>
                <w:sz w:val="20"/>
                <w:szCs w:val="20"/>
              </w:rPr>
              <w:t xml:space="preserve"> B</w:t>
            </w:r>
            <w:r w:rsidRPr="001F4E92">
              <w:rPr>
                <w:sz w:val="20"/>
                <w:szCs w:val="20"/>
              </w:rPr>
              <w:t>and van 150cm met 2 ogen voor het creëren van een vast punt.</w:t>
            </w:r>
          </w:p>
          <w:p w14:paraId="3B8D4FF0" w14:textId="77777777" w:rsidR="00DB185A" w:rsidRDefault="00DB185A" w:rsidP="00DB185A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7406D66" w14:textId="77777777" w:rsidR="00DB185A" w:rsidRPr="001F4E92" w:rsidRDefault="00DB185A" w:rsidP="00DB185A">
            <w:pPr>
              <w:pStyle w:val="BasistekstVRU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185A">
              <w:rPr>
                <w:sz w:val="20"/>
                <w:szCs w:val="20"/>
              </w:rPr>
              <w:t>Budgetprijs voor bovengenoemde set is € ______ inclusief</w:t>
            </w:r>
            <w:r w:rsidRPr="001F4E92">
              <w:rPr>
                <w:sz w:val="20"/>
                <w:szCs w:val="20"/>
              </w:rPr>
              <w:t xml:space="preserve"> BTW</w:t>
            </w:r>
          </w:p>
          <w:p w14:paraId="18CE2809" w14:textId="77777777" w:rsidR="00DB185A" w:rsidRDefault="00DB185A" w:rsidP="00DB185A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85A" w14:paraId="4BF4A297" w14:textId="77777777" w:rsidTr="00DB18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286F6FFB" w14:textId="633E0E82" w:rsidR="00DB185A" w:rsidRDefault="00DB185A" w:rsidP="00DB185A">
            <w:pPr>
              <w:pStyle w:val="BasistekstVRU"/>
            </w:pPr>
            <w:r>
              <w:t>Vraag 1</w:t>
            </w:r>
            <w:r>
              <w:t>7</w:t>
            </w:r>
          </w:p>
        </w:tc>
        <w:tc>
          <w:tcPr>
            <w:tcW w:w="7533" w:type="dxa"/>
          </w:tcPr>
          <w:p w14:paraId="5627B26B" w14:textId="77777777" w:rsidR="00DB185A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B185A" w14:paraId="3E9CE55C" w14:textId="77777777" w:rsidTr="00DB1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1FE9FF7F" w14:textId="5EBF819E" w:rsidR="00DB185A" w:rsidRDefault="00DB185A" w:rsidP="00DB185A">
            <w:pPr>
              <w:pStyle w:val="BasistekstVRU"/>
            </w:pPr>
            <w:r>
              <w:t>Vraag 1</w:t>
            </w:r>
            <w:r>
              <w:t>8</w:t>
            </w:r>
          </w:p>
        </w:tc>
        <w:tc>
          <w:tcPr>
            <w:tcW w:w="7533" w:type="dxa"/>
          </w:tcPr>
          <w:p w14:paraId="6EFB6D4C" w14:textId="77777777" w:rsidR="00DB185A" w:rsidRDefault="00DB185A" w:rsidP="00DB185A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85A" w14:paraId="2438C12E" w14:textId="77777777" w:rsidTr="00DB18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6C73600F" w14:textId="73DC75EB" w:rsidR="00DB185A" w:rsidRDefault="00DB185A" w:rsidP="00DB185A">
            <w:pPr>
              <w:pStyle w:val="BasistekstVRU"/>
            </w:pPr>
            <w:r>
              <w:t>Vraag 1</w:t>
            </w:r>
            <w:r>
              <w:t>9</w:t>
            </w:r>
          </w:p>
        </w:tc>
        <w:tc>
          <w:tcPr>
            <w:tcW w:w="7533" w:type="dxa"/>
          </w:tcPr>
          <w:p w14:paraId="213909C6" w14:textId="77777777" w:rsidR="00DB185A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B185A" w14:paraId="6C47FBD0" w14:textId="77777777" w:rsidTr="00DB1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089738DC" w14:textId="72B9FBF6" w:rsidR="00DB185A" w:rsidRDefault="00DB185A" w:rsidP="00DB185A">
            <w:pPr>
              <w:pStyle w:val="BasistekstVRU"/>
            </w:pPr>
            <w:r>
              <w:t>Ruimte voor aanvullende informatie</w:t>
            </w:r>
          </w:p>
        </w:tc>
        <w:tc>
          <w:tcPr>
            <w:tcW w:w="7533" w:type="dxa"/>
          </w:tcPr>
          <w:p w14:paraId="2C6CFD8E" w14:textId="77777777" w:rsidR="00DB185A" w:rsidRDefault="00DB185A" w:rsidP="00DB185A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85A" w14:paraId="6BD1DFFE" w14:textId="77777777" w:rsidTr="00DB18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78AE58DC" w14:textId="69C75ADF" w:rsidR="00DB185A" w:rsidRDefault="00DB185A" w:rsidP="00DB185A">
            <w:pPr>
              <w:pStyle w:val="BasistekstVRU"/>
            </w:pPr>
          </w:p>
        </w:tc>
        <w:tc>
          <w:tcPr>
            <w:tcW w:w="7533" w:type="dxa"/>
          </w:tcPr>
          <w:p w14:paraId="5393E555" w14:textId="77777777" w:rsidR="00DB185A" w:rsidRDefault="00DB185A" w:rsidP="00DB185A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18ED00EE" w14:textId="77777777" w:rsidR="00DB185A" w:rsidRPr="00DB185A" w:rsidRDefault="00DB185A" w:rsidP="00DB185A">
      <w:pPr>
        <w:pStyle w:val="BasistekstVRU"/>
        <w:rPr>
          <w:lang w:bidi="ar-SA"/>
        </w:rPr>
      </w:pPr>
    </w:p>
    <w:sectPr w:rsidR="00DB185A" w:rsidRPr="00DB185A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22BB4" w14:textId="77777777" w:rsidR="00DB185A" w:rsidRDefault="00DB185A" w:rsidP="007910B2">
      <w:pPr>
        <w:spacing w:line="240" w:lineRule="auto"/>
      </w:pPr>
      <w:r>
        <w:separator/>
      </w:r>
    </w:p>
  </w:endnote>
  <w:endnote w:type="continuationSeparator" w:id="0">
    <w:p w14:paraId="6F860896" w14:textId="77777777" w:rsidR="00DB185A" w:rsidRDefault="00DB185A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F4313" w14:textId="77777777" w:rsidR="00CF65F8" w:rsidRDefault="00CF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B24BEDE" w14:textId="77777777" w:rsidTr="00060370">
      <w:tc>
        <w:tcPr>
          <w:tcW w:w="1417" w:type="dxa"/>
        </w:tcPr>
        <w:p w14:paraId="02950D1D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3BBB205F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07486F29" w14:textId="77777777" w:rsidTr="007B6922">
      <w:tc>
        <w:tcPr>
          <w:tcW w:w="1417" w:type="dxa"/>
        </w:tcPr>
        <w:p w14:paraId="3DE14CB4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00DD1C3D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688B5" w14:textId="77777777" w:rsidR="00DB185A" w:rsidRDefault="00DB185A" w:rsidP="007910B2">
      <w:pPr>
        <w:spacing w:line="240" w:lineRule="auto"/>
      </w:pPr>
      <w:r>
        <w:separator/>
      </w:r>
    </w:p>
  </w:footnote>
  <w:footnote w:type="continuationSeparator" w:id="0">
    <w:p w14:paraId="195DE681" w14:textId="77777777" w:rsidR="00DB185A" w:rsidRDefault="00DB185A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278BA" w14:textId="77777777" w:rsidR="00CF65F8" w:rsidRDefault="00CF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F4877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D770EF6" wp14:editId="1B85CC03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061A57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6F03DFE" wp14:editId="79872E3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32F091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93454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5205A277" wp14:editId="3D369402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71D8F654" wp14:editId="2B6EDA0C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17156C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5A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56EB4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A787C"/>
    <w:rsid w:val="00BC4B2F"/>
    <w:rsid w:val="00BC4FCD"/>
    <w:rsid w:val="00BD3460"/>
    <w:rsid w:val="00BE03BA"/>
    <w:rsid w:val="00BE367B"/>
    <w:rsid w:val="00BF3373"/>
    <w:rsid w:val="00BF641B"/>
    <w:rsid w:val="00C00153"/>
    <w:rsid w:val="00C0118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CF65F8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B185A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568DB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FE2823"/>
  <w15:chartTrackingRefBased/>
  <w15:docId w15:val="{78CC0DEC-5172-4699-96BA-46FB1E84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94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next w:val="BasistekstVRU"/>
    <w:uiPriority w:val="94"/>
    <w:semiHidden/>
    <w:rsid w:val="005309E2"/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C01183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C01183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C01183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C01183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C01183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C01183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C01183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C01183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C01183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C01183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table" w:customStyle="1" w:styleId="TabelstijlmetopmaakblauwVRU">
    <w:name w:val="Tabelstijl met opmaak blauw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6</TotalTime>
  <Pages>2</Pages>
  <Words>206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>Sjabloonversie 2.4, 27 november 2023_x000d_
Ontwikkeling sjabloon en macro's:_x000d_
www.JoulesUnlimited.com</dc:description>
  <cp:lastModifiedBy>Steman, Martijn</cp:lastModifiedBy>
  <cp:revision>1</cp:revision>
  <cp:lastPrinted>2023-10-02T13:24:00Z</cp:lastPrinted>
  <dcterms:created xsi:type="dcterms:W3CDTF">2024-07-17T06:05:00Z</dcterms:created>
  <dcterms:modified xsi:type="dcterms:W3CDTF">2024-07-17T06:17:00Z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