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3B6CBEBD" w:rsidR="0011628C" w:rsidRDefault="00DC4E9E" w:rsidP="00C927BB">
            <w:r>
              <w:t xml:space="preserve">Beveiligingsdiensten t.b.v. </w:t>
            </w:r>
            <w:r w:rsidR="00485B37">
              <w:t xml:space="preserve">opvang vluchtelingen Oekraïne 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1F0DD1B5" w:rsidR="008E4E7D" w:rsidRDefault="00D60FAC" w:rsidP="00C927BB">
            <w:r>
              <w:t>TN</w:t>
            </w:r>
            <w:r w:rsidR="00D520FE">
              <w:t xml:space="preserve"> 477455</w:t>
            </w:r>
            <w:r w:rsidR="002F0C35">
              <w:t xml:space="preserve"> / </w:t>
            </w:r>
            <w:r w:rsidR="00D520FE">
              <w:t>187194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  <w:tr w:rsidR="002F0C35" w14:paraId="447338D4" w14:textId="77777777" w:rsidTr="00A1284E">
        <w:tc>
          <w:tcPr>
            <w:tcW w:w="2830" w:type="dxa"/>
          </w:tcPr>
          <w:p w14:paraId="5ED9BA40" w14:textId="4AF80CD8" w:rsidR="002F0C35" w:rsidRDefault="002F0C35" w:rsidP="00A1284E">
            <w:r>
              <w:t>Naam Inschrijver:</w:t>
            </w:r>
          </w:p>
        </w:tc>
        <w:tc>
          <w:tcPr>
            <w:tcW w:w="6237" w:type="dxa"/>
          </w:tcPr>
          <w:p w14:paraId="61CB045C" w14:textId="77777777" w:rsidR="002F0C35" w:rsidRDefault="002F0C35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024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4095"/>
        <w:gridCol w:w="6788"/>
      </w:tblGrid>
      <w:tr w:rsidR="006B11E7" w:rsidRPr="003735E0" w14:paraId="5AE5B13D" w14:textId="77777777" w:rsidTr="00177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  <w:shd w:val="clear" w:color="auto" w:fill="AEC9FF" w:themeFill="accent2" w:themeFillTint="33"/>
          </w:tcPr>
          <w:p w14:paraId="5FD6D5B4" w14:textId="1C26B81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4" w:type="dxa"/>
            <w:shd w:val="clear" w:color="auto" w:fill="AEC9FF" w:themeFill="accent2" w:themeFillTint="33"/>
          </w:tcPr>
          <w:p w14:paraId="295D1B21" w14:textId="69CB8E3C" w:rsidR="001C3CC3" w:rsidRPr="00177E33" w:rsidRDefault="001C3CC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49" w:type="dxa"/>
            <w:shd w:val="clear" w:color="auto" w:fill="AEC9FF" w:themeFill="accent2" w:themeFillTint="33"/>
          </w:tcPr>
          <w:p w14:paraId="73E69CFF" w14:textId="0569B54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8" w:type="dxa"/>
            <w:shd w:val="clear" w:color="auto" w:fill="AEC9FF" w:themeFill="accent2" w:themeFillTint="33"/>
          </w:tcPr>
          <w:p w14:paraId="7121E4EF" w14:textId="22299D14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101" w:type="dxa"/>
            <w:shd w:val="clear" w:color="auto" w:fill="AEC9FF" w:themeFill="accent2" w:themeFillTint="33"/>
          </w:tcPr>
          <w:p w14:paraId="3C58A03B" w14:textId="0C790797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99" w:type="dxa"/>
            <w:shd w:val="clear" w:color="auto" w:fill="AEC9FF" w:themeFill="accent2" w:themeFillTint="33"/>
          </w:tcPr>
          <w:p w14:paraId="2F07D791" w14:textId="2DC55532" w:rsidR="001C3CC3" w:rsidRPr="00177E33" w:rsidRDefault="00643878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6B11E7" w14:paraId="4DF926B4" w14:textId="77777777" w:rsidTr="00177E33">
        <w:tc>
          <w:tcPr>
            <w:tcW w:w="1595" w:type="dxa"/>
          </w:tcPr>
          <w:p w14:paraId="15D242CC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0E08F8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1EFF9F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E55B8E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9A4178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726FE5E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FCCFF43" w14:textId="77777777" w:rsidTr="00177E33">
        <w:tc>
          <w:tcPr>
            <w:tcW w:w="1595" w:type="dxa"/>
          </w:tcPr>
          <w:p w14:paraId="78869558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6B11E7" w:rsidRPr="00177E33" w:rsidRDefault="006B11E7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D4F0EB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CF4FE6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3DD00FE1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71FE048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FF9391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4702381E" w14:textId="77777777" w:rsidTr="00177E33">
        <w:tc>
          <w:tcPr>
            <w:tcW w:w="1595" w:type="dxa"/>
          </w:tcPr>
          <w:p w14:paraId="32FB8C69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47F0F6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9F3F032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E529E67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293D9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D06C00B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10D4330F" w14:textId="77777777" w:rsidTr="00177E33">
        <w:tc>
          <w:tcPr>
            <w:tcW w:w="1595" w:type="dxa"/>
          </w:tcPr>
          <w:p w14:paraId="14BCDC4B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CD60F5E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B187935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4EE9F34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15E432B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84381B8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3E94EAA8" w14:textId="77777777" w:rsidTr="00177E33">
        <w:tc>
          <w:tcPr>
            <w:tcW w:w="1595" w:type="dxa"/>
          </w:tcPr>
          <w:p w14:paraId="4D437E22" w14:textId="77777777" w:rsidR="001C3CC3" w:rsidRPr="00177E33" w:rsidRDefault="001C3CC3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1C1B6F5F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38C410A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6A7F8F3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5062D5C" w14:textId="77777777" w:rsidR="001C3CC3" w:rsidRPr="00177E33" w:rsidRDefault="001C3CC3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070D46" w14:textId="77777777" w:rsidR="001C3CC3" w:rsidRPr="00177E33" w:rsidRDefault="001C3CC3" w:rsidP="00C927BB">
            <w:pPr>
              <w:rPr>
                <w:sz w:val="20"/>
              </w:rPr>
            </w:pPr>
          </w:p>
        </w:tc>
      </w:tr>
      <w:tr w:rsidR="006B11E7" w14:paraId="2DFC8F01" w14:textId="77777777" w:rsidTr="00177E33">
        <w:tc>
          <w:tcPr>
            <w:tcW w:w="1595" w:type="dxa"/>
          </w:tcPr>
          <w:p w14:paraId="68E561A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4766C40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C7B0A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27430F3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2AB456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F93A3B8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BCC38EF" w14:textId="77777777" w:rsidTr="00177E33">
        <w:tc>
          <w:tcPr>
            <w:tcW w:w="1595" w:type="dxa"/>
          </w:tcPr>
          <w:p w14:paraId="11FF4C12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938868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88E8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32F37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0B24EE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89E2B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58669F9" w14:textId="77777777" w:rsidTr="00177E33">
        <w:tc>
          <w:tcPr>
            <w:tcW w:w="1595" w:type="dxa"/>
          </w:tcPr>
          <w:p w14:paraId="532C540D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9178DE4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AB580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35D6D4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235D0C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5980F0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111217E5" w14:textId="77777777" w:rsidTr="00177E33">
        <w:tc>
          <w:tcPr>
            <w:tcW w:w="1595" w:type="dxa"/>
          </w:tcPr>
          <w:p w14:paraId="2745A2C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E797D3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5C4D6C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718F6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4E9731D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95FF3A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F4F65B8" w14:textId="77777777" w:rsidTr="00177E33">
        <w:tc>
          <w:tcPr>
            <w:tcW w:w="1595" w:type="dxa"/>
          </w:tcPr>
          <w:p w14:paraId="3295D2E4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32A592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3AABE6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6FABC84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C2F7F7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353A0E9D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0D5F077E" w14:textId="77777777" w:rsidTr="00177E33">
        <w:tc>
          <w:tcPr>
            <w:tcW w:w="1595" w:type="dxa"/>
          </w:tcPr>
          <w:p w14:paraId="327AF8FA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3ECE9C0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12D050E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CBB915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2C2B88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232CEBCE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2DAA1D9" w14:textId="77777777" w:rsidTr="00177E33">
        <w:tc>
          <w:tcPr>
            <w:tcW w:w="1595" w:type="dxa"/>
          </w:tcPr>
          <w:p w14:paraId="2BBF6D8E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04127D1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5455D1BE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7B5C3F8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1CFF537A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0A3232FC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570E4CF5" w14:textId="77777777" w:rsidTr="00177E33">
        <w:tc>
          <w:tcPr>
            <w:tcW w:w="1595" w:type="dxa"/>
          </w:tcPr>
          <w:p w14:paraId="471F63B0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2E7912F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5DA3E3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50928B3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20F2B955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ABCC640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C51A714" w14:textId="77777777" w:rsidTr="00177E33">
        <w:tc>
          <w:tcPr>
            <w:tcW w:w="1595" w:type="dxa"/>
          </w:tcPr>
          <w:p w14:paraId="01FA7AFB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7675E322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239777F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4E15B9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5483F0DF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4BC7141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4EC407C8" w14:textId="77777777" w:rsidTr="00177E33">
        <w:tc>
          <w:tcPr>
            <w:tcW w:w="1595" w:type="dxa"/>
          </w:tcPr>
          <w:p w14:paraId="02F61D36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3337997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77066501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4B5DD937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62E49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6EE7D42F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2305071A" w14:textId="77777777" w:rsidTr="00177E33">
        <w:tc>
          <w:tcPr>
            <w:tcW w:w="1595" w:type="dxa"/>
          </w:tcPr>
          <w:p w14:paraId="687FE4DC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5DCF01C6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6983FA38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072328C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6ADF825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1B97A0EB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6B11E7" w14:paraId="73D40AEC" w14:textId="77777777" w:rsidTr="00177E33">
        <w:tc>
          <w:tcPr>
            <w:tcW w:w="1595" w:type="dxa"/>
          </w:tcPr>
          <w:p w14:paraId="1A3569D3" w14:textId="77777777" w:rsidR="00F75B2B" w:rsidRPr="00177E33" w:rsidRDefault="00F75B2B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384" w:type="dxa"/>
          </w:tcPr>
          <w:p w14:paraId="6C77C8D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549" w:type="dxa"/>
          </w:tcPr>
          <w:p w14:paraId="4A61854D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2768" w:type="dxa"/>
          </w:tcPr>
          <w:p w14:paraId="1A43ABAC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4101" w:type="dxa"/>
          </w:tcPr>
          <w:p w14:paraId="311DB103" w14:textId="77777777" w:rsidR="00F75B2B" w:rsidRPr="00177E33" w:rsidRDefault="00F75B2B" w:rsidP="00C927BB">
            <w:pPr>
              <w:rPr>
                <w:sz w:val="20"/>
              </w:rPr>
            </w:pPr>
          </w:p>
        </w:tc>
        <w:tc>
          <w:tcPr>
            <w:tcW w:w="6799" w:type="dxa"/>
          </w:tcPr>
          <w:p w14:paraId="5B1C9D86" w14:textId="77777777" w:rsidR="00F75B2B" w:rsidRPr="00177E33" w:rsidRDefault="00F75B2B" w:rsidP="00C927BB">
            <w:pPr>
              <w:rPr>
                <w:sz w:val="20"/>
              </w:rPr>
            </w:pPr>
          </w:p>
        </w:tc>
      </w:tr>
      <w:tr w:rsidR="00902A63" w14:paraId="7FA9A3C2" w14:textId="77777777" w:rsidTr="00177E33">
        <w:tc>
          <w:tcPr>
            <w:tcW w:w="1595" w:type="dxa"/>
          </w:tcPr>
          <w:p w14:paraId="4D78A979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90A54F6" w14:textId="77777777" w:rsidR="00902A63" w:rsidRPr="00177E33" w:rsidRDefault="00902A63" w:rsidP="00C927BB"/>
        </w:tc>
        <w:tc>
          <w:tcPr>
            <w:tcW w:w="2384" w:type="dxa"/>
          </w:tcPr>
          <w:p w14:paraId="0C6A1838" w14:textId="77777777" w:rsidR="00902A63" w:rsidRPr="00177E33" w:rsidRDefault="00902A63" w:rsidP="00C927BB"/>
        </w:tc>
        <w:tc>
          <w:tcPr>
            <w:tcW w:w="549" w:type="dxa"/>
          </w:tcPr>
          <w:p w14:paraId="5D2FCE52" w14:textId="77777777" w:rsidR="00902A63" w:rsidRPr="00177E33" w:rsidRDefault="00902A63" w:rsidP="00C927BB"/>
        </w:tc>
        <w:tc>
          <w:tcPr>
            <w:tcW w:w="2768" w:type="dxa"/>
          </w:tcPr>
          <w:p w14:paraId="0E0AFF8D" w14:textId="77777777" w:rsidR="00902A63" w:rsidRPr="00177E33" w:rsidRDefault="00902A63" w:rsidP="00C927BB"/>
        </w:tc>
        <w:tc>
          <w:tcPr>
            <w:tcW w:w="4101" w:type="dxa"/>
          </w:tcPr>
          <w:p w14:paraId="56FA7CF1" w14:textId="77777777" w:rsidR="00902A63" w:rsidRPr="00177E33" w:rsidRDefault="00902A63" w:rsidP="00C927BB"/>
        </w:tc>
        <w:tc>
          <w:tcPr>
            <w:tcW w:w="6799" w:type="dxa"/>
          </w:tcPr>
          <w:p w14:paraId="629816A5" w14:textId="77777777" w:rsidR="00902A63" w:rsidRPr="00177E33" w:rsidRDefault="00902A63" w:rsidP="00C927BB"/>
        </w:tc>
      </w:tr>
      <w:tr w:rsidR="00902A63" w14:paraId="01C57346" w14:textId="77777777" w:rsidTr="00177E33">
        <w:tc>
          <w:tcPr>
            <w:tcW w:w="1595" w:type="dxa"/>
          </w:tcPr>
          <w:p w14:paraId="29FC584B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D3F0D0" w14:textId="77777777" w:rsidR="00902A63" w:rsidRPr="00177E33" w:rsidRDefault="00902A63" w:rsidP="00C927BB"/>
        </w:tc>
        <w:tc>
          <w:tcPr>
            <w:tcW w:w="2384" w:type="dxa"/>
          </w:tcPr>
          <w:p w14:paraId="6DCA44E9" w14:textId="77777777" w:rsidR="00902A63" w:rsidRPr="00177E33" w:rsidRDefault="00902A63" w:rsidP="00C927BB"/>
        </w:tc>
        <w:tc>
          <w:tcPr>
            <w:tcW w:w="549" w:type="dxa"/>
          </w:tcPr>
          <w:p w14:paraId="03C28753" w14:textId="77777777" w:rsidR="00902A63" w:rsidRPr="00177E33" w:rsidRDefault="00902A63" w:rsidP="00C927BB"/>
        </w:tc>
        <w:tc>
          <w:tcPr>
            <w:tcW w:w="2768" w:type="dxa"/>
          </w:tcPr>
          <w:p w14:paraId="58CE2530" w14:textId="77777777" w:rsidR="00902A63" w:rsidRPr="00177E33" w:rsidRDefault="00902A63" w:rsidP="00C927BB"/>
        </w:tc>
        <w:tc>
          <w:tcPr>
            <w:tcW w:w="4101" w:type="dxa"/>
          </w:tcPr>
          <w:p w14:paraId="77757874" w14:textId="77777777" w:rsidR="00902A63" w:rsidRPr="00177E33" w:rsidRDefault="00902A63" w:rsidP="00C927BB"/>
        </w:tc>
        <w:tc>
          <w:tcPr>
            <w:tcW w:w="6799" w:type="dxa"/>
          </w:tcPr>
          <w:p w14:paraId="709AE80F" w14:textId="77777777" w:rsidR="00902A63" w:rsidRPr="00177E33" w:rsidRDefault="00902A63" w:rsidP="00C927BB"/>
        </w:tc>
      </w:tr>
      <w:tr w:rsidR="00902A63" w14:paraId="2F53906D" w14:textId="77777777" w:rsidTr="00177E33">
        <w:tc>
          <w:tcPr>
            <w:tcW w:w="1595" w:type="dxa"/>
          </w:tcPr>
          <w:p w14:paraId="0EE40698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CDDB79B" w14:textId="77777777" w:rsidR="00902A63" w:rsidRPr="00177E33" w:rsidRDefault="00902A63" w:rsidP="00C927BB"/>
        </w:tc>
        <w:tc>
          <w:tcPr>
            <w:tcW w:w="2384" w:type="dxa"/>
          </w:tcPr>
          <w:p w14:paraId="40D9A39A" w14:textId="77777777" w:rsidR="00902A63" w:rsidRPr="00177E33" w:rsidRDefault="00902A63" w:rsidP="00C927BB"/>
        </w:tc>
        <w:tc>
          <w:tcPr>
            <w:tcW w:w="549" w:type="dxa"/>
          </w:tcPr>
          <w:p w14:paraId="7866332B" w14:textId="77777777" w:rsidR="00902A63" w:rsidRPr="00177E33" w:rsidRDefault="00902A63" w:rsidP="00C927BB"/>
        </w:tc>
        <w:tc>
          <w:tcPr>
            <w:tcW w:w="2768" w:type="dxa"/>
          </w:tcPr>
          <w:p w14:paraId="03C5EBDD" w14:textId="77777777" w:rsidR="00902A63" w:rsidRPr="00177E33" w:rsidRDefault="00902A63" w:rsidP="00C927BB"/>
        </w:tc>
        <w:tc>
          <w:tcPr>
            <w:tcW w:w="4101" w:type="dxa"/>
          </w:tcPr>
          <w:p w14:paraId="5AF63ED9" w14:textId="77777777" w:rsidR="00902A63" w:rsidRPr="00177E33" w:rsidRDefault="00902A63" w:rsidP="00C927BB"/>
        </w:tc>
        <w:tc>
          <w:tcPr>
            <w:tcW w:w="6799" w:type="dxa"/>
          </w:tcPr>
          <w:p w14:paraId="33D5E233" w14:textId="77777777" w:rsidR="00902A63" w:rsidRPr="00177E33" w:rsidRDefault="00902A63" w:rsidP="00C927BB"/>
        </w:tc>
      </w:tr>
      <w:tr w:rsidR="00902A63" w14:paraId="7E63C0F8" w14:textId="77777777" w:rsidTr="00177E33">
        <w:tc>
          <w:tcPr>
            <w:tcW w:w="1595" w:type="dxa"/>
          </w:tcPr>
          <w:p w14:paraId="33D86D88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0EEBC45" w14:textId="77777777" w:rsidR="00902A63" w:rsidRPr="00177E33" w:rsidRDefault="00902A63" w:rsidP="00C927BB"/>
        </w:tc>
        <w:tc>
          <w:tcPr>
            <w:tcW w:w="2384" w:type="dxa"/>
          </w:tcPr>
          <w:p w14:paraId="31B96FF2" w14:textId="77777777" w:rsidR="00902A63" w:rsidRPr="00177E33" w:rsidRDefault="00902A63" w:rsidP="00C927BB"/>
        </w:tc>
        <w:tc>
          <w:tcPr>
            <w:tcW w:w="549" w:type="dxa"/>
          </w:tcPr>
          <w:p w14:paraId="32085854" w14:textId="77777777" w:rsidR="00902A63" w:rsidRPr="00177E33" w:rsidRDefault="00902A63" w:rsidP="00C927BB"/>
        </w:tc>
        <w:tc>
          <w:tcPr>
            <w:tcW w:w="2768" w:type="dxa"/>
          </w:tcPr>
          <w:p w14:paraId="053157F3" w14:textId="77777777" w:rsidR="00902A63" w:rsidRPr="00177E33" w:rsidRDefault="00902A63" w:rsidP="00C927BB"/>
        </w:tc>
        <w:tc>
          <w:tcPr>
            <w:tcW w:w="4101" w:type="dxa"/>
          </w:tcPr>
          <w:p w14:paraId="5107B90D" w14:textId="77777777" w:rsidR="00902A63" w:rsidRPr="00177E33" w:rsidRDefault="00902A63" w:rsidP="00C927BB"/>
        </w:tc>
        <w:tc>
          <w:tcPr>
            <w:tcW w:w="6799" w:type="dxa"/>
          </w:tcPr>
          <w:p w14:paraId="30531545" w14:textId="77777777" w:rsidR="00902A63" w:rsidRPr="00177E33" w:rsidRDefault="00902A63" w:rsidP="00C927BB"/>
        </w:tc>
      </w:tr>
      <w:tr w:rsidR="00902A63" w14:paraId="3392A906" w14:textId="77777777" w:rsidTr="00177E33">
        <w:tc>
          <w:tcPr>
            <w:tcW w:w="1595" w:type="dxa"/>
          </w:tcPr>
          <w:p w14:paraId="53EEE02E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1B28BE" w14:textId="77777777" w:rsidR="00902A63" w:rsidRPr="00177E33" w:rsidRDefault="00902A63" w:rsidP="00C927BB"/>
        </w:tc>
        <w:tc>
          <w:tcPr>
            <w:tcW w:w="2384" w:type="dxa"/>
          </w:tcPr>
          <w:p w14:paraId="42F6C74E" w14:textId="77777777" w:rsidR="00902A63" w:rsidRPr="00177E33" w:rsidRDefault="00902A63" w:rsidP="00C927BB"/>
        </w:tc>
        <w:tc>
          <w:tcPr>
            <w:tcW w:w="549" w:type="dxa"/>
          </w:tcPr>
          <w:p w14:paraId="1048E3B7" w14:textId="77777777" w:rsidR="00902A63" w:rsidRPr="00177E33" w:rsidRDefault="00902A63" w:rsidP="00C927BB"/>
        </w:tc>
        <w:tc>
          <w:tcPr>
            <w:tcW w:w="2768" w:type="dxa"/>
          </w:tcPr>
          <w:p w14:paraId="575497EE" w14:textId="77777777" w:rsidR="00902A63" w:rsidRPr="00177E33" w:rsidRDefault="00902A63" w:rsidP="00C927BB"/>
        </w:tc>
        <w:tc>
          <w:tcPr>
            <w:tcW w:w="4101" w:type="dxa"/>
          </w:tcPr>
          <w:p w14:paraId="635564FE" w14:textId="77777777" w:rsidR="00902A63" w:rsidRPr="00177E33" w:rsidRDefault="00902A63" w:rsidP="00C927BB"/>
        </w:tc>
        <w:tc>
          <w:tcPr>
            <w:tcW w:w="6799" w:type="dxa"/>
          </w:tcPr>
          <w:p w14:paraId="5E1054D0" w14:textId="77777777" w:rsidR="00902A63" w:rsidRPr="00177E33" w:rsidRDefault="00902A63" w:rsidP="00C927BB"/>
        </w:tc>
      </w:tr>
      <w:tr w:rsidR="00902A63" w14:paraId="6813E4E2" w14:textId="77777777" w:rsidTr="00177E33">
        <w:tc>
          <w:tcPr>
            <w:tcW w:w="1595" w:type="dxa"/>
          </w:tcPr>
          <w:p w14:paraId="1C6B0F84" w14:textId="77777777" w:rsidR="00902A63" w:rsidRPr="00177E33" w:rsidRDefault="00902A63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23F079B" w14:textId="77777777" w:rsidR="00902A63" w:rsidRPr="00177E33" w:rsidRDefault="00902A63" w:rsidP="00C927BB"/>
        </w:tc>
        <w:tc>
          <w:tcPr>
            <w:tcW w:w="2384" w:type="dxa"/>
          </w:tcPr>
          <w:p w14:paraId="5713982E" w14:textId="77777777" w:rsidR="00902A63" w:rsidRPr="00177E33" w:rsidRDefault="00902A63" w:rsidP="00C927BB"/>
        </w:tc>
        <w:tc>
          <w:tcPr>
            <w:tcW w:w="549" w:type="dxa"/>
          </w:tcPr>
          <w:p w14:paraId="25C1F281" w14:textId="77777777" w:rsidR="00902A63" w:rsidRPr="00177E33" w:rsidRDefault="00902A63" w:rsidP="00C927BB"/>
        </w:tc>
        <w:tc>
          <w:tcPr>
            <w:tcW w:w="2768" w:type="dxa"/>
          </w:tcPr>
          <w:p w14:paraId="1C8117E1" w14:textId="77777777" w:rsidR="00902A63" w:rsidRPr="00177E33" w:rsidRDefault="00902A63" w:rsidP="00C927BB"/>
        </w:tc>
        <w:tc>
          <w:tcPr>
            <w:tcW w:w="4101" w:type="dxa"/>
          </w:tcPr>
          <w:p w14:paraId="1F7DE47D" w14:textId="77777777" w:rsidR="00902A63" w:rsidRPr="00177E33" w:rsidRDefault="00902A63" w:rsidP="00C927BB"/>
        </w:tc>
        <w:tc>
          <w:tcPr>
            <w:tcW w:w="6799" w:type="dxa"/>
          </w:tcPr>
          <w:p w14:paraId="3BB34968" w14:textId="77777777" w:rsidR="00902A63" w:rsidRPr="00177E33" w:rsidRDefault="00902A63" w:rsidP="00C927BB"/>
        </w:tc>
      </w:tr>
      <w:tr w:rsidR="008E4E7D" w14:paraId="64643026" w14:textId="77777777" w:rsidTr="00177E33">
        <w:tc>
          <w:tcPr>
            <w:tcW w:w="1595" w:type="dxa"/>
          </w:tcPr>
          <w:p w14:paraId="5D5889C3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8E4E7D" w:rsidRPr="00177E33" w:rsidRDefault="008E4E7D" w:rsidP="00C927BB"/>
        </w:tc>
        <w:tc>
          <w:tcPr>
            <w:tcW w:w="2384" w:type="dxa"/>
          </w:tcPr>
          <w:p w14:paraId="1AD49112" w14:textId="77777777" w:rsidR="008E4E7D" w:rsidRPr="00177E33" w:rsidRDefault="008E4E7D" w:rsidP="00C927BB"/>
        </w:tc>
        <w:tc>
          <w:tcPr>
            <w:tcW w:w="549" w:type="dxa"/>
          </w:tcPr>
          <w:p w14:paraId="67CE16E9" w14:textId="77777777" w:rsidR="008E4E7D" w:rsidRPr="00177E33" w:rsidRDefault="008E4E7D" w:rsidP="00C927BB"/>
        </w:tc>
        <w:tc>
          <w:tcPr>
            <w:tcW w:w="2768" w:type="dxa"/>
          </w:tcPr>
          <w:p w14:paraId="6851CB66" w14:textId="77777777" w:rsidR="008E4E7D" w:rsidRPr="00177E33" w:rsidRDefault="008E4E7D" w:rsidP="00C927BB"/>
        </w:tc>
        <w:tc>
          <w:tcPr>
            <w:tcW w:w="4101" w:type="dxa"/>
          </w:tcPr>
          <w:p w14:paraId="24F4F155" w14:textId="77777777" w:rsidR="008E4E7D" w:rsidRPr="00177E33" w:rsidRDefault="008E4E7D" w:rsidP="00C927BB"/>
        </w:tc>
        <w:tc>
          <w:tcPr>
            <w:tcW w:w="6799" w:type="dxa"/>
          </w:tcPr>
          <w:p w14:paraId="63DB0538" w14:textId="77777777" w:rsidR="008E4E7D" w:rsidRPr="00177E33" w:rsidRDefault="008E4E7D" w:rsidP="00C927BB"/>
        </w:tc>
      </w:tr>
      <w:tr w:rsidR="008E4E7D" w14:paraId="05050428" w14:textId="77777777" w:rsidTr="00177E33">
        <w:tc>
          <w:tcPr>
            <w:tcW w:w="1595" w:type="dxa"/>
          </w:tcPr>
          <w:p w14:paraId="6666BEEB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8E4E7D" w:rsidRPr="00177E33" w:rsidRDefault="008E4E7D" w:rsidP="00C927BB"/>
        </w:tc>
        <w:tc>
          <w:tcPr>
            <w:tcW w:w="2384" w:type="dxa"/>
          </w:tcPr>
          <w:p w14:paraId="22BA1081" w14:textId="77777777" w:rsidR="008E4E7D" w:rsidRPr="00177E33" w:rsidRDefault="008E4E7D" w:rsidP="00C927BB"/>
        </w:tc>
        <w:tc>
          <w:tcPr>
            <w:tcW w:w="549" w:type="dxa"/>
          </w:tcPr>
          <w:p w14:paraId="5717ED8B" w14:textId="77777777" w:rsidR="008E4E7D" w:rsidRPr="00177E33" w:rsidRDefault="008E4E7D" w:rsidP="00C927BB"/>
        </w:tc>
        <w:tc>
          <w:tcPr>
            <w:tcW w:w="2768" w:type="dxa"/>
          </w:tcPr>
          <w:p w14:paraId="4C00CEAD" w14:textId="77777777" w:rsidR="008E4E7D" w:rsidRPr="00177E33" w:rsidRDefault="008E4E7D" w:rsidP="00C927BB"/>
        </w:tc>
        <w:tc>
          <w:tcPr>
            <w:tcW w:w="4101" w:type="dxa"/>
          </w:tcPr>
          <w:p w14:paraId="5605B33D" w14:textId="77777777" w:rsidR="008E4E7D" w:rsidRPr="00177E33" w:rsidRDefault="008E4E7D" w:rsidP="00C927BB"/>
        </w:tc>
        <w:tc>
          <w:tcPr>
            <w:tcW w:w="6799" w:type="dxa"/>
          </w:tcPr>
          <w:p w14:paraId="33BA16AF" w14:textId="77777777" w:rsidR="008E4E7D" w:rsidRPr="00177E33" w:rsidRDefault="008E4E7D" w:rsidP="00C927BB"/>
        </w:tc>
      </w:tr>
      <w:tr w:rsidR="008E4E7D" w14:paraId="35CDDC86" w14:textId="77777777" w:rsidTr="00177E33">
        <w:tc>
          <w:tcPr>
            <w:tcW w:w="1595" w:type="dxa"/>
          </w:tcPr>
          <w:p w14:paraId="70DE925C" w14:textId="77777777" w:rsidR="008E4E7D" w:rsidRPr="00177E33" w:rsidRDefault="008E4E7D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8E4E7D" w:rsidRPr="00177E33" w:rsidRDefault="008E4E7D" w:rsidP="00C927BB"/>
        </w:tc>
        <w:tc>
          <w:tcPr>
            <w:tcW w:w="2384" w:type="dxa"/>
          </w:tcPr>
          <w:p w14:paraId="4A690815" w14:textId="77777777" w:rsidR="008E4E7D" w:rsidRPr="00177E33" w:rsidRDefault="008E4E7D" w:rsidP="00C927BB"/>
        </w:tc>
        <w:tc>
          <w:tcPr>
            <w:tcW w:w="549" w:type="dxa"/>
          </w:tcPr>
          <w:p w14:paraId="3A67DF4D" w14:textId="77777777" w:rsidR="008E4E7D" w:rsidRPr="00177E33" w:rsidRDefault="008E4E7D" w:rsidP="00C927BB"/>
        </w:tc>
        <w:tc>
          <w:tcPr>
            <w:tcW w:w="2768" w:type="dxa"/>
          </w:tcPr>
          <w:p w14:paraId="3DEE665D" w14:textId="77777777" w:rsidR="008E4E7D" w:rsidRPr="00177E33" w:rsidRDefault="008E4E7D" w:rsidP="00C927BB"/>
        </w:tc>
        <w:tc>
          <w:tcPr>
            <w:tcW w:w="4101" w:type="dxa"/>
          </w:tcPr>
          <w:p w14:paraId="7DD9CC02" w14:textId="77777777" w:rsidR="008E4E7D" w:rsidRPr="00177E33" w:rsidRDefault="008E4E7D" w:rsidP="00C927BB"/>
        </w:tc>
        <w:tc>
          <w:tcPr>
            <w:tcW w:w="6799" w:type="dxa"/>
          </w:tcPr>
          <w:p w14:paraId="27745AD8" w14:textId="77777777" w:rsidR="008E4E7D" w:rsidRPr="00177E33" w:rsidRDefault="008E4E7D" w:rsidP="00C927BB"/>
        </w:tc>
      </w:tr>
      <w:tr w:rsidR="00B21091" w14:paraId="721AA549" w14:textId="77777777" w:rsidTr="00177E33">
        <w:tc>
          <w:tcPr>
            <w:tcW w:w="1595" w:type="dxa"/>
          </w:tcPr>
          <w:p w14:paraId="6F7DF999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EDD5572" w14:textId="77777777" w:rsidR="00B21091" w:rsidRPr="00177E33" w:rsidRDefault="00B21091" w:rsidP="00C927BB"/>
        </w:tc>
        <w:tc>
          <w:tcPr>
            <w:tcW w:w="2384" w:type="dxa"/>
          </w:tcPr>
          <w:p w14:paraId="1C23E1CA" w14:textId="77777777" w:rsidR="00B21091" w:rsidRPr="00177E33" w:rsidRDefault="00B21091" w:rsidP="00C927BB"/>
        </w:tc>
        <w:tc>
          <w:tcPr>
            <w:tcW w:w="549" w:type="dxa"/>
          </w:tcPr>
          <w:p w14:paraId="2799C106" w14:textId="77777777" w:rsidR="00B21091" w:rsidRPr="00177E33" w:rsidRDefault="00B21091" w:rsidP="00C927BB"/>
        </w:tc>
        <w:tc>
          <w:tcPr>
            <w:tcW w:w="2768" w:type="dxa"/>
          </w:tcPr>
          <w:p w14:paraId="508ED753" w14:textId="77777777" w:rsidR="00B21091" w:rsidRPr="00177E33" w:rsidRDefault="00B21091" w:rsidP="00C927BB"/>
        </w:tc>
        <w:tc>
          <w:tcPr>
            <w:tcW w:w="4101" w:type="dxa"/>
          </w:tcPr>
          <w:p w14:paraId="12E76452" w14:textId="77777777" w:rsidR="00B21091" w:rsidRPr="00177E33" w:rsidRDefault="00B21091" w:rsidP="00C927BB"/>
        </w:tc>
        <w:tc>
          <w:tcPr>
            <w:tcW w:w="6799" w:type="dxa"/>
          </w:tcPr>
          <w:p w14:paraId="5200571C" w14:textId="77777777" w:rsidR="00B21091" w:rsidRPr="00177E33" w:rsidRDefault="00B21091" w:rsidP="00C927BB"/>
        </w:tc>
      </w:tr>
      <w:tr w:rsidR="00B21091" w14:paraId="3701C0DE" w14:textId="77777777" w:rsidTr="00177E33">
        <w:tc>
          <w:tcPr>
            <w:tcW w:w="1595" w:type="dxa"/>
          </w:tcPr>
          <w:p w14:paraId="5A19829C" w14:textId="77777777" w:rsidR="00B21091" w:rsidRPr="00177E33" w:rsidRDefault="00B21091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FB47CAE" w14:textId="77777777" w:rsidR="00B21091" w:rsidRPr="00177E33" w:rsidRDefault="00B21091" w:rsidP="00C927BB"/>
        </w:tc>
        <w:tc>
          <w:tcPr>
            <w:tcW w:w="2384" w:type="dxa"/>
          </w:tcPr>
          <w:p w14:paraId="6A1FE92A" w14:textId="77777777" w:rsidR="00B21091" w:rsidRPr="00177E33" w:rsidRDefault="00B21091" w:rsidP="00C927BB"/>
        </w:tc>
        <w:tc>
          <w:tcPr>
            <w:tcW w:w="549" w:type="dxa"/>
          </w:tcPr>
          <w:p w14:paraId="6540D4CF" w14:textId="77777777" w:rsidR="00B21091" w:rsidRPr="00177E33" w:rsidRDefault="00B21091" w:rsidP="00C927BB"/>
        </w:tc>
        <w:tc>
          <w:tcPr>
            <w:tcW w:w="2768" w:type="dxa"/>
          </w:tcPr>
          <w:p w14:paraId="03310044" w14:textId="77777777" w:rsidR="00B21091" w:rsidRPr="00177E33" w:rsidRDefault="00B21091" w:rsidP="00C927BB"/>
        </w:tc>
        <w:tc>
          <w:tcPr>
            <w:tcW w:w="4101" w:type="dxa"/>
          </w:tcPr>
          <w:p w14:paraId="09E3D5DF" w14:textId="77777777" w:rsidR="00B21091" w:rsidRPr="00177E33" w:rsidRDefault="00B21091" w:rsidP="00C927BB"/>
        </w:tc>
        <w:tc>
          <w:tcPr>
            <w:tcW w:w="6799" w:type="dxa"/>
          </w:tcPr>
          <w:p w14:paraId="04908317" w14:textId="77777777" w:rsidR="00B21091" w:rsidRPr="00177E33" w:rsidRDefault="00B21091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52E1922E" w:rsidR="00B86F80" w:rsidRDefault="00B86F80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0" w:name="BM_CiroNummer"/>
          <w:bookmarkEnd w:id="0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2525B1F4" w:rsidR="00872F4E" w:rsidRDefault="00ED56D9" w:rsidP="00ED56D9">
    <w:pPr>
      <w:rPr>
        <w:sz w:val="40"/>
        <w:szCs w:val="40"/>
      </w:rPr>
    </w:pPr>
    <w:r w:rsidRPr="00ED56D9">
      <w:rPr>
        <w:sz w:val="40"/>
        <w:szCs w:val="40"/>
      </w:rPr>
      <w:t>Vragen Nota van Inlichtingen</w:t>
    </w:r>
  </w:p>
  <w:p w14:paraId="2A0CADF1" w14:textId="49F05EAA" w:rsidR="00872F4E" w:rsidRDefault="00F272BD" w:rsidP="00ED56D9">
    <w:pPr>
      <w:rPr>
        <w:sz w:val="40"/>
        <w:szCs w:val="40"/>
      </w:rPr>
    </w:pP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noProof/>
      </w:rPr>
      <w:drawing>
        <wp:inline distT="0" distB="0" distL="0" distR="0" wp14:anchorId="256C7999" wp14:editId="31215C2B">
          <wp:extent cx="2362200" cy="902885"/>
          <wp:effectExtent l="0" t="0" r="0" b="0"/>
          <wp:docPr id="1" name="Afbeelding 1" descr="M: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4512" cy="911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3A79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2E7A"/>
    <w:rsid w:val="00276AEA"/>
    <w:rsid w:val="002A0145"/>
    <w:rsid w:val="002A1DA4"/>
    <w:rsid w:val="002B0CD9"/>
    <w:rsid w:val="002C0AAD"/>
    <w:rsid w:val="002E0D4F"/>
    <w:rsid w:val="002F0C35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83B6E"/>
    <w:rsid w:val="00485B37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9237C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02A63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A6A8A"/>
    <w:rsid w:val="009C5998"/>
    <w:rsid w:val="009D2BC9"/>
    <w:rsid w:val="009D4C0F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0FE"/>
    <w:rsid w:val="00D52634"/>
    <w:rsid w:val="00D60FAC"/>
    <w:rsid w:val="00D7031F"/>
    <w:rsid w:val="00D86730"/>
    <w:rsid w:val="00D90D15"/>
    <w:rsid w:val="00D95CDA"/>
    <w:rsid w:val="00DA4DF1"/>
    <w:rsid w:val="00DB3EA9"/>
    <w:rsid w:val="00DC0B50"/>
    <w:rsid w:val="00DC38F7"/>
    <w:rsid w:val="00DC4E9E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272BD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2" ma:contentTypeDescription="Een nieuw document maken." ma:contentTypeScope="" ma:versionID="b3979aaf788b2aa2468e799a1bf3cb9b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06edff94b96a0744ce998b32243fd7a5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10a9bfca-0b35-4a47-9810-d52949f5fd74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EE547-0D90-4DC4-BB59-F667D9653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ed98f67c-1919-4074-973e-72d958f5fb31"/>
    <ds:schemaRef ds:uri="http://www.w3.org/XML/1998/namespace"/>
    <ds:schemaRef ds:uri="http://purl.org/dc/elements/1.1/"/>
    <ds:schemaRef ds:uri="10a9bfca-0b35-4a47-9810-d52949f5fd74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9</TotalTime>
  <Pages>1</Pages>
  <Words>51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Mariano Marti</cp:lastModifiedBy>
  <cp:revision>11</cp:revision>
  <cp:lastPrinted>2022-11-03T17:21:00Z</cp:lastPrinted>
  <dcterms:created xsi:type="dcterms:W3CDTF">2023-11-09T10:34:00Z</dcterms:created>
  <dcterms:modified xsi:type="dcterms:W3CDTF">2024-07-14T09:58:00Z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0x0101002F629D793BBE6C4EAE3625822569BC03</vt:lpwstr>
  </property>
  <property fmtid="{D5CDD505-2E9C-101B-9397-08002B2CF9AE}" pid="13" name="MediaServiceImageTags">
    <vt:lpwstr/>
  </property>
</Properties>
</file>