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27159F" w14:textId="0157C56F" w:rsidR="004709D2" w:rsidRDefault="00FA698D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</w:tabs>
        <w:spacing w:line="240" w:lineRule="auto"/>
        <w:rPr>
          <w:noProof/>
          <w:lang w:eastAsia="nl-NL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6C472B" wp14:editId="0F71005C">
                <wp:simplePos x="0" y="0"/>
                <wp:positionH relativeFrom="column">
                  <wp:posOffset>7620</wp:posOffset>
                </wp:positionH>
                <wp:positionV relativeFrom="page">
                  <wp:posOffset>7168515</wp:posOffset>
                </wp:positionV>
                <wp:extent cx="6240780" cy="1052195"/>
                <wp:effectExtent l="0" t="0" r="7620" b="14605"/>
                <wp:wrapSquare wrapText="bothSides"/>
                <wp:docPr id="6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0780" cy="1052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80480D" w14:textId="2B68D4A6" w:rsidR="00880873" w:rsidRDefault="00FA698D" w:rsidP="00023E63">
                            <w:pPr>
                              <w:pStyle w:val="Titel"/>
                              <w:rPr>
                                <w:noProof/>
                                <w:lang w:eastAsia="nl-NL"/>
                              </w:rPr>
                            </w:pPr>
                            <w:r>
                              <w:rPr>
                                <w:noProof/>
                                <w:lang w:eastAsia="nl-NL"/>
                              </w:rPr>
                              <w:t xml:space="preserve">Vragenlijst </w:t>
                            </w:r>
                          </w:p>
                          <w:p w14:paraId="2B10E4A8" w14:textId="240BE9BC" w:rsidR="00461545" w:rsidRDefault="00FA698D" w:rsidP="0046154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Marktconsultatie </w:t>
                            </w:r>
                            <w:r w:rsidR="0046154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360-graden</w:t>
                            </w:r>
                            <w:r w:rsidR="004B375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75F9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panorama</w:t>
                            </w:r>
                            <w:r w:rsidR="0046154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foto’s ProRail</w:t>
                            </w:r>
                          </w:p>
                          <w:p w14:paraId="6AE48765" w14:textId="77777777" w:rsidR="00880873" w:rsidRPr="00880873" w:rsidRDefault="00880873">
                            <w:pPr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6C472B" id="_x0000_t202" coordsize="21600,21600" o:spt="202" path="m,l,21600r21600,l21600,xe">
                <v:stroke joinstyle="miter"/>
                <v:path gradientshapeok="t" o:connecttype="rect"/>
              </v:shapetype>
              <v:shape id="Tekstvak 6" o:spid="_x0000_s1026" type="#_x0000_t202" style="position:absolute;margin-left:.6pt;margin-top:564.45pt;width:491.4pt;height:8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" filled="f" stroked="f">
                <v:textbox inset="0,0,0,0">
                  <w:txbxContent>
                    <w:p w14:paraId="3F80480D" w14:textId="2B68D4A6" w:rsidR="00880873" w:rsidRDefault="00FA698D" w:rsidP="00023E63">
                      <w:pPr>
                        <w:pStyle w:val="Titel"/>
                        <w:rPr>
                          <w:noProof/>
                          <w:lang w:eastAsia="nl-NL"/>
                        </w:rPr>
                      </w:pPr>
                      <w:r>
                        <w:rPr>
                          <w:noProof/>
                          <w:lang w:eastAsia="nl-NL"/>
                        </w:rPr>
                        <w:t xml:space="preserve">Vragenlijst </w:t>
                      </w:r>
                    </w:p>
                    <w:p w14:paraId="2B10E4A8" w14:textId="240BE9BC" w:rsidR="00461545" w:rsidRDefault="00FA698D" w:rsidP="0046154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Marktconsultatie </w:t>
                      </w:r>
                      <w:r w:rsidR="00461545">
                        <w:rPr>
                          <w:rFonts w:ascii="Arial" w:hAnsi="Arial" w:cs="Arial"/>
                          <w:sz w:val="28"/>
                          <w:szCs w:val="28"/>
                        </w:rPr>
                        <w:t>360-graden</w:t>
                      </w:r>
                      <w:r w:rsidR="004B375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775F9C">
                        <w:rPr>
                          <w:rFonts w:ascii="Arial" w:hAnsi="Arial" w:cs="Arial"/>
                          <w:sz w:val="28"/>
                          <w:szCs w:val="28"/>
                        </w:rPr>
                        <w:t>panorama</w:t>
                      </w:r>
                      <w:r w:rsidR="00461545">
                        <w:rPr>
                          <w:rFonts w:ascii="Arial" w:hAnsi="Arial" w:cs="Arial"/>
                          <w:sz w:val="28"/>
                          <w:szCs w:val="28"/>
                        </w:rPr>
                        <w:t>foto’s ProRail</w:t>
                      </w:r>
                    </w:p>
                    <w:p w14:paraId="6AE48765" w14:textId="77777777" w:rsidR="00880873" w:rsidRPr="00880873" w:rsidRDefault="00880873">
                      <w:pPr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107516">
        <w:rPr>
          <w:noProof/>
          <w:lang w:eastAsia="nl-NL"/>
        </w:rPr>
        <w:drawing>
          <wp:anchor distT="0" distB="0" distL="114300" distR="114300" simplePos="0" relativeHeight="251658241" behindDoc="0" locked="0" layoutInCell="1" allowOverlap="1" wp14:anchorId="1691D87D" wp14:editId="1B36842C">
            <wp:simplePos x="0" y="0"/>
            <wp:positionH relativeFrom="column">
              <wp:posOffset>-4545965</wp:posOffset>
            </wp:positionH>
            <wp:positionV relativeFrom="page">
              <wp:posOffset>3645</wp:posOffset>
            </wp:positionV>
            <wp:extent cx="10512360" cy="7020000"/>
            <wp:effectExtent l="0" t="0" r="3810" b="0"/>
            <wp:wrapNone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" b="9"/>
                    <a:stretch>
                      <a:fillRect/>
                    </a:stretch>
                  </pic:blipFill>
                  <pic:spPr>
                    <a:xfrm>
                      <a:off x="0" y="0"/>
                      <a:ext cx="10512360" cy="70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4591">
        <w:rPr>
          <w:noProof/>
          <w:lang w:eastAsia="nl-NL"/>
        </w:rPr>
        <w:br w:type="page"/>
      </w:r>
    </w:p>
    <w:p w14:paraId="7D754681" w14:textId="77777777" w:rsidR="005D15D6" w:rsidRDefault="005D15D6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7229"/>
        </w:tabs>
        <w:spacing w:line="240" w:lineRule="auto"/>
        <w:rPr>
          <w:noProof/>
          <w:lang w:eastAsia="nl-NL"/>
        </w:rPr>
        <w:sectPr w:rsidR="005D15D6" w:rsidSect="004709D2"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1333" w:right="3402" w:bottom="2347" w:left="1264" w:header="709" w:footer="709" w:gutter="0"/>
          <w:cols w:space="708"/>
          <w:titlePg/>
          <w:docGrid w:linePitch="360"/>
        </w:sectPr>
      </w:pPr>
    </w:p>
    <w:p w14:paraId="61674380" w14:textId="3674C668" w:rsidR="00035863" w:rsidRDefault="00FA698D" w:rsidP="0021536D">
      <w:pPr>
        <w:pStyle w:val="Kop1"/>
        <w:numPr>
          <w:ilvl w:val="0"/>
          <w:numId w:val="13"/>
        </w:numPr>
      </w:pPr>
      <w:bookmarkStart w:id="0" w:name="_Toc171669957"/>
      <w:r>
        <w:lastRenderedPageBreak/>
        <w:t>V</w:t>
      </w:r>
      <w:r w:rsidR="0021536D">
        <w:t>ragen</w:t>
      </w:r>
      <w:bookmarkEnd w:id="0"/>
    </w:p>
    <w:p w14:paraId="3E0A058C" w14:textId="55683F05" w:rsidR="005165D3" w:rsidRDefault="005165D3" w:rsidP="00E940F9">
      <w:pPr>
        <w:spacing w:line="276" w:lineRule="auto"/>
      </w:pPr>
      <w:r>
        <w:t xml:space="preserve">ProRail wil graag met de markt nadenken hoe een goede aanbesteding te organiseren is voor de hiervoor geschetste scope en </w:t>
      </w:r>
      <w:r w:rsidR="00A15563">
        <w:t>doelstelling</w:t>
      </w:r>
      <w:r>
        <w:t xml:space="preserve">. </w:t>
      </w:r>
      <w:r w:rsidR="00673A57">
        <w:t xml:space="preserve">De vragen die daarbij voorliggen zijn verwerkt in onderstaande </w:t>
      </w:r>
      <w:r w:rsidR="000A6EF8">
        <w:t xml:space="preserve">twee </w:t>
      </w:r>
      <w:r w:rsidR="00673A57">
        <w:t>tabel</w:t>
      </w:r>
      <w:r w:rsidR="000A6EF8">
        <w:t>len</w:t>
      </w:r>
      <w:r w:rsidR="00673A57">
        <w:t xml:space="preserve"> waarbij het verzoek aan marktpartijen is deze zo volledig mogelijk in te vullen</w:t>
      </w:r>
      <w:r w:rsidR="005E4D00">
        <w:t>.</w:t>
      </w:r>
      <w:r w:rsidR="000A6EF8">
        <w:t xml:space="preserve"> </w:t>
      </w:r>
      <w:r w:rsidR="00700239">
        <w:t xml:space="preserve">Na een korte introductie van uw onderneming volgen er drie tabellen. </w:t>
      </w:r>
      <w:r w:rsidR="000A6EF8">
        <w:t xml:space="preserve">De eerste tabel richt zich op de productspecificaties en -inhoud, </w:t>
      </w:r>
      <w:r w:rsidR="00F90508">
        <w:t>de tweede op andere relevante pro</w:t>
      </w:r>
      <w:r w:rsidR="00B15DC7">
        <w:t xml:space="preserve">ducten en </w:t>
      </w:r>
      <w:r w:rsidR="000A6EF8">
        <w:t xml:space="preserve">de </w:t>
      </w:r>
      <w:r w:rsidR="00B15DC7">
        <w:t>derde</w:t>
      </w:r>
      <w:r w:rsidR="000A6EF8">
        <w:t xml:space="preserve"> op de mogelijke leveringsvormen en tariefstructuren.</w:t>
      </w:r>
    </w:p>
    <w:p w14:paraId="42E1397D" w14:textId="77777777" w:rsidR="00B7023B" w:rsidRDefault="00B7023B" w:rsidP="005165D3"/>
    <w:p w14:paraId="75E8F2CF" w14:textId="761BD892" w:rsidR="00B7023B" w:rsidRDefault="00D06188" w:rsidP="00E940F9">
      <w:pPr>
        <w:spacing w:line="276" w:lineRule="auto"/>
      </w:pPr>
      <w:r>
        <w:t>Ter verduidelijking hier een omschrijving van wat er wordt verstaan onder een aantal van de in de tabel genoemde begrippen:</w:t>
      </w:r>
    </w:p>
    <w:p w14:paraId="778F9D53" w14:textId="14862D54" w:rsidR="00FF2BB1" w:rsidRDefault="00374BF2" w:rsidP="00E940F9">
      <w:pPr>
        <w:pStyle w:val="Lijstalinea"/>
        <w:numPr>
          <w:ilvl w:val="0"/>
          <w:numId w:val="16"/>
        </w:numPr>
        <w:spacing w:line="276" w:lineRule="auto"/>
      </w:pPr>
      <w:r>
        <w:t xml:space="preserve">Dekkingsgebied: </w:t>
      </w:r>
      <w:r w:rsidR="004A2FF0">
        <w:t>geografische dekking en</w:t>
      </w:r>
      <w:r w:rsidR="00FF2BB1">
        <w:t xml:space="preserve"> </w:t>
      </w:r>
      <w:r w:rsidR="00EF5B93">
        <w:t>mate van beschikbaarheid rondom het spoor</w:t>
      </w:r>
    </w:p>
    <w:p w14:paraId="4F8E2311" w14:textId="15CF452B" w:rsidR="00286BB4" w:rsidRDefault="00D22966" w:rsidP="00E940F9">
      <w:pPr>
        <w:pStyle w:val="Lijstalinea"/>
        <w:numPr>
          <w:ilvl w:val="0"/>
          <w:numId w:val="16"/>
        </w:numPr>
        <w:spacing w:line="276" w:lineRule="auto"/>
      </w:pPr>
      <w:r>
        <w:t xml:space="preserve">Intervalafstand: </w:t>
      </w:r>
      <w:r w:rsidR="00FE23E3">
        <w:t xml:space="preserve">de afstand over een rechte lijn tussen </w:t>
      </w:r>
      <w:r w:rsidR="00B8179D">
        <w:t>opeenvolgende foto’s</w:t>
      </w:r>
    </w:p>
    <w:p w14:paraId="4A287A8D" w14:textId="1647EC93" w:rsidR="00736AD7" w:rsidRDefault="00736AD7" w:rsidP="00E940F9">
      <w:pPr>
        <w:pStyle w:val="Lijstalinea"/>
        <w:numPr>
          <w:ilvl w:val="0"/>
          <w:numId w:val="16"/>
        </w:numPr>
        <w:spacing w:line="276" w:lineRule="auto"/>
      </w:pPr>
      <w:r>
        <w:t xml:space="preserve">Historische opnamen: </w:t>
      </w:r>
      <w:r w:rsidR="00761C15">
        <w:t>360-gradenpanoramafoto</w:t>
      </w:r>
      <w:r w:rsidR="00437B95">
        <w:t>’</w:t>
      </w:r>
      <w:r w:rsidR="00761C15">
        <w:t xml:space="preserve">s eerder gemaakt op dezelfde locatie </w:t>
      </w:r>
      <w:r w:rsidR="00D22CAC">
        <w:t>als de actuele opname</w:t>
      </w:r>
    </w:p>
    <w:p w14:paraId="4D0CC953" w14:textId="361DB5AB" w:rsidR="005108D8" w:rsidRDefault="005108D8" w:rsidP="00E940F9">
      <w:pPr>
        <w:pStyle w:val="Lijstalinea"/>
        <w:numPr>
          <w:ilvl w:val="0"/>
          <w:numId w:val="16"/>
        </w:numPr>
        <w:spacing w:line="276" w:lineRule="auto"/>
      </w:pPr>
      <w:r>
        <w:t xml:space="preserve">LIDAR: </w:t>
      </w:r>
      <w:r w:rsidR="00BB67FA">
        <w:t>3-dimensionale puntenwolken</w:t>
      </w:r>
    </w:p>
    <w:p w14:paraId="0B62AB3A" w14:textId="77777777" w:rsidR="00700239" w:rsidRDefault="00700239" w:rsidP="00700239">
      <w:pPr>
        <w:spacing w:line="276" w:lineRule="auto"/>
      </w:pPr>
    </w:p>
    <w:tbl>
      <w:tblPr>
        <w:tblW w:w="1304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41"/>
      </w:tblGrid>
      <w:tr w:rsidR="00700239" w:rsidRPr="007F4970" w14:paraId="0EBC9683" w14:textId="77777777" w:rsidTr="00534D82">
        <w:trPr>
          <w:trHeight w:val="550"/>
        </w:trPr>
        <w:tc>
          <w:tcPr>
            <w:tcW w:w="13041" w:type="dxa"/>
            <w:shd w:val="clear" w:color="auto" w:fill="C00000"/>
            <w:noWrap/>
            <w:vAlign w:val="center"/>
            <w:hideMark/>
          </w:tcPr>
          <w:p w14:paraId="54C7C425" w14:textId="199C0585" w:rsidR="00700239" w:rsidRPr="005B3ADA" w:rsidRDefault="00700239" w:rsidP="00700239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 xml:space="preserve">Korte introductie </w:t>
            </w:r>
          </w:p>
        </w:tc>
      </w:tr>
      <w:tr w:rsidR="00700239" w:rsidRPr="007F4970" w14:paraId="5737A2A2" w14:textId="77777777" w:rsidTr="00534D82">
        <w:trPr>
          <w:trHeight w:val="264"/>
        </w:trPr>
        <w:tc>
          <w:tcPr>
            <w:tcW w:w="13041" w:type="dxa"/>
            <w:shd w:val="clear" w:color="auto" w:fill="FFFFFF" w:themeFill="background1"/>
            <w:noWrap/>
            <w:vAlign w:val="bottom"/>
            <w:hideMark/>
          </w:tcPr>
          <w:p w14:paraId="7F772473" w14:textId="77777777" w:rsidR="00700239" w:rsidRPr="007F4970" w:rsidRDefault="00700239" w:rsidP="005064F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1C8D41A9" w14:textId="77777777" w:rsidR="00700239" w:rsidRDefault="00534D82" w:rsidP="005064F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9B5642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&lt;hier kunt u een korte introductie geven van uw onderneming</w:t>
            </w:r>
            <w:r w:rsidR="009B5642" w:rsidRPr="009B5642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&gt;</w:t>
            </w:r>
            <w:r w:rsidR="009B564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  <w:p w14:paraId="5464DE88" w14:textId="77777777" w:rsidR="009B5642" w:rsidRDefault="009B5642" w:rsidP="005064F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  <w:p w14:paraId="41174A2A" w14:textId="77777777" w:rsidR="009B5642" w:rsidRDefault="009B5642" w:rsidP="005064F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  <w:p w14:paraId="4A432934" w14:textId="77777777" w:rsidR="009B5642" w:rsidRDefault="009B5642" w:rsidP="005064F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  <w:p w14:paraId="7DEC51FF" w14:textId="77777777" w:rsidR="009B5642" w:rsidRDefault="009B5642" w:rsidP="005064F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  <w:p w14:paraId="18BE4A5D" w14:textId="4565A0E4" w:rsidR="009B5642" w:rsidRPr="00534D82" w:rsidRDefault="009B5642" w:rsidP="005064F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</w:tr>
    </w:tbl>
    <w:p w14:paraId="230C8494" w14:textId="77777777" w:rsidR="00700239" w:rsidRDefault="00700239" w:rsidP="00700239">
      <w:pPr>
        <w:spacing w:line="276" w:lineRule="auto"/>
      </w:pPr>
    </w:p>
    <w:p w14:paraId="538FCEF8" w14:textId="77777777" w:rsidR="000A6EF8" w:rsidRDefault="000A6EF8" w:rsidP="000A6EF8"/>
    <w:p w14:paraId="746095F1" w14:textId="77777777" w:rsidR="009B5642" w:rsidRDefault="009B5642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7229"/>
        </w:tabs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73603390" w14:textId="194482F4" w:rsidR="000A6EF8" w:rsidRPr="000A6EF8" w:rsidRDefault="000A6EF8" w:rsidP="000A6EF8">
      <w:pPr>
        <w:rPr>
          <w:b/>
          <w:bCs/>
        </w:rPr>
      </w:pPr>
      <w:r>
        <w:rPr>
          <w:b/>
          <w:bCs/>
        </w:rPr>
        <w:lastRenderedPageBreak/>
        <w:t xml:space="preserve">Tabel 1: </w:t>
      </w:r>
      <w:r w:rsidR="004B28EA">
        <w:rPr>
          <w:b/>
          <w:bCs/>
        </w:rPr>
        <w:t>360-graden</w:t>
      </w:r>
      <w:r w:rsidR="00396BD6">
        <w:rPr>
          <w:b/>
          <w:bCs/>
        </w:rPr>
        <w:t>panorama</w:t>
      </w:r>
      <w:r w:rsidR="004B28EA">
        <w:rPr>
          <w:b/>
          <w:bCs/>
        </w:rPr>
        <w:t>foto’s – product en specificaties</w:t>
      </w:r>
    </w:p>
    <w:tbl>
      <w:tblPr>
        <w:tblW w:w="1304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9"/>
        <w:gridCol w:w="3712"/>
        <w:gridCol w:w="2905"/>
        <w:gridCol w:w="2905"/>
      </w:tblGrid>
      <w:tr w:rsidR="00F26733" w:rsidRPr="007F4970" w14:paraId="002434FF" w14:textId="77777777" w:rsidTr="00703662">
        <w:trPr>
          <w:trHeight w:val="550"/>
        </w:trPr>
        <w:tc>
          <w:tcPr>
            <w:tcW w:w="3519" w:type="dxa"/>
            <w:shd w:val="clear" w:color="auto" w:fill="C00000"/>
            <w:noWrap/>
            <w:vAlign w:val="center"/>
            <w:hideMark/>
          </w:tcPr>
          <w:p w14:paraId="58E6A3F0" w14:textId="2FF383F4" w:rsidR="00F26733" w:rsidRPr="005B3ADA" w:rsidRDefault="00F26733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FFFFFF" w:themeColor="background1"/>
                <w:szCs w:val="18"/>
                <w:lang w:eastAsia="nl-NL"/>
              </w:rPr>
            </w:pPr>
            <w:bookmarkStart w:id="1" w:name="_Hlk171671058"/>
            <w:r w:rsidRPr="005B3ADA">
              <w:rPr>
                <w:rFonts w:ascii="Arial" w:eastAsia="Times New Roman" w:hAnsi="Arial" w:cs="Arial"/>
                <w:color w:val="FFFFFF" w:themeColor="background1"/>
                <w:szCs w:val="18"/>
                <w:lang w:eastAsia="nl-NL"/>
              </w:rPr>
              <w:t> </w:t>
            </w: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360-graden panoramafoto’s</w:t>
            </w:r>
          </w:p>
        </w:tc>
        <w:tc>
          <w:tcPr>
            <w:tcW w:w="3712" w:type="dxa"/>
            <w:shd w:val="clear" w:color="auto" w:fill="C00000"/>
            <w:noWrap/>
            <w:vAlign w:val="center"/>
            <w:hideMark/>
          </w:tcPr>
          <w:p w14:paraId="232C1D29" w14:textId="77777777" w:rsidR="00F26733" w:rsidRPr="005B3ADA" w:rsidRDefault="00F26733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Aanbod per 1-1-2025</w:t>
            </w:r>
          </w:p>
        </w:tc>
        <w:tc>
          <w:tcPr>
            <w:tcW w:w="2905" w:type="dxa"/>
            <w:shd w:val="clear" w:color="auto" w:fill="C00000"/>
            <w:noWrap/>
            <w:vAlign w:val="center"/>
            <w:hideMark/>
          </w:tcPr>
          <w:p w14:paraId="6753717B" w14:textId="77777777" w:rsidR="00F26733" w:rsidRPr="005B3ADA" w:rsidRDefault="00F26733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Verwacht aanbod per 1-1-2026</w:t>
            </w:r>
          </w:p>
          <w:p w14:paraId="6E6761BE" w14:textId="0735632A" w:rsidR="00F26733" w:rsidRPr="005B3ADA" w:rsidRDefault="00F26733" w:rsidP="005B3AD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(t.o.v. 1-1-2025)</w:t>
            </w:r>
          </w:p>
        </w:tc>
        <w:tc>
          <w:tcPr>
            <w:tcW w:w="2905" w:type="dxa"/>
            <w:shd w:val="clear" w:color="auto" w:fill="C00000"/>
            <w:noWrap/>
            <w:vAlign w:val="center"/>
            <w:hideMark/>
          </w:tcPr>
          <w:p w14:paraId="3BC291F0" w14:textId="77777777" w:rsidR="00F26733" w:rsidRPr="005B3ADA" w:rsidRDefault="00F26733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Verwacht aanbod per 1-1-2027</w:t>
            </w:r>
          </w:p>
          <w:p w14:paraId="0F1DAA8A" w14:textId="32657137" w:rsidR="00F26733" w:rsidRPr="005B3ADA" w:rsidRDefault="00F26733" w:rsidP="005B3AD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(t.o.v. 1-1-2026)</w:t>
            </w:r>
          </w:p>
        </w:tc>
      </w:tr>
      <w:bookmarkEnd w:id="1"/>
      <w:tr w:rsidR="005B3ADA" w:rsidRPr="007F4970" w14:paraId="62DAD080" w14:textId="77777777" w:rsidTr="00F26733">
        <w:trPr>
          <w:trHeight w:val="264"/>
        </w:trPr>
        <w:tc>
          <w:tcPr>
            <w:tcW w:w="13041" w:type="dxa"/>
            <w:gridSpan w:val="4"/>
            <w:shd w:val="clear" w:color="auto" w:fill="F2F2F2" w:themeFill="background1" w:themeFillShade="F2"/>
            <w:noWrap/>
            <w:vAlign w:val="bottom"/>
            <w:hideMark/>
          </w:tcPr>
          <w:p w14:paraId="3934670C" w14:textId="77777777" w:rsidR="005B3ADA" w:rsidRPr="007F4970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65FAD56E" w14:textId="1AB6F4B7" w:rsidR="005B3ADA" w:rsidRPr="007F4970" w:rsidRDefault="005B3ADA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C412E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Specificaties</w:t>
            </w: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4D5869" w:rsidRPr="007F4970" w14:paraId="41CB1FD9" w14:textId="77777777" w:rsidTr="00F26733">
        <w:trPr>
          <w:trHeight w:val="264"/>
        </w:trPr>
        <w:tc>
          <w:tcPr>
            <w:tcW w:w="3519" w:type="dxa"/>
            <w:shd w:val="clear" w:color="auto" w:fill="auto"/>
            <w:noWrap/>
            <w:vAlign w:val="bottom"/>
            <w:hideMark/>
          </w:tcPr>
          <w:p w14:paraId="31562506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55796B27" w14:textId="78034AB6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Wat is de resolutie van de foto</w:t>
            </w: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’</w:t>
            </w: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s?</w:t>
            </w:r>
          </w:p>
        </w:tc>
        <w:tc>
          <w:tcPr>
            <w:tcW w:w="3712" w:type="dxa"/>
            <w:shd w:val="clear" w:color="auto" w:fill="auto"/>
            <w:noWrap/>
            <w:vAlign w:val="bottom"/>
            <w:hideMark/>
          </w:tcPr>
          <w:p w14:paraId="2E1096A1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14:paraId="4D6F61B3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14:paraId="4503E73E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4D5869" w:rsidRPr="007F4970" w14:paraId="7E4EBE1D" w14:textId="77777777" w:rsidTr="00F26733">
        <w:trPr>
          <w:trHeight w:val="468"/>
        </w:trPr>
        <w:tc>
          <w:tcPr>
            <w:tcW w:w="3519" w:type="dxa"/>
            <w:shd w:val="clear" w:color="auto" w:fill="auto"/>
            <w:noWrap/>
            <w:vAlign w:val="bottom"/>
            <w:hideMark/>
          </w:tcPr>
          <w:p w14:paraId="2546A537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1E611D07" w14:textId="0D9EEF15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Op welke intervalafstand worden de foto</w:t>
            </w: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’</w:t>
            </w: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s genaakt?</w:t>
            </w:r>
          </w:p>
        </w:tc>
        <w:tc>
          <w:tcPr>
            <w:tcW w:w="3712" w:type="dxa"/>
            <w:shd w:val="clear" w:color="auto" w:fill="auto"/>
            <w:noWrap/>
            <w:vAlign w:val="bottom"/>
            <w:hideMark/>
          </w:tcPr>
          <w:p w14:paraId="0EA359CE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14:paraId="2BB8F985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14:paraId="72493A4E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4D5869" w:rsidRPr="007F4970" w14:paraId="5F38212B" w14:textId="77777777" w:rsidTr="00F26733">
        <w:trPr>
          <w:trHeight w:val="468"/>
        </w:trPr>
        <w:tc>
          <w:tcPr>
            <w:tcW w:w="3519" w:type="dxa"/>
            <w:shd w:val="clear" w:color="auto" w:fill="auto"/>
            <w:noWrap/>
            <w:vAlign w:val="bottom"/>
            <w:hideMark/>
          </w:tcPr>
          <w:p w14:paraId="25736932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62DD3C33" w14:textId="620CF081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Met welke frequentie worden de foto</w:t>
            </w: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’</w:t>
            </w: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s vernieuwd?</w:t>
            </w:r>
          </w:p>
        </w:tc>
        <w:tc>
          <w:tcPr>
            <w:tcW w:w="3712" w:type="dxa"/>
            <w:shd w:val="clear" w:color="auto" w:fill="auto"/>
            <w:noWrap/>
            <w:vAlign w:val="bottom"/>
            <w:hideMark/>
          </w:tcPr>
          <w:p w14:paraId="5C5B6E7B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14:paraId="3AAA4B7C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14:paraId="321EB5FB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4D5869" w:rsidRPr="007F4970" w14:paraId="0E299A5B" w14:textId="77777777" w:rsidTr="00F26733">
        <w:trPr>
          <w:trHeight w:val="468"/>
        </w:trPr>
        <w:tc>
          <w:tcPr>
            <w:tcW w:w="3519" w:type="dxa"/>
            <w:shd w:val="clear" w:color="auto" w:fill="auto"/>
            <w:noWrap/>
            <w:vAlign w:val="bottom"/>
            <w:hideMark/>
          </w:tcPr>
          <w:p w14:paraId="57D96C6D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251175E0" w14:textId="24547A02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Wat is het dekkingsgebied van de foto</w:t>
            </w: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’</w:t>
            </w: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s?</w:t>
            </w:r>
          </w:p>
        </w:tc>
        <w:tc>
          <w:tcPr>
            <w:tcW w:w="3712" w:type="dxa"/>
            <w:shd w:val="clear" w:color="auto" w:fill="auto"/>
            <w:noWrap/>
            <w:vAlign w:val="bottom"/>
            <w:hideMark/>
          </w:tcPr>
          <w:p w14:paraId="29E3DE0E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14:paraId="25CA8419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14:paraId="653A71B8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4D5869" w:rsidRPr="007F4970" w14:paraId="0BB7839B" w14:textId="77777777" w:rsidTr="00F26733">
        <w:trPr>
          <w:trHeight w:val="468"/>
        </w:trPr>
        <w:tc>
          <w:tcPr>
            <w:tcW w:w="3519" w:type="dxa"/>
            <w:shd w:val="clear" w:color="auto" w:fill="auto"/>
            <w:noWrap/>
            <w:vAlign w:val="bottom"/>
            <w:hideMark/>
          </w:tcPr>
          <w:p w14:paraId="361BFE6D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2142EC80" w14:textId="2F8FAE3C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Zijn er andere relevantie specificaties? Zo ja, welke?</w:t>
            </w:r>
          </w:p>
        </w:tc>
        <w:tc>
          <w:tcPr>
            <w:tcW w:w="3712" w:type="dxa"/>
            <w:shd w:val="clear" w:color="auto" w:fill="auto"/>
            <w:noWrap/>
            <w:vAlign w:val="bottom"/>
            <w:hideMark/>
          </w:tcPr>
          <w:p w14:paraId="1F77BC53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14:paraId="4F807D1D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bottom"/>
            <w:hideMark/>
          </w:tcPr>
          <w:p w14:paraId="0F4CADE2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</w:tbl>
    <w:p w14:paraId="36C662ED" w14:textId="77777777" w:rsidR="005B3ADA" w:rsidRDefault="005B3ADA">
      <w:r>
        <w:br w:type="page"/>
      </w:r>
    </w:p>
    <w:tbl>
      <w:tblPr>
        <w:tblW w:w="1304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9"/>
        <w:gridCol w:w="3712"/>
        <w:gridCol w:w="2905"/>
        <w:gridCol w:w="2905"/>
      </w:tblGrid>
      <w:tr w:rsidR="00F26733" w:rsidRPr="007F4970" w14:paraId="35EA23F4" w14:textId="77777777" w:rsidTr="005064F2">
        <w:trPr>
          <w:trHeight w:val="550"/>
        </w:trPr>
        <w:tc>
          <w:tcPr>
            <w:tcW w:w="3519" w:type="dxa"/>
            <w:shd w:val="clear" w:color="auto" w:fill="C00000"/>
            <w:noWrap/>
            <w:vAlign w:val="center"/>
            <w:hideMark/>
          </w:tcPr>
          <w:p w14:paraId="7BA2B5B5" w14:textId="77777777" w:rsidR="00F26733" w:rsidRPr="005B3ADA" w:rsidRDefault="00F26733" w:rsidP="005064F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color w:val="FFFFFF" w:themeColor="background1"/>
                <w:szCs w:val="18"/>
                <w:lang w:eastAsia="nl-NL"/>
              </w:rPr>
              <w:lastRenderedPageBreak/>
              <w:t> </w:t>
            </w: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360-graden panoramafoto’s</w:t>
            </w:r>
          </w:p>
        </w:tc>
        <w:tc>
          <w:tcPr>
            <w:tcW w:w="3712" w:type="dxa"/>
            <w:shd w:val="clear" w:color="auto" w:fill="C00000"/>
            <w:noWrap/>
            <w:vAlign w:val="center"/>
            <w:hideMark/>
          </w:tcPr>
          <w:p w14:paraId="2C21D98A" w14:textId="77777777" w:rsidR="00F26733" w:rsidRPr="005B3ADA" w:rsidRDefault="00F26733" w:rsidP="005064F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Aanbod per 1-1-2025</w:t>
            </w:r>
          </w:p>
        </w:tc>
        <w:tc>
          <w:tcPr>
            <w:tcW w:w="2905" w:type="dxa"/>
            <w:shd w:val="clear" w:color="auto" w:fill="C00000"/>
            <w:noWrap/>
            <w:vAlign w:val="center"/>
            <w:hideMark/>
          </w:tcPr>
          <w:p w14:paraId="29A3557B" w14:textId="77777777" w:rsidR="00F26733" w:rsidRPr="005B3ADA" w:rsidRDefault="00F26733" w:rsidP="005064F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Verwacht aanbod per 1-1-2026</w:t>
            </w:r>
          </w:p>
          <w:p w14:paraId="7A131B0F" w14:textId="77777777" w:rsidR="00F26733" w:rsidRPr="005B3ADA" w:rsidRDefault="00F26733" w:rsidP="005064F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(t.o.v. 1-1-2025)</w:t>
            </w:r>
          </w:p>
        </w:tc>
        <w:tc>
          <w:tcPr>
            <w:tcW w:w="2905" w:type="dxa"/>
            <w:shd w:val="clear" w:color="auto" w:fill="C00000"/>
            <w:noWrap/>
            <w:vAlign w:val="center"/>
            <w:hideMark/>
          </w:tcPr>
          <w:p w14:paraId="4A020450" w14:textId="77777777" w:rsidR="00F26733" w:rsidRPr="005B3ADA" w:rsidRDefault="00F26733" w:rsidP="005064F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Verwacht aanbod per 1-1-2027</w:t>
            </w:r>
          </w:p>
          <w:p w14:paraId="4A6C4043" w14:textId="77777777" w:rsidR="00F26733" w:rsidRPr="005B3ADA" w:rsidRDefault="00F26733" w:rsidP="005064F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(t.o.v. 1-1-2026)</w:t>
            </w:r>
          </w:p>
        </w:tc>
      </w:tr>
      <w:tr w:rsidR="005B3ADA" w:rsidRPr="007F4970" w14:paraId="3B4E4429" w14:textId="77777777" w:rsidTr="00F26733">
        <w:trPr>
          <w:trHeight w:val="264"/>
        </w:trPr>
        <w:tc>
          <w:tcPr>
            <w:tcW w:w="13041" w:type="dxa"/>
            <w:gridSpan w:val="4"/>
            <w:shd w:val="clear" w:color="auto" w:fill="F2F2F2" w:themeFill="background1" w:themeFillShade="F2"/>
            <w:noWrap/>
            <w:vAlign w:val="center"/>
            <w:hideMark/>
          </w:tcPr>
          <w:p w14:paraId="4F1BA064" w14:textId="540DF6EA" w:rsidR="005B3ADA" w:rsidRPr="004D5869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nl-NL"/>
              </w:rPr>
            </w:pPr>
            <w:r w:rsidRPr="004D5869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nl-NL"/>
              </w:rPr>
              <w:t> </w:t>
            </w:r>
          </w:p>
          <w:p w14:paraId="50EC45B6" w14:textId="00BC54CD" w:rsidR="005B3ADA" w:rsidRPr="007F4970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C412E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Beschikbaarheid historische opnamen</w:t>
            </w:r>
          </w:p>
          <w:p w14:paraId="62719AD8" w14:textId="2172EC9F" w:rsidR="005B3ADA" w:rsidRPr="007F4970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4D5869" w:rsidRPr="007F4970" w14:paraId="4D08115B" w14:textId="77777777" w:rsidTr="00F26733">
        <w:trPr>
          <w:trHeight w:val="468"/>
        </w:trPr>
        <w:tc>
          <w:tcPr>
            <w:tcW w:w="3519" w:type="dxa"/>
            <w:shd w:val="clear" w:color="auto" w:fill="auto"/>
            <w:noWrap/>
            <w:vAlign w:val="center"/>
            <w:hideMark/>
          </w:tcPr>
          <w:p w14:paraId="1E450DC5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14B6DD1A" w14:textId="5885C0DF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Zijn historische foto</w:t>
            </w: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’</w:t>
            </w: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s beschikbaar</w:t>
            </w: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?</w:t>
            </w:r>
          </w:p>
        </w:tc>
        <w:tc>
          <w:tcPr>
            <w:tcW w:w="3712" w:type="dxa"/>
            <w:shd w:val="clear" w:color="auto" w:fill="auto"/>
            <w:noWrap/>
            <w:vAlign w:val="center"/>
            <w:hideMark/>
          </w:tcPr>
          <w:p w14:paraId="464CE07F" w14:textId="2F19D0CB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0E4D4EDE" w14:textId="379F8A70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46D74F3F" w14:textId="58B19709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</w:tr>
      <w:tr w:rsidR="004D5869" w:rsidRPr="007F4970" w14:paraId="5A6059F3" w14:textId="77777777" w:rsidTr="00F26733">
        <w:trPr>
          <w:trHeight w:val="468"/>
        </w:trPr>
        <w:tc>
          <w:tcPr>
            <w:tcW w:w="3519" w:type="dxa"/>
            <w:shd w:val="clear" w:color="auto" w:fill="auto"/>
            <w:noWrap/>
            <w:vAlign w:val="center"/>
            <w:hideMark/>
          </w:tcPr>
          <w:p w14:paraId="02B44998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4DF6955B" w14:textId="79E5DF4B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Zo ja, vanaf wanneer zijn deze beschikbaar?</w:t>
            </w:r>
          </w:p>
        </w:tc>
        <w:tc>
          <w:tcPr>
            <w:tcW w:w="3712" w:type="dxa"/>
            <w:shd w:val="clear" w:color="auto" w:fill="auto"/>
            <w:noWrap/>
            <w:vAlign w:val="center"/>
            <w:hideMark/>
          </w:tcPr>
          <w:p w14:paraId="07CCB43B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532B02B1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3413102D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4D5869" w:rsidRPr="007F4970" w14:paraId="165D31F5" w14:textId="77777777" w:rsidTr="00F26733">
        <w:trPr>
          <w:trHeight w:val="468"/>
        </w:trPr>
        <w:tc>
          <w:tcPr>
            <w:tcW w:w="3519" w:type="dxa"/>
            <w:shd w:val="clear" w:color="auto" w:fill="auto"/>
            <w:noWrap/>
            <w:vAlign w:val="center"/>
            <w:hideMark/>
          </w:tcPr>
          <w:p w14:paraId="1824C50B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18613E04" w14:textId="4E651D60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Met welke frequentie zijn historische foto's beschikbaar?</w:t>
            </w:r>
          </w:p>
        </w:tc>
        <w:tc>
          <w:tcPr>
            <w:tcW w:w="3712" w:type="dxa"/>
            <w:shd w:val="clear" w:color="auto" w:fill="auto"/>
            <w:noWrap/>
            <w:vAlign w:val="center"/>
            <w:hideMark/>
          </w:tcPr>
          <w:p w14:paraId="6594D5C6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19DA0139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5B6D9796" w14:textId="77777777" w:rsidR="004D5869" w:rsidRPr="007F4970" w:rsidRDefault="004D5869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A45313" w:rsidRPr="007F4970" w14:paraId="7BD4EEAF" w14:textId="77777777" w:rsidTr="00F26733">
        <w:trPr>
          <w:trHeight w:val="468"/>
        </w:trPr>
        <w:tc>
          <w:tcPr>
            <w:tcW w:w="3519" w:type="dxa"/>
            <w:shd w:val="clear" w:color="auto" w:fill="auto"/>
            <w:noWrap/>
            <w:vAlign w:val="center"/>
            <w:hideMark/>
          </w:tcPr>
          <w:p w14:paraId="00681039" w14:textId="77777777" w:rsidR="00A45313" w:rsidRPr="007F4970" w:rsidRDefault="00A45313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0577875C" w14:textId="21316E7A" w:rsidR="00A45313" w:rsidRPr="007F4970" w:rsidRDefault="00A45313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Wat is het dekkingsgebied van de historische foto's?</w:t>
            </w:r>
          </w:p>
        </w:tc>
        <w:tc>
          <w:tcPr>
            <w:tcW w:w="3712" w:type="dxa"/>
            <w:shd w:val="clear" w:color="auto" w:fill="auto"/>
            <w:noWrap/>
            <w:vAlign w:val="center"/>
            <w:hideMark/>
          </w:tcPr>
          <w:p w14:paraId="55909802" w14:textId="77777777" w:rsidR="00A45313" w:rsidRPr="007F4970" w:rsidRDefault="00A45313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2724586C" w14:textId="77777777" w:rsidR="00A45313" w:rsidRPr="007F4970" w:rsidRDefault="00A45313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3860FCF4" w14:textId="77777777" w:rsidR="00A45313" w:rsidRPr="007F4970" w:rsidRDefault="00A45313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5B3ADA" w:rsidRPr="007F4970" w14:paraId="34707A6F" w14:textId="77777777" w:rsidTr="00F26733">
        <w:trPr>
          <w:trHeight w:val="264"/>
        </w:trPr>
        <w:tc>
          <w:tcPr>
            <w:tcW w:w="13041" w:type="dxa"/>
            <w:gridSpan w:val="4"/>
            <w:shd w:val="clear" w:color="auto" w:fill="F2F2F2" w:themeFill="background1" w:themeFillShade="F2"/>
            <w:noWrap/>
            <w:vAlign w:val="center"/>
            <w:hideMark/>
          </w:tcPr>
          <w:p w14:paraId="186097DB" w14:textId="77777777" w:rsidR="005B3ADA" w:rsidRPr="008373ED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nl-NL"/>
              </w:rPr>
            </w:pPr>
            <w:r w:rsidRPr="008373ED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nl-NL"/>
              </w:rPr>
              <w:t> </w:t>
            </w:r>
          </w:p>
          <w:p w14:paraId="6C58E5F9" w14:textId="07D9E267" w:rsidR="005B3ADA" w:rsidRPr="007F4970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C412E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Extra functionaliteiten en/of tools</w:t>
            </w:r>
          </w:p>
          <w:p w14:paraId="462DEB03" w14:textId="38A6A6C7" w:rsidR="005B3ADA" w:rsidRPr="007F4970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A45313" w:rsidRPr="007F4970" w14:paraId="09C11EE6" w14:textId="77777777" w:rsidTr="00F26733">
        <w:trPr>
          <w:trHeight w:val="696"/>
        </w:trPr>
        <w:tc>
          <w:tcPr>
            <w:tcW w:w="3519" w:type="dxa"/>
            <w:shd w:val="clear" w:color="auto" w:fill="auto"/>
            <w:noWrap/>
            <w:vAlign w:val="center"/>
            <w:hideMark/>
          </w:tcPr>
          <w:p w14:paraId="72D0FF23" w14:textId="4ED86C73" w:rsidR="00A45313" w:rsidRPr="007F4970" w:rsidRDefault="00A45313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Welke andere functionaliteiten of tools zijn beschikbaar (bijv. meettool, kaartlagen projecteren in foto, enz.)</w:t>
            </w:r>
          </w:p>
        </w:tc>
        <w:tc>
          <w:tcPr>
            <w:tcW w:w="3712" w:type="dxa"/>
            <w:shd w:val="clear" w:color="auto" w:fill="auto"/>
            <w:noWrap/>
            <w:vAlign w:val="center"/>
            <w:hideMark/>
          </w:tcPr>
          <w:p w14:paraId="56D8C73E" w14:textId="77777777" w:rsidR="00A45313" w:rsidRPr="007F4970" w:rsidRDefault="00A45313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55607428" w14:textId="77777777" w:rsidR="00A45313" w:rsidRPr="007F4970" w:rsidRDefault="00A45313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70550C2D" w14:textId="77777777" w:rsidR="00A45313" w:rsidRPr="007F4970" w:rsidRDefault="00A45313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5B3ADA" w:rsidRPr="007F4970" w14:paraId="579BFBE1" w14:textId="77777777" w:rsidTr="00F26733">
        <w:trPr>
          <w:trHeight w:val="264"/>
        </w:trPr>
        <w:tc>
          <w:tcPr>
            <w:tcW w:w="13041" w:type="dxa"/>
            <w:gridSpan w:val="4"/>
            <w:shd w:val="clear" w:color="auto" w:fill="F2F2F2" w:themeFill="background1" w:themeFillShade="F2"/>
            <w:noWrap/>
            <w:vAlign w:val="center"/>
            <w:hideMark/>
          </w:tcPr>
          <w:p w14:paraId="6492F124" w14:textId="77777777" w:rsidR="005B3ADA" w:rsidRPr="008373ED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nl-NL"/>
              </w:rPr>
            </w:pPr>
            <w:r w:rsidRPr="008373ED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nl-NL"/>
              </w:rPr>
              <w:t> </w:t>
            </w:r>
          </w:p>
          <w:p w14:paraId="6FE1A772" w14:textId="4202C909" w:rsidR="005B3ADA" w:rsidRPr="007F4970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C412E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 xml:space="preserve">Beschikbaarheid </w:t>
            </w:r>
            <w:proofErr w:type="spellStart"/>
            <w:r w:rsidRPr="00C412E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LiDAR</w:t>
            </w:r>
            <w:proofErr w:type="spellEnd"/>
            <w:r w:rsidRPr="00C412E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-puntenwolk</w:t>
            </w:r>
          </w:p>
          <w:p w14:paraId="7B43157B" w14:textId="105A364B" w:rsidR="005B3ADA" w:rsidRPr="007F4970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A45313" w:rsidRPr="007F4970" w14:paraId="35CB2D8F" w14:textId="77777777" w:rsidTr="00F26733">
        <w:trPr>
          <w:trHeight w:val="696"/>
        </w:trPr>
        <w:tc>
          <w:tcPr>
            <w:tcW w:w="3519" w:type="dxa"/>
            <w:shd w:val="clear" w:color="auto" w:fill="auto"/>
            <w:noWrap/>
            <w:vAlign w:val="center"/>
            <w:hideMark/>
          </w:tcPr>
          <w:p w14:paraId="5D12F85E" w14:textId="77777777" w:rsidR="00A45313" w:rsidRPr="007F4970" w:rsidRDefault="00A45313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44243CE5" w14:textId="0FF5A04A" w:rsidR="00A45313" w:rsidRPr="007F4970" w:rsidRDefault="00A45313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 xml:space="preserve">Zijn aan de bovengenoemde foto's gerelateerde </w:t>
            </w:r>
            <w:proofErr w:type="spellStart"/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LiDAR</w:t>
            </w:r>
            <w:proofErr w:type="spellEnd"/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 xml:space="preserve"> puntenwolken beschikbaar?</w:t>
            </w:r>
          </w:p>
        </w:tc>
        <w:tc>
          <w:tcPr>
            <w:tcW w:w="3712" w:type="dxa"/>
            <w:shd w:val="clear" w:color="auto" w:fill="auto"/>
            <w:noWrap/>
            <w:vAlign w:val="center"/>
            <w:hideMark/>
          </w:tcPr>
          <w:p w14:paraId="3D40FC80" w14:textId="233F5475" w:rsidR="00A45313" w:rsidRPr="007F4970" w:rsidRDefault="00A45313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01239624" w14:textId="0B8493AB" w:rsidR="00A45313" w:rsidRPr="007F4970" w:rsidRDefault="00A45313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4D439C2C" w14:textId="43D4B0AA" w:rsidR="00A45313" w:rsidRPr="007F4970" w:rsidRDefault="00A45313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</w:tr>
      <w:tr w:rsidR="008373ED" w:rsidRPr="007F4970" w14:paraId="48906E33" w14:textId="77777777" w:rsidTr="00F26733">
        <w:trPr>
          <w:trHeight w:val="480"/>
        </w:trPr>
        <w:tc>
          <w:tcPr>
            <w:tcW w:w="3519" w:type="dxa"/>
            <w:shd w:val="clear" w:color="auto" w:fill="auto"/>
            <w:noWrap/>
            <w:vAlign w:val="center"/>
            <w:hideMark/>
          </w:tcPr>
          <w:p w14:paraId="2809BC93" w14:textId="5FD05DDA" w:rsidR="008373ED" w:rsidRPr="007F4970" w:rsidRDefault="008373ED" w:rsidP="00F26733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Zo ja, wat zijn de specificaties hiervan?</w:t>
            </w:r>
          </w:p>
        </w:tc>
        <w:tc>
          <w:tcPr>
            <w:tcW w:w="3712" w:type="dxa"/>
            <w:shd w:val="clear" w:color="auto" w:fill="auto"/>
            <w:noWrap/>
            <w:vAlign w:val="center"/>
            <w:hideMark/>
          </w:tcPr>
          <w:p w14:paraId="1894277A" w14:textId="77777777" w:rsidR="008373ED" w:rsidRPr="007F4970" w:rsidRDefault="008373ED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06BB1F28" w14:textId="77777777" w:rsidR="008373ED" w:rsidRPr="007F4970" w:rsidRDefault="008373ED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905" w:type="dxa"/>
            <w:shd w:val="clear" w:color="auto" w:fill="auto"/>
            <w:noWrap/>
            <w:vAlign w:val="center"/>
            <w:hideMark/>
          </w:tcPr>
          <w:p w14:paraId="53A6FEF9" w14:textId="77777777" w:rsidR="008373ED" w:rsidRPr="007F4970" w:rsidRDefault="008373ED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F4970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</w:tbl>
    <w:p w14:paraId="5AB9661A" w14:textId="77777777" w:rsidR="001D5407" w:rsidRDefault="001D5407" w:rsidP="005165D3"/>
    <w:p w14:paraId="131D40F2" w14:textId="77777777" w:rsidR="00803594" w:rsidRDefault="00803594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7229"/>
        </w:tabs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1AC3970E" w14:textId="6B03FD67" w:rsidR="005E3EC1" w:rsidRDefault="000A6EF8" w:rsidP="005165D3">
      <w:pPr>
        <w:rPr>
          <w:b/>
          <w:bCs/>
        </w:rPr>
      </w:pPr>
      <w:r>
        <w:rPr>
          <w:b/>
          <w:bCs/>
        </w:rPr>
        <w:lastRenderedPageBreak/>
        <w:t xml:space="preserve">Tabel 2: </w:t>
      </w:r>
      <w:r w:rsidR="00E26D27">
        <w:rPr>
          <w:b/>
          <w:bCs/>
        </w:rPr>
        <w:t>Andere relevante producten</w:t>
      </w:r>
    </w:p>
    <w:p w14:paraId="303BD798" w14:textId="77777777" w:rsidR="005B3ADA" w:rsidRPr="000A6EF8" w:rsidRDefault="005B3ADA" w:rsidP="005165D3">
      <w:pPr>
        <w:rPr>
          <w:b/>
          <w:bCs/>
        </w:rPr>
      </w:pPr>
    </w:p>
    <w:tbl>
      <w:tblPr>
        <w:tblW w:w="1304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9"/>
        <w:gridCol w:w="3994"/>
        <w:gridCol w:w="2830"/>
        <w:gridCol w:w="2698"/>
      </w:tblGrid>
      <w:tr w:rsidR="005B3ADA" w:rsidRPr="002F2301" w14:paraId="17DF5337" w14:textId="77777777" w:rsidTr="005B3ADA">
        <w:trPr>
          <w:trHeight w:val="570"/>
        </w:trPr>
        <w:tc>
          <w:tcPr>
            <w:tcW w:w="3519" w:type="dxa"/>
            <w:shd w:val="clear" w:color="auto" w:fill="C00000"/>
            <w:noWrap/>
            <w:vAlign w:val="center"/>
            <w:hideMark/>
          </w:tcPr>
          <w:p w14:paraId="48CA2A23" w14:textId="202F0050" w:rsidR="005B3ADA" w:rsidRPr="005B3ADA" w:rsidRDefault="005B3ADA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color w:val="FFFFFF" w:themeColor="background1"/>
                <w:szCs w:val="18"/>
                <w:lang w:eastAsia="nl-NL"/>
              </w:rPr>
              <w:t> </w:t>
            </w: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Ander in uw ogen relevant product</w:t>
            </w:r>
          </w:p>
        </w:tc>
        <w:tc>
          <w:tcPr>
            <w:tcW w:w="3994" w:type="dxa"/>
            <w:shd w:val="clear" w:color="auto" w:fill="C00000"/>
            <w:noWrap/>
            <w:vAlign w:val="center"/>
            <w:hideMark/>
          </w:tcPr>
          <w:p w14:paraId="0EBF5B9B" w14:textId="2A0484D8" w:rsidR="005B3ADA" w:rsidRPr="005B3ADA" w:rsidRDefault="005B3ADA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Aanbod per 1-1-2025</w:t>
            </w:r>
          </w:p>
        </w:tc>
        <w:tc>
          <w:tcPr>
            <w:tcW w:w="2830" w:type="dxa"/>
            <w:shd w:val="clear" w:color="auto" w:fill="C00000"/>
            <w:noWrap/>
            <w:vAlign w:val="center"/>
            <w:hideMark/>
          </w:tcPr>
          <w:p w14:paraId="3C1EF5DB" w14:textId="77777777" w:rsidR="005B3ADA" w:rsidRPr="005B3ADA" w:rsidRDefault="005B3ADA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Verwacht aanbod per 1-1-2026</w:t>
            </w:r>
          </w:p>
          <w:p w14:paraId="5E2A0972" w14:textId="0ACAA31C" w:rsidR="005B3ADA" w:rsidRPr="005B3ADA" w:rsidRDefault="005B3ADA" w:rsidP="005B3AD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(t.o.v. 1-1-2025)</w:t>
            </w:r>
          </w:p>
        </w:tc>
        <w:tc>
          <w:tcPr>
            <w:tcW w:w="2698" w:type="dxa"/>
            <w:shd w:val="clear" w:color="auto" w:fill="C00000"/>
            <w:noWrap/>
            <w:vAlign w:val="center"/>
            <w:hideMark/>
          </w:tcPr>
          <w:p w14:paraId="0DB946D7" w14:textId="7E25111B" w:rsidR="005B3ADA" w:rsidRPr="005B3ADA" w:rsidRDefault="005B3ADA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Verwacht aanbod per 1-1-2027</w:t>
            </w: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 xml:space="preserve"> </w:t>
            </w: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 (t.o.v. 1-1-2026)</w:t>
            </w:r>
          </w:p>
        </w:tc>
      </w:tr>
      <w:tr w:rsidR="00486B2B" w:rsidRPr="002F2301" w14:paraId="12B7D009" w14:textId="77777777" w:rsidTr="005B3ADA">
        <w:trPr>
          <w:trHeight w:val="696"/>
        </w:trPr>
        <w:tc>
          <w:tcPr>
            <w:tcW w:w="3519" w:type="dxa"/>
            <w:shd w:val="clear" w:color="auto" w:fill="auto"/>
            <w:noWrap/>
            <w:hideMark/>
          </w:tcPr>
          <w:p w14:paraId="13ECCFE8" w14:textId="77777777" w:rsidR="00486B2B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Indien andere in uw ogen relevante producten beschikbaar zijn, g</w:t>
            </w: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raag</w:t>
            </w: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 xml:space="preserve"> hier een korte beschrijving daarvan.</w:t>
            </w:r>
          </w:p>
          <w:p w14:paraId="7E0C8650" w14:textId="3FFD75A2" w:rsidR="00803594" w:rsidRPr="002F2301" w:rsidRDefault="00803594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994" w:type="dxa"/>
            <w:shd w:val="clear" w:color="auto" w:fill="auto"/>
            <w:noWrap/>
            <w:hideMark/>
          </w:tcPr>
          <w:p w14:paraId="0E552A7C" w14:textId="77777777" w:rsidR="00486B2B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105EB03E" w14:textId="77777777" w:rsidR="005B3ADA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  <w:p w14:paraId="369E218E" w14:textId="77777777" w:rsidR="005B3ADA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  <w:p w14:paraId="4B2563B8" w14:textId="77777777" w:rsidR="005B3ADA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  <w:p w14:paraId="4A22F754" w14:textId="77777777" w:rsidR="005B3ADA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  <w:p w14:paraId="4189A62B" w14:textId="77777777" w:rsidR="005B3ADA" w:rsidRPr="002F2301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2830" w:type="dxa"/>
            <w:shd w:val="clear" w:color="auto" w:fill="auto"/>
            <w:noWrap/>
            <w:hideMark/>
          </w:tcPr>
          <w:p w14:paraId="58B8AA3E" w14:textId="77777777" w:rsidR="00486B2B" w:rsidRPr="002F2301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698" w:type="dxa"/>
            <w:shd w:val="clear" w:color="auto" w:fill="auto"/>
            <w:noWrap/>
            <w:hideMark/>
          </w:tcPr>
          <w:p w14:paraId="3F67F892" w14:textId="77777777" w:rsidR="00486B2B" w:rsidRPr="002F2301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486B2B" w:rsidRPr="002F2301" w14:paraId="72443DC8" w14:textId="77777777" w:rsidTr="005B3ADA">
        <w:trPr>
          <w:trHeight w:val="410"/>
        </w:trPr>
        <w:tc>
          <w:tcPr>
            <w:tcW w:w="3519" w:type="dxa"/>
            <w:shd w:val="clear" w:color="auto" w:fill="auto"/>
            <w:noWrap/>
            <w:hideMark/>
          </w:tcPr>
          <w:p w14:paraId="723561C0" w14:textId="77777777" w:rsidR="00486B2B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Welke specificaties zijn van toepassing op dit product (bijv. resolutie of interval)?</w:t>
            </w:r>
          </w:p>
          <w:p w14:paraId="2EA33A4A" w14:textId="61FEF2B2" w:rsidR="00803594" w:rsidRPr="002F2301" w:rsidRDefault="00803594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994" w:type="dxa"/>
            <w:shd w:val="clear" w:color="auto" w:fill="auto"/>
            <w:noWrap/>
            <w:hideMark/>
          </w:tcPr>
          <w:p w14:paraId="7107F9F7" w14:textId="77777777" w:rsidR="00486B2B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5291B2D0" w14:textId="77777777" w:rsidR="005B3ADA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  <w:p w14:paraId="083A3A12" w14:textId="77777777" w:rsidR="005B3ADA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  <w:p w14:paraId="4700075E" w14:textId="77777777" w:rsidR="005B3ADA" w:rsidRPr="002F2301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2830" w:type="dxa"/>
            <w:shd w:val="clear" w:color="auto" w:fill="auto"/>
            <w:noWrap/>
            <w:hideMark/>
          </w:tcPr>
          <w:p w14:paraId="67277CDC" w14:textId="77777777" w:rsidR="00486B2B" w:rsidRPr="002F2301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698" w:type="dxa"/>
            <w:shd w:val="clear" w:color="auto" w:fill="auto"/>
            <w:noWrap/>
            <w:hideMark/>
          </w:tcPr>
          <w:p w14:paraId="70EDEA59" w14:textId="77777777" w:rsidR="00486B2B" w:rsidRPr="002F2301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486B2B" w:rsidRPr="002F2301" w14:paraId="1EA9F5B8" w14:textId="77777777" w:rsidTr="005B3ADA">
        <w:trPr>
          <w:trHeight w:val="264"/>
        </w:trPr>
        <w:tc>
          <w:tcPr>
            <w:tcW w:w="3519" w:type="dxa"/>
            <w:shd w:val="clear" w:color="auto" w:fill="auto"/>
            <w:noWrap/>
            <w:hideMark/>
          </w:tcPr>
          <w:p w14:paraId="1C50C85C" w14:textId="77777777" w:rsidR="00486B2B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Welke dekking biedt dit product?</w:t>
            </w:r>
          </w:p>
          <w:p w14:paraId="1EBCD98B" w14:textId="73E81C00" w:rsidR="00803594" w:rsidRPr="002F2301" w:rsidRDefault="00803594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994" w:type="dxa"/>
            <w:shd w:val="clear" w:color="auto" w:fill="auto"/>
            <w:noWrap/>
            <w:hideMark/>
          </w:tcPr>
          <w:p w14:paraId="34118653" w14:textId="77777777" w:rsidR="00486B2B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72C5D270" w14:textId="77777777" w:rsidR="005B3ADA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  <w:p w14:paraId="4DF26942" w14:textId="77777777" w:rsidR="005B3ADA" w:rsidRPr="002F2301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2830" w:type="dxa"/>
            <w:shd w:val="clear" w:color="auto" w:fill="auto"/>
            <w:noWrap/>
            <w:hideMark/>
          </w:tcPr>
          <w:p w14:paraId="67BCF8EB" w14:textId="77777777" w:rsidR="00486B2B" w:rsidRPr="002F2301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698" w:type="dxa"/>
            <w:shd w:val="clear" w:color="auto" w:fill="auto"/>
            <w:noWrap/>
            <w:hideMark/>
          </w:tcPr>
          <w:p w14:paraId="57A63772" w14:textId="77777777" w:rsidR="00486B2B" w:rsidRPr="002F2301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486B2B" w:rsidRPr="002F2301" w14:paraId="404D5B95" w14:textId="77777777" w:rsidTr="005B3ADA">
        <w:trPr>
          <w:trHeight w:val="283"/>
        </w:trPr>
        <w:tc>
          <w:tcPr>
            <w:tcW w:w="3519" w:type="dxa"/>
            <w:shd w:val="clear" w:color="auto" w:fill="auto"/>
            <w:noWrap/>
            <w:hideMark/>
          </w:tcPr>
          <w:p w14:paraId="7D47CF50" w14:textId="77777777" w:rsidR="00486B2B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Met welke frequentie wordt dit product geüpdatet?</w:t>
            </w:r>
          </w:p>
          <w:p w14:paraId="46B0860B" w14:textId="5844BCE7" w:rsidR="00803594" w:rsidRPr="002F2301" w:rsidRDefault="00803594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994" w:type="dxa"/>
            <w:shd w:val="clear" w:color="auto" w:fill="auto"/>
            <w:noWrap/>
            <w:hideMark/>
          </w:tcPr>
          <w:p w14:paraId="00AEF407" w14:textId="77777777" w:rsidR="00486B2B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7D132BF5" w14:textId="77777777" w:rsidR="005B3ADA" w:rsidRPr="002F2301" w:rsidRDefault="005B3ADA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2830" w:type="dxa"/>
            <w:shd w:val="clear" w:color="auto" w:fill="auto"/>
            <w:noWrap/>
            <w:hideMark/>
          </w:tcPr>
          <w:p w14:paraId="638A5FA5" w14:textId="77777777" w:rsidR="00486B2B" w:rsidRPr="002F2301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2698" w:type="dxa"/>
            <w:shd w:val="clear" w:color="auto" w:fill="auto"/>
            <w:noWrap/>
            <w:hideMark/>
          </w:tcPr>
          <w:p w14:paraId="4E8430B4" w14:textId="77777777" w:rsidR="00486B2B" w:rsidRPr="002F2301" w:rsidRDefault="00486B2B" w:rsidP="00803594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76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2F2301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</w:tbl>
    <w:p w14:paraId="38F321A7" w14:textId="77777777" w:rsidR="005E3EC1" w:rsidRDefault="005E3EC1" w:rsidP="005165D3"/>
    <w:p w14:paraId="4079AA00" w14:textId="77777777" w:rsidR="005469DB" w:rsidRPr="00860D12" w:rsidRDefault="005469DB" w:rsidP="005165D3">
      <w:pPr>
        <w:rPr>
          <w:b/>
          <w:bCs/>
        </w:rPr>
      </w:pPr>
    </w:p>
    <w:p w14:paraId="1075A079" w14:textId="33A8A077" w:rsidR="00912829" w:rsidRDefault="00C412E1" w:rsidP="005B3ADA">
      <w:pPr>
        <w:rPr>
          <w:b/>
          <w:bCs/>
        </w:rPr>
      </w:pPr>
      <w:r>
        <w:rPr>
          <w:b/>
          <w:bCs/>
        </w:rPr>
        <w:br w:type="page"/>
      </w:r>
      <w:r w:rsidR="00912829">
        <w:rPr>
          <w:b/>
          <w:bCs/>
        </w:rPr>
        <w:lastRenderedPageBreak/>
        <w:t xml:space="preserve">Tabel </w:t>
      </w:r>
      <w:r w:rsidR="00D24927">
        <w:rPr>
          <w:b/>
          <w:bCs/>
        </w:rPr>
        <w:t>3</w:t>
      </w:r>
      <w:r w:rsidR="00912829">
        <w:rPr>
          <w:b/>
          <w:bCs/>
        </w:rPr>
        <w:t>: Leveringsvorm en tariefstructuur</w:t>
      </w:r>
    </w:p>
    <w:p w14:paraId="0990515E" w14:textId="77777777" w:rsidR="004906B0" w:rsidRPr="000A6EF8" w:rsidRDefault="004906B0" w:rsidP="00912829">
      <w:pPr>
        <w:rPr>
          <w:b/>
          <w:bCs/>
        </w:rPr>
      </w:pPr>
    </w:p>
    <w:tbl>
      <w:tblPr>
        <w:tblW w:w="13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9"/>
        <w:gridCol w:w="3124"/>
        <w:gridCol w:w="3194"/>
        <w:gridCol w:w="3194"/>
      </w:tblGrid>
      <w:tr w:rsidR="005B3ADA" w:rsidRPr="00705F2A" w14:paraId="759AE7D0" w14:textId="77777777" w:rsidTr="005B3ADA">
        <w:trPr>
          <w:trHeight w:val="570"/>
        </w:trPr>
        <w:tc>
          <w:tcPr>
            <w:tcW w:w="3529" w:type="dxa"/>
            <w:shd w:val="clear" w:color="auto" w:fill="C00000"/>
            <w:noWrap/>
            <w:vAlign w:val="center"/>
            <w:hideMark/>
          </w:tcPr>
          <w:p w14:paraId="7CAD7981" w14:textId="1C95402C" w:rsidR="005B3ADA" w:rsidRPr="005B3ADA" w:rsidRDefault="005B3ADA" w:rsidP="004906B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Leveringswijze en tariefstructuur</w:t>
            </w:r>
          </w:p>
        </w:tc>
        <w:tc>
          <w:tcPr>
            <w:tcW w:w="3124" w:type="dxa"/>
            <w:shd w:val="clear" w:color="auto" w:fill="C00000"/>
            <w:noWrap/>
            <w:vAlign w:val="center"/>
            <w:hideMark/>
          </w:tcPr>
          <w:p w14:paraId="261B4366" w14:textId="41BB62B4" w:rsidR="005B3ADA" w:rsidRPr="005B3ADA" w:rsidRDefault="005B3ADA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Aanbod per 1-1-2025</w:t>
            </w:r>
          </w:p>
        </w:tc>
        <w:tc>
          <w:tcPr>
            <w:tcW w:w="3194" w:type="dxa"/>
            <w:shd w:val="clear" w:color="auto" w:fill="C00000"/>
            <w:noWrap/>
            <w:vAlign w:val="center"/>
            <w:hideMark/>
          </w:tcPr>
          <w:p w14:paraId="508F2918" w14:textId="77777777" w:rsidR="005B3ADA" w:rsidRPr="005B3ADA" w:rsidRDefault="005B3ADA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Verwacht aanbod per 1-1-2026</w:t>
            </w:r>
          </w:p>
          <w:p w14:paraId="7EF56B81" w14:textId="1F2855C3" w:rsidR="005B3ADA" w:rsidRPr="005B3ADA" w:rsidRDefault="005B3ADA" w:rsidP="005B3AD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(t.o.v. 1-1-2025)</w:t>
            </w:r>
          </w:p>
        </w:tc>
        <w:tc>
          <w:tcPr>
            <w:tcW w:w="3194" w:type="dxa"/>
            <w:shd w:val="clear" w:color="auto" w:fill="C00000"/>
            <w:noWrap/>
            <w:vAlign w:val="center"/>
            <w:hideMark/>
          </w:tcPr>
          <w:p w14:paraId="1A5CAB20" w14:textId="77777777" w:rsidR="005B3ADA" w:rsidRPr="005B3ADA" w:rsidRDefault="005B3ADA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Verwacht aanbod per 1-1-2027</w:t>
            </w:r>
          </w:p>
          <w:p w14:paraId="282A30B2" w14:textId="701D9F99" w:rsidR="005B3ADA" w:rsidRPr="005B3ADA" w:rsidRDefault="005B3ADA" w:rsidP="005B3AD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</w:pPr>
            <w:r w:rsidRPr="005B3ADA">
              <w:rPr>
                <w:rFonts w:ascii="Arial" w:eastAsia="Times New Roman" w:hAnsi="Arial" w:cs="Arial"/>
                <w:b/>
                <w:bCs/>
                <w:color w:val="FFFFFF" w:themeColor="background1"/>
                <w:szCs w:val="18"/>
                <w:lang w:eastAsia="nl-NL"/>
              </w:rPr>
              <w:t>(t.o.v. 1-1-2026)</w:t>
            </w:r>
          </w:p>
        </w:tc>
      </w:tr>
      <w:tr w:rsidR="005B3ADA" w:rsidRPr="00705F2A" w14:paraId="223C4BD1" w14:textId="77777777" w:rsidTr="00AB6F3B">
        <w:trPr>
          <w:trHeight w:val="264"/>
        </w:trPr>
        <w:tc>
          <w:tcPr>
            <w:tcW w:w="13041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14:paraId="2344F493" w14:textId="7146EAF7" w:rsidR="005B3ADA" w:rsidRPr="00705F2A" w:rsidRDefault="005B3ADA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C412E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Leveringswijz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e</w:t>
            </w:r>
          </w:p>
          <w:p w14:paraId="502B2521" w14:textId="7B205AB6" w:rsidR="005B3ADA" w:rsidRPr="00705F2A" w:rsidRDefault="005B3ADA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8373ED" w:rsidRPr="00705F2A" w14:paraId="488686F0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373AB45F" w14:textId="6851DEB6" w:rsidR="008373ED" w:rsidRPr="00705F2A" w:rsidRDefault="008373ED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 xml:space="preserve">Upload </w:t>
            </w:r>
            <w:proofErr w:type="spellStart"/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SpoorInBeeld</w:t>
            </w:r>
            <w:proofErr w:type="spellEnd"/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?</w:t>
            </w:r>
          </w:p>
        </w:tc>
        <w:tc>
          <w:tcPr>
            <w:tcW w:w="3124" w:type="dxa"/>
            <w:shd w:val="clear" w:color="auto" w:fill="auto"/>
            <w:noWrap/>
            <w:vAlign w:val="center"/>
            <w:hideMark/>
          </w:tcPr>
          <w:p w14:paraId="62266572" w14:textId="5BFA2E49" w:rsidR="008373ED" w:rsidRPr="00705F2A" w:rsidRDefault="008373ED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760EA472" w14:textId="3A2763B0" w:rsidR="008373ED" w:rsidRPr="00705F2A" w:rsidRDefault="008373ED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2AC7A80B" w14:textId="62465219" w:rsidR="008373ED" w:rsidRPr="00705F2A" w:rsidRDefault="008373ED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</w:tr>
      <w:tr w:rsidR="008373ED" w:rsidRPr="00705F2A" w14:paraId="5B55222D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1D0915EE" w14:textId="2C02EFA0" w:rsidR="008373ED" w:rsidRPr="00705F2A" w:rsidRDefault="001E0C5E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 xml:space="preserve">   T</w:t>
            </w:r>
            <w:r w:rsidR="008373ED"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oelichting/formaat</w:t>
            </w:r>
          </w:p>
        </w:tc>
        <w:tc>
          <w:tcPr>
            <w:tcW w:w="3124" w:type="dxa"/>
            <w:shd w:val="clear" w:color="auto" w:fill="auto"/>
            <w:noWrap/>
            <w:vAlign w:val="bottom"/>
            <w:hideMark/>
          </w:tcPr>
          <w:p w14:paraId="0DD7A49C" w14:textId="77777777" w:rsidR="008373ED" w:rsidRDefault="008373ED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009B0503" w14:textId="77777777" w:rsidR="004906B0" w:rsidRPr="00705F2A" w:rsidRDefault="004906B0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561BE462" w14:textId="77777777" w:rsidR="008373ED" w:rsidRPr="00705F2A" w:rsidRDefault="008373ED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07156876" w14:textId="77777777" w:rsidR="008373ED" w:rsidRPr="00705F2A" w:rsidRDefault="008373ED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892DE7" w:rsidRPr="00705F2A" w14:paraId="6E512E01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46F5A938" w14:textId="43C353A6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Map Service?</w:t>
            </w:r>
          </w:p>
        </w:tc>
        <w:tc>
          <w:tcPr>
            <w:tcW w:w="3124" w:type="dxa"/>
            <w:shd w:val="clear" w:color="auto" w:fill="auto"/>
            <w:noWrap/>
            <w:vAlign w:val="center"/>
            <w:hideMark/>
          </w:tcPr>
          <w:p w14:paraId="59699552" w14:textId="107ADA61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42924BAC" w14:textId="48D20EDA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016DDA02" w14:textId="6D34357C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</w:tr>
      <w:tr w:rsidR="00892DE7" w:rsidRPr="00705F2A" w14:paraId="47B48A63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7F7DCDA5" w14:textId="74ED9283" w:rsidR="00892DE7" w:rsidRPr="00705F2A" w:rsidRDefault="001E0C5E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 xml:space="preserve">   </w:t>
            </w:r>
            <w:r w:rsidR="00892DE7"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Toelichting/formaat</w:t>
            </w:r>
          </w:p>
        </w:tc>
        <w:tc>
          <w:tcPr>
            <w:tcW w:w="3124" w:type="dxa"/>
            <w:shd w:val="clear" w:color="auto" w:fill="auto"/>
            <w:noWrap/>
            <w:vAlign w:val="bottom"/>
            <w:hideMark/>
          </w:tcPr>
          <w:p w14:paraId="44216218" w14:textId="77777777" w:rsidR="00892DE7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18473B9D" w14:textId="77777777" w:rsidR="004906B0" w:rsidRPr="00705F2A" w:rsidRDefault="004906B0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7FC6B57F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052DC393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892DE7" w:rsidRPr="00705F2A" w14:paraId="22C8BECB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4D4F88CB" w14:textId="1955AA0B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Download?</w:t>
            </w:r>
          </w:p>
        </w:tc>
        <w:tc>
          <w:tcPr>
            <w:tcW w:w="3124" w:type="dxa"/>
            <w:shd w:val="clear" w:color="auto" w:fill="auto"/>
            <w:noWrap/>
            <w:vAlign w:val="center"/>
            <w:hideMark/>
          </w:tcPr>
          <w:p w14:paraId="7F3FAD5B" w14:textId="62F507AF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48EA858D" w14:textId="1931FD3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6812580C" w14:textId="002110D6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</w:tr>
      <w:tr w:rsidR="00892DE7" w:rsidRPr="00705F2A" w14:paraId="2646C48E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28F1F0D9" w14:textId="7D59B08D" w:rsidR="00892DE7" w:rsidRPr="00705F2A" w:rsidRDefault="001E0C5E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 xml:space="preserve">   </w:t>
            </w:r>
            <w:r w:rsidR="00892DE7"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Toelichting/formaat</w:t>
            </w:r>
          </w:p>
        </w:tc>
        <w:tc>
          <w:tcPr>
            <w:tcW w:w="3124" w:type="dxa"/>
            <w:shd w:val="clear" w:color="auto" w:fill="auto"/>
            <w:noWrap/>
            <w:vAlign w:val="bottom"/>
            <w:hideMark/>
          </w:tcPr>
          <w:p w14:paraId="205E753B" w14:textId="77777777" w:rsidR="00892DE7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64B18E85" w14:textId="77777777" w:rsidR="004906B0" w:rsidRPr="00705F2A" w:rsidRDefault="004906B0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0AB56E6B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6D59BA23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892DE7" w:rsidRPr="00705F2A" w14:paraId="05C6E1AF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5AD50A83" w14:textId="1FE6CDAF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Standalone viewer?</w:t>
            </w:r>
          </w:p>
        </w:tc>
        <w:tc>
          <w:tcPr>
            <w:tcW w:w="3124" w:type="dxa"/>
            <w:shd w:val="clear" w:color="auto" w:fill="auto"/>
            <w:noWrap/>
            <w:vAlign w:val="center"/>
            <w:hideMark/>
          </w:tcPr>
          <w:p w14:paraId="3A013C13" w14:textId="5582834F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5C6A81BD" w14:textId="5AE1AE5A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7D000B85" w14:textId="29295DE8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</w:tr>
      <w:tr w:rsidR="00892DE7" w:rsidRPr="00705F2A" w14:paraId="5F260D4D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38741F42" w14:textId="68633755" w:rsidR="00892DE7" w:rsidRPr="00705F2A" w:rsidRDefault="001E0C5E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 xml:space="preserve">   </w:t>
            </w:r>
            <w:r w:rsidR="00892DE7"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Toelichting/formaat</w:t>
            </w:r>
          </w:p>
        </w:tc>
        <w:tc>
          <w:tcPr>
            <w:tcW w:w="3124" w:type="dxa"/>
            <w:shd w:val="clear" w:color="auto" w:fill="auto"/>
            <w:noWrap/>
            <w:vAlign w:val="bottom"/>
            <w:hideMark/>
          </w:tcPr>
          <w:p w14:paraId="17852A40" w14:textId="77777777" w:rsidR="00892DE7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59DFF128" w14:textId="77777777" w:rsidR="004906B0" w:rsidRPr="00705F2A" w:rsidRDefault="004906B0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7F335EA0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70C20AD2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892DE7" w:rsidRPr="00705F2A" w14:paraId="378DF94D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5E477643" w14:textId="4543EE14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Geïntegreerde viewer</w:t>
            </w: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?</w:t>
            </w:r>
          </w:p>
        </w:tc>
        <w:tc>
          <w:tcPr>
            <w:tcW w:w="3124" w:type="dxa"/>
            <w:shd w:val="clear" w:color="auto" w:fill="auto"/>
            <w:noWrap/>
            <w:vAlign w:val="center"/>
            <w:hideMark/>
          </w:tcPr>
          <w:p w14:paraId="7690E0D2" w14:textId="5175D4C9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2F0DDB7D" w14:textId="7C9DF331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41AA2659" w14:textId="348D61E9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</w:tr>
      <w:tr w:rsidR="00892DE7" w:rsidRPr="00705F2A" w14:paraId="2E82653D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692DD5A2" w14:textId="2E9A91BC" w:rsidR="00892DE7" w:rsidRPr="00705F2A" w:rsidRDefault="001E0C5E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 xml:space="preserve">   </w:t>
            </w:r>
            <w:r w:rsidR="00892DE7"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Toelichting/formaat</w:t>
            </w:r>
          </w:p>
        </w:tc>
        <w:tc>
          <w:tcPr>
            <w:tcW w:w="3124" w:type="dxa"/>
            <w:shd w:val="clear" w:color="auto" w:fill="auto"/>
            <w:noWrap/>
            <w:vAlign w:val="bottom"/>
            <w:hideMark/>
          </w:tcPr>
          <w:p w14:paraId="5DB3D9EA" w14:textId="77777777" w:rsidR="00892DE7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1E6996D3" w14:textId="77777777" w:rsidR="004906B0" w:rsidRPr="00705F2A" w:rsidRDefault="004906B0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53CBD080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4D0AB303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5B3ADA" w:rsidRPr="00705F2A" w14:paraId="32AC8B2B" w14:textId="77777777" w:rsidTr="00AA02EE">
        <w:trPr>
          <w:trHeight w:val="264"/>
        </w:trPr>
        <w:tc>
          <w:tcPr>
            <w:tcW w:w="13041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14:paraId="790728DE" w14:textId="77777777" w:rsidR="005B3ADA" w:rsidRDefault="005B3ADA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4906B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Tariefstructuur</w:t>
            </w:r>
          </w:p>
          <w:p w14:paraId="6D1DFE2A" w14:textId="0DD9D683" w:rsidR="005B3ADA" w:rsidRPr="00705F2A" w:rsidRDefault="005B3ADA" w:rsidP="005B3ADA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892DE7" w:rsidRPr="00705F2A" w14:paraId="3DEB88B3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6AAE5BC3" w14:textId="726F8D26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Licentie?</w:t>
            </w:r>
          </w:p>
        </w:tc>
        <w:tc>
          <w:tcPr>
            <w:tcW w:w="3124" w:type="dxa"/>
            <w:shd w:val="clear" w:color="auto" w:fill="auto"/>
            <w:noWrap/>
            <w:vAlign w:val="center"/>
            <w:hideMark/>
          </w:tcPr>
          <w:p w14:paraId="3E032F3E" w14:textId="7EE36FF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1B382A7A" w14:textId="429DC8A5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54C252B3" w14:textId="0CC8C95E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</w:tr>
      <w:tr w:rsidR="00892DE7" w:rsidRPr="00705F2A" w14:paraId="6A43CA20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2EABE5C3" w14:textId="2F9916A0" w:rsidR="00892DE7" w:rsidRPr="00705F2A" w:rsidRDefault="001E0C5E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 xml:space="preserve">   </w:t>
            </w:r>
            <w:r w:rsidR="00892DE7"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Toelichting</w:t>
            </w:r>
          </w:p>
        </w:tc>
        <w:tc>
          <w:tcPr>
            <w:tcW w:w="3124" w:type="dxa"/>
            <w:shd w:val="clear" w:color="auto" w:fill="auto"/>
            <w:noWrap/>
            <w:vAlign w:val="bottom"/>
            <w:hideMark/>
          </w:tcPr>
          <w:p w14:paraId="5BB2975C" w14:textId="77777777" w:rsidR="00892DE7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139A3C57" w14:textId="77777777" w:rsidR="004906B0" w:rsidRPr="00705F2A" w:rsidRDefault="004906B0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1F09888F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4BC89D35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892DE7" w:rsidRPr="00705F2A" w14:paraId="64CF249A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2055751A" w14:textId="7D5F078C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Afname?</w:t>
            </w:r>
          </w:p>
        </w:tc>
        <w:tc>
          <w:tcPr>
            <w:tcW w:w="3124" w:type="dxa"/>
            <w:shd w:val="clear" w:color="auto" w:fill="auto"/>
            <w:noWrap/>
            <w:vAlign w:val="center"/>
            <w:hideMark/>
          </w:tcPr>
          <w:p w14:paraId="097A3A38" w14:textId="7DD6CCDE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31182CAB" w14:textId="6E848675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  <w:tc>
          <w:tcPr>
            <w:tcW w:w="3194" w:type="dxa"/>
            <w:shd w:val="clear" w:color="auto" w:fill="auto"/>
            <w:noWrap/>
            <w:vAlign w:val="center"/>
            <w:hideMark/>
          </w:tcPr>
          <w:p w14:paraId="07766A0D" w14:textId="0FC764FE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Ja / Nee</w:t>
            </w:r>
          </w:p>
        </w:tc>
      </w:tr>
      <w:tr w:rsidR="00892DE7" w:rsidRPr="00705F2A" w14:paraId="6A3D8ADE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705B237E" w14:textId="782F373B" w:rsidR="00892DE7" w:rsidRPr="00705F2A" w:rsidRDefault="001E0C5E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 xml:space="preserve">   </w:t>
            </w:r>
            <w:r w:rsidR="00892DE7"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Toelichting</w:t>
            </w:r>
          </w:p>
        </w:tc>
        <w:tc>
          <w:tcPr>
            <w:tcW w:w="3124" w:type="dxa"/>
            <w:shd w:val="clear" w:color="auto" w:fill="auto"/>
            <w:noWrap/>
            <w:vAlign w:val="bottom"/>
            <w:hideMark/>
          </w:tcPr>
          <w:p w14:paraId="6D47385E" w14:textId="77777777" w:rsidR="00892DE7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736D7E99" w14:textId="77777777" w:rsidR="004906B0" w:rsidRPr="00705F2A" w:rsidRDefault="004906B0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4A9EAE17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44898198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  <w:tr w:rsidR="00892DE7" w:rsidRPr="00705F2A" w14:paraId="1CDAA77D" w14:textId="77777777" w:rsidTr="005B3ADA">
        <w:trPr>
          <w:trHeight w:val="264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4232FC91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Anders, nl.?</w:t>
            </w:r>
          </w:p>
        </w:tc>
        <w:tc>
          <w:tcPr>
            <w:tcW w:w="3124" w:type="dxa"/>
            <w:shd w:val="clear" w:color="auto" w:fill="auto"/>
            <w:noWrap/>
            <w:vAlign w:val="center"/>
            <w:hideMark/>
          </w:tcPr>
          <w:p w14:paraId="39101E0B" w14:textId="41B18A72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194" w:type="dxa"/>
            <w:shd w:val="clear" w:color="auto" w:fill="auto"/>
            <w:noWrap/>
            <w:vAlign w:val="center"/>
          </w:tcPr>
          <w:p w14:paraId="3A5D5DE5" w14:textId="53190DF5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194" w:type="dxa"/>
            <w:shd w:val="clear" w:color="auto" w:fill="auto"/>
            <w:noWrap/>
            <w:vAlign w:val="center"/>
          </w:tcPr>
          <w:p w14:paraId="2AE7E220" w14:textId="033941FB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</w:tr>
      <w:tr w:rsidR="00892DE7" w:rsidRPr="00705F2A" w14:paraId="2A6956F6" w14:textId="77777777" w:rsidTr="005B3ADA">
        <w:trPr>
          <w:trHeight w:val="276"/>
        </w:trPr>
        <w:tc>
          <w:tcPr>
            <w:tcW w:w="3529" w:type="dxa"/>
            <w:shd w:val="clear" w:color="auto" w:fill="auto"/>
            <w:noWrap/>
            <w:vAlign w:val="bottom"/>
            <w:hideMark/>
          </w:tcPr>
          <w:p w14:paraId="3B4649C6" w14:textId="40F6C700" w:rsidR="00892DE7" w:rsidRPr="00705F2A" w:rsidRDefault="001E0C5E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 xml:space="preserve">   </w:t>
            </w:r>
            <w:r w:rsidR="00892DE7"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Toelichting</w:t>
            </w:r>
          </w:p>
        </w:tc>
        <w:tc>
          <w:tcPr>
            <w:tcW w:w="3124" w:type="dxa"/>
            <w:shd w:val="clear" w:color="auto" w:fill="auto"/>
            <w:noWrap/>
            <w:vAlign w:val="bottom"/>
            <w:hideMark/>
          </w:tcPr>
          <w:p w14:paraId="1F02EC47" w14:textId="77777777" w:rsidR="00892DE7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  <w:p w14:paraId="1288F81D" w14:textId="77777777" w:rsidR="004906B0" w:rsidRPr="00705F2A" w:rsidRDefault="004906B0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2BA33971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3194" w:type="dxa"/>
            <w:shd w:val="clear" w:color="auto" w:fill="auto"/>
            <w:noWrap/>
            <w:vAlign w:val="bottom"/>
            <w:hideMark/>
          </w:tcPr>
          <w:p w14:paraId="2FDF73C7" w14:textId="77777777" w:rsidR="00892DE7" w:rsidRPr="00705F2A" w:rsidRDefault="00892DE7" w:rsidP="00332EE2">
            <w:pPr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clear" w:pos="4253"/>
                <w:tab w:val="clear" w:pos="4536"/>
                <w:tab w:val="clear" w:pos="4820"/>
                <w:tab w:val="clear" w:pos="5103"/>
                <w:tab w:val="clear" w:pos="5387"/>
                <w:tab w:val="clear" w:pos="5670"/>
                <w:tab w:val="clear" w:pos="7229"/>
              </w:tabs>
              <w:spacing w:line="240" w:lineRule="auto"/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</w:pPr>
            <w:r w:rsidRPr="00705F2A">
              <w:rPr>
                <w:rFonts w:ascii="Arial" w:eastAsia="Times New Roman" w:hAnsi="Arial" w:cs="Arial"/>
                <w:color w:val="000000"/>
                <w:szCs w:val="18"/>
                <w:lang w:eastAsia="nl-NL"/>
              </w:rPr>
              <w:t> </w:t>
            </w:r>
          </w:p>
        </w:tc>
      </w:tr>
    </w:tbl>
    <w:p w14:paraId="0F0733AB" w14:textId="77777777" w:rsidR="00D43ACE" w:rsidRDefault="00D43ACE" w:rsidP="00390AB8"/>
    <w:p w14:paraId="52C9D017" w14:textId="77777777" w:rsidR="00D43ACE" w:rsidRDefault="00D43ACE" w:rsidP="00390AB8"/>
    <w:p w14:paraId="0A6BDA6B" w14:textId="77777777" w:rsidR="00D43ACE" w:rsidRDefault="00D43ACE" w:rsidP="00390AB8"/>
    <w:p w14:paraId="2BF60ACF" w14:textId="77777777" w:rsidR="00D43ACE" w:rsidRDefault="00D43ACE" w:rsidP="00390AB8"/>
    <w:p w14:paraId="1A7D6744" w14:textId="77777777" w:rsidR="00D43ACE" w:rsidRDefault="00D43ACE" w:rsidP="00390AB8"/>
    <w:p w14:paraId="16E219AA" w14:textId="77777777" w:rsidR="00D43ACE" w:rsidRDefault="00D43ACE" w:rsidP="00390AB8"/>
    <w:p w14:paraId="2F9F5252" w14:textId="77777777" w:rsidR="00D43ACE" w:rsidRDefault="00D43ACE" w:rsidP="00390AB8"/>
    <w:p w14:paraId="4DE1DA6E" w14:textId="710D34AB" w:rsidR="00D43ACE" w:rsidRPr="00D43ACE" w:rsidRDefault="00D43ACE" w:rsidP="00390AB8">
      <w:pPr>
        <w:sectPr w:rsidR="00D43ACE" w:rsidRPr="00D43ACE" w:rsidSect="007A7A5E">
          <w:footerReference w:type="default" r:id="rId17"/>
          <w:footerReference w:type="first" r:id="rId18"/>
          <w:pgSz w:w="16840" w:h="11900" w:orient="landscape"/>
          <w:pgMar w:top="1264" w:right="2347" w:bottom="1264" w:left="1332" w:header="709" w:footer="709" w:gutter="0"/>
          <w:cols w:space="708"/>
          <w:docGrid w:linePitch="360"/>
        </w:sectPr>
      </w:pPr>
    </w:p>
    <w:p w14:paraId="546F7071" w14:textId="77777777" w:rsidR="00400081" w:rsidRPr="00400081" w:rsidRDefault="00400081" w:rsidP="00400081"/>
    <w:p w14:paraId="5239766B" w14:textId="77777777" w:rsidR="00400081" w:rsidRPr="00400081" w:rsidRDefault="00400081" w:rsidP="00400081"/>
    <w:p w14:paraId="0180B8C6" w14:textId="77777777" w:rsidR="00400081" w:rsidRPr="00400081" w:rsidRDefault="00400081" w:rsidP="00400081"/>
    <w:p w14:paraId="423D257F" w14:textId="77777777" w:rsidR="00400081" w:rsidRPr="00400081" w:rsidRDefault="00400081" w:rsidP="00400081"/>
    <w:p w14:paraId="3ED4615D" w14:textId="77777777" w:rsidR="00400081" w:rsidRPr="00400081" w:rsidRDefault="00400081" w:rsidP="00400081"/>
    <w:p w14:paraId="74A8051F" w14:textId="77777777" w:rsidR="00400081" w:rsidRPr="00400081" w:rsidRDefault="00400081" w:rsidP="00400081"/>
    <w:p w14:paraId="6CD97C62" w14:textId="77777777" w:rsidR="00400081" w:rsidRPr="00400081" w:rsidRDefault="00400081" w:rsidP="00400081"/>
    <w:p w14:paraId="6E859AD5" w14:textId="77777777" w:rsidR="004E6DE1" w:rsidRPr="00400081" w:rsidRDefault="004E6DE1" w:rsidP="00400081"/>
    <w:sectPr w:rsidR="004E6DE1" w:rsidRPr="00400081" w:rsidSect="00FD2443">
      <w:pgSz w:w="11900" w:h="16840"/>
      <w:pgMar w:top="1332" w:right="1264" w:bottom="2347" w:left="12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709EED" w14:textId="77777777" w:rsidR="008543D4" w:rsidRDefault="008543D4" w:rsidP="00807419">
      <w:pPr>
        <w:spacing w:line="240" w:lineRule="auto"/>
      </w:pPr>
      <w:r>
        <w:separator/>
      </w:r>
    </w:p>
  </w:endnote>
  <w:endnote w:type="continuationSeparator" w:id="0">
    <w:p w14:paraId="4745F5F5" w14:textId="77777777" w:rsidR="008543D4" w:rsidRDefault="008543D4" w:rsidP="00807419">
      <w:pPr>
        <w:spacing w:line="240" w:lineRule="auto"/>
      </w:pPr>
      <w:r>
        <w:continuationSeparator/>
      </w:r>
    </w:p>
  </w:endnote>
  <w:endnote w:type="continuationNotice" w:id="1">
    <w:p w14:paraId="3F70D0BA" w14:textId="77777777" w:rsidR="008543D4" w:rsidRDefault="008543D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Hoofdtekst)">
    <w:altName w:val="Arial"/>
    <w:charset w:val="00"/>
    <w:family w:val="roman"/>
    <w:pitch w:val="default"/>
  </w:font>
  <w:font w:name="Frutiger">
    <w:altName w:val="Angsana New"/>
    <w:panose1 w:val="00000000000000000000"/>
    <w:charset w:val="CC"/>
    <w:family w:val="roman"/>
    <w:notTrueType/>
    <w:pitch w:val="default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BF0D71" w14:textId="77777777" w:rsidR="007441A6" w:rsidRDefault="007441A6" w:rsidP="00056747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D736F4F" w14:textId="77777777" w:rsidR="00807419" w:rsidRDefault="00807419" w:rsidP="007441A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504801" w14:textId="77777777" w:rsidR="00056747" w:rsidRDefault="00056747" w:rsidP="004E11A0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A170C6">
      <w:rPr>
        <w:rStyle w:val="Paginanummer"/>
        <w:noProof/>
      </w:rPr>
      <w:t>3</w:t>
    </w:r>
    <w:r>
      <w:rPr>
        <w:rStyle w:val="Paginanummer"/>
      </w:rPr>
      <w:fldChar w:fldCharType="end"/>
    </w:r>
  </w:p>
  <w:p w14:paraId="03E732C5" w14:textId="77777777" w:rsidR="00807419" w:rsidRDefault="007441A6" w:rsidP="007441A6">
    <w:pPr>
      <w:pStyle w:val="Voettekst"/>
      <w:ind w:right="360"/>
    </w:pPr>
    <w:r>
      <w:t>Navigatietitel van het rapport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FAC2D" w14:textId="77777777" w:rsidR="00E50937" w:rsidRDefault="005F55EA">
    <w:pPr>
      <w:pStyle w:val="Voettekst"/>
    </w:pPr>
    <w:r>
      <w:rPr>
        <w:noProof/>
        <w:sz w:val="26"/>
        <w:szCs w:val="26"/>
      </w:rPr>
      <w:drawing>
        <wp:anchor distT="0" distB="0" distL="114300" distR="114300" simplePos="0" relativeHeight="251658241" behindDoc="1" locked="1" layoutInCell="1" allowOverlap="1" wp14:anchorId="53F51AA2" wp14:editId="7D0B8F2A">
          <wp:simplePos x="0" y="0"/>
          <wp:positionH relativeFrom="page">
            <wp:posOffset>-104140</wp:posOffset>
          </wp:positionH>
          <wp:positionV relativeFrom="page">
            <wp:posOffset>9641840</wp:posOffset>
          </wp:positionV>
          <wp:extent cx="7794000" cy="802800"/>
          <wp:effectExtent l="0" t="0" r="3810" b="0"/>
          <wp:wrapNone/>
          <wp:docPr id="324822416" name="Afbeelding 3248224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4000" cy="80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F1D52E" w14:textId="77777777" w:rsidR="00A170C6" w:rsidRDefault="00A170C6" w:rsidP="004E11A0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3D73AA">
      <w:rPr>
        <w:rStyle w:val="Paginanummer"/>
        <w:noProof/>
      </w:rPr>
      <w:t>4</w:t>
    </w:r>
    <w:r>
      <w:rPr>
        <w:rStyle w:val="Paginanummer"/>
      </w:rPr>
      <w:fldChar w:fldCharType="end"/>
    </w:r>
  </w:p>
  <w:p w14:paraId="668C2BE9" w14:textId="2CF85D48" w:rsidR="00A170C6" w:rsidRDefault="00775F9C" w:rsidP="007441A6">
    <w:pPr>
      <w:pStyle w:val="Voettekst"/>
      <w:ind w:right="360"/>
    </w:pPr>
    <w:r>
      <w:t>Marktconsultatie – 360-gradenpanoramafoto’s ProRail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B9AB8B" w14:textId="77777777" w:rsidR="00056747" w:rsidRDefault="00056747" w:rsidP="004E11A0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A170C6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0CF6B2D0" w14:textId="77777777" w:rsidR="00D53151" w:rsidRPr="00056747" w:rsidRDefault="00D53151" w:rsidP="00056747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F31BA4" w14:textId="77777777" w:rsidR="008543D4" w:rsidRDefault="008543D4" w:rsidP="00807419">
      <w:pPr>
        <w:spacing w:line="240" w:lineRule="auto"/>
      </w:pPr>
      <w:r>
        <w:separator/>
      </w:r>
    </w:p>
  </w:footnote>
  <w:footnote w:type="continuationSeparator" w:id="0">
    <w:p w14:paraId="00E58AAB" w14:textId="77777777" w:rsidR="008543D4" w:rsidRDefault="008543D4" w:rsidP="00807419">
      <w:pPr>
        <w:spacing w:line="240" w:lineRule="auto"/>
      </w:pPr>
      <w:r>
        <w:continuationSeparator/>
      </w:r>
    </w:p>
  </w:footnote>
  <w:footnote w:type="continuationNotice" w:id="1">
    <w:p w14:paraId="4AF00F92" w14:textId="77777777" w:rsidR="008543D4" w:rsidRDefault="008543D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5D449" w14:textId="77777777" w:rsidR="005615C9" w:rsidRDefault="005615C9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1DC58694" wp14:editId="3DC89B28">
              <wp:simplePos x="0" y="0"/>
              <wp:positionH relativeFrom="page">
                <wp:posOffset>6759575</wp:posOffset>
              </wp:positionH>
              <wp:positionV relativeFrom="page">
                <wp:posOffset>5715</wp:posOffset>
              </wp:positionV>
              <wp:extent cx="800100" cy="7019925"/>
              <wp:effectExtent l="0" t="0" r="12700" b="0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100" cy="7019925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B3E553" id="Rechthoek 1" o:spid="_x0000_s1026" style="position:absolute;margin-left:532.25pt;margin-top:.45pt;width:63pt;height:552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" fillcolor="#e8dd11 [3214]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BC5"/>
    <w:multiLevelType w:val="hybridMultilevel"/>
    <w:tmpl w:val="2334DEE4"/>
    <w:lvl w:ilvl="0" w:tplc="0C708C84">
      <w:numFmt w:val="bullet"/>
      <w:pStyle w:val="Lijstalinea"/>
      <w:lvlText w:val="-"/>
      <w:lvlJc w:val="left"/>
      <w:pPr>
        <w:ind w:left="284" w:hanging="284"/>
      </w:pPr>
      <w:rPr>
        <w:rFonts w:ascii="Arial" w:eastAsiaTheme="minorHAnsi" w:hAnsi="Aria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711C5"/>
    <w:multiLevelType w:val="hybridMultilevel"/>
    <w:tmpl w:val="E6DACB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2697B"/>
    <w:multiLevelType w:val="hybridMultilevel"/>
    <w:tmpl w:val="CE205276"/>
    <w:lvl w:ilvl="0" w:tplc="8326C25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B54BD"/>
    <w:multiLevelType w:val="hybridMultilevel"/>
    <w:tmpl w:val="5BF431B0"/>
    <w:lvl w:ilvl="0" w:tplc="675457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9560A"/>
    <w:multiLevelType w:val="multilevel"/>
    <w:tmpl w:val="E81ABE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FE116DE"/>
    <w:multiLevelType w:val="multilevel"/>
    <w:tmpl w:val="ECB43FC4"/>
    <w:lvl w:ilvl="0">
      <w:start w:val="4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7F610F7"/>
    <w:multiLevelType w:val="multilevel"/>
    <w:tmpl w:val="047EA38A"/>
    <w:lvl w:ilvl="0">
      <w:start w:val="4"/>
      <w:numFmt w:val="decimal"/>
      <w:lvlText w:val="%1"/>
      <w:lvlJc w:val="left"/>
      <w:pPr>
        <w:ind w:left="740" w:hanging="7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0" w:hanging="7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40" w:hanging="7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0" w:hanging="7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0" w:hanging="7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D732383"/>
    <w:multiLevelType w:val="hybridMultilevel"/>
    <w:tmpl w:val="2C74D4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E667A"/>
    <w:multiLevelType w:val="hybridMultilevel"/>
    <w:tmpl w:val="452626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FE2806"/>
    <w:multiLevelType w:val="hybridMultilevel"/>
    <w:tmpl w:val="74B49624"/>
    <w:lvl w:ilvl="0" w:tplc="76E844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210C9"/>
    <w:multiLevelType w:val="multilevel"/>
    <w:tmpl w:val="C468855E"/>
    <w:lvl w:ilvl="0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eastAsiaTheme="minorHAnsi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9282F"/>
    <w:multiLevelType w:val="hybridMultilevel"/>
    <w:tmpl w:val="9C807A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B17436"/>
    <w:multiLevelType w:val="multilevel"/>
    <w:tmpl w:val="5A2A4EC8"/>
    <w:lvl w:ilvl="0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 (Hoofdtekst)" w:eastAsiaTheme="minorHAnsi" w:hAnsi="Arial (Hoofdtekst)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B3614A"/>
    <w:multiLevelType w:val="multilevel"/>
    <w:tmpl w:val="0FA44790"/>
    <w:lvl w:ilvl="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324805"/>
    <w:multiLevelType w:val="hybridMultilevel"/>
    <w:tmpl w:val="B3CAE388"/>
    <w:lvl w:ilvl="0" w:tplc="675457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512DBF"/>
    <w:multiLevelType w:val="hybridMultilevel"/>
    <w:tmpl w:val="6D445D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483796">
    <w:abstractNumId w:val="9"/>
  </w:num>
  <w:num w:numId="2" w16cid:durableId="497774847">
    <w:abstractNumId w:val="7"/>
  </w:num>
  <w:num w:numId="3" w16cid:durableId="1636254280">
    <w:abstractNumId w:val="8"/>
  </w:num>
  <w:num w:numId="4" w16cid:durableId="1859392395">
    <w:abstractNumId w:val="11"/>
  </w:num>
  <w:num w:numId="5" w16cid:durableId="681710579">
    <w:abstractNumId w:val="14"/>
  </w:num>
  <w:num w:numId="6" w16cid:durableId="1961453011">
    <w:abstractNumId w:val="0"/>
  </w:num>
  <w:num w:numId="7" w16cid:durableId="1287079704">
    <w:abstractNumId w:val="13"/>
  </w:num>
  <w:num w:numId="8" w16cid:durableId="698625321">
    <w:abstractNumId w:val="3"/>
  </w:num>
  <w:num w:numId="9" w16cid:durableId="1835338532">
    <w:abstractNumId w:val="10"/>
  </w:num>
  <w:num w:numId="10" w16cid:durableId="1244216157">
    <w:abstractNumId w:val="12"/>
  </w:num>
  <w:num w:numId="11" w16cid:durableId="670916965">
    <w:abstractNumId w:val="6"/>
  </w:num>
  <w:num w:numId="12" w16cid:durableId="7831103">
    <w:abstractNumId w:val="5"/>
  </w:num>
  <w:num w:numId="13" w16cid:durableId="1812597438">
    <w:abstractNumId w:val="4"/>
  </w:num>
  <w:num w:numId="14" w16cid:durableId="585650227">
    <w:abstractNumId w:val="15"/>
  </w:num>
  <w:num w:numId="15" w16cid:durableId="566696299">
    <w:abstractNumId w:val="2"/>
  </w:num>
  <w:num w:numId="16" w16cid:durableId="1379086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A48"/>
    <w:rsid w:val="00002A98"/>
    <w:rsid w:val="0000753E"/>
    <w:rsid w:val="00007E94"/>
    <w:rsid w:val="000109A4"/>
    <w:rsid w:val="000153D6"/>
    <w:rsid w:val="000166E0"/>
    <w:rsid w:val="00017CC8"/>
    <w:rsid w:val="00023E63"/>
    <w:rsid w:val="0002477C"/>
    <w:rsid w:val="00035863"/>
    <w:rsid w:val="00035883"/>
    <w:rsid w:val="0004022D"/>
    <w:rsid w:val="00042229"/>
    <w:rsid w:val="0004669F"/>
    <w:rsid w:val="00047900"/>
    <w:rsid w:val="00056747"/>
    <w:rsid w:val="00056AA5"/>
    <w:rsid w:val="00060CD1"/>
    <w:rsid w:val="00062D49"/>
    <w:rsid w:val="00071829"/>
    <w:rsid w:val="00074BE5"/>
    <w:rsid w:val="00075B1B"/>
    <w:rsid w:val="000918EC"/>
    <w:rsid w:val="000A1E90"/>
    <w:rsid w:val="000A4974"/>
    <w:rsid w:val="000A6EF8"/>
    <w:rsid w:val="000A7AE0"/>
    <w:rsid w:val="000B0BDE"/>
    <w:rsid w:val="000B38DE"/>
    <w:rsid w:val="000B7896"/>
    <w:rsid w:val="000D2CA1"/>
    <w:rsid w:val="000D77F7"/>
    <w:rsid w:val="000E2A96"/>
    <w:rsid w:val="00100C76"/>
    <w:rsid w:val="00101D6D"/>
    <w:rsid w:val="001025CF"/>
    <w:rsid w:val="00107516"/>
    <w:rsid w:val="00112E86"/>
    <w:rsid w:val="00117377"/>
    <w:rsid w:val="001308B3"/>
    <w:rsid w:val="0013516F"/>
    <w:rsid w:val="00135A12"/>
    <w:rsid w:val="0014096B"/>
    <w:rsid w:val="00141BEB"/>
    <w:rsid w:val="00143836"/>
    <w:rsid w:val="00153D11"/>
    <w:rsid w:val="00154048"/>
    <w:rsid w:val="00154411"/>
    <w:rsid w:val="00155F6B"/>
    <w:rsid w:val="00156278"/>
    <w:rsid w:val="0015672F"/>
    <w:rsid w:val="00160686"/>
    <w:rsid w:val="00160EFE"/>
    <w:rsid w:val="00162ED1"/>
    <w:rsid w:val="00165FB3"/>
    <w:rsid w:val="001701DF"/>
    <w:rsid w:val="001708B5"/>
    <w:rsid w:val="00176F77"/>
    <w:rsid w:val="001773CF"/>
    <w:rsid w:val="00183CAC"/>
    <w:rsid w:val="0018659F"/>
    <w:rsid w:val="00197367"/>
    <w:rsid w:val="001C2420"/>
    <w:rsid w:val="001C35B7"/>
    <w:rsid w:val="001C6301"/>
    <w:rsid w:val="001D012D"/>
    <w:rsid w:val="001D22D8"/>
    <w:rsid w:val="001D5407"/>
    <w:rsid w:val="001E0C5E"/>
    <w:rsid w:val="001E250A"/>
    <w:rsid w:val="001E5E7B"/>
    <w:rsid w:val="001F2357"/>
    <w:rsid w:val="001F4474"/>
    <w:rsid w:val="001F6A48"/>
    <w:rsid w:val="00201BF2"/>
    <w:rsid w:val="00203667"/>
    <w:rsid w:val="0020764B"/>
    <w:rsid w:val="00207E8E"/>
    <w:rsid w:val="00210D92"/>
    <w:rsid w:val="0021155B"/>
    <w:rsid w:val="0021165D"/>
    <w:rsid w:val="00214120"/>
    <w:rsid w:val="0021536D"/>
    <w:rsid w:val="0021772D"/>
    <w:rsid w:val="00244591"/>
    <w:rsid w:val="002558C2"/>
    <w:rsid w:val="00257C41"/>
    <w:rsid w:val="0026533E"/>
    <w:rsid w:val="002742CD"/>
    <w:rsid w:val="00274C5A"/>
    <w:rsid w:val="002754ED"/>
    <w:rsid w:val="00276712"/>
    <w:rsid w:val="0027707A"/>
    <w:rsid w:val="00286BB4"/>
    <w:rsid w:val="002968DF"/>
    <w:rsid w:val="00296FC1"/>
    <w:rsid w:val="002A5965"/>
    <w:rsid w:val="002A5BD2"/>
    <w:rsid w:val="002A6C3B"/>
    <w:rsid w:val="002A7492"/>
    <w:rsid w:val="002B1434"/>
    <w:rsid w:val="002B764A"/>
    <w:rsid w:val="002C2FC0"/>
    <w:rsid w:val="002C5C8D"/>
    <w:rsid w:val="002C6B7D"/>
    <w:rsid w:val="002D0BB7"/>
    <w:rsid w:val="002D396A"/>
    <w:rsid w:val="002D4561"/>
    <w:rsid w:val="002D606B"/>
    <w:rsid w:val="002E53B0"/>
    <w:rsid w:val="002F2301"/>
    <w:rsid w:val="002F5CA1"/>
    <w:rsid w:val="003107BA"/>
    <w:rsid w:val="00312641"/>
    <w:rsid w:val="00313C88"/>
    <w:rsid w:val="003235EB"/>
    <w:rsid w:val="00324C8B"/>
    <w:rsid w:val="00325E11"/>
    <w:rsid w:val="003262C0"/>
    <w:rsid w:val="003314FE"/>
    <w:rsid w:val="00332EE2"/>
    <w:rsid w:val="00333952"/>
    <w:rsid w:val="003346EA"/>
    <w:rsid w:val="003423D4"/>
    <w:rsid w:val="0035158E"/>
    <w:rsid w:val="00353040"/>
    <w:rsid w:val="00356EC5"/>
    <w:rsid w:val="00366B3B"/>
    <w:rsid w:val="00373D2E"/>
    <w:rsid w:val="00374BF2"/>
    <w:rsid w:val="00386B7D"/>
    <w:rsid w:val="003873B0"/>
    <w:rsid w:val="00390AB8"/>
    <w:rsid w:val="003943FE"/>
    <w:rsid w:val="00396316"/>
    <w:rsid w:val="00396BD6"/>
    <w:rsid w:val="00397B3A"/>
    <w:rsid w:val="003A10EE"/>
    <w:rsid w:val="003A1546"/>
    <w:rsid w:val="003A3E38"/>
    <w:rsid w:val="003B7244"/>
    <w:rsid w:val="003C07AB"/>
    <w:rsid w:val="003C2489"/>
    <w:rsid w:val="003C24A9"/>
    <w:rsid w:val="003C57BC"/>
    <w:rsid w:val="003C6E21"/>
    <w:rsid w:val="003D034A"/>
    <w:rsid w:val="003D6F5F"/>
    <w:rsid w:val="003D73AA"/>
    <w:rsid w:val="003D762A"/>
    <w:rsid w:val="003E4990"/>
    <w:rsid w:val="003E62B0"/>
    <w:rsid w:val="003E75B1"/>
    <w:rsid w:val="003F167F"/>
    <w:rsid w:val="003F42C9"/>
    <w:rsid w:val="003F442A"/>
    <w:rsid w:val="003F614C"/>
    <w:rsid w:val="00400081"/>
    <w:rsid w:val="00403E75"/>
    <w:rsid w:val="00405303"/>
    <w:rsid w:val="00411679"/>
    <w:rsid w:val="00426F9B"/>
    <w:rsid w:val="00432AF8"/>
    <w:rsid w:val="00434FEF"/>
    <w:rsid w:val="00437B95"/>
    <w:rsid w:val="00442A1D"/>
    <w:rsid w:val="00445386"/>
    <w:rsid w:val="00447953"/>
    <w:rsid w:val="00451E56"/>
    <w:rsid w:val="00454972"/>
    <w:rsid w:val="00461545"/>
    <w:rsid w:val="0046245A"/>
    <w:rsid w:val="004655F7"/>
    <w:rsid w:val="004709D2"/>
    <w:rsid w:val="004738AF"/>
    <w:rsid w:val="004762FE"/>
    <w:rsid w:val="00480FCC"/>
    <w:rsid w:val="0048261B"/>
    <w:rsid w:val="00486B2B"/>
    <w:rsid w:val="004906B0"/>
    <w:rsid w:val="0049150E"/>
    <w:rsid w:val="00495A69"/>
    <w:rsid w:val="004A2FF0"/>
    <w:rsid w:val="004A44F5"/>
    <w:rsid w:val="004A75BB"/>
    <w:rsid w:val="004B0C11"/>
    <w:rsid w:val="004B28EA"/>
    <w:rsid w:val="004B3753"/>
    <w:rsid w:val="004B47B7"/>
    <w:rsid w:val="004B50CD"/>
    <w:rsid w:val="004C29FE"/>
    <w:rsid w:val="004C79CC"/>
    <w:rsid w:val="004D3201"/>
    <w:rsid w:val="004D3316"/>
    <w:rsid w:val="004D4CE8"/>
    <w:rsid w:val="004D4FFF"/>
    <w:rsid w:val="004D5869"/>
    <w:rsid w:val="004D5E97"/>
    <w:rsid w:val="004D6123"/>
    <w:rsid w:val="004E1A78"/>
    <w:rsid w:val="004E1C26"/>
    <w:rsid w:val="004E35B4"/>
    <w:rsid w:val="004E3B12"/>
    <w:rsid w:val="004E6DE1"/>
    <w:rsid w:val="004F1AF9"/>
    <w:rsid w:val="004F3635"/>
    <w:rsid w:val="004F46FD"/>
    <w:rsid w:val="00504370"/>
    <w:rsid w:val="005108D8"/>
    <w:rsid w:val="005144A1"/>
    <w:rsid w:val="00514D31"/>
    <w:rsid w:val="005165D3"/>
    <w:rsid w:val="00527176"/>
    <w:rsid w:val="00533C3A"/>
    <w:rsid w:val="00534D82"/>
    <w:rsid w:val="005356C3"/>
    <w:rsid w:val="00537F0A"/>
    <w:rsid w:val="0054045A"/>
    <w:rsid w:val="00543AC3"/>
    <w:rsid w:val="0054505F"/>
    <w:rsid w:val="00545A10"/>
    <w:rsid w:val="00545A72"/>
    <w:rsid w:val="00545E2D"/>
    <w:rsid w:val="005469DB"/>
    <w:rsid w:val="0055148C"/>
    <w:rsid w:val="00552C32"/>
    <w:rsid w:val="00555F04"/>
    <w:rsid w:val="00556AD6"/>
    <w:rsid w:val="005615C9"/>
    <w:rsid w:val="00564362"/>
    <w:rsid w:val="00564ACC"/>
    <w:rsid w:val="005651EB"/>
    <w:rsid w:val="00565478"/>
    <w:rsid w:val="00575F0A"/>
    <w:rsid w:val="00581661"/>
    <w:rsid w:val="00582D91"/>
    <w:rsid w:val="00583648"/>
    <w:rsid w:val="00585B00"/>
    <w:rsid w:val="00585D72"/>
    <w:rsid w:val="00586F19"/>
    <w:rsid w:val="0059591D"/>
    <w:rsid w:val="00597DA1"/>
    <w:rsid w:val="005A118C"/>
    <w:rsid w:val="005A1E18"/>
    <w:rsid w:val="005A6C12"/>
    <w:rsid w:val="005B0FB9"/>
    <w:rsid w:val="005B399F"/>
    <w:rsid w:val="005B3ADA"/>
    <w:rsid w:val="005B3CBA"/>
    <w:rsid w:val="005C007B"/>
    <w:rsid w:val="005C1F27"/>
    <w:rsid w:val="005C6CAF"/>
    <w:rsid w:val="005C7D75"/>
    <w:rsid w:val="005D12DB"/>
    <w:rsid w:val="005D15D6"/>
    <w:rsid w:val="005D1E99"/>
    <w:rsid w:val="005D627C"/>
    <w:rsid w:val="005D633B"/>
    <w:rsid w:val="005E0E05"/>
    <w:rsid w:val="005E15CE"/>
    <w:rsid w:val="005E3EC1"/>
    <w:rsid w:val="005E4D00"/>
    <w:rsid w:val="005F2B83"/>
    <w:rsid w:val="005F2F7B"/>
    <w:rsid w:val="005F55EA"/>
    <w:rsid w:val="006025EE"/>
    <w:rsid w:val="00607BD7"/>
    <w:rsid w:val="0061026E"/>
    <w:rsid w:val="006114EA"/>
    <w:rsid w:val="00612B12"/>
    <w:rsid w:val="00630420"/>
    <w:rsid w:val="0063327E"/>
    <w:rsid w:val="006457C6"/>
    <w:rsid w:val="00652B09"/>
    <w:rsid w:val="0065516B"/>
    <w:rsid w:val="006551D0"/>
    <w:rsid w:val="00655F40"/>
    <w:rsid w:val="00662511"/>
    <w:rsid w:val="00673A57"/>
    <w:rsid w:val="006765E6"/>
    <w:rsid w:val="006846E3"/>
    <w:rsid w:val="006B09E7"/>
    <w:rsid w:val="006B1BB2"/>
    <w:rsid w:val="006B2F1A"/>
    <w:rsid w:val="006C0FE8"/>
    <w:rsid w:val="006C4D0F"/>
    <w:rsid w:val="006C762F"/>
    <w:rsid w:val="006D21AF"/>
    <w:rsid w:val="006D3B8D"/>
    <w:rsid w:val="006D3CB9"/>
    <w:rsid w:val="006E242C"/>
    <w:rsid w:val="006E2490"/>
    <w:rsid w:val="006E5C46"/>
    <w:rsid w:val="006E6FF5"/>
    <w:rsid w:val="00700239"/>
    <w:rsid w:val="007013FD"/>
    <w:rsid w:val="00705F2A"/>
    <w:rsid w:val="0072739B"/>
    <w:rsid w:val="00732573"/>
    <w:rsid w:val="0073273B"/>
    <w:rsid w:val="0073297F"/>
    <w:rsid w:val="00736AD7"/>
    <w:rsid w:val="00736EF5"/>
    <w:rsid w:val="00737921"/>
    <w:rsid w:val="00743CD3"/>
    <w:rsid w:val="00743F8E"/>
    <w:rsid w:val="007441A6"/>
    <w:rsid w:val="00747B98"/>
    <w:rsid w:val="00752DC6"/>
    <w:rsid w:val="007550CE"/>
    <w:rsid w:val="00761C15"/>
    <w:rsid w:val="00765478"/>
    <w:rsid w:val="00772568"/>
    <w:rsid w:val="00772FD3"/>
    <w:rsid w:val="00775F9C"/>
    <w:rsid w:val="00781BFD"/>
    <w:rsid w:val="00783383"/>
    <w:rsid w:val="007878D2"/>
    <w:rsid w:val="00791E9B"/>
    <w:rsid w:val="00794900"/>
    <w:rsid w:val="007A3145"/>
    <w:rsid w:val="007A7A5E"/>
    <w:rsid w:val="007B0519"/>
    <w:rsid w:val="007B319E"/>
    <w:rsid w:val="007B3A72"/>
    <w:rsid w:val="007B5B6C"/>
    <w:rsid w:val="007B6D55"/>
    <w:rsid w:val="007C285A"/>
    <w:rsid w:val="007C2954"/>
    <w:rsid w:val="007D3102"/>
    <w:rsid w:val="007D457F"/>
    <w:rsid w:val="007D4FCF"/>
    <w:rsid w:val="007E3B6E"/>
    <w:rsid w:val="007E753A"/>
    <w:rsid w:val="007F4970"/>
    <w:rsid w:val="007F4DE2"/>
    <w:rsid w:val="007F654C"/>
    <w:rsid w:val="0080034C"/>
    <w:rsid w:val="00801263"/>
    <w:rsid w:val="008016DB"/>
    <w:rsid w:val="00802017"/>
    <w:rsid w:val="00802558"/>
    <w:rsid w:val="00803594"/>
    <w:rsid w:val="00805304"/>
    <w:rsid w:val="00807419"/>
    <w:rsid w:val="0081444D"/>
    <w:rsid w:val="00817037"/>
    <w:rsid w:val="00817FDC"/>
    <w:rsid w:val="00826319"/>
    <w:rsid w:val="00826448"/>
    <w:rsid w:val="0082667A"/>
    <w:rsid w:val="00834B6E"/>
    <w:rsid w:val="008373ED"/>
    <w:rsid w:val="00837E11"/>
    <w:rsid w:val="008515BC"/>
    <w:rsid w:val="00852A5C"/>
    <w:rsid w:val="008543D4"/>
    <w:rsid w:val="00860D12"/>
    <w:rsid w:val="00860F82"/>
    <w:rsid w:val="0086768E"/>
    <w:rsid w:val="0087202D"/>
    <w:rsid w:val="008772C2"/>
    <w:rsid w:val="00880873"/>
    <w:rsid w:val="0088125E"/>
    <w:rsid w:val="00881C66"/>
    <w:rsid w:val="00892CC9"/>
    <w:rsid w:val="00892DE7"/>
    <w:rsid w:val="00896C3C"/>
    <w:rsid w:val="008A6A84"/>
    <w:rsid w:val="008A7FEF"/>
    <w:rsid w:val="008B257B"/>
    <w:rsid w:val="008B26E3"/>
    <w:rsid w:val="008C03B9"/>
    <w:rsid w:val="008C1021"/>
    <w:rsid w:val="008C2ECB"/>
    <w:rsid w:val="008C37AB"/>
    <w:rsid w:val="008D5528"/>
    <w:rsid w:val="008D7215"/>
    <w:rsid w:val="008E0D37"/>
    <w:rsid w:val="008E332B"/>
    <w:rsid w:val="008E7A92"/>
    <w:rsid w:val="008F3029"/>
    <w:rsid w:val="008F77BD"/>
    <w:rsid w:val="00900E09"/>
    <w:rsid w:val="009076DE"/>
    <w:rsid w:val="00907DE6"/>
    <w:rsid w:val="00912829"/>
    <w:rsid w:val="0091600D"/>
    <w:rsid w:val="00926BC4"/>
    <w:rsid w:val="00930F40"/>
    <w:rsid w:val="00931714"/>
    <w:rsid w:val="009431CC"/>
    <w:rsid w:val="00943535"/>
    <w:rsid w:val="0094391B"/>
    <w:rsid w:val="00946916"/>
    <w:rsid w:val="0095104C"/>
    <w:rsid w:val="00952278"/>
    <w:rsid w:val="0095282D"/>
    <w:rsid w:val="00962063"/>
    <w:rsid w:val="0096417D"/>
    <w:rsid w:val="00967293"/>
    <w:rsid w:val="00973E3D"/>
    <w:rsid w:val="0098005F"/>
    <w:rsid w:val="00981D2C"/>
    <w:rsid w:val="009870B1"/>
    <w:rsid w:val="0099438F"/>
    <w:rsid w:val="009A76CC"/>
    <w:rsid w:val="009B4182"/>
    <w:rsid w:val="009B5642"/>
    <w:rsid w:val="009D10D7"/>
    <w:rsid w:val="009D1405"/>
    <w:rsid w:val="009D3DAA"/>
    <w:rsid w:val="009D5D66"/>
    <w:rsid w:val="009D7A80"/>
    <w:rsid w:val="009E5392"/>
    <w:rsid w:val="009F1272"/>
    <w:rsid w:val="00A01EA3"/>
    <w:rsid w:val="00A026C5"/>
    <w:rsid w:val="00A03095"/>
    <w:rsid w:val="00A1307F"/>
    <w:rsid w:val="00A15563"/>
    <w:rsid w:val="00A170C6"/>
    <w:rsid w:val="00A21D83"/>
    <w:rsid w:val="00A23508"/>
    <w:rsid w:val="00A266CE"/>
    <w:rsid w:val="00A267CD"/>
    <w:rsid w:val="00A37828"/>
    <w:rsid w:val="00A4179E"/>
    <w:rsid w:val="00A45313"/>
    <w:rsid w:val="00A4612D"/>
    <w:rsid w:val="00A52FDD"/>
    <w:rsid w:val="00A544AE"/>
    <w:rsid w:val="00A54790"/>
    <w:rsid w:val="00A551E0"/>
    <w:rsid w:val="00A56319"/>
    <w:rsid w:val="00A5665B"/>
    <w:rsid w:val="00A62C87"/>
    <w:rsid w:val="00A64757"/>
    <w:rsid w:val="00A667A9"/>
    <w:rsid w:val="00A701F3"/>
    <w:rsid w:val="00A7294A"/>
    <w:rsid w:val="00A72E78"/>
    <w:rsid w:val="00A7547F"/>
    <w:rsid w:val="00A75F7A"/>
    <w:rsid w:val="00A813E5"/>
    <w:rsid w:val="00A85333"/>
    <w:rsid w:val="00A92A99"/>
    <w:rsid w:val="00A94A76"/>
    <w:rsid w:val="00A9591A"/>
    <w:rsid w:val="00AB00C8"/>
    <w:rsid w:val="00AB0533"/>
    <w:rsid w:val="00AC15EC"/>
    <w:rsid w:val="00AC47F0"/>
    <w:rsid w:val="00AD1A83"/>
    <w:rsid w:val="00AD4624"/>
    <w:rsid w:val="00AD5597"/>
    <w:rsid w:val="00AD5DD9"/>
    <w:rsid w:val="00AE0B8C"/>
    <w:rsid w:val="00AE2EF2"/>
    <w:rsid w:val="00AE3AB9"/>
    <w:rsid w:val="00AF0239"/>
    <w:rsid w:val="00AF5796"/>
    <w:rsid w:val="00B002DE"/>
    <w:rsid w:val="00B04DE3"/>
    <w:rsid w:val="00B11EDD"/>
    <w:rsid w:val="00B15974"/>
    <w:rsid w:val="00B15DC7"/>
    <w:rsid w:val="00B17ADD"/>
    <w:rsid w:val="00B20820"/>
    <w:rsid w:val="00B26EC4"/>
    <w:rsid w:val="00B32B36"/>
    <w:rsid w:val="00B378F6"/>
    <w:rsid w:val="00B43681"/>
    <w:rsid w:val="00B44018"/>
    <w:rsid w:val="00B51D48"/>
    <w:rsid w:val="00B60B89"/>
    <w:rsid w:val="00B7023B"/>
    <w:rsid w:val="00B73B9B"/>
    <w:rsid w:val="00B741E0"/>
    <w:rsid w:val="00B748B8"/>
    <w:rsid w:val="00B811A3"/>
    <w:rsid w:val="00B8179D"/>
    <w:rsid w:val="00B81B68"/>
    <w:rsid w:val="00B8606E"/>
    <w:rsid w:val="00B87D05"/>
    <w:rsid w:val="00B913F4"/>
    <w:rsid w:val="00BB67FA"/>
    <w:rsid w:val="00BC50FA"/>
    <w:rsid w:val="00BC6AA8"/>
    <w:rsid w:val="00BC70B5"/>
    <w:rsid w:val="00BD6F74"/>
    <w:rsid w:val="00BE3ED5"/>
    <w:rsid w:val="00BE516E"/>
    <w:rsid w:val="00BF10C4"/>
    <w:rsid w:val="00BF4D75"/>
    <w:rsid w:val="00C0429A"/>
    <w:rsid w:val="00C05512"/>
    <w:rsid w:val="00C206AE"/>
    <w:rsid w:val="00C20FAD"/>
    <w:rsid w:val="00C249C9"/>
    <w:rsid w:val="00C27EF1"/>
    <w:rsid w:val="00C303BB"/>
    <w:rsid w:val="00C30762"/>
    <w:rsid w:val="00C32C3B"/>
    <w:rsid w:val="00C378F8"/>
    <w:rsid w:val="00C412E1"/>
    <w:rsid w:val="00C42898"/>
    <w:rsid w:val="00C5378B"/>
    <w:rsid w:val="00C54F98"/>
    <w:rsid w:val="00C5515D"/>
    <w:rsid w:val="00C57972"/>
    <w:rsid w:val="00C59E4D"/>
    <w:rsid w:val="00C60E19"/>
    <w:rsid w:val="00C6174C"/>
    <w:rsid w:val="00C66DE3"/>
    <w:rsid w:val="00C734C3"/>
    <w:rsid w:val="00C77B5C"/>
    <w:rsid w:val="00C816B0"/>
    <w:rsid w:val="00C85952"/>
    <w:rsid w:val="00C951DC"/>
    <w:rsid w:val="00CA3439"/>
    <w:rsid w:val="00CB0001"/>
    <w:rsid w:val="00CB524E"/>
    <w:rsid w:val="00CC3830"/>
    <w:rsid w:val="00CC6F9B"/>
    <w:rsid w:val="00CD4AF8"/>
    <w:rsid w:val="00CF61FD"/>
    <w:rsid w:val="00D00AE4"/>
    <w:rsid w:val="00D06188"/>
    <w:rsid w:val="00D12028"/>
    <w:rsid w:val="00D16036"/>
    <w:rsid w:val="00D16746"/>
    <w:rsid w:val="00D22966"/>
    <w:rsid w:val="00D22CAC"/>
    <w:rsid w:val="00D24927"/>
    <w:rsid w:val="00D27B51"/>
    <w:rsid w:val="00D30C64"/>
    <w:rsid w:val="00D344EB"/>
    <w:rsid w:val="00D34FF0"/>
    <w:rsid w:val="00D35DEA"/>
    <w:rsid w:val="00D42F7B"/>
    <w:rsid w:val="00D43ACE"/>
    <w:rsid w:val="00D47C24"/>
    <w:rsid w:val="00D53151"/>
    <w:rsid w:val="00D53998"/>
    <w:rsid w:val="00D562DD"/>
    <w:rsid w:val="00D6089C"/>
    <w:rsid w:val="00D60B93"/>
    <w:rsid w:val="00D6276D"/>
    <w:rsid w:val="00D63A99"/>
    <w:rsid w:val="00D64DC7"/>
    <w:rsid w:val="00D65A6C"/>
    <w:rsid w:val="00D7076A"/>
    <w:rsid w:val="00D74762"/>
    <w:rsid w:val="00D74FA1"/>
    <w:rsid w:val="00D77A26"/>
    <w:rsid w:val="00D84153"/>
    <w:rsid w:val="00D84E8D"/>
    <w:rsid w:val="00D9013E"/>
    <w:rsid w:val="00D912F3"/>
    <w:rsid w:val="00D935E3"/>
    <w:rsid w:val="00D95D06"/>
    <w:rsid w:val="00DA2D9E"/>
    <w:rsid w:val="00DA30FE"/>
    <w:rsid w:val="00DA3E9D"/>
    <w:rsid w:val="00DA5695"/>
    <w:rsid w:val="00DB6930"/>
    <w:rsid w:val="00DB7E00"/>
    <w:rsid w:val="00DD0D42"/>
    <w:rsid w:val="00DD1874"/>
    <w:rsid w:val="00DD5EC4"/>
    <w:rsid w:val="00DD65D8"/>
    <w:rsid w:val="00DE1C1A"/>
    <w:rsid w:val="00DE565C"/>
    <w:rsid w:val="00DE6DFD"/>
    <w:rsid w:val="00DE6F72"/>
    <w:rsid w:val="00DF1D09"/>
    <w:rsid w:val="00DF2B10"/>
    <w:rsid w:val="00DF2FB9"/>
    <w:rsid w:val="00E02D74"/>
    <w:rsid w:val="00E04702"/>
    <w:rsid w:val="00E175A0"/>
    <w:rsid w:val="00E209A3"/>
    <w:rsid w:val="00E261F6"/>
    <w:rsid w:val="00E26D27"/>
    <w:rsid w:val="00E3331F"/>
    <w:rsid w:val="00E4717E"/>
    <w:rsid w:val="00E50937"/>
    <w:rsid w:val="00E50951"/>
    <w:rsid w:val="00E51042"/>
    <w:rsid w:val="00E6111F"/>
    <w:rsid w:val="00E6180C"/>
    <w:rsid w:val="00E618C3"/>
    <w:rsid w:val="00E61DA3"/>
    <w:rsid w:val="00E62EAF"/>
    <w:rsid w:val="00E733C9"/>
    <w:rsid w:val="00E740FD"/>
    <w:rsid w:val="00E7521D"/>
    <w:rsid w:val="00E8299E"/>
    <w:rsid w:val="00E847BE"/>
    <w:rsid w:val="00E8559E"/>
    <w:rsid w:val="00E940F9"/>
    <w:rsid w:val="00E9491A"/>
    <w:rsid w:val="00E9637B"/>
    <w:rsid w:val="00E96BC7"/>
    <w:rsid w:val="00EA21A4"/>
    <w:rsid w:val="00EA3F23"/>
    <w:rsid w:val="00EB65C5"/>
    <w:rsid w:val="00EC0C4C"/>
    <w:rsid w:val="00ED5011"/>
    <w:rsid w:val="00EE0B5A"/>
    <w:rsid w:val="00EE0D03"/>
    <w:rsid w:val="00EE1F68"/>
    <w:rsid w:val="00EE36B3"/>
    <w:rsid w:val="00EE4B8A"/>
    <w:rsid w:val="00EE519B"/>
    <w:rsid w:val="00EE65BC"/>
    <w:rsid w:val="00EE7FD5"/>
    <w:rsid w:val="00EF140F"/>
    <w:rsid w:val="00EF4B45"/>
    <w:rsid w:val="00EF5B93"/>
    <w:rsid w:val="00EF6C8B"/>
    <w:rsid w:val="00F07B58"/>
    <w:rsid w:val="00F103AF"/>
    <w:rsid w:val="00F1200A"/>
    <w:rsid w:val="00F22F9D"/>
    <w:rsid w:val="00F2398C"/>
    <w:rsid w:val="00F26733"/>
    <w:rsid w:val="00F44350"/>
    <w:rsid w:val="00F510DC"/>
    <w:rsid w:val="00F600DB"/>
    <w:rsid w:val="00F60A8E"/>
    <w:rsid w:val="00F60ECA"/>
    <w:rsid w:val="00F6122F"/>
    <w:rsid w:val="00F620FC"/>
    <w:rsid w:val="00F64F90"/>
    <w:rsid w:val="00F66FFA"/>
    <w:rsid w:val="00F7285E"/>
    <w:rsid w:val="00F772BC"/>
    <w:rsid w:val="00F87E46"/>
    <w:rsid w:val="00F90508"/>
    <w:rsid w:val="00FA6172"/>
    <w:rsid w:val="00FA698D"/>
    <w:rsid w:val="00FA6AD1"/>
    <w:rsid w:val="00FB0AFB"/>
    <w:rsid w:val="00FB0EB1"/>
    <w:rsid w:val="00FB358B"/>
    <w:rsid w:val="00FB5600"/>
    <w:rsid w:val="00FB57EF"/>
    <w:rsid w:val="00FC1914"/>
    <w:rsid w:val="00FC4A5E"/>
    <w:rsid w:val="00FD2443"/>
    <w:rsid w:val="00FE23E3"/>
    <w:rsid w:val="00FE643F"/>
    <w:rsid w:val="00FF0A5A"/>
    <w:rsid w:val="00FF2BB1"/>
    <w:rsid w:val="00FF5B44"/>
    <w:rsid w:val="00FF7A43"/>
    <w:rsid w:val="06CB2A07"/>
    <w:rsid w:val="14AE4192"/>
    <w:rsid w:val="155AEF05"/>
    <w:rsid w:val="16CFFF34"/>
    <w:rsid w:val="17C6E4CC"/>
    <w:rsid w:val="19784DA2"/>
    <w:rsid w:val="1C2903B8"/>
    <w:rsid w:val="1F394727"/>
    <w:rsid w:val="262A5775"/>
    <w:rsid w:val="27B44C56"/>
    <w:rsid w:val="28BAE821"/>
    <w:rsid w:val="29AECD86"/>
    <w:rsid w:val="2AB5216C"/>
    <w:rsid w:val="2BAEA917"/>
    <w:rsid w:val="2CD9A3D8"/>
    <w:rsid w:val="2D22493D"/>
    <w:rsid w:val="34D75714"/>
    <w:rsid w:val="38BA89E0"/>
    <w:rsid w:val="3D89FB89"/>
    <w:rsid w:val="3E573B96"/>
    <w:rsid w:val="454E931F"/>
    <w:rsid w:val="467B7477"/>
    <w:rsid w:val="4ACE8B4B"/>
    <w:rsid w:val="4AE831F8"/>
    <w:rsid w:val="523AF3EF"/>
    <w:rsid w:val="524AE7DE"/>
    <w:rsid w:val="5874BD41"/>
    <w:rsid w:val="58D08740"/>
    <w:rsid w:val="5A39BFAE"/>
    <w:rsid w:val="5A53D873"/>
    <w:rsid w:val="639B6B0B"/>
    <w:rsid w:val="63B37EE2"/>
    <w:rsid w:val="63CA2E76"/>
    <w:rsid w:val="6EE6A2A7"/>
    <w:rsid w:val="75D77161"/>
    <w:rsid w:val="77FC96F2"/>
    <w:rsid w:val="7CACFC7E"/>
    <w:rsid w:val="7E08F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3F58"/>
  <w15:chartTrackingRefBased/>
  <w15:docId w15:val="{DA396BEF-A126-41E9-A897-056D5232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HAnsi"/>
        <w:sz w:val="18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AE3AB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right" w:pos="7229"/>
      </w:tabs>
      <w:spacing w:line="228" w:lineRule="atLeast"/>
    </w:pPr>
  </w:style>
  <w:style w:type="paragraph" w:styleId="Kop1">
    <w:name w:val="heading 1"/>
    <w:basedOn w:val="Standaard"/>
    <w:next w:val="Standaard"/>
    <w:link w:val="Kop1Char"/>
    <w:uiPriority w:val="9"/>
    <w:qFormat/>
    <w:rsid w:val="00514D31"/>
    <w:pPr>
      <w:keepNext/>
      <w:keepLines/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  <w:tab w:val="left" w:pos="482"/>
      </w:tabs>
      <w:spacing w:after="912" w:line="456" w:lineRule="exact"/>
      <w:ind w:left="482" w:hanging="482"/>
      <w:outlineLvl w:val="0"/>
    </w:pPr>
    <w:rPr>
      <w:rFonts w:asciiTheme="majorHAnsi" w:eastAsiaTheme="majorEastAsia" w:hAnsiTheme="majorHAnsi" w:cstheme="majorBidi"/>
      <w:b/>
      <w:sz w:val="3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14D31"/>
    <w:pPr>
      <w:keepNext/>
      <w:keepLines/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  <w:tab w:val="left" w:pos="482"/>
      </w:tabs>
      <w:spacing w:before="456" w:after="228"/>
      <w:ind w:left="482" w:hanging="482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14D31"/>
    <w:pPr>
      <w:keepNext/>
      <w:keepLines/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  <w:tab w:val="left" w:pos="652"/>
      </w:tabs>
      <w:spacing w:before="456" w:after="228"/>
      <w:ind w:left="652" w:hanging="652"/>
      <w:outlineLvl w:val="2"/>
    </w:pPr>
    <w:rPr>
      <w:rFonts w:asciiTheme="majorHAnsi" w:eastAsiaTheme="majorEastAsia" w:hAnsiTheme="majorHAnsi" w:cstheme="majorBidi"/>
      <w:b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514D31"/>
    <w:pPr>
      <w:keepNext/>
      <w:keepLines/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  <w:tab w:val="left" w:pos="794"/>
      </w:tabs>
      <w:spacing w:before="456" w:after="228"/>
      <w:ind w:left="794" w:hanging="794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D5DD9"/>
    <w:pPr>
      <w:keepNext/>
      <w:keepLines/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  <w:tab w:val="left" w:pos="936"/>
      </w:tabs>
      <w:spacing w:before="456" w:after="228"/>
      <w:ind w:left="936" w:hanging="936"/>
      <w:outlineLvl w:val="4"/>
    </w:pPr>
    <w:rPr>
      <w:rFonts w:asciiTheme="majorHAnsi" w:eastAsiaTheme="majorEastAsia" w:hAnsiTheme="majorHAnsi" w:cstheme="majorBidi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07419"/>
    <w:pPr>
      <w:tabs>
        <w:tab w:val="center" w:pos="4536"/>
        <w:tab w:val="right" w:pos="9072"/>
      </w:tabs>
      <w:spacing w:line="240" w:lineRule="auto"/>
    </w:pPr>
  </w:style>
  <w:style w:type="paragraph" w:customStyle="1" w:styleId="KopregelVet">
    <w:name w:val="Kopregel Vet"/>
    <w:basedOn w:val="Standaard"/>
    <w:next w:val="Standaard"/>
    <w:qFormat/>
    <w:rsid w:val="0082631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</w:tabs>
      <w:spacing w:line="456" w:lineRule="exact"/>
      <w:ind w:left="482" w:hanging="482"/>
    </w:pPr>
    <w:rPr>
      <w:b/>
      <w:sz w:val="38"/>
    </w:rPr>
  </w:style>
  <w:style w:type="character" w:customStyle="1" w:styleId="KoptekstChar">
    <w:name w:val="Koptekst Char"/>
    <w:basedOn w:val="Standaardalinea-lettertype"/>
    <w:link w:val="Koptekst"/>
    <w:uiPriority w:val="99"/>
    <w:rsid w:val="00807419"/>
    <w:rPr>
      <w:rFonts w:ascii="Arial" w:hAnsi="Arial"/>
      <w:sz w:val="18"/>
    </w:rPr>
  </w:style>
  <w:style w:type="paragraph" w:styleId="Voettekst">
    <w:name w:val="footer"/>
    <w:link w:val="VoettekstChar"/>
    <w:uiPriority w:val="99"/>
    <w:unhideWhenUsed/>
    <w:rsid w:val="008C1021"/>
    <w:pPr>
      <w:tabs>
        <w:tab w:val="center" w:pos="4536"/>
        <w:tab w:val="right" w:pos="9072"/>
      </w:tabs>
      <w:spacing w:line="171" w:lineRule="exact"/>
    </w:pPr>
    <w:rPr>
      <w:rFonts w:ascii="Arial" w:hAnsi="Arial"/>
      <w:b/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8C1021"/>
    <w:rPr>
      <w:rFonts w:ascii="Arial" w:hAnsi="Arial"/>
      <w:b/>
      <w:sz w:val="13"/>
    </w:rPr>
  </w:style>
  <w:style w:type="character" w:styleId="Paginanummer">
    <w:name w:val="page number"/>
    <w:basedOn w:val="VoettekstChar"/>
    <w:uiPriority w:val="99"/>
    <w:unhideWhenUsed/>
    <w:rsid w:val="007441A6"/>
    <w:rPr>
      <w:rFonts w:ascii="Arial" w:hAnsi="Arial"/>
      <w:b/>
      <w:sz w:val="13"/>
    </w:rPr>
  </w:style>
  <w:style w:type="table" w:styleId="Tabelraster">
    <w:name w:val="Table Grid"/>
    <w:basedOn w:val="Standaardtabel"/>
    <w:uiPriority w:val="39"/>
    <w:rsid w:val="00612B12"/>
    <w:pPr>
      <w:spacing w:before="50" w:after="50" w:line="130" w:lineRule="exact"/>
    </w:pPr>
    <w:rPr>
      <w:sz w:val="13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jc w:val="right"/>
      </w:pPr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wordWrap/>
        <w:jc w:val="right"/>
      </w:pPr>
      <w:rPr>
        <w:b/>
      </w:rPr>
    </w:tblStylePr>
    <w:tblStylePr w:type="firstCol">
      <w:pPr>
        <w:wordWrap/>
        <w:jc w:val="left"/>
      </w:pPr>
    </w:tblStylePr>
    <w:tblStylePr w:type="band1Horz">
      <w:pPr>
        <w:wordWrap/>
        <w:jc w:val="right"/>
      </w:pPr>
    </w:tblStylePr>
    <w:tblStylePr w:type="band2Horz">
      <w:pPr>
        <w:wordWrap/>
        <w:jc w:val="right"/>
      </w:pPr>
    </w:tblStylePr>
    <w:tblStylePr w:type="nwCell">
      <w:pPr>
        <w:wordWrap/>
        <w:jc w:val="left"/>
      </w:pPr>
    </w:tblStylePr>
    <w:tblStylePr w:type="swCell">
      <w:pPr>
        <w:wordWrap/>
        <w:jc w:val="left"/>
      </w:pPr>
    </w:tblStylePr>
  </w:style>
  <w:style w:type="paragraph" w:customStyle="1" w:styleId="Tussenkop">
    <w:name w:val="Tussenkop"/>
    <w:basedOn w:val="Standaard"/>
    <w:qFormat/>
    <w:rsid w:val="00514D31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  <w:tab w:val="left" w:pos="482"/>
      </w:tabs>
      <w:spacing w:before="456" w:after="228"/>
    </w:pPr>
    <w:rPr>
      <w:b/>
    </w:rPr>
  </w:style>
  <w:style w:type="paragraph" w:customStyle="1" w:styleId="p1">
    <w:name w:val="p1"/>
    <w:basedOn w:val="Standaard"/>
    <w:rsid w:val="00002A98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</w:tabs>
      <w:spacing w:after="44" w:line="114" w:lineRule="atLeast"/>
    </w:pPr>
    <w:rPr>
      <w:rFonts w:ascii="Frutiger" w:hAnsi="Frutiger"/>
      <w:sz w:val="10"/>
      <w:szCs w:val="10"/>
      <w:lang w:eastAsia="nl-NL"/>
    </w:rPr>
  </w:style>
  <w:style w:type="paragraph" w:customStyle="1" w:styleId="Tabelkop">
    <w:name w:val="Tabelkop"/>
    <w:qFormat/>
    <w:rsid w:val="002F5CA1"/>
    <w:pPr>
      <w:spacing w:before="40" w:line="170" w:lineRule="exact"/>
    </w:pPr>
    <w:rPr>
      <w:rFonts w:ascii="Arial" w:hAnsi="Arial"/>
      <w:b/>
      <w:sz w:val="13"/>
      <w:szCs w:val="10"/>
      <w:lang w:eastAsia="nl-NL"/>
    </w:rPr>
  </w:style>
  <w:style w:type="paragraph" w:customStyle="1" w:styleId="Tabeltekstvet">
    <w:name w:val="Tabeltekst vet"/>
    <w:qFormat/>
    <w:rsid w:val="0063327E"/>
    <w:pPr>
      <w:spacing w:before="50" w:after="50" w:line="130" w:lineRule="exact"/>
    </w:pPr>
    <w:rPr>
      <w:rFonts w:ascii="Arial" w:hAnsi="Arial"/>
      <w:b/>
      <w:sz w:val="13"/>
    </w:rPr>
  </w:style>
  <w:style w:type="paragraph" w:customStyle="1" w:styleId="Tabeltekst">
    <w:name w:val="Tabeltekst"/>
    <w:basedOn w:val="Standaard"/>
    <w:qFormat/>
    <w:rsid w:val="0063327E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</w:tabs>
      <w:spacing w:before="50" w:after="50" w:line="130" w:lineRule="exact"/>
    </w:pPr>
    <w:rPr>
      <w:rFonts w:cs="Times New Roman"/>
      <w:sz w:val="13"/>
      <w:szCs w:val="10"/>
      <w:lang w:eastAsia="nl-NL"/>
    </w:rPr>
  </w:style>
  <w:style w:type="table" w:styleId="Tabelrasterlicht">
    <w:name w:val="Grid Table Light"/>
    <w:basedOn w:val="Standaardtabel"/>
    <w:uiPriority w:val="40"/>
    <w:rsid w:val="00D74F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1">
    <w:name w:val="Plain Table 1"/>
    <w:basedOn w:val="Standaardtabel"/>
    <w:uiPriority w:val="41"/>
    <w:rsid w:val="00B73B9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D1A83"/>
    <w:pPr>
      <w:spacing w:after="80" w:line="170" w:lineRule="exact"/>
    </w:pPr>
    <w:rPr>
      <w:b/>
      <w:iCs/>
      <w:color w:val="494949" w:themeColor="text1"/>
      <w:sz w:val="13"/>
      <w:szCs w:val="18"/>
    </w:rPr>
  </w:style>
  <w:style w:type="paragraph" w:customStyle="1" w:styleId="Tabeltitel">
    <w:name w:val="Tabeltitel"/>
    <w:basedOn w:val="Tabelkop"/>
    <w:qFormat/>
    <w:rsid w:val="003262C0"/>
    <w:pPr>
      <w:keepNext/>
      <w:pBdr>
        <w:bottom w:val="single" w:sz="8" w:space="1" w:color="auto"/>
      </w:pBdr>
      <w:spacing w:after="20"/>
    </w:pPr>
  </w:style>
  <w:style w:type="table" w:styleId="Rastertabel5donker-Accent1">
    <w:name w:val="Grid Table 5 Dark Accent 1"/>
    <w:basedOn w:val="Standaardtabel"/>
    <w:uiPriority w:val="50"/>
    <w:rsid w:val="00D74F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7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000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000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000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0004" w:themeFill="accent1"/>
      </w:tcPr>
    </w:tblStylePr>
    <w:tblStylePr w:type="band1Vert">
      <w:tblPr/>
      <w:tcPr>
        <w:shd w:val="clear" w:color="auto" w:fill="FF8F90" w:themeFill="accent1" w:themeFillTint="66"/>
      </w:tcPr>
    </w:tblStylePr>
    <w:tblStylePr w:type="band1Horz">
      <w:tblPr/>
      <w:tcPr>
        <w:shd w:val="clear" w:color="auto" w:fill="FF8F90" w:themeFill="accent1" w:themeFillTint="66"/>
      </w:tcPr>
    </w:tblStylePr>
  </w:style>
  <w:style w:type="table" w:styleId="Rastertabel1licht">
    <w:name w:val="Grid Table 1 Light"/>
    <w:basedOn w:val="Standaardtabel"/>
    <w:uiPriority w:val="46"/>
    <w:rsid w:val="00F600DB"/>
    <w:tblPr>
      <w:tblStyleRowBandSize w:val="1"/>
      <w:tblStyleColBandSize w:val="1"/>
      <w:tblBorders>
        <w:top w:val="single" w:sz="4" w:space="0" w:color="B6B6B6" w:themeColor="text1" w:themeTint="66"/>
        <w:left w:val="single" w:sz="4" w:space="0" w:color="B6B6B6" w:themeColor="text1" w:themeTint="66"/>
        <w:bottom w:val="single" w:sz="4" w:space="0" w:color="B6B6B6" w:themeColor="text1" w:themeTint="66"/>
        <w:right w:val="single" w:sz="4" w:space="0" w:color="B6B6B6" w:themeColor="text1" w:themeTint="66"/>
        <w:insideH w:val="single" w:sz="4" w:space="0" w:color="B6B6B6" w:themeColor="text1" w:themeTint="66"/>
        <w:insideV w:val="single" w:sz="4" w:space="0" w:color="B6B6B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919191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F1238" w:themeColor="tex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nopgemaaktetabel2">
    <w:name w:val="Plain Table 2"/>
    <w:basedOn w:val="Standaardtabel"/>
    <w:uiPriority w:val="42"/>
    <w:rsid w:val="000109A4"/>
    <w:tblPr>
      <w:tblStyleRowBandSize w:val="1"/>
      <w:tblStyleColBandSize w:val="1"/>
      <w:tblBorders>
        <w:top w:val="single" w:sz="4" w:space="0" w:color="A3A3A3" w:themeColor="text1" w:themeTint="80"/>
        <w:bottom w:val="single" w:sz="4" w:space="0" w:color="A3A3A3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A3A3A3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A3A3A3" w:themeColor="text1" w:themeTint="80"/>
          <w:right w:val="single" w:sz="4" w:space="0" w:color="A3A3A3" w:themeColor="text1" w:themeTint="80"/>
        </w:tcBorders>
      </w:tcPr>
    </w:tblStylePr>
    <w:tblStylePr w:type="band2Vert">
      <w:tblPr/>
      <w:tcPr>
        <w:tcBorders>
          <w:left w:val="single" w:sz="4" w:space="0" w:color="A3A3A3" w:themeColor="text1" w:themeTint="80"/>
          <w:right w:val="single" w:sz="4" w:space="0" w:color="A3A3A3" w:themeColor="text1" w:themeTint="80"/>
        </w:tcBorders>
      </w:tcPr>
    </w:tblStylePr>
    <w:tblStylePr w:type="band1Horz">
      <w:tblPr/>
      <w:tcPr>
        <w:tcBorders>
          <w:top w:val="single" w:sz="4" w:space="0" w:color="A3A3A3" w:themeColor="text1" w:themeTint="80"/>
          <w:bottom w:val="single" w:sz="4" w:space="0" w:color="A3A3A3" w:themeColor="text1" w:themeTint="80"/>
        </w:tcBorders>
      </w:tcPr>
    </w:tblStylePr>
  </w:style>
  <w:style w:type="paragraph" w:customStyle="1" w:styleId="TabelKolomtitellinks">
    <w:name w:val="Tabel Kolomtitel links"/>
    <w:basedOn w:val="Tekstzonderopmaak"/>
    <w:qFormat/>
    <w:rsid w:val="00FB358B"/>
    <w:pPr>
      <w:spacing w:before="40"/>
    </w:pPr>
    <w:rPr>
      <w:rFonts w:asciiTheme="minorHAnsi" w:hAnsiTheme="minorHAnsi"/>
      <w:b/>
      <w:sz w:val="13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FB358B"/>
    <w:pPr>
      <w:spacing w:line="240" w:lineRule="auto"/>
    </w:pPr>
    <w:rPr>
      <w:rFonts w:ascii="Courier" w:hAnsi="Courier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FB358B"/>
    <w:rPr>
      <w:rFonts w:ascii="Courier" w:hAnsi="Courier"/>
      <w:sz w:val="21"/>
      <w:szCs w:val="21"/>
    </w:rPr>
  </w:style>
  <w:style w:type="table" w:styleId="Onopgemaaktetabel3">
    <w:name w:val="Plain Table 3"/>
    <w:basedOn w:val="Standaardtabel"/>
    <w:uiPriority w:val="43"/>
    <w:rsid w:val="000109A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A3A3A3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A3A3A3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0109A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0109A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3A3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3A3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3A3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3A3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-Accent1">
    <w:name w:val="Grid Table 1 Light Accent 1"/>
    <w:basedOn w:val="Standaardtabel"/>
    <w:uiPriority w:val="46"/>
    <w:rsid w:val="000109A4"/>
    <w:tblPr>
      <w:tblStyleRowBandSize w:val="1"/>
      <w:tblStyleColBandSize w:val="1"/>
      <w:tblBorders>
        <w:top w:val="single" w:sz="4" w:space="0" w:color="FF8F90" w:themeColor="accent1" w:themeTint="66"/>
        <w:left w:val="single" w:sz="4" w:space="0" w:color="FF8F90" w:themeColor="accent1" w:themeTint="66"/>
        <w:bottom w:val="single" w:sz="4" w:space="0" w:color="FF8F90" w:themeColor="accent1" w:themeTint="66"/>
        <w:right w:val="single" w:sz="4" w:space="0" w:color="FF8F90" w:themeColor="accent1" w:themeTint="66"/>
        <w:insideH w:val="single" w:sz="4" w:space="0" w:color="FF8F90" w:themeColor="accent1" w:themeTint="66"/>
        <w:insideV w:val="single" w:sz="4" w:space="0" w:color="FF8F9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575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7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1licht">
    <w:name w:val="List Table 1 Light"/>
    <w:basedOn w:val="Standaardtabel"/>
    <w:uiPriority w:val="46"/>
    <w:rsid w:val="000109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9191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9191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ADA" w:themeFill="text1" w:themeFillTint="33"/>
      </w:tcPr>
    </w:tblStylePr>
    <w:tblStylePr w:type="band1Horz">
      <w:tblPr/>
      <w:tcPr>
        <w:shd w:val="clear" w:color="auto" w:fill="DADADA" w:themeFill="text1" w:themeFillTint="33"/>
      </w:tcPr>
    </w:tblStylePr>
  </w:style>
  <w:style w:type="table" w:styleId="Lijsttabel7kleurrijk">
    <w:name w:val="List Table 7 Colorful"/>
    <w:basedOn w:val="Standaardtabel"/>
    <w:uiPriority w:val="52"/>
    <w:rsid w:val="000109A4"/>
    <w:rPr>
      <w:color w:val="494949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94949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94949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94949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94949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ADADA" w:themeFill="text1" w:themeFillTint="33"/>
      </w:tcPr>
    </w:tblStylePr>
    <w:tblStylePr w:type="band1Horz">
      <w:tblPr/>
      <w:tcPr>
        <w:shd w:val="clear" w:color="auto" w:fill="DADADA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0109A4"/>
    <w:rPr>
      <w:color w:val="494949" w:themeColor="text1"/>
    </w:rPr>
    <w:tblPr>
      <w:tblStyleRowBandSize w:val="1"/>
      <w:tblStyleColBandSize w:val="1"/>
      <w:tblBorders>
        <w:top w:val="single" w:sz="4" w:space="0" w:color="494949" w:themeColor="text1"/>
        <w:bottom w:val="single" w:sz="4" w:space="0" w:color="494949" w:themeColor="text1"/>
      </w:tblBorders>
    </w:tblPr>
    <w:tblStylePr w:type="firstRow">
      <w:rPr>
        <w:b/>
        <w:bCs/>
      </w:rPr>
      <w:tblPr/>
      <w:tcPr>
        <w:tcBorders>
          <w:bottom w:val="single" w:sz="4" w:space="0" w:color="494949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49494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ADA" w:themeFill="text1" w:themeFillTint="33"/>
      </w:tcPr>
    </w:tblStylePr>
    <w:tblStylePr w:type="band1Horz">
      <w:tblPr/>
      <w:tcPr>
        <w:shd w:val="clear" w:color="auto" w:fill="DADADA" w:themeFill="text1" w:themeFillTint="33"/>
      </w:tcPr>
    </w:tblStylePr>
  </w:style>
  <w:style w:type="paragraph" w:styleId="Geenafstand">
    <w:name w:val="No Spacing"/>
    <w:link w:val="GeenafstandChar"/>
    <w:uiPriority w:val="1"/>
    <w:qFormat/>
    <w:rsid w:val="00892CC9"/>
    <w:rPr>
      <w:rFonts w:eastAsiaTheme="minorEastAsia"/>
      <w:sz w:val="22"/>
      <w:lang w:val="en-US" w:eastAsia="zh-CN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92CC9"/>
    <w:rPr>
      <w:rFonts w:eastAsiaTheme="minorEastAsia"/>
      <w:sz w:val="22"/>
      <w:szCs w:val="22"/>
      <w:lang w:val="en-US" w:eastAsia="zh-CN"/>
    </w:rPr>
  </w:style>
  <w:style w:type="table" w:styleId="Rastertabel1licht-Accent3">
    <w:name w:val="Grid Table 1 Light Accent 3"/>
    <w:basedOn w:val="Standaardtabel"/>
    <w:uiPriority w:val="46"/>
    <w:rsid w:val="00DD65D8"/>
    <w:tblPr>
      <w:tblStyleRowBandSize w:val="1"/>
      <w:tblStyleColBandSize w:val="1"/>
      <w:tblBorders>
        <w:top w:val="single" w:sz="4" w:space="0" w:color="E6EEAD" w:themeColor="accent3" w:themeTint="66"/>
        <w:left w:val="single" w:sz="4" w:space="0" w:color="E6EEAD" w:themeColor="accent3" w:themeTint="66"/>
        <w:bottom w:val="single" w:sz="4" w:space="0" w:color="E6EEAD" w:themeColor="accent3" w:themeTint="66"/>
        <w:right w:val="single" w:sz="4" w:space="0" w:color="E6EEAD" w:themeColor="accent3" w:themeTint="66"/>
        <w:insideH w:val="single" w:sz="4" w:space="0" w:color="E6EEAD" w:themeColor="accent3" w:themeTint="66"/>
        <w:insideV w:val="single" w:sz="4" w:space="0" w:color="E6EEA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9E58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E58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DD65D8"/>
    <w:tblPr>
      <w:tblStyleRowBandSize w:val="1"/>
      <w:tblStyleColBandSize w:val="1"/>
      <w:tblBorders>
        <w:top w:val="single" w:sz="4" w:space="0" w:color="FFFFDF" w:themeColor="accent2" w:themeTint="66"/>
        <w:left w:val="single" w:sz="4" w:space="0" w:color="FFFFDF" w:themeColor="accent2" w:themeTint="66"/>
        <w:bottom w:val="single" w:sz="4" w:space="0" w:color="FFFFDF" w:themeColor="accent2" w:themeTint="66"/>
        <w:right w:val="single" w:sz="4" w:space="0" w:color="FFFFDF" w:themeColor="accent2" w:themeTint="66"/>
        <w:insideH w:val="single" w:sz="4" w:space="0" w:color="FFFFDF" w:themeColor="accent2" w:themeTint="66"/>
        <w:insideV w:val="single" w:sz="4" w:space="0" w:color="FFFFD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C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C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5donker-Accent2">
    <w:name w:val="Grid Table 5 Dark Accent 2"/>
    <w:basedOn w:val="Standaardtabel"/>
    <w:uiPriority w:val="50"/>
    <w:rsid w:val="00DD65D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A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A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AF" w:themeFill="accent2"/>
      </w:tcPr>
    </w:tblStylePr>
    <w:tblStylePr w:type="band1Vert">
      <w:tblPr/>
      <w:tcPr>
        <w:shd w:val="clear" w:color="auto" w:fill="FFFFDF" w:themeFill="accent2" w:themeFillTint="66"/>
      </w:tcPr>
    </w:tblStylePr>
    <w:tblStylePr w:type="band1Horz">
      <w:tblPr/>
      <w:tcPr>
        <w:shd w:val="clear" w:color="auto" w:fill="FFFFDF" w:themeFill="accent2" w:themeFillTint="66"/>
      </w:tcPr>
    </w:tblStylePr>
  </w:style>
  <w:style w:type="table" w:styleId="Lijsttabel5donker-Accent6">
    <w:name w:val="List Table 5 Dark Accent 6"/>
    <w:basedOn w:val="Standaardtabel"/>
    <w:uiPriority w:val="50"/>
    <w:rsid w:val="00A52FDD"/>
    <w:rPr>
      <w:color w:val="FFFFFF" w:themeColor="background1"/>
    </w:rPr>
    <w:tblPr>
      <w:tblStyleRowBandSize w:val="1"/>
      <w:tblStyleColBandSize w:val="1"/>
      <w:tblBorders>
        <w:top w:val="single" w:sz="24" w:space="0" w:color="711185" w:themeColor="accent6"/>
        <w:left w:val="single" w:sz="24" w:space="0" w:color="711185" w:themeColor="accent6"/>
        <w:bottom w:val="single" w:sz="24" w:space="0" w:color="711185" w:themeColor="accent6"/>
        <w:right w:val="single" w:sz="24" w:space="0" w:color="711185" w:themeColor="accent6"/>
      </w:tblBorders>
    </w:tblPr>
    <w:tcPr>
      <w:shd w:val="clear" w:color="auto" w:fill="711185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A52FDD"/>
    <w:rPr>
      <w:color w:val="FFFFFF" w:themeColor="background1"/>
    </w:rPr>
    <w:tblPr>
      <w:tblStyleRowBandSize w:val="1"/>
      <w:tblStyleColBandSize w:val="1"/>
      <w:tblBorders>
        <w:top w:val="single" w:sz="24" w:space="0" w:color="008FD7" w:themeColor="accent5"/>
        <w:left w:val="single" w:sz="24" w:space="0" w:color="008FD7" w:themeColor="accent5"/>
        <w:bottom w:val="single" w:sz="24" w:space="0" w:color="008FD7" w:themeColor="accent5"/>
        <w:right w:val="single" w:sz="24" w:space="0" w:color="008FD7" w:themeColor="accent5"/>
      </w:tblBorders>
    </w:tblPr>
    <w:tcPr>
      <w:shd w:val="clear" w:color="auto" w:fill="008FD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A52FDD"/>
    <w:rPr>
      <w:color w:val="FFFFFF" w:themeColor="background1"/>
    </w:rPr>
    <w:tblPr>
      <w:tblStyleRowBandSize w:val="1"/>
      <w:tblStyleColBandSize w:val="1"/>
      <w:tblBorders>
        <w:top w:val="single" w:sz="24" w:space="0" w:color="9FDAF7" w:themeColor="accent4"/>
        <w:left w:val="single" w:sz="24" w:space="0" w:color="9FDAF7" w:themeColor="accent4"/>
        <w:bottom w:val="single" w:sz="24" w:space="0" w:color="9FDAF7" w:themeColor="accent4"/>
        <w:right w:val="single" w:sz="24" w:space="0" w:color="9FDAF7" w:themeColor="accent4"/>
      </w:tblBorders>
    </w:tblPr>
    <w:tcPr>
      <w:shd w:val="clear" w:color="auto" w:fill="9FDAF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A52FDD"/>
    <w:rPr>
      <w:color w:val="FFFFFF" w:themeColor="background1"/>
    </w:rPr>
    <w:tblPr>
      <w:tblStyleRowBandSize w:val="1"/>
      <w:tblStyleColBandSize w:val="1"/>
      <w:tblBorders>
        <w:top w:val="single" w:sz="24" w:space="0" w:color="C1D533" w:themeColor="accent3"/>
        <w:left w:val="single" w:sz="24" w:space="0" w:color="C1D533" w:themeColor="accent3"/>
        <w:bottom w:val="single" w:sz="24" w:space="0" w:color="C1D533" w:themeColor="accent3"/>
        <w:right w:val="single" w:sz="24" w:space="0" w:color="C1D533" w:themeColor="accent3"/>
      </w:tblBorders>
    </w:tblPr>
    <w:tcPr>
      <w:shd w:val="clear" w:color="auto" w:fill="C1D53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Rastertabel1licht-Accent4">
    <w:name w:val="Grid Table 1 Light Accent 4"/>
    <w:basedOn w:val="Standaardtabel"/>
    <w:uiPriority w:val="46"/>
    <w:rsid w:val="0027707A"/>
    <w:tblPr>
      <w:tblStyleRowBandSize w:val="1"/>
      <w:tblStyleColBandSize w:val="1"/>
      <w:tblBorders>
        <w:top w:val="single" w:sz="4" w:space="0" w:color="D8F0FB" w:themeColor="accent4" w:themeTint="66"/>
        <w:left w:val="single" w:sz="4" w:space="0" w:color="D8F0FB" w:themeColor="accent4" w:themeTint="66"/>
        <w:bottom w:val="single" w:sz="4" w:space="0" w:color="D8F0FB" w:themeColor="accent4" w:themeTint="66"/>
        <w:right w:val="single" w:sz="4" w:space="0" w:color="D8F0FB" w:themeColor="accent4" w:themeTint="66"/>
        <w:insideH w:val="single" w:sz="4" w:space="0" w:color="D8F0FB" w:themeColor="accent4" w:themeTint="66"/>
        <w:insideV w:val="single" w:sz="4" w:space="0" w:color="D8F0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E8F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E8F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7707A"/>
    <w:tblPr>
      <w:tblStyleRowBandSize w:val="1"/>
      <w:tblStyleColBandSize w:val="1"/>
      <w:tblBorders>
        <w:top w:val="single" w:sz="4" w:space="0" w:color="DB7FEE" w:themeColor="accent6" w:themeTint="66"/>
        <w:left w:val="single" w:sz="4" w:space="0" w:color="DB7FEE" w:themeColor="accent6" w:themeTint="66"/>
        <w:bottom w:val="single" w:sz="4" w:space="0" w:color="DB7FEE" w:themeColor="accent6" w:themeTint="66"/>
        <w:right w:val="single" w:sz="4" w:space="0" w:color="DB7FEE" w:themeColor="accent6" w:themeTint="66"/>
        <w:insideH w:val="single" w:sz="4" w:space="0" w:color="DB7FEE" w:themeColor="accent6" w:themeTint="66"/>
        <w:insideV w:val="single" w:sz="4" w:space="0" w:color="DB7FEE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93F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3F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Kopvaninhoudsopgave">
    <w:name w:val="TOC Heading"/>
    <w:basedOn w:val="Kop1"/>
    <w:next w:val="Standaard"/>
    <w:uiPriority w:val="39"/>
    <w:unhideWhenUsed/>
    <w:qFormat/>
    <w:rsid w:val="00AB00C8"/>
    <w:pPr>
      <w:tabs>
        <w:tab w:val="clear" w:pos="482"/>
      </w:tabs>
      <w:ind w:left="0" w:firstLine="0"/>
      <w:outlineLvl w:val="9"/>
    </w:pPr>
    <w:rPr>
      <w:bCs/>
      <w:szCs w:val="28"/>
      <w:lang w:eastAsia="nl-NL"/>
    </w:rPr>
  </w:style>
  <w:style w:type="paragraph" w:customStyle="1" w:styleId="Inhoudsopgave">
    <w:name w:val="Inhoudsopgave"/>
    <w:basedOn w:val="Standaard"/>
    <w:qFormat/>
    <w:rsid w:val="001308B3"/>
    <w:pP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</w:tabs>
    </w:pPr>
  </w:style>
  <w:style w:type="character" w:customStyle="1" w:styleId="Kop4Char">
    <w:name w:val="Kop 4 Char"/>
    <w:basedOn w:val="Standaardalinea-lettertype"/>
    <w:link w:val="Kop4"/>
    <w:uiPriority w:val="9"/>
    <w:rsid w:val="00514D31"/>
    <w:rPr>
      <w:rFonts w:asciiTheme="majorHAnsi" w:eastAsiaTheme="majorEastAsia" w:hAnsiTheme="majorHAnsi" w:cstheme="majorBidi"/>
      <w:b/>
      <w:iCs/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514D31"/>
    <w:rPr>
      <w:rFonts w:asciiTheme="majorHAnsi" w:eastAsiaTheme="majorEastAsia" w:hAnsiTheme="majorHAnsi" w:cstheme="majorBidi"/>
      <w:b/>
      <w:sz w:val="3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14D31"/>
    <w:rPr>
      <w:rFonts w:asciiTheme="majorHAnsi" w:eastAsiaTheme="majorEastAsia" w:hAnsiTheme="majorHAnsi" w:cstheme="majorBidi"/>
      <w:b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14D31"/>
    <w:rPr>
      <w:rFonts w:asciiTheme="majorHAnsi" w:eastAsiaTheme="majorEastAsia" w:hAnsiTheme="majorHAnsi" w:cstheme="majorBidi"/>
      <w:b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023E63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</w:tabs>
      <w:spacing w:line="640" w:lineRule="exact"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23E63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23E63"/>
    <w:pPr>
      <w:numPr>
        <w:ilvl w:val="1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</w:tabs>
      <w:spacing w:before="120" w:line="640" w:lineRule="exact"/>
    </w:pPr>
    <w:rPr>
      <w:rFonts w:eastAsiaTheme="minorEastAsia"/>
      <w:spacing w:val="15"/>
      <w:sz w:val="56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23E63"/>
    <w:rPr>
      <w:rFonts w:eastAsiaTheme="minorEastAsia"/>
      <w:spacing w:val="15"/>
      <w:sz w:val="56"/>
      <w:szCs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0B38DE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</w:tabs>
      <w:spacing w:before="120"/>
      <w:ind w:left="936" w:hanging="936"/>
    </w:pPr>
    <w:rPr>
      <w:b/>
      <w:bCs/>
    </w:rPr>
  </w:style>
  <w:style w:type="paragraph" w:styleId="Inhopg2">
    <w:name w:val="toc 2"/>
    <w:basedOn w:val="Standaard"/>
    <w:next w:val="Standaard"/>
    <w:autoRedefine/>
    <w:uiPriority w:val="39"/>
    <w:unhideWhenUsed/>
    <w:rsid w:val="00DD187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</w:tabs>
      <w:ind w:left="936" w:hanging="936"/>
    </w:pPr>
    <w:rPr>
      <w:rFonts w:ascii="Arial" w:hAnsi="Arial"/>
      <w:iCs/>
    </w:rPr>
  </w:style>
  <w:style w:type="paragraph" w:styleId="Inhopg3">
    <w:name w:val="toc 3"/>
    <w:basedOn w:val="Standaard"/>
    <w:next w:val="Standaard"/>
    <w:autoRedefine/>
    <w:uiPriority w:val="39"/>
    <w:unhideWhenUsed/>
    <w:rsid w:val="00DD187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</w:tabs>
      <w:ind w:left="936" w:hanging="936"/>
    </w:pPr>
    <w:rPr>
      <w:rFonts w:ascii="Arial" w:hAnsi="Arial"/>
    </w:rPr>
  </w:style>
  <w:style w:type="character" w:styleId="Hyperlink">
    <w:name w:val="Hyperlink"/>
    <w:basedOn w:val="Standaardalinea-lettertype"/>
    <w:uiPriority w:val="99"/>
    <w:unhideWhenUsed/>
    <w:rsid w:val="00AC15EC"/>
    <w:rPr>
      <w:color w:val="BF1238" w:themeColor="text2"/>
      <w:u w:val="single"/>
    </w:rPr>
  </w:style>
  <w:style w:type="paragraph" w:styleId="Inhopg4">
    <w:name w:val="toc 4"/>
    <w:basedOn w:val="Standaard"/>
    <w:next w:val="Standaard"/>
    <w:autoRedefine/>
    <w:uiPriority w:val="39"/>
    <w:unhideWhenUsed/>
    <w:rsid w:val="00DD187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</w:tabs>
      <w:ind w:left="936" w:hanging="936"/>
    </w:pPr>
    <w:rPr>
      <w:rFonts w:ascii="Arial" w:hAnsi="Arial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DD187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</w:tabs>
      <w:ind w:left="936" w:hanging="936"/>
    </w:pPr>
    <w:rPr>
      <w:rFonts w:ascii="Arial" w:hAnsi="Arial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DD187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</w:tabs>
      <w:ind w:left="936" w:hanging="936"/>
    </w:pPr>
    <w:rPr>
      <w:rFonts w:ascii="Arial" w:hAnsi="Arial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DD187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</w:tabs>
      <w:ind w:left="936" w:hanging="936"/>
    </w:pPr>
    <w:rPr>
      <w:rFonts w:ascii="Arial" w:hAnsi="Arial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DD187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</w:tabs>
      <w:ind w:left="936" w:hanging="936"/>
    </w:pPr>
    <w:rPr>
      <w:rFonts w:ascii="Arial" w:hAnsi="Arial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DD1874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7229"/>
      </w:tabs>
      <w:ind w:left="936" w:hanging="936"/>
    </w:pPr>
    <w:rPr>
      <w:rFonts w:ascii="Arial" w:hAnsi="Arial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AD5DD9"/>
    <w:rPr>
      <w:rFonts w:asciiTheme="majorHAnsi" w:eastAsiaTheme="majorEastAsia" w:hAnsiTheme="majorHAnsi" w:cstheme="majorBidi"/>
      <w:b/>
    </w:rPr>
  </w:style>
  <w:style w:type="paragraph" w:styleId="Lijstalinea">
    <w:name w:val="List Paragraph"/>
    <w:basedOn w:val="Standaard"/>
    <w:uiPriority w:val="34"/>
    <w:qFormat/>
    <w:rsid w:val="0094391B"/>
    <w:pPr>
      <w:numPr>
        <w:numId w:val="6"/>
      </w:numPr>
      <w:tabs>
        <w:tab w:val="clear" w:pos="284"/>
      </w:tabs>
      <w:contextualSpacing/>
    </w:pPr>
  </w:style>
  <w:style w:type="paragraph" w:styleId="Revisie">
    <w:name w:val="Revision"/>
    <w:hidden/>
    <w:uiPriority w:val="99"/>
    <w:semiHidden/>
    <w:rsid w:val="00765478"/>
  </w:style>
  <w:style w:type="character" w:styleId="Verwijzingopmerking">
    <w:name w:val="annotation reference"/>
    <w:basedOn w:val="Standaardalinea-lettertype"/>
    <w:uiPriority w:val="99"/>
    <w:semiHidden/>
    <w:unhideWhenUsed/>
    <w:rsid w:val="001701D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701D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701D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01D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01DF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rsid w:val="00D27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0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ger.Pieko\ProRail%20BV\GIS%20adviesvragen%20-%20General\2024\A24032_Aanbesteding%20CycloMedia\Rapport%20met%20voorpagina.dotx" TargetMode="External"/></Relationships>
</file>

<file path=word/theme/theme1.xml><?xml version="1.0" encoding="utf-8"?>
<a:theme xmlns:a="http://schemas.openxmlformats.org/drawingml/2006/main" name="Prorai">
  <a:themeElements>
    <a:clrScheme name="Aangepast ProRail">
      <a:dk1>
        <a:srgbClr val="494949"/>
      </a:dk1>
      <a:lt1>
        <a:srgbClr val="FFFFFF"/>
      </a:lt1>
      <a:dk2>
        <a:srgbClr val="BF1238"/>
      </a:dk2>
      <a:lt2>
        <a:srgbClr val="E8DD11"/>
      </a:lt2>
      <a:accent1>
        <a:srgbClr val="E60004"/>
      </a:accent1>
      <a:accent2>
        <a:srgbClr val="FFFFAF"/>
      </a:accent2>
      <a:accent3>
        <a:srgbClr val="C1D533"/>
      </a:accent3>
      <a:accent4>
        <a:srgbClr val="9FDAF7"/>
      </a:accent4>
      <a:accent5>
        <a:srgbClr val="008FD7"/>
      </a:accent5>
      <a:accent6>
        <a:srgbClr val="711185"/>
      </a:accent6>
      <a:hlink>
        <a:srgbClr val="7DB713"/>
      </a:hlink>
      <a:folHlink>
        <a:srgbClr val="00820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-th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solidFill>
            <a:prstClr val="black"/>
          </a:solidFill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Thema_ProRail" id="{324D23EA-1952-044D-BD0B-631B9152585F}" vid="{AAA341F2-8257-E540-ADA1-ABFCD68939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9A14D29588E34DB5A163C89EDAF4A7" ma:contentTypeVersion="20" ma:contentTypeDescription="Een nieuw document maken." ma:contentTypeScope="" ma:versionID="390230afe9f143076eeb66f8152cdfee">
  <xsd:schema xmlns:xsd="http://www.w3.org/2001/XMLSchema" xmlns:xs="http://www.w3.org/2001/XMLSchema" xmlns:p="http://schemas.microsoft.com/office/2006/metadata/properties" xmlns:ns2="feef5865-a982-42aa-8640-9d4286765ef6" xmlns:ns3="2bdb5bbe-2fa6-472e-b5bd-eb469968cf58" xmlns:ns4="31a42d29-c175-49b9-ade6-74a05a6a0ed7" targetNamespace="http://schemas.microsoft.com/office/2006/metadata/properties" ma:root="true" ma:fieldsID="48d9a896678acbb47cc518d32887be0d" ns2:_="" ns3:_="" ns4:_="">
    <xsd:import namespace="feef5865-a982-42aa-8640-9d4286765ef6"/>
    <xsd:import namespace="2bdb5bbe-2fa6-472e-b5bd-eb469968cf58"/>
    <xsd:import namespace="31a42d29-c175-49b9-ade6-74a05a6a0ed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Locati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50e0dff2-30da-4021-a15f-4c8b6492237c}" ma:internalName="TaxCatchAll" ma:showField="CatchAllData" ma:web="31a42d29-c175-49b9-ade6-74a05a6a0e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5bbe-2fa6-472e-b5bd-eb469968cf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ocatie" ma:index="27" nillable="true" ma:displayName="Locatie" ma:format="Hyperlink" ma:internalName="Locati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42d29-c175-49b9-ade6-74a05a6a0ed7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ef5865-a982-42aa-8640-9d4286765ef6">TS01C348850-1687420185-9</_dlc_DocId>
    <_dlc_DocIdUrl xmlns="feef5865-a982-42aa-8640-9d4286765ef6">
      <Url>https://prorailbv.sharepoint.com/teams/AanbestedenMobileMapping2025/_layouts/15/DocIdRedir.aspx?ID=TS01C348850-1687420185-9</Url>
      <Description>TS01C348850-1687420185-9</Description>
    </_dlc_DocIdUrl>
    <SharedWithUsers xmlns="31a42d29-c175-49b9-ade6-74a05a6a0ed7">
      <UserInfo>
        <DisplayName>Boekhold, R. (Roelof)</DisplayName>
        <AccountId>27</AccountId>
        <AccountType/>
      </UserInfo>
    </SharedWithUsers>
    <TaxCatchAll xmlns="feef5865-a982-42aa-8640-9d4286765ef6" xsi:nil="true"/>
    <lcf76f155ced4ddcb4097134ff3c332f xmlns="2bdb5bbe-2fa6-472e-b5bd-eb469968cf58">
      <Terms xmlns="http://schemas.microsoft.com/office/infopath/2007/PartnerControls"/>
    </lcf76f155ced4ddcb4097134ff3c332f>
    <Locatie xmlns="2bdb5bbe-2fa6-472e-b5bd-eb469968cf58">
      <Url xsi:nil="true"/>
      <Description xsi:nil="true"/>
    </Locati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30D78A7-36D6-4086-88D9-8D91D49F060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466B985-CE1F-4DFF-AB3A-300DD0D2A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B33402-AE7C-4F20-9AC6-965712CC6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2bdb5bbe-2fa6-472e-b5bd-eb469968cf58"/>
    <ds:schemaRef ds:uri="31a42d29-c175-49b9-ade6-74a05a6a0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A0F0EE-A6B8-4647-985A-A8D551063631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feef5865-a982-42aa-8640-9d4286765ef6"/>
    <ds:schemaRef ds:uri="http://schemas.microsoft.com/office/infopath/2007/PartnerControls"/>
    <ds:schemaRef ds:uri="31a42d29-c175-49b9-ade6-74a05a6a0ed7"/>
    <ds:schemaRef ds:uri="2bdb5bbe-2fa6-472e-b5bd-eb469968cf58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75B0C11E-5C0A-BB43-A9B0-594FC5B64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met voorpagina</Template>
  <TotalTime>1</TotalTime>
  <Pages>7</Pages>
  <Words>561</Words>
  <Characters>3086</Characters>
  <Application>Microsoft Office Word</Application>
  <DocSecurity>0</DocSecurity>
  <Lines>25</Lines>
  <Paragraphs>7</Paragraphs>
  <ScaleCrop>false</ScaleCrop>
  <Company>Inpladi</Company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Pieko, Rutger</dc:creator>
  <cp:keywords/>
  <dc:description/>
  <cp:lastModifiedBy>Odijk, A.A.G. (Arno)</cp:lastModifiedBy>
  <cp:revision>3</cp:revision>
  <cp:lastPrinted>2024-07-12T08:04:00Z</cp:lastPrinted>
  <dcterms:created xsi:type="dcterms:W3CDTF">2024-07-12T08:16:00Z</dcterms:created>
  <dcterms:modified xsi:type="dcterms:W3CDTF">2024-07-12T08:17:00Z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2022-07-07T13:19:59Z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b818e7d3-85d2-476b-9902-e2e6df1276a3</vt:lpwstr>
  </property>
  <property fmtid="{D5CDD505-2E9C-101B-9397-08002B2CF9AE}" pid="8" name="MSIP_Label_24e57bac-d225-40fb-8a9e-62b5be587a96_ContentBits">
    <vt:lpwstr>0</vt:lpwstr>
  </property>
  <property fmtid="{D5CDD505-2E9C-101B-9397-08002B2CF9AE}" pid="9" name="_dlc_DocIdItemGuid">
    <vt:lpwstr>e43312d8-5a87-4226-9dc6-269baa60482a</vt:lpwstr>
  </property>
  <property fmtid="{D5CDD505-2E9C-101B-9397-08002B2CF9AE}" pid="10" name="MediaServiceImageTags">
    <vt:lpwstr/>
  </property>
  <property fmtid="{D5CDD505-2E9C-101B-9397-08002B2CF9AE}" pid="11" name="ContentTypeId">
    <vt:lpwstr>0x010100266BF753AF3DDF4FBDF13A5C9DD04DFF</vt:lpwstr>
  </property>
</Properties>
</file>