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2990B25C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9039CD">
              <w:rPr>
                <w:sz w:val="40"/>
                <w:szCs w:val="40"/>
              </w:rPr>
              <w:t>16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6AB09D9E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AD1C6E2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40198EDA" w:rsidR="003A5B37" w:rsidRPr="003A5B37" w:rsidRDefault="00AB3E4E" w:rsidP="003A5B37">
            <w:pPr>
              <w:rPr>
                <w:bCs/>
                <w:lang w:val="de-DE"/>
              </w:rPr>
            </w:pPr>
            <w:r>
              <w:rPr>
                <w:bCs/>
              </w:rPr>
              <w:t>TN</w:t>
            </w:r>
            <w:r w:rsidRPr="00AB3E4E">
              <w:rPr>
                <w:bCs/>
              </w:rPr>
              <w:t>416388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0F814F9F" w:rsidR="003A5B37" w:rsidRPr="003A5B37" w:rsidRDefault="00AB3E4E" w:rsidP="003A5B37">
            <w:pPr>
              <w:rPr>
                <w:bCs/>
                <w:highlight w:val="yellow"/>
              </w:rPr>
            </w:pPr>
            <w:r w:rsidRPr="00AB3E4E">
              <w:rPr>
                <w:bCs/>
              </w:rPr>
              <w:t>Elektrotechnische- en Werktuigbouwkundige installaties (E&amp;W) onderhoud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52006F72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 xml:space="preserve">gegadigde / </w:t>
      </w:r>
      <w:r w:rsidRPr="003A5B37">
        <w:rPr>
          <w:bCs/>
        </w:rPr>
        <w:t>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049B" w14:textId="77777777" w:rsidR="00202A5B" w:rsidRDefault="00202A5B" w:rsidP="003B595D">
      <w:pPr>
        <w:spacing w:line="240" w:lineRule="auto"/>
      </w:pPr>
      <w:r>
        <w:separator/>
      </w:r>
    </w:p>
  </w:endnote>
  <w:endnote w:type="continuationSeparator" w:id="0">
    <w:p w14:paraId="3B670A68" w14:textId="77777777" w:rsidR="00202A5B" w:rsidRDefault="00202A5B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02A5B" w14:paraId="607C5C6D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2A678595" w14:textId="77777777" w:rsidR="00202A5B" w:rsidRDefault="00202A5B" w:rsidP="004233FB">
            <w:pPr>
              <w:spacing w:before="280" w:line="240" w:lineRule="auto"/>
            </w:pPr>
          </w:p>
        </w:tc>
      </w:tr>
    </w:tbl>
    <w:p w14:paraId="1DF29D63" w14:textId="77777777" w:rsidR="00202A5B" w:rsidRDefault="00202A5B" w:rsidP="0032501C">
      <w:pPr>
        <w:spacing w:line="160" w:lineRule="exact"/>
      </w:pPr>
    </w:p>
  </w:footnote>
  <w:footnote w:type="continuationSeparator" w:id="0">
    <w:p w14:paraId="51C908F8" w14:textId="77777777" w:rsidR="00202A5B" w:rsidRDefault="00202A5B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4AFF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039CD"/>
    <w:rsid w:val="00913874"/>
    <w:rsid w:val="009175DB"/>
    <w:rsid w:val="00922A94"/>
    <w:rsid w:val="009268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B3E4E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B150D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5" ma:contentTypeDescription="Een nieuw document maken." ma:contentTypeScope="" ma:versionID="07970368c88badd42d6ac06be68ca2cf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26b70818d4c548cb94a931a451290858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2.xml><?xml version="1.0" encoding="utf-8"?>
<ds:datastoreItem xmlns:ds="http://schemas.openxmlformats.org/officeDocument/2006/customXml" ds:itemID="{27862E64-DF2C-45A6-918D-78B4D5D1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4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AD92A0-051F-4795-BE32-E49E4D686E41}">
  <ds:schemaRefs>
    <ds:schemaRef ds:uri="http://purl.org/dc/terms/"/>
    <ds:schemaRef ds:uri="http://schemas.openxmlformats.org/package/2006/metadata/core-properties"/>
    <ds:schemaRef ds:uri="53db1c64-d159-475e-a504-7a3da4935d8c"/>
    <ds:schemaRef ds:uri="http://purl.org/dc/dcmitype/"/>
    <ds:schemaRef ds:uri="http://schemas.microsoft.com/office/infopath/2007/PartnerControls"/>
    <ds:schemaRef ds:uri="4aa6b8cd-8aaf-473e-973b-57fcbd5fd69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4</TotalTime>
  <Pages>1</Pages>
  <Words>116</Words>
  <Characters>709</Characters>
  <Application>Microsoft Office Word</Application>
  <DocSecurity>0</DocSecurity>
  <Lines>24</Lines>
  <Paragraphs>8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12</cp:revision>
  <dcterms:created xsi:type="dcterms:W3CDTF">2022-03-01T14:29:00Z</dcterms:created>
  <dcterms:modified xsi:type="dcterms:W3CDTF">2023-11-23T10:13:00Z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  <property fmtid="{D5CDD505-2E9C-101B-9397-08002B2CF9AE}" pid="5" name="MediaServiceImageTags">
    <vt:lpwstr/>
  </property>
</Properties>
</file>