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8A52A"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019A93EE" w14:textId="77777777" w:rsidTr="00A740AD">
        <w:trPr>
          <w:cantSplit/>
          <w:trHeight w:val="13"/>
        </w:trPr>
        <w:tc>
          <w:tcPr>
            <w:tcW w:w="8222" w:type="dxa"/>
            <w:tcMar>
              <w:top w:w="0" w:type="dxa"/>
              <w:bottom w:w="0" w:type="dxa"/>
            </w:tcMar>
          </w:tcPr>
          <w:p w14:paraId="3565131A" w14:textId="79187D6E" w:rsidR="00DD0E19" w:rsidRPr="0067258F" w:rsidRDefault="002F0BF1" w:rsidP="00A740AD">
            <w:pPr>
              <w:pStyle w:val="CoverTitel"/>
            </w:pPr>
            <w:r>
              <w:t xml:space="preserve">Invulformulier </w:t>
            </w:r>
          </w:p>
        </w:tc>
      </w:tr>
      <w:tr w:rsidR="00DD0E19" w14:paraId="3918A9FB" w14:textId="77777777" w:rsidTr="00A740AD">
        <w:trPr>
          <w:cantSplit/>
        </w:trPr>
        <w:tc>
          <w:tcPr>
            <w:tcW w:w="8222" w:type="dxa"/>
            <w:tcMar>
              <w:bottom w:w="198" w:type="dxa"/>
            </w:tcMar>
          </w:tcPr>
          <w:p w14:paraId="2229CFE1" w14:textId="7E046BF6" w:rsidR="00DD0E19" w:rsidRDefault="002F0BF1" w:rsidP="00A740AD">
            <w:pPr>
              <w:pStyle w:val="CoverSubtitel"/>
            </w:pPr>
            <w:r>
              <w:t>V</w:t>
            </w:r>
            <w:r w:rsidRPr="002F0BF1">
              <w:t xml:space="preserve">ragen marktconsultatie </w:t>
            </w:r>
            <w:r w:rsidR="00B2680B">
              <w:t>Fietslaadvoorzieningen</w:t>
            </w:r>
          </w:p>
        </w:tc>
      </w:tr>
    </w:tbl>
    <w:p w14:paraId="023DCCDB" w14:textId="77777777" w:rsidR="00087F10" w:rsidRDefault="00087F10" w:rsidP="00507BD7"/>
    <w:p w14:paraId="11EC0EBE" w14:textId="77777777" w:rsidR="00B2680B" w:rsidRPr="000207DD" w:rsidRDefault="00B2680B" w:rsidP="00B2680B">
      <w:pPr>
        <w:rPr>
          <w:b/>
          <w:sz w:val="24"/>
          <w:szCs w:val="24"/>
        </w:rPr>
      </w:pPr>
      <w:bookmarkStart w:id="0" w:name="Start"/>
      <w:bookmarkEnd w:id="0"/>
      <w:r w:rsidRPr="00FD1CF5">
        <w:rPr>
          <w:b/>
          <w:sz w:val="24"/>
          <w:szCs w:val="24"/>
        </w:rPr>
        <w:t>Algemeen</w:t>
      </w:r>
    </w:p>
    <w:tbl>
      <w:tblPr>
        <w:tblStyle w:val="Tabelraster"/>
        <w:tblW w:w="0" w:type="auto"/>
        <w:tblBorders>
          <w:insideH w:val="dotted" w:sz="4" w:space="0" w:color="auto"/>
        </w:tblBorders>
        <w:tblLook w:val="04A0" w:firstRow="1" w:lastRow="0" w:firstColumn="1" w:lastColumn="0" w:noHBand="0" w:noVBand="1"/>
      </w:tblPr>
      <w:tblGrid>
        <w:gridCol w:w="9401"/>
      </w:tblGrid>
      <w:tr w:rsidR="00B2680B" w:rsidRPr="00FD1CF5" w14:paraId="5E950DD4" w14:textId="77777777" w:rsidTr="002D5116">
        <w:tc>
          <w:tcPr>
            <w:tcW w:w="9464" w:type="dxa"/>
            <w:tcBorders>
              <w:top w:val="single" w:sz="4" w:space="0" w:color="auto"/>
              <w:bottom w:val="single" w:sz="4" w:space="0" w:color="auto"/>
            </w:tcBorders>
          </w:tcPr>
          <w:p w14:paraId="27FE371D" w14:textId="77777777" w:rsidR="00B2680B" w:rsidRPr="00BF72F6" w:rsidRDefault="00B2680B" w:rsidP="002D5116">
            <w:pPr>
              <w:rPr>
                <w:b/>
              </w:rPr>
            </w:pPr>
            <w:r w:rsidRPr="00FD1CF5">
              <w:rPr>
                <w:b/>
              </w:rPr>
              <w:t>Organisatie omschrijving</w:t>
            </w:r>
          </w:p>
        </w:tc>
      </w:tr>
      <w:tr w:rsidR="00B2680B" w:rsidRPr="00137D23" w14:paraId="1C48E948" w14:textId="77777777" w:rsidTr="002D5116">
        <w:tc>
          <w:tcPr>
            <w:tcW w:w="9464" w:type="dxa"/>
            <w:tcBorders>
              <w:top w:val="single" w:sz="4" w:space="0" w:color="auto"/>
              <w:bottom w:val="single" w:sz="4" w:space="0" w:color="auto"/>
            </w:tcBorders>
          </w:tcPr>
          <w:p w14:paraId="174063FF" w14:textId="77777777" w:rsidR="00B2680B" w:rsidRPr="00FD1CF5" w:rsidRDefault="00B2680B" w:rsidP="002D5116">
            <w:pPr>
              <w:rPr>
                <w:b/>
              </w:rPr>
            </w:pPr>
            <w:r w:rsidRPr="00FD1CF5">
              <w:t>Kunt u een beschrijving geven van uw organisatie en de diensten die u aanbiedt?</w:t>
            </w:r>
          </w:p>
        </w:tc>
      </w:tr>
      <w:tr w:rsidR="00B2680B" w:rsidRPr="00CA63B8" w14:paraId="52DDCBBA" w14:textId="77777777" w:rsidTr="002D5116">
        <w:tc>
          <w:tcPr>
            <w:tcW w:w="9464" w:type="dxa"/>
            <w:tcBorders>
              <w:top w:val="single" w:sz="4" w:space="0" w:color="auto"/>
              <w:bottom w:val="single" w:sz="4" w:space="0" w:color="auto"/>
            </w:tcBorders>
          </w:tcPr>
          <w:p w14:paraId="342A391D" w14:textId="77777777" w:rsidR="00B2680B" w:rsidRPr="00FD1CF5" w:rsidRDefault="00B2680B" w:rsidP="002D5116">
            <w:pPr>
              <w:rPr>
                <w:i/>
              </w:rPr>
            </w:pPr>
            <w:r w:rsidRPr="00FD1CF5">
              <w:rPr>
                <w:i/>
              </w:rPr>
              <w:t>&lt;vul in&gt;</w:t>
            </w:r>
          </w:p>
        </w:tc>
      </w:tr>
    </w:tbl>
    <w:p w14:paraId="21DD6F45"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FD1CF5" w14:paraId="446625A8" w14:textId="77777777" w:rsidTr="002D5116">
        <w:tc>
          <w:tcPr>
            <w:tcW w:w="9464" w:type="dxa"/>
            <w:tcBorders>
              <w:top w:val="single" w:sz="4" w:space="0" w:color="auto"/>
            </w:tcBorders>
          </w:tcPr>
          <w:p w14:paraId="47027598" w14:textId="77777777" w:rsidR="00B2680B" w:rsidRPr="00BF72F6" w:rsidRDefault="00B2680B" w:rsidP="002D5116">
            <w:pPr>
              <w:rPr>
                <w:b/>
              </w:rPr>
            </w:pPr>
            <w:r>
              <w:rPr>
                <w:b/>
              </w:rPr>
              <w:t>Inschrijven op de aanbesteding</w:t>
            </w:r>
          </w:p>
        </w:tc>
      </w:tr>
      <w:tr w:rsidR="00B2680B" w:rsidRPr="00137D23" w14:paraId="528F3867" w14:textId="77777777" w:rsidTr="002D5116">
        <w:tc>
          <w:tcPr>
            <w:tcW w:w="9464" w:type="dxa"/>
            <w:tcBorders>
              <w:top w:val="single" w:sz="4" w:space="0" w:color="auto"/>
            </w:tcBorders>
          </w:tcPr>
          <w:p w14:paraId="1DBF64EA" w14:textId="77777777" w:rsidR="00B2680B" w:rsidRPr="00FD1CF5" w:rsidRDefault="00B2680B" w:rsidP="002D5116">
            <w:pPr>
              <w:rPr>
                <w:b/>
              </w:rPr>
            </w:pPr>
            <w:r w:rsidRPr="00FD1CF5">
              <w:t xml:space="preserve">Kunt u aangeven </w:t>
            </w:r>
            <w:r>
              <w:t>of u – met de informatie als verstrekt in deze marktconsultatie – voornemens bent om in te schrijven een mogelijk volgende aanbesteding?</w:t>
            </w:r>
          </w:p>
        </w:tc>
      </w:tr>
      <w:tr w:rsidR="00B2680B" w:rsidRPr="00FD1CF5" w14:paraId="7EF287A7" w14:textId="77777777" w:rsidTr="002D5116">
        <w:tc>
          <w:tcPr>
            <w:tcW w:w="9464" w:type="dxa"/>
          </w:tcPr>
          <w:p w14:paraId="5B73A7A0" w14:textId="77777777" w:rsidR="00B2680B" w:rsidRPr="00FD1CF5" w:rsidRDefault="00B2680B" w:rsidP="002D5116">
            <w:pPr>
              <w:rPr>
                <w:i/>
              </w:rPr>
            </w:pPr>
            <w:r w:rsidRPr="00FD1CF5">
              <w:rPr>
                <w:i/>
              </w:rPr>
              <w:t>&lt;vul in&gt;</w:t>
            </w:r>
          </w:p>
        </w:tc>
      </w:tr>
    </w:tbl>
    <w:p w14:paraId="394B0C67" w14:textId="77777777" w:rsidR="00B2680B" w:rsidRDefault="00B2680B" w:rsidP="00B2680B"/>
    <w:p w14:paraId="0F279347" w14:textId="77777777" w:rsidR="00B2680B" w:rsidRPr="000F15B8" w:rsidRDefault="00B2680B" w:rsidP="00B2680B">
      <w:pPr>
        <w:rPr>
          <w:b/>
          <w:sz w:val="24"/>
          <w:szCs w:val="24"/>
        </w:rPr>
      </w:pPr>
      <w:r w:rsidRPr="000F15B8">
        <w:rPr>
          <w:b/>
          <w:sz w:val="24"/>
          <w:szCs w:val="24"/>
        </w:rPr>
        <w:t xml:space="preserve">Scope en </w:t>
      </w:r>
      <w:r>
        <w:rPr>
          <w:b/>
          <w:sz w:val="24"/>
          <w:szCs w:val="24"/>
        </w:rPr>
        <w:t>perceelverdeling</w:t>
      </w:r>
    </w:p>
    <w:tbl>
      <w:tblPr>
        <w:tblStyle w:val="Tabelraster"/>
        <w:tblW w:w="0" w:type="auto"/>
        <w:tblLook w:val="04A0" w:firstRow="1" w:lastRow="0" w:firstColumn="1" w:lastColumn="0" w:noHBand="0" w:noVBand="1"/>
      </w:tblPr>
      <w:tblGrid>
        <w:gridCol w:w="9401"/>
      </w:tblGrid>
      <w:tr w:rsidR="00B2680B" w:rsidRPr="000F15B8" w14:paraId="3531C1F0" w14:textId="77777777" w:rsidTr="002D5116">
        <w:tc>
          <w:tcPr>
            <w:tcW w:w="9464" w:type="dxa"/>
          </w:tcPr>
          <w:p w14:paraId="7C49C5AF" w14:textId="77777777" w:rsidR="00B2680B" w:rsidRPr="00BF72F6" w:rsidRDefault="00B2680B" w:rsidP="002D5116">
            <w:pPr>
              <w:rPr>
                <w:b/>
              </w:rPr>
            </w:pPr>
            <w:r w:rsidRPr="000F15B8">
              <w:rPr>
                <w:b/>
              </w:rPr>
              <w:t>Compleetheid scope</w:t>
            </w:r>
          </w:p>
        </w:tc>
      </w:tr>
      <w:tr w:rsidR="00B2680B" w:rsidRPr="00137D23" w14:paraId="35A8BEE5" w14:textId="77777777" w:rsidTr="002D5116">
        <w:tc>
          <w:tcPr>
            <w:tcW w:w="9464" w:type="dxa"/>
          </w:tcPr>
          <w:p w14:paraId="50E9D54D" w14:textId="77777777" w:rsidR="00B2680B" w:rsidRPr="000F15B8" w:rsidRDefault="00B2680B" w:rsidP="002D5116">
            <w:pPr>
              <w:rPr>
                <w:b/>
              </w:rPr>
            </w:pPr>
            <w:r w:rsidRPr="000F15B8">
              <w:t xml:space="preserve">De scope zoals gedefinieerd in dit document is hoe </w:t>
            </w:r>
            <w:r>
              <w:t>Yuverta</w:t>
            </w:r>
            <w:r w:rsidRPr="000F15B8">
              <w:t xml:space="preserve"> momenteel de in te kopen </w:t>
            </w:r>
            <w:r>
              <w:t>fietslaadvoorzieningen</w:t>
            </w:r>
            <w:r w:rsidRPr="000F15B8">
              <w:t xml:space="preserve"> voor zich ziet. Zijn er volgens u specifieke diensten of producten die in de scope missen welke makkelijk tot combinatievoordelen zouden leiden voor </w:t>
            </w:r>
            <w:r>
              <w:t xml:space="preserve">Yuverta </w:t>
            </w:r>
            <w:r w:rsidRPr="000F15B8">
              <w:t>of u als leverancier, dan wel beide? Zo ja, zou u dat nader willen omschrijven en de voorwaarden voor het behalen van deze voordelen willen specificeren?</w:t>
            </w:r>
          </w:p>
        </w:tc>
      </w:tr>
      <w:tr w:rsidR="00B2680B" w:rsidRPr="00FD1CF5" w14:paraId="7019F6D2" w14:textId="77777777" w:rsidTr="002D5116">
        <w:tc>
          <w:tcPr>
            <w:tcW w:w="9464" w:type="dxa"/>
          </w:tcPr>
          <w:p w14:paraId="25B01B74" w14:textId="77777777" w:rsidR="00B2680B" w:rsidRPr="00FD1CF5" w:rsidRDefault="00B2680B" w:rsidP="002D5116">
            <w:pPr>
              <w:rPr>
                <w:i/>
              </w:rPr>
            </w:pPr>
            <w:r w:rsidRPr="00FD1CF5">
              <w:rPr>
                <w:i/>
              </w:rPr>
              <w:t>&lt;vul in&gt;</w:t>
            </w:r>
          </w:p>
        </w:tc>
      </w:tr>
    </w:tbl>
    <w:p w14:paraId="2F1ED3A5"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0F15B8" w14:paraId="38F723D4" w14:textId="77777777" w:rsidTr="002D5116">
        <w:tc>
          <w:tcPr>
            <w:tcW w:w="9464" w:type="dxa"/>
          </w:tcPr>
          <w:p w14:paraId="4CAA366F" w14:textId="77777777" w:rsidR="00B2680B" w:rsidRPr="00BF72F6" w:rsidRDefault="00B2680B" w:rsidP="002D5116">
            <w:pPr>
              <w:rPr>
                <w:b/>
              </w:rPr>
            </w:pPr>
            <w:r>
              <w:rPr>
                <w:b/>
              </w:rPr>
              <w:t xml:space="preserve">Perceelverdeling </w:t>
            </w:r>
            <w:r w:rsidRPr="0087115E">
              <w:rPr>
                <w:b/>
              </w:rPr>
              <w:t>1</w:t>
            </w:r>
          </w:p>
        </w:tc>
      </w:tr>
      <w:tr w:rsidR="00B2680B" w:rsidRPr="00137D23" w14:paraId="2EE9D754" w14:textId="77777777" w:rsidTr="002D5116">
        <w:tc>
          <w:tcPr>
            <w:tcW w:w="9464" w:type="dxa"/>
          </w:tcPr>
          <w:p w14:paraId="7C265E3E" w14:textId="77777777" w:rsidR="00B2680B" w:rsidRDefault="00B2680B" w:rsidP="002D5116">
            <w:r>
              <w:t>Gezien de grootte van de opdracht c.q. het aantal locaties van Yuverta verspreid over het midden tot en met het zuiden van het land, bent u in staat om de gehele opdracht te kunnen leveren of heeft u een voorkeur voor een deel van de opdracht?</w:t>
            </w:r>
          </w:p>
          <w:p w14:paraId="66FA75BE" w14:textId="77777777" w:rsidR="00B2680B" w:rsidRDefault="00B2680B" w:rsidP="002D5116">
            <w:pPr>
              <w:rPr>
                <w:b/>
              </w:rPr>
            </w:pPr>
          </w:p>
          <w:p w14:paraId="3183F8BA" w14:textId="77777777" w:rsidR="00B2680B" w:rsidRPr="0087115E" w:rsidRDefault="00B2680B" w:rsidP="002D5116">
            <w:pPr>
              <w:rPr>
                <w:bCs/>
              </w:rPr>
            </w:pPr>
            <w:r w:rsidRPr="0087115E">
              <w:rPr>
                <w:bCs/>
              </w:rPr>
              <w:t>Indien u niet in staat bent om de gehele opdracht te kunnen leveren welke percelenindeling zou dan uw voorkeur hebben?</w:t>
            </w:r>
          </w:p>
        </w:tc>
      </w:tr>
      <w:tr w:rsidR="00B2680B" w:rsidRPr="00FD1CF5" w14:paraId="1D162AAE" w14:textId="77777777" w:rsidTr="002D5116">
        <w:tc>
          <w:tcPr>
            <w:tcW w:w="9464" w:type="dxa"/>
          </w:tcPr>
          <w:p w14:paraId="5BF69099" w14:textId="77777777" w:rsidR="00B2680B" w:rsidRPr="00FD1CF5" w:rsidRDefault="00B2680B" w:rsidP="002D5116">
            <w:pPr>
              <w:rPr>
                <w:i/>
              </w:rPr>
            </w:pPr>
            <w:r w:rsidRPr="00FD1CF5">
              <w:rPr>
                <w:i/>
              </w:rPr>
              <w:t>&lt;vul in&gt;</w:t>
            </w:r>
          </w:p>
        </w:tc>
      </w:tr>
    </w:tbl>
    <w:p w14:paraId="76701AAB" w14:textId="77777777" w:rsidR="00B2680B" w:rsidRDefault="00B2680B" w:rsidP="00B2680B"/>
    <w:p w14:paraId="45BBFA92" w14:textId="77777777" w:rsidR="00B2680B" w:rsidRDefault="00B2680B" w:rsidP="00B2680B">
      <w:r w:rsidRPr="006F1A77">
        <w:rPr>
          <w:b/>
          <w:sz w:val="24"/>
          <w:szCs w:val="24"/>
        </w:rPr>
        <w:t>Aantal overeenkomsten</w:t>
      </w:r>
    </w:p>
    <w:tbl>
      <w:tblPr>
        <w:tblStyle w:val="Tabelraster"/>
        <w:tblW w:w="0" w:type="auto"/>
        <w:tblLook w:val="04A0" w:firstRow="1" w:lastRow="0" w:firstColumn="1" w:lastColumn="0" w:noHBand="0" w:noVBand="1"/>
      </w:tblPr>
      <w:tblGrid>
        <w:gridCol w:w="9401"/>
      </w:tblGrid>
      <w:tr w:rsidR="00B2680B" w:rsidRPr="00BF72F6" w14:paraId="2DC7D772" w14:textId="77777777" w:rsidTr="002D5116">
        <w:tc>
          <w:tcPr>
            <w:tcW w:w="9464" w:type="dxa"/>
          </w:tcPr>
          <w:p w14:paraId="578894F8" w14:textId="77777777" w:rsidR="00B2680B" w:rsidRPr="00BF72F6" w:rsidRDefault="00B2680B" w:rsidP="002D5116">
            <w:pPr>
              <w:rPr>
                <w:b/>
              </w:rPr>
            </w:pPr>
            <w:r>
              <w:rPr>
                <w:b/>
              </w:rPr>
              <w:t>Raamovereenkomsten met één partij</w:t>
            </w:r>
          </w:p>
        </w:tc>
      </w:tr>
      <w:tr w:rsidR="00B2680B" w:rsidRPr="00F9505A" w14:paraId="478C99E5" w14:textId="77777777" w:rsidTr="002D5116">
        <w:tc>
          <w:tcPr>
            <w:tcW w:w="9464" w:type="dxa"/>
          </w:tcPr>
          <w:p w14:paraId="66A0F2B9" w14:textId="77777777" w:rsidR="00B2680B" w:rsidRPr="00F9505A" w:rsidRDefault="00B2680B" w:rsidP="002D5116">
            <w:r w:rsidRPr="006F1A77">
              <w:t>Yuverta</w:t>
            </w:r>
            <w:r>
              <w:t xml:space="preserve"> overweegt om een raamovereenkomst aan één partij te gunnen. Hoe kijkt u hiernaar en zou deze constructie voor u sneller of minder snel aanleiding zijn om in te schrijven dan wanneer Yuverta ervoor kiest om een raamovereenkomst aan drie tot vijf partijen te gunnen?</w:t>
            </w:r>
          </w:p>
        </w:tc>
      </w:tr>
      <w:tr w:rsidR="00B2680B" w:rsidRPr="00FD1CF5" w14:paraId="1B4DD734" w14:textId="77777777" w:rsidTr="002D5116">
        <w:tc>
          <w:tcPr>
            <w:tcW w:w="9464" w:type="dxa"/>
          </w:tcPr>
          <w:p w14:paraId="77F8B53D" w14:textId="77777777" w:rsidR="00B2680B" w:rsidRPr="00FD1CF5" w:rsidRDefault="00B2680B" w:rsidP="002D5116">
            <w:pPr>
              <w:rPr>
                <w:i/>
              </w:rPr>
            </w:pPr>
            <w:r w:rsidRPr="00FD1CF5">
              <w:rPr>
                <w:i/>
              </w:rPr>
              <w:t>&lt;vul in&gt;</w:t>
            </w:r>
          </w:p>
        </w:tc>
      </w:tr>
    </w:tbl>
    <w:p w14:paraId="1445AB0D" w14:textId="77777777" w:rsidR="00B2680B" w:rsidRDefault="00B2680B" w:rsidP="00B2680B"/>
    <w:p w14:paraId="4FBFDE4C" w14:textId="77777777" w:rsidR="00B2680B" w:rsidRDefault="00B2680B" w:rsidP="00B2680B">
      <w:r w:rsidRPr="006F1A77">
        <w:rPr>
          <w:b/>
          <w:sz w:val="24"/>
          <w:szCs w:val="24"/>
        </w:rPr>
        <w:t>Risico’s</w:t>
      </w:r>
    </w:p>
    <w:tbl>
      <w:tblPr>
        <w:tblStyle w:val="Tabelraster"/>
        <w:tblW w:w="0" w:type="auto"/>
        <w:tblLook w:val="04A0" w:firstRow="1" w:lastRow="0" w:firstColumn="1" w:lastColumn="0" w:noHBand="0" w:noVBand="1"/>
      </w:tblPr>
      <w:tblGrid>
        <w:gridCol w:w="9401"/>
      </w:tblGrid>
      <w:tr w:rsidR="00B2680B" w:rsidRPr="000F15B8" w14:paraId="762E9A49" w14:textId="77777777" w:rsidTr="002D5116">
        <w:tc>
          <w:tcPr>
            <w:tcW w:w="9464" w:type="dxa"/>
          </w:tcPr>
          <w:p w14:paraId="0EBFFBE1" w14:textId="77777777" w:rsidR="00B2680B" w:rsidRPr="00BF72F6" w:rsidRDefault="00B2680B" w:rsidP="002D5116">
            <w:pPr>
              <w:rPr>
                <w:b/>
              </w:rPr>
            </w:pPr>
            <w:r w:rsidRPr="000F15B8">
              <w:rPr>
                <w:b/>
              </w:rPr>
              <w:t>Risico's</w:t>
            </w:r>
          </w:p>
        </w:tc>
      </w:tr>
      <w:tr w:rsidR="00B2680B" w:rsidRPr="00137D23" w14:paraId="1895A707" w14:textId="77777777" w:rsidTr="002D5116">
        <w:tc>
          <w:tcPr>
            <w:tcW w:w="9464" w:type="dxa"/>
          </w:tcPr>
          <w:p w14:paraId="74E1E185" w14:textId="77777777" w:rsidR="00B2680B" w:rsidRPr="000F15B8" w:rsidRDefault="00B2680B" w:rsidP="002D5116">
            <w:pPr>
              <w:rPr>
                <w:b/>
              </w:rPr>
            </w:pPr>
            <w:r w:rsidRPr="000F15B8">
              <w:t>Ziet u op basis van de scope zoals nu omschreven risico's in de te leveren diensten</w:t>
            </w:r>
            <w:r>
              <w:t>/producten</w:t>
            </w:r>
            <w:r w:rsidRPr="000F15B8">
              <w:t>? Zo ja, zou u mogelijke maatregelen om deze risico's te mitigeren kort willen adresseren?</w:t>
            </w:r>
          </w:p>
        </w:tc>
      </w:tr>
      <w:tr w:rsidR="00B2680B" w:rsidRPr="00FD1CF5" w14:paraId="5BB677BB" w14:textId="77777777" w:rsidTr="002D5116">
        <w:tc>
          <w:tcPr>
            <w:tcW w:w="9464" w:type="dxa"/>
          </w:tcPr>
          <w:p w14:paraId="403566D3" w14:textId="77777777" w:rsidR="00B2680B" w:rsidRPr="00FD1CF5" w:rsidRDefault="00B2680B" w:rsidP="002D5116">
            <w:pPr>
              <w:rPr>
                <w:i/>
              </w:rPr>
            </w:pPr>
            <w:r w:rsidRPr="00FD1CF5">
              <w:rPr>
                <w:i/>
              </w:rPr>
              <w:t>&lt;vul in&gt;</w:t>
            </w:r>
          </w:p>
        </w:tc>
      </w:tr>
    </w:tbl>
    <w:p w14:paraId="021C1AED"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0F15B8" w14:paraId="71F0941E" w14:textId="77777777" w:rsidTr="002D5116">
        <w:tc>
          <w:tcPr>
            <w:tcW w:w="9464" w:type="dxa"/>
          </w:tcPr>
          <w:p w14:paraId="0B41AF59" w14:textId="77777777" w:rsidR="00B2680B" w:rsidRPr="00BF72F6" w:rsidRDefault="00B2680B" w:rsidP="002D5116">
            <w:pPr>
              <w:rPr>
                <w:b/>
              </w:rPr>
            </w:pPr>
            <w:r>
              <w:rPr>
                <w:b/>
              </w:rPr>
              <w:lastRenderedPageBreak/>
              <w:t>Veiligheid</w:t>
            </w:r>
          </w:p>
        </w:tc>
      </w:tr>
      <w:tr w:rsidR="00B2680B" w:rsidRPr="00137D23" w14:paraId="047F9F73" w14:textId="77777777" w:rsidTr="002D5116">
        <w:tc>
          <w:tcPr>
            <w:tcW w:w="9464" w:type="dxa"/>
          </w:tcPr>
          <w:p w14:paraId="356F28DE" w14:textId="77777777" w:rsidR="00B2680B" w:rsidRPr="004C1E77" w:rsidRDefault="00B2680B" w:rsidP="002D5116">
            <w:pPr>
              <w:pStyle w:val="pf0"/>
              <w:rPr>
                <w:rFonts w:ascii="Arial" w:hAnsi="Arial" w:cs="Arial"/>
                <w:sz w:val="22"/>
                <w:szCs w:val="22"/>
              </w:rPr>
            </w:pPr>
            <w:r>
              <w:rPr>
                <w:rStyle w:val="cf01"/>
                <w:rFonts w:ascii="Arial" w:eastAsiaTheme="majorEastAsia" w:hAnsi="Arial" w:cs="Arial"/>
                <w:sz w:val="22"/>
                <w:szCs w:val="22"/>
              </w:rPr>
              <w:t xml:space="preserve">Zijn er mogelijkheden om veilig (fiets)accu’s op </w:t>
            </w:r>
            <w:r w:rsidRPr="004C1E77">
              <w:rPr>
                <w:rStyle w:val="cf01"/>
                <w:rFonts w:ascii="Arial" w:eastAsiaTheme="majorEastAsia" w:hAnsi="Arial" w:cs="Arial"/>
                <w:sz w:val="22"/>
                <w:szCs w:val="22"/>
              </w:rPr>
              <w:t>te laden</w:t>
            </w:r>
            <w:r>
              <w:rPr>
                <w:rStyle w:val="cf01"/>
                <w:rFonts w:ascii="Arial" w:eastAsiaTheme="majorEastAsia" w:hAnsi="Arial" w:cs="Arial"/>
                <w:sz w:val="22"/>
                <w:szCs w:val="22"/>
              </w:rPr>
              <w:t xml:space="preserve"> in zowel de buitenlucht als binnen? Rekening houdend met minimaal de brandveiligheid, alle weersomstandigheden etc. Zo ja welke? </w:t>
            </w:r>
          </w:p>
        </w:tc>
      </w:tr>
      <w:tr w:rsidR="00B2680B" w:rsidRPr="00FD1CF5" w14:paraId="4660AC4C" w14:textId="77777777" w:rsidTr="002D5116">
        <w:tc>
          <w:tcPr>
            <w:tcW w:w="9464" w:type="dxa"/>
          </w:tcPr>
          <w:p w14:paraId="2F14A73D" w14:textId="77777777" w:rsidR="00B2680B" w:rsidRPr="00FD1CF5" w:rsidRDefault="00B2680B" w:rsidP="002D5116">
            <w:pPr>
              <w:rPr>
                <w:i/>
              </w:rPr>
            </w:pPr>
            <w:r w:rsidRPr="00FD1CF5">
              <w:rPr>
                <w:i/>
              </w:rPr>
              <w:t>&lt;vul in&gt;</w:t>
            </w:r>
          </w:p>
        </w:tc>
      </w:tr>
    </w:tbl>
    <w:p w14:paraId="05BEB0FC" w14:textId="77777777" w:rsidR="00B2680B" w:rsidRDefault="00B2680B" w:rsidP="00B2680B"/>
    <w:p w14:paraId="7F98710F" w14:textId="77777777" w:rsidR="00B2680B" w:rsidRPr="00FD1CF5" w:rsidRDefault="00B2680B" w:rsidP="00B2680B">
      <w:pPr>
        <w:rPr>
          <w:b/>
          <w:sz w:val="24"/>
          <w:szCs w:val="24"/>
        </w:rPr>
      </w:pPr>
      <w:r w:rsidRPr="00FD1CF5">
        <w:rPr>
          <w:b/>
          <w:sz w:val="24"/>
          <w:szCs w:val="24"/>
        </w:rPr>
        <w:t>Beleving, ontwikkelingen en kernwaarden</w:t>
      </w:r>
    </w:p>
    <w:tbl>
      <w:tblPr>
        <w:tblStyle w:val="Tabelraster"/>
        <w:tblW w:w="0" w:type="auto"/>
        <w:tblLook w:val="04A0" w:firstRow="1" w:lastRow="0" w:firstColumn="1" w:lastColumn="0" w:noHBand="0" w:noVBand="1"/>
      </w:tblPr>
      <w:tblGrid>
        <w:gridCol w:w="9401"/>
      </w:tblGrid>
      <w:tr w:rsidR="00B2680B" w:rsidRPr="00FD1CF5" w14:paraId="3CE24BEF" w14:textId="77777777" w:rsidTr="002D5116">
        <w:tc>
          <w:tcPr>
            <w:tcW w:w="9401" w:type="dxa"/>
          </w:tcPr>
          <w:p w14:paraId="16365186" w14:textId="77777777" w:rsidR="00B2680B" w:rsidRPr="00BF72F6" w:rsidRDefault="00B2680B" w:rsidP="002D5116">
            <w:pPr>
              <w:rPr>
                <w:b/>
              </w:rPr>
            </w:pPr>
            <w:r w:rsidRPr="00FD1CF5">
              <w:rPr>
                <w:b/>
              </w:rPr>
              <w:t>Innovatie en trends</w:t>
            </w:r>
          </w:p>
        </w:tc>
      </w:tr>
      <w:tr w:rsidR="00B2680B" w:rsidRPr="00137D23" w14:paraId="0924900C" w14:textId="77777777" w:rsidTr="002D5116">
        <w:tc>
          <w:tcPr>
            <w:tcW w:w="9401" w:type="dxa"/>
          </w:tcPr>
          <w:p w14:paraId="5087E9E3" w14:textId="77777777" w:rsidR="00B2680B" w:rsidRPr="00882DE6" w:rsidRDefault="00B2680B" w:rsidP="002D5116">
            <w:pPr>
              <w:rPr>
                <w:b/>
              </w:rPr>
            </w:pPr>
            <w:r w:rsidRPr="00882DE6">
              <w:t>Kunt u in relatie tot de “laadvoorziening” branche voorbeelden geven van (technologische) ontwikkelingen en trends die een positieve impact zouden kunnen hebben op de beleving van de scholieren, studenten en/of medewerkers van Yuverta?</w:t>
            </w:r>
          </w:p>
        </w:tc>
      </w:tr>
      <w:tr w:rsidR="00B2680B" w:rsidRPr="00FD1CF5" w14:paraId="30648C88" w14:textId="77777777" w:rsidTr="002D5116">
        <w:tc>
          <w:tcPr>
            <w:tcW w:w="9401" w:type="dxa"/>
          </w:tcPr>
          <w:p w14:paraId="5AB6C305" w14:textId="77777777" w:rsidR="00B2680B" w:rsidRPr="00FD1CF5" w:rsidRDefault="00B2680B" w:rsidP="002D5116">
            <w:pPr>
              <w:rPr>
                <w:i/>
              </w:rPr>
            </w:pPr>
            <w:r w:rsidRPr="00FD1CF5">
              <w:rPr>
                <w:i/>
              </w:rPr>
              <w:t>&lt;vul in&gt;</w:t>
            </w:r>
          </w:p>
        </w:tc>
      </w:tr>
    </w:tbl>
    <w:p w14:paraId="1C6FFE99"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FD1CF5" w14:paraId="45833A4F" w14:textId="77777777" w:rsidTr="002D5116">
        <w:trPr>
          <w:trHeight w:val="171"/>
        </w:trPr>
        <w:tc>
          <w:tcPr>
            <w:tcW w:w="9401" w:type="dxa"/>
          </w:tcPr>
          <w:p w14:paraId="0F86E81C" w14:textId="77777777" w:rsidR="00B2680B" w:rsidRPr="00BF72F6" w:rsidRDefault="00B2680B" w:rsidP="002D5116">
            <w:pPr>
              <w:rPr>
                <w:b/>
              </w:rPr>
            </w:pPr>
            <w:r w:rsidRPr="004420AA">
              <w:rPr>
                <w:b/>
              </w:rPr>
              <w:t>Diversiteit</w:t>
            </w:r>
          </w:p>
        </w:tc>
      </w:tr>
      <w:tr w:rsidR="00B2680B" w:rsidRPr="00137D23" w14:paraId="5BDCD9BB" w14:textId="77777777" w:rsidTr="002D5116">
        <w:tc>
          <w:tcPr>
            <w:tcW w:w="9401" w:type="dxa"/>
          </w:tcPr>
          <w:p w14:paraId="5660D51F" w14:textId="77777777" w:rsidR="00B2680B" w:rsidRPr="0017635F" w:rsidRDefault="00B2680B" w:rsidP="002D5116">
            <w:pPr>
              <w:pStyle w:val="pf0"/>
              <w:rPr>
                <w:rFonts w:ascii="Arial" w:hAnsi="Arial" w:cs="Arial"/>
                <w:sz w:val="22"/>
                <w:szCs w:val="22"/>
              </w:rPr>
            </w:pPr>
            <w:r>
              <w:rPr>
                <w:rStyle w:val="cf01"/>
                <w:rFonts w:ascii="Arial" w:eastAsiaTheme="majorEastAsia" w:hAnsi="Arial" w:cs="Arial"/>
                <w:sz w:val="22"/>
                <w:szCs w:val="22"/>
              </w:rPr>
              <w:t>W</w:t>
            </w:r>
            <w:r w:rsidRPr="0017635F">
              <w:rPr>
                <w:rStyle w:val="cf01"/>
                <w:rFonts w:ascii="Arial" w:eastAsiaTheme="majorEastAsia" w:hAnsi="Arial" w:cs="Arial"/>
                <w:sz w:val="22"/>
                <w:szCs w:val="22"/>
              </w:rPr>
              <w:t xml:space="preserve">elke mogelijkheden biedt u om te voorzien in het aanbieden van </w:t>
            </w:r>
            <w:r>
              <w:rPr>
                <w:rStyle w:val="cf01"/>
                <w:rFonts w:ascii="Arial" w:eastAsiaTheme="majorEastAsia" w:hAnsi="Arial" w:cs="Arial"/>
                <w:sz w:val="22"/>
                <w:szCs w:val="22"/>
              </w:rPr>
              <w:t>“</w:t>
            </w:r>
            <w:r w:rsidRPr="0017635F">
              <w:rPr>
                <w:rStyle w:val="cf01"/>
                <w:rFonts w:ascii="Arial" w:eastAsiaTheme="majorEastAsia" w:hAnsi="Arial" w:cs="Arial"/>
                <w:sz w:val="22"/>
                <w:szCs w:val="22"/>
              </w:rPr>
              <w:t>diverse</w:t>
            </w:r>
            <w:r>
              <w:rPr>
                <w:rStyle w:val="cf01"/>
                <w:rFonts w:ascii="Arial" w:eastAsiaTheme="majorEastAsia" w:hAnsi="Arial" w:cs="Arial"/>
                <w:sz w:val="22"/>
                <w:szCs w:val="22"/>
              </w:rPr>
              <w:t>”</w:t>
            </w:r>
            <w:r w:rsidRPr="0017635F">
              <w:rPr>
                <w:rStyle w:val="cf01"/>
                <w:rFonts w:ascii="Arial" w:eastAsiaTheme="majorEastAsia" w:hAnsi="Arial" w:cs="Arial"/>
                <w:sz w:val="22"/>
                <w:szCs w:val="22"/>
              </w:rPr>
              <w:t xml:space="preserve"> producten/oplossingen m.b.t. van de fietslaadvoorzieningen</w:t>
            </w:r>
            <w:r>
              <w:rPr>
                <w:rStyle w:val="cf01"/>
                <w:rFonts w:ascii="Arial" w:eastAsiaTheme="majorEastAsia" w:hAnsi="Arial" w:cs="Arial"/>
                <w:sz w:val="22"/>
                <w:szCs w:val="22"/>
              </w:rPr>
              <w:t>,</w:t>
            </w:r>
            <w:r w:rsidRPr="0017635F">
              <w:rPr>
                <w:rStyle w:val="cf01"/>
                <w:rFonts w:ascii="Arial" w:eastAsiaTheme="majorEastAsia" w:hAnsi="Arial" w:cs="Arial"/>
                <w:sz w:val="22"/>
                <w:szCs w:val="22"/>
              </w:rPr>
              <w:t xml:space="preserve"> zodat de wensen van de locaties flexibel kunnen worden gehanteerd?</w:t>
            </w:r>
            <w:r>
              <w:rPr>
                <w:rStyle w:val="cf01"/>
                <w:rFonts w:ascii="Arial" w:eastAsiaTheme="majorEastAsia" w:hAnsi="Arial" w:cs="Arial"/>
                <w:sz w:val="22"/>
                <w:szCs w:val="22"/>
              </w:rPr>
              <w:t xml:space="preserve"> Yuverta is dus niet op zoek naar één oplossing maar naar diverse oplossingen waaruit de locaties mogelijk kunnen kiezen. </w:t>
            </w:r>
          </w:p>
        </w:tc>
      </w:tr>
      <w:tr w:rsidR="00B2680B" w:rsidRPr="00FD1CF5" w14:paraId="1FB88A95" w14:textId="77777777" w:rsidTr="002D5116">
        <w:tc>
          <w:tcPr>
            <w:tcW w:w="9401" w:type="dxa"/>
          </w:tcPr>
          <w:p w14:paraId="4299C21C" w14:textId="77777777" w:rsidR="00B2680B" w:rsidRPr="00FD1CF5" w:rsidRDefault="00B2680B" w:rsidP="002D5116">
            <w:pPr>
              <w:rPr>
                <w:i/>
              </w:rPr>
            </w:pPr>
            <w:r w:rsidRPr="00FD1CF5">
              <w:rPr>
                <w:i/>
              </w:rPr>
              <w:t>&lt;vul in&gt;</w:t>
            </w:r>
          </w:p>
        </w:tc>
      </w:tr>
    </w:tbl>
    <w:p w14:paraId="05A94AE0"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BF72F6" w14:paraId="7F224E06" w14:textId="77777777" w:rsidTr="002D5116">
        <w:tc>
          <w:tcPr>
            <w:tcW w:w="9401" w:type="dxa"/>
          </w:tcPr>
          <w:p w14:paraId="4AAA378F" w14:textId="77777777" w:rsidR="00B2680B" w:rsidRPr="0072791C" w:rsidRDefault="00B2680B" w:rsidP="002D5116">
            <w:pPr>
              <w:rPr>
                <w:b/>
              </w:rPr>
            </w:pPr>
            <w:r w:rsidRPr="0072791C">
              <w:rPr>
                <w:b/>
              </w:rPr>
              <w:t>Schaalbaarheid</w:t>
            </w:r>
          </w:p>
        </w:tc>
      </w:tr>
      <w:tr w:rsidR="00B2680B" w:rsidRPr="0017635F" w14:paraId="57022B13" w14:textId="77777777" w:rsidTr="002D5116">
        <w:tc>
          <w:tcPr>
            <w:tcW w:w="9401" w:type="dxa"/>
          </w:tcPr>
          <w:p w14:paraId="62183DA7" w14:textId="77777777" w:rsidR="00B2680B" w:rsidRPr="0017635F" w:rsidRDefault="00B2680B" w:rsidP="002D5116">
            <w:pPr>
              <w:pStyle w:val="pf0"/>
              <w:rPr>
                <w:rFonts w:ascii="Arial" w:hAnsi="Arial" w:cs="Arial"/>
                <w:sz w:val="22"/>
                <w:szCs w:val="22"/>
              </w:rPr>
            </w:pPr>
            <w:r>
              <w:rPr>
                <w:rStyle w:val="cf01"/>
                <w:rFonts w:ascii="Arial" w:eastAsiaTheme="majorEastAsia" w:hAnsi="Arial" w:cs="Arial"/>
                <w:sz w:val="22"/>
                <w:szCs w:val="22"/>
              </w:rPr>
              <w:t>W</w:t>
            </w:r>
            <w:r w:rsidRPr="0017635F">
              <w:rPr>
                <w:rStyle w:val="cf01"/>
                <w:rFonts w:ascii="Arial" w:eastAsiaTheme="majorEastAsia" w:hAnsi="Arial" w:cs="Arial"/>
                <w:sz w:val="22"/>
                <w:szCs w:val="22"/>
              </w:rPr>
              <w:t xml:space="preserve">elke </w:t>
            </w:r>
            <w:r w:rsidRPr="00675C3E">
              <w:rPr>
                <w:rStyle w:val="cf01"/>
                <w:rFonts w:ascii="Arial" w:eastAsiaTheme="majorEastAsia" w:hAnsi="Arial" w:cs="Arial"/>
                <w:sz w:val="22"/>
                <w:szCs w:val="22"/>
              </w:rPr>
              <w:t xml:space="preserve">mogelijkheden biedt u op het gebeid van </w:t>
            </w:r>
            <w:r w:rsidRPr="00792A42">
              <w:rPr>
                <w:rStyle w:val="cf01"/>
                <w:rFonts w:ascii="Arial" w:eastAsiaTheme="majorEastAsia" w:hAnsi="Arial" w:cs="Arial"/>
                <w:sz w:val="22"/>
                <w:szCs w:val="22"/>
              </w:rPr>
              <w:t>schaalbaarheid</w:t>
            </w:r>
            <w:r>
              <w:rPr>
                <w:rStyle w:val="cf01"/>
                <w:rFonts w:ascii="Arial" w:eastAsiaTheme="majorEastAsia" w:hAnsi="Arial" w:cs="Arial"/>
                <w:sz w:val="22"/>
                <w:szCs w:val="22"/>
              </w:rPr>
              <w:t xml:space="preserve"> (op- en afschalen)</w:t>
            </w:r>
            <w:r w:rsidRPr="00792A42">
              <w:rPr>
                <w:rStyle w:val="cf01"/>
                <w:rFonts w:ascii="Arial" w:eastAsiaTheme="majorEastAsia" w:hAnsi="Arial" w:cs="Arial"/>
                <w:sz w:val="22"/>
                <w:szCs w:val="22"/>
              </w:rPr>
              <w:t xml:space="preserve"> om in te spelen</w:t>
            </w:r>
            <w:r>
              <w:rPr>
                <w:rStyle w:val="cf01"/>
                <w:rFonts w:ascii="Arial" w:eastAsiaTheme="majorEastAsia" w:hAnsi="Arial" w:cs="Arial"/>
                <w:sz w:val="22"/>
                <w:szCs w:val="22"/>
              </w:rPr>
              <w:t xml:space="preserve"> op trends en wijzigende wet en regelgeving? (Huidige discussie gebruik </w:t>
            </w:r>
            <w:proofErr w:type="spellStart"/>
            <w:r>
              <w:rPr>
                <w:rStyle w:val="cf01"/>
                <w:rFonts w:ascii="Arial" w:eastAsiaTheme="majorEastAsia" w:hAnsi="Arial" w:cs="Arial"/>
                <w:sz w:val="22"/>
                <w:szCs w:val="22"/>
              </w:rPr>
              <w:t>fatbikes</w:t>
            </w:r>
            <w:proofErr w:type="spellEnd"/>
            <w:r>
              <w:rPr>
                <w:rStyle w:val="cf01"/>
                <w:rFonts w:ascii="Arial" w:eastAsiaTheme="majorEastAsia" w:hAnsi="Arial" w:cs="Arial"/>
                <w:sz w:val="22"/>
                <w:szCs w:val="22"/>
              </w:rPr>
              <w:t xml:space="preserve"> en elektrische fietsen: helm verplichten, rijbewijs etc. kunnen mogelijk tot een afname zorgen)  </w:t>
            </w:r>
          </w:p>
        </w:tc>
      </w:tr>
      <w:tr w:rsidR="00B2680B" w:rsidRPr="00FD1CF5" w14:paraId="44AA4CF6" w14:textId="77777777" w:rsidTr="002D5116">
        <w:tc>
          <w:tcPr>
            <w:tcW w:w="9401" w:type="dxa"/>
          </w:tcPr>
          <w:p w14:paraId="093B57F7" w14:textId="77777777" w:rsidR="00B2680B" w:rsidRPr="00FD1CF5" w:rsidRDefault="00B2680B" w:rsidP="002D5116">
            <w:pPr>
              <w:rPr>
                <w:i/>
              </w:rPr>
            </w:pPr>
            <w:r w:rsidRPr="00FD1CF5">
              <w:rPr>
                <w:i/>
              </w:rPr>
              <w:t>&lt;vul in&gt;</w:t>
            </w:r>
          </w:p>
        </w:tc>
      </w:tr>
    </w:tbl>
    <w:p w14:paraId="545755FA"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FD1CF5" w14:paraId="148B5072" w14:textId="77777777" w:rsidTr="002D5116">
        <w:tc>
          <w:tcPr>
            <w:tcW w:w="9401" w:type="dxa"/>
            <w:shd w:val="clear" w:color="auto" w:fill="auto"/>
          </w:tcPr>
          <w:p w14:paraId="358A4524" w14:textId="77777777" w:rsidR="00B2680B" w:rsidRPr="0001223D" w:rsidRDefault="00B2680B" w:rsidP="002D5116">
            <w:pPr>
              <w:rPr>
                <w:b/>
              </w:rPr>
            </w:pPr>
            <w:r w:rsidRPr="0001223D">
              <w:rPr>
                <w:b/>
              </w:rPr>
              <w:t>Uniformiteit</w:t>
            </w:r>
          </w:p>
        </w:tc>
      </w:tr>
      <w:tr w:rsidR="00B2680B" w:rsidRPr="00137D23" w14:paraId="0C78B0A0" w14:textId="77777777" w:rsidTr="002D5116">
        <w:tc>
          <w:tcPr>
            <w:tcW w:w="9401" w:type="dxa"/>
            <w:shd w:val="clear" w:color="auto" w:fill="auto"/>
          </w:tcPr>
          <w:p w14:paraId="3F99DB23" w14:textId="77777777" w:rsidR="00B2680B" w:rsidRPr="0017635F" w:rsidRDefault="00B2680B" w:rsidP="002D5116">
            <w:pPr>
              <w:pStyle w:val="pf0"/>
              <w:rPr>
                <w:rFonts w:ascii="Arial" w:hAnsi="Arial" w:cs="Arial"/>
                <w:sz w:val="22"/>
                <w:szCs w:val="22"/>
              </w:rPr>
            </w:pPr>
            <w:r w:rsidRPr="001508D1">
              <w:rPr>
                <w:rStyle w:val="cf01"/>
                <w:rFonts w:ascii="Arial" w:eastAsiaTheme="majorEastAsia" w:hAnsi="Arial" w:cs="Arial"/>
                <w:sz w:val="22"/>
                <w:szCs w:val="22"/>
              </w:rPr>
              <w:t xml:space="preserve">Wat zijn de </w:t>
            </w:r>
            <w:r>
              <w:rPr>
                <w:rStyle w:val="cf01"/>
                <w:rFonts w:ascii="Arial" w:eastAsiaTheme="majorEastAsia" w:hAnsi="Arial" w:cs="Arial"/>
                <w:sz w:val="22"/>
                <w:szCs w:val="22"/>
              </w:rPr>
              <w:t xml:space="preserve">huidige ontwikkelingen/mogelijke bij het gebruik van laadvoorzieningen door meerdere type accu’s en de bijhorende adapters? Is het bijvoorbeeld mogelijk om verschillende soorten accu’s te laden met een “slimme” of “universele” adapter welke tegelijk ook </w:t>
            </w:r>
            <w:proofErr w:type="spellStart"/>
            <w:r>
              <w:rPr>
                <w:rStyle w:val="cf01"/>
                <w:rFonts w:ascii="Arial" w:eastAsiaTheme="majorEastAsia" w:hAnsi="Arial" w:cs="Arial"/>
                <w:sz w:val="22"/>
                <w:szCs w:val="22"/>
              </w:rPr>
              <w:t>hufterproof</w:t>
            </w:r>
            <w:proofErr w:type="spellEnd"/>
            <w:r>
              <w:rPr>
                <w:rStyle w:val="cf01"/>
                <w:rFonts w:ascii="Arial" w:eastAsiaTheme="majorEastAsia" w:hAnsi="Arial" w:cs="Arial"/>
                <w:sz w:val="22"/>
                <w:szCs w:val="22"/>
              </w:rPr>
              <w:t xml:space="preserve"> is?</w:t>
            </w:r>
          </w:p>
        </w:tc>
      </w:tr>
      <w:tr w:rsidR="00B2680B" w:rsidRPr="00FD1CF5" w14:paraId="1C7DFE24" w14:textId="77777777" w:rsidTr="002D5116">
        <w:tc>
          <w:tcPr>
            <w:tcW w:w="9401" w:type="dxa"/>
          </w:tcPr>
          <w:p w14:paraId="0D1C949D" w14:textId="77777777" w:rsidR="00B2680B" w:rsidRPr="00FD1CF5" w:rsidRDefault="00B2680B" w:rsidP="002D5116">
            <w:pPr>
              <w:rPr>
                <w:i/>
              </w:rPr>
            </w:pPr>
            <w:r w:rsidRPr="00FD1CF5">
              <w:rPr>
                <w:i/>
              </w:rPr>
              <w:t>&lt;vul in&gt;</w:t>
            </w:r>
          </w:p>
        </w:tc>
      </w:tr>
    </w:tbl>
    <w:p w14:paraId="288B59E9"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FD1CF5" w14:paraId="2CF4FB25" w14:textId="77777777" w:rsidTr="002D5116">
        <w:tc>
          <w:tcPr>
            <w:tcW w:w="9464" w:type="dxa"/>
          </w:tcPr>
          <w:p w14:paraId="05050748" w14:textId="77777777" w:rsidR="00B2680B" w:rsidRPr="00BF72F6" w:rsidRDefault="00B2680B" w:rsidP="002D5116">
            <w:pPr>
              <w:rPr>
                <w:b/>
              </w:rPr>
            </w:pPr>
            <w:r>
              <w:rPr>
                <w:b/>
              </w:rPr>
              <w:t>Duurzaamheid</w:t>
            </w:r>
          </w:p>
        </w:tc>
      </w:tr>
      <w:tr w:rsidR="00B2680B" w:rsidRPr="00137D23" w14:paraId="1AF379C1" w14:textId="77777777" w:rsidTr="002D5116">
        <w:tc>
          <w:tcPr>
            <w:tcW w:w="9464" w:type="dxa"/>
          </w:tcPr>
          <w:p w14:paraId="4D5397CD" w14:textId="77777777" w:rsidR="00B2680B" w:rsidRPr="00FD1CF5" w:rsidRDefault="00B2680B" w:rsidP="002D5116">
            <w:pPr>
              <w:rPr>
                <w:b/>
              </w:rPr>
            </w:pPr>
            <w:r w:rsidRPr="00FD1CF5">
              <w:t xml:space="preserve">Kunt u in relatie tot </w:t>
            </w:r>
            <w:r w:rsidRPr="002F74E0">
              <w:t>de “laadvoorziening” branche</w:t>
            </w:r>
            <w:r w:rsidRPr="00FD1CF5">
              <w:t xml:space="preserve"> voorbeelden geven van </w:t>
            </w:r>
            <w:r>
              <w:t>duurzaamheid en duurzame</w:t>
            </w:r>
            <w:r w:rsidRPr="00FD1CF5">
              <w:t xml:space="preserve"> ontwikkelingen en trends die een positieve impact zouden kunnen hebben op </w:t>
            </w:r>
            <w:r>
              <w:t>dit contract?</w:t>
            </w:r>
          </w:p>
        </w:tc>
      </w:tr>
      <w:tr w:rsidR="00B2680B" w:rsidRPr="00FD1CF5" w14:paraId="57021A89" w14:textId="77777777" w:rsidTr="002D5116">
        <w:tc>
          <w:tcPr>
            <w:tcW w:w="9464" w:type="dxa"/>
          </w:tcPr>
          <w:p w14:paraId="09929245" w14:textId="77777777" w:rsidR="00B2680B" w:rsidRPr="00FD1CF5" w:rsidRDefault="00B2680B" w:rsidP="002D5116">
            <w:pPr>
              <w:rPr>
                <w:i/>
              </w:rPr>
            </w:pPr>
            <w:r w:rsidRPr="00FD1CF5">
              <w:rPr>
                <w:i/>
              </w:rPr>
              <w:t>&lt;vul in&gt;</w:t>
            </w:r>
          </w:p>
        </w:tc>
      </w:tr>
    </w:tbl>
    <w:p w14:paraId="06C0DFD3"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0207DD" w14:paraId="23AE4A8A" w14:textId="77777777" w:rsidTr="002D5116">
        <w:tc>
          <w:tcPr>
            <w:tcW w:w="9464" w:type="dxa"/>
          </w:tcPr>
          <w:p w14:paraId="30576444" w14:textId="77777777" w:rsidR="00B2680B" w:rsidRPr="00BF72F6" w:rsidRDefault="00B2680B" w:rsidP="002D5116">
            <w:pPr>
              <w:rPr>
                <w:b/>
              </w:rPr>
            </w:pPr>
            <w:r w:rsidRPr="000207DD">
              <w:rPr>
                <w:b/>
              </w:rPr>
              <w:t>Advies kernwaarden</w:t>
            </w:r>
          </w:p>
        </w:tc>
      </w:tr>
      <w:tr w:rsidR="00B2680B" w:rsidRPr="00137D23" w14:paraId="52CDF634" w14:textId="77777777" w:rsidTr="002D5116">
        <w:tc>
          <w:tcPr>
            <w:tcW w:w="9464" w:type="dxa"/>
          </w:tcPr>
          <w:p w14:paraId="706E4EB2" w14:textId="77777777" w:rsidR="00B2680B" w:rsidRPr="000207DD" w:rsidRDefault="00B2680B" w:rsidP="002D5116">
            <w:pPr>
              <w:rPr>
                <w:b/>
              </w:rPr>
            </w:pPr>
            <w:r w:rsidRPr="000207DD">
              <w:t xml:space="preserve">In haar handelen stelt </w:t>
            </w:r>
            <w:r>
              <w:t xml:space="preserve">Yuverta </w:t>
            </w:r>
            <w:r w:rsidRPr="000207DD">
              <w:t xml:space="preserve">haar </w:t>
            </w:r>
            <w:r w:rsidRPr="00607D1C">
              <w:t>kernwaarden “duurzaam” en “innovatief”</w:t>
            </w:r>
            <w:r>
              <w:t xml:space="preserve"> </w:t>
            </w:r>
            <w:r w:rsidRPr="000207DD">
              <w:t xml:space="preserve">centraal. </w:t>
            </w:r>
            <w:r>
              <w:t xml:space="preserve">Yuverta </w:t>
            </w:r>
            <w:r w:rsidRPr="000207DD">
              <w:t xml:space="preserve">is daarom altijd op zoek naar partijen, producten en diensten die hier aansluiting bij vinden. Te meer als </w:t>
            </w:r>
            <w:r>
              <w:t xml:space="preserve">Yuverta </w:t>
            </w:r>
            <w:r w:rsidRPr="000207DD">
              <w:t xml:space="preserve">hiermee een competitief voordeel kan behalen op concurrerende </w:t>
            </w:r>
            <w:r>
              <w:t>scholengroepen</w:t>
            </w:r>
            <w:r w:rsidRPr="000207DD">
              <w:t xml:space="preserve">. Zijn er bepaalde adviezen/denkrichtingen die u </w:t>
            </w:r>
            <w:r>
              <w:t xml:space="preserve">Yuverta </w:t>
            </w:r>
            <w:r w:rsidRPr="000207DD">
              <w:t>hierin zou willen meegeven?</w:t>
            </w:r>
          </w:p>
        </w:tc>
      </w:tr>
      <w:tr w:rsidR="00B2680B" w:rsidRPr="00FD1CF5" w14:paraId="1EDE8B66" w14:textId="77777777" w:rsidTr="002D5116">
        <w:tc>
          <w:tcPr>
            <w:tcW w:w="9464" w:type="dxa"/>
          </w:tcPr>
          <w:p w14:paraId="426B0654" w14:textId="77777777" w:rsidR="00B2680B" w:rsidRPr="00FD1CF5" w:rsidRDefault="00B2680B" w:rsidP="002D5116">
            <w:pPr>
              <w:rPr>
                <w:i/>
              </w:rPr>
            </w:pPr>
            <w:r w:rsidRPr="00FD1CF5">
              <w:rPr>
                <w:i/>
              </w:rPr>
              <w:t>&lt;vul in&gt;</w:t>
            </w:r>
          </w:p>
        </w:tc>
      </w:tr>
    </w:tbl>
    <w:p w14:paraId="5A969B73" w14:textId="77777777" w:rsidR="00B2680B" w:rsidRDefault="00B2680B" w:rsidP="00B2680B"/>
    <w:p w14:paraId="5ED66AFC" w14:textId="77777777" w:rsidR="00B2680B" w:rsidRDefault="00B2680B" w:rsidP="00B2680B"/>
    <w:p w14:paraId="62D32813" w14:textId="77777777" w:rsidR="00B2680B" w:rsidRDefault="00B2680B" w:rsidP="00B2680B"/>
    <w:p w14:paraId="59B55BA2" w14:textId="77777777" w:rsidR="00B2680B" w:rsidRDefault="00B2680B" w:rsidP="00B2680B"/>
    <w:p w14:paraId="1D8943EC" w14:textId="77777777" w:rsidR="00B2680B" w:rsidRPr="000F15B8" w:rsidRDefault="00B2680B" w:rsidP="00B2680B">
      <w:pPr>
        <w:rPr>
          <w:b/>
          <w:sz w:val="24"/>
          <w:szCs w:val="24"/>
        </w:rPr>
      </w:pPr>
      <w:r w:rsidRPr="000F15B8">
        <w:rPr>
          <w:b/>
          <w:sz w:val="24"/>
          <w:szCs w:val="24"/>
        </w:rPr>
        <w:t>Proces</w:t>
      </w:r>
    </w:p>
    <w:tbl>
      <w:tblPr>
        <w:tblStyle w:val="Tabelraster"/>
        <w:tblW w:w="0" w:type="auto"/>
        <w:tblLook w:val="04A0" w:firstRow="1" w:lastRow="0" w:firstColumn="1" w:lastColumn="0" w:noHBand="0" w:noVBand="1"/>
      </w:tblPr>
      <w:tblGrid>
        <w:gridCol w:w="9401"/>
      </w:tblGrid>
      <w:tr w:rsidR="00B2680B" w:rsidRPr="000F15B8" w14:paraId="27135A54" w14:textId="77777777" w:rsidTr="002D5116">
        <w:tc>
          <w:tcPr>
            <w:tcW w:w="9464" w:type="dxa"/>
          </w:tcPr>
          <w:p w14:paraId="35FF880E" w14:textId="77777777" w:rsidR="00B2680B" w:rsidRPr="00BF72F6" w:rsidRDefault="00B2680B" w:rsidP="002D5116">
            <w:pPr>
              <w:rPr>
                <w:b/>
              </w:rPr>
            </w:pPr>
            <w:r w:rsidRPr="000F15B8">
              <w:rPr>
                <w:b/>
              </w:rPr>
              <w:t>Processtappen</w:t>
            </w:r>
          </w:p>
        </w:tc>
      </w:tr>
      <w:tr w:rsidR="00B2680B" w:rsidRPr="00137D23" w14:paraId="53C79AD4" w14:textId="77777777" w:rsidTr="002D5116">
        <w:tc>
          <w:tcPr>
            <w:tcW w:w="9464" w:type="dxa"/>
          </w:tcPr>
          <w:p w14:paraId="2C7D08CE" w14:textId="77777777" w:rsidR="00B2680B" w:rsidRPr="000F15B8" w:rsidRDefault="00B2680B" w:rsidP="002D5116">
            <w:pPr>
              <w:rPr>
                <w:b/>
              </w:rPr>
            </w:pPr>
            <w:r w:rsidRPr="000F15B8">
              <w:lastRenderedPageBreak/>
              <w:t xml:space="preserve">Kunt u aangeven welke processtappen er doorlopen dienen te worden om tot de meest optimale dienstverlening </w:t>
            </w:r>
            <w:r>
              <w:t xml:space="preserve">voor laadvoorzieningen voor Yuverta </w:t>
            </w:r>
            <w:r w:rsidRPr="000F15B8">
              <w:t xml:space="preserve">te komen én kunt u daarbij aangeven wat u hierin van </w:t>
            </w:r>
            <w:r>
              <w:t xml:space="preserve">Yuverta </w:t>
            </w:r>
            <w:r w:rsidRPr="000F15B8">
              <w:t>verwacht?</w:t>
            </w:r>
          </w:p>
        </w:tc>
      </w:tr>
      <w:tr w:rsidR="00B2680B" w:rsidRPr="00FD1CF5" w14:paraId="27D02A3C" w14:textId="77777777" w:rsidTr="002D5116">
        <w:tc>
          <w:tcPr>
            <w:tcW w:w="9464" w:type="dxa"/>
          </w:tcPr>
          <w:p w14:paraId="2B8BA89C" w14:textId="77777777" w:rsidR="00B2680B" w:rsidRPr="00FD1CF5" w:rsidRDefault="00B2680B" w:rsidP="002D5116">
            <w:pPr>
              <w:rPr>
                <w:i/>
              </w:rPr>
            </w:pPr>
            <w:r w:rsidRPr="00FD1CF5">
              <w:rPr>
                <w:i/>
              </w:rPr>
              <w:t>&lt;vul in&gt;</w:t>
            </w:r>
          </w:p>
        </w:tc>
      </w:tr>
    </w:tbl>
    <w:p w14:paraId="77F11729"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0F15B8" w14:paraId="1A985E8A" w14:textId="77777777" w:rsidTr="002D5116">
        <w:tc>
          <w:tcPr>
            <w:tcW w:w="9401" w:type="dxa"/>
          </w:tcPr>
          <w:p w14:paraId="77127827" w14:textId="77777777" w:rsidR="00B2680B" w:rsidRPr="00BF72F6" w:rsidRDefault="00B2680B" w:rsidP="002D5116">
            <w:pPr>
              <w:rPr>
                <w:b/>
              </w:rPr>
            </w:pPr>
            <w:r w:rsidRPr="000F15B8">
              <w:rPr>
                <w:b/>
              </w:rPr>
              <w:t>Coördinerende rol</w:t>
            </w:r>
          </w:p>
        </w:tc>
      </w:tr>
      <w:tr w:rsidR="00B2680B" w:rsidRPr="00137D23" w14:paraId="6EE8585B" w14:textId="77777777" w:rsidTr="002D5116">
        <w:tc>
          <w:tcPr>
            <w:tcW w:w="9401" w:type="dxa"/>
          </w:tcPr>
          <w:p w14:paraId="626F9D09" w14:textId="77777777" w:rsidR="00B2680B" w:rsidRPr="000F15B8" w:rsidRDefault="00B2680B" w:rsidP="002D5116">
            <w:pPr>
              <w:rPr>
                <w:b/>
              </w:rPr>
            </w:pPr>
            <w:r w:rsidRPr="000F15B8">
              <w:t xml:space="preserve">Een van de bijkomstigheden van deze aanbesteding is dat de toekomstige leverancier kan bijdragen aan het ontzorgen van de medewerkers van </w:t>
            </w:r>
            <w:r>
              <w:t xml:space="preserve">Yuverta </w:t>
            </w:r>
            <w:r w:rsidRPr="000F15B8">
              <w:t xml:space="preserve">door zelf een meer coördinerende rol te pakken in het </w:t>
            </w:r>
            <w:r>
              <w:t>beheer</w:t>
            </w:r>
            <w:r w:rsidRPr="000F15B8">
              <w:t>proces. Hoe ziet u een dergelijke rol voor u? Wat voor processen en voorwaarden zijn er volgens u nodig om deze rol succesvol te vervullen?</w:t>
            </w:r>
          </w:p>
        </w:tc>
      </w:tr>
      <w:tr w:rsidR="00B2680B" w:rsidRPr="00FD1CF5" w14:paraId="29225BB7" w14:textId="77777777" w:rsidTr="002D5116">
        <w:tc>
          <w:tcPr>
            <w:tcW w:w="9401" w:type="dxa"/>
          </w:tcPr>
          <w:p w14:paraId="62927F16" w14:textId="77777777" w:rsidR="00B2680B" w:rsidRPr="00FD1CF5" w:rsidRDefault="00B2680B" w:rsidP="002D5116">
            <w:pPr>
              <w:rPr>
                <w:i/>
              </w:rPr>
            </w:pPr>
            <w:r w:rsidRPr="00FD1CF5">
              <w:rPr>
                <w:i/>
              </w:rPr>
              <w:t>&lt;vul in&gt;</w:t>
            </w:r>
          </w:p>
        </w:tc>
      </w:tr>
    </w:tbl>
    <w:p w14:paraId="26254476"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BF72F6" w14:paraId="2F6D02DC" w14:textId="77777777" w:rsidTr="002D5116">
        <w:tc>
          <w:tcPr>
            <w:tcW w:w="9401" w:type="dxa"/>
          </w:tcPr>
          <w:p w14:paraId="7EC0398E" w14:textId="77777777" w:rsidR="00B2680B" w:rsidRPr="00BF72F6" w:rsidRDefault="00B2680B" w:rsidP="002D5116">
            <w:pPr>
              <w:rPr>
                <w:b/>
              </w:rPr>
            </w:pPr>
            <w:r>
              <w:rPr>
                <w:b/>
              </w:rPr>
              <w:t>Leverproces</w:t>
            </w:r>
          </w:p>
        </w:tc>
      </w:tr>
      <w:tr w:rsidR="00B2680B" w:rsidRPr="000F15B8" w14:paraId="7A05AA9E" w14:textId="77777777" w:rsidTr="002D5116">
        <w:tc>
          <w:tcPr>
            <w:tcW w:w="9401" w:type="dxa"/>
          </w:tcPr>
          <w:p w14:paraId="04137895" w14:textId="77777777" w:rsidR="00B2680B" w:rsidRPr="000F15B8" w:rsidRDefault="00B2680B" w:rsidP="002D5116">
            <w:pPr>
              <w:rPr>
                <w:b/>
              </w:rPr>
            </w:pPr>
            <w:r>
              <w:t>De locaties zijn in principe goed aan te rijden, echter gaat het om een groot aantal locaties van het midden van het land tot het zuiden van het land. Kunt u aangeven of dit voor u een probleem is, hoe u de levering zou inregelen en waar Yuverta rekening mee dient te houden?</w:t>
            </w:r>
          </w:p>
        </w:tc>
      </w:tr>
      <w:tr w:rsidR="00B2680B" w:rsidRPr="00FD1CF5" w14:paraId="39281A94" w14:textId="77777777" w:rsidTr="002D5116">
        <w:tc>
          <w:tcPr>
            <w:tcW w:w="9401" w:type="dxa"/>
          </w:tcPr>
          <w:p w14:paraId="466F5BF8" w14:textId="77777777" w:rsidR="00B2680B" w:rsidRPr="00FD1CF5" w:rsidRDefault="00B2680B" w:rsidP="002D5116">
            <w:pPr>
              <w:rPr>
                <w:i/>
              </w:rPr>
            </w:pPr>
            <w:r w:rsidRPr="00FD1CF5">
              <w:rPr>
                <w:i/>
              </w:rPr>
              <w:t>&lt;vul in&gt;</w:t>
            </w:r>
          </w:p>
        </w:tc>
      </w:tr>
    </w:tbl>
    <w:p w14:paraId="52905F4E" w14:textId="77777777" w:rsidR="00B2680B" w:rsidRDefault="00B2680B" w:rsidP="00B2680B"/>
    <w:p w14:paraId="07A50E61" w14:textId="77777777" w:rsidR="00B2680B" w:rsidRPr="000F15B8" w:rsidRDefault="00B2680B" w:rsidP="00B2680B">
      <w:pPr>
        <w:rPr>
          <w:b/>
          <w:sz w:val="24"/>
          <w:szCs w:val="24"/>
        </w:rPr>
      </w:pPr>
      <w:proofErr w:type="spellStart"/>
      <w:r w:rsidRPr="000F15B8">
        <w:rPr>
          <w:b/>
          <w:sz w:val="24"/>
          <w:szCs w:val="24"/>
        </w:rPr>
        <w:t>Key</w:t>
      </w:r>
      <w:proofErr w:type="spellEnd"/>
      <w:r w:rsidRPr="000F15B8">
        <w:rPr>
          <w:b/>
          <w:sz w:val="24"/>
          <w:szCs w:val="24"/>
        </w:rPr>
        <w:t xml:space="preserve"> Performance Indicators</w:t>
      </w:r>
    </w:p>
    <w:tbl>
      <w:tblPr>
        <w:tblStyle w:val="Tabelraster"/>
        <w:tblW w:w="0" w:type="auto"/>
        <w:tblLook w:val="04A0" w:firstRow="1" w:lastRow="0" w:firstColumn="1" w:lastColumn="0" w:noHBand="0" w:noVBand="1"/>
      </w:tblPr>
      <w:tblGrid>
        <w:gridCol w:w="9401"/>
      </w:tblGrid>
      <w:tr w:rsidR="00B2680B" w:rsidRPr="000F15B8" w14:paraId="4B1FBC75" w14:textId="77777777" w:rsidTr="002D5116">
        <w:tc>
          <w:tcPr>
            <w:tcW w:w="9464" w:type="dxa"/>
          </w:tcPr>
          <w:p w14:paraId="622546F3" w14:textId="77777777" w:rsidR="00B2680B" w:rsidRPr="00BF72F6" w:rsidRDefault="00B2680B" w:rsidP="002D5116">
            <w:pPr>
              <w:rPr>
                <w:b/>
              </w:rPr>
            </w:pPr>
            <w:r w:rsidRPr="000F15B8">
              <w:rPr>
                <w:b/>
              </w:rPr>
              <w:t>Meetmethodiek</w:t>
            </w:r>
          </w:p>
        </w:tc>
      </w:tr>
      <w:tr w:rsidR="00B2680B" w:rsidRPr="00137D23" w14:paraId="248EA158" w14:textId="77777777" w:rsidTr="002D5116">
        <w:tc>
          <w:tcPr>
            <w:tcW w:w="9464" w:type="dxa"/>
          </w:tcPr>
          <w:p w14:paraId="1B8DA8BA" w14:textId="77777777" w:rsidR="00B2680B" w:rsidRPr="000F15B8" w:rsidRDefault="00B2680B" w:rsidP="002D5116">
            <w:pPr>
              <w:rPr>
                <w:b/>
              </w:rPr>
            </w:pPr>
            <w:r w:rsidRPr="000F15B8">
              <w:t>Op welke aspecten, wijze en via welke methode heeft u uw dienstverlening meetbaar gemaakt?</w:t>
            </w:r>
          </w:p>
        </w:tc>
      </w:tr>
      <w:tr w:rsidR="00B2680B" w:rsidRPr="00FD1CF5" w14:paraId="6B52E41C" w14:textId="77777777" w:rsidTr="002D5116">
        <w:tc>
          <w:tcPr>
            <w:tcW w:w="9464" w:type="dxa"/>
          </w:tcPr>
          <w:p w14:paraId="0ED0622C" w14:textId="77777777" w:rsidR="00B2680B" w:rsidRPr="00FD1CF5" w:rsidRDefault="00B2680B" w:rsidP="002D5116">
            <w:pPr>
              <w:rPr>
                <w:i/>
              </w:rPr>
            </w:pPr>
            <w:r w:rsidRPr="00FD1CF5">
              <w:rPr>
                <w:i/>
              </w:rPr>
              <w:t>&lt;vul in&gt;</w:t>
            </w:r>
          </w:p>
        </w:tc>
      </w:tr>
    </w:tbl>
    <w:p w14:paraId="6605F3DD"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0F15B8" w14:paraId="1EF44342" w14:textId="77777777" w:rsidTr="002D5116">
        <w:tc>
          <w:tcPr>
            <w:tcW w:w="9464" w:type="dxa"/>
          </w:tcPr>
          <w:p w14:paraId="0D69627E" w14:textId="77777777" w:rsidR="00B2680B" w:rsidRPr="00BF72F6" w:rsidRDefault="00B2680B" w:rsidP="002D5116">
            <w:pPr>
              <w:rPr>
                <w:b/>
              </w:rPr>
            </w:pPr>
            <w:r>
              <w:rPr>
                <w:b/>
              </w:rPr>
              <w:t>P</w:t>
            </w:r>
            <w:r w:rsidRPr="000F15B8">
              <w:rPr>
                <w:b/>
              </w:rPr>
              <w:t>erceptie</w:t>
            </w:r>
          </w:p>
        </w:tc>
      </w:tr>
      <w:tr w:rsidR="00B2680B" w:rsidRPr="00137D23" w14:paraId="6EA056EE" w14:textId="77777777" w:rsidTr="002D5116">
        <w:tc>
          <w:tcPr>
            <w:tcW w:w="9464" w:type="dxa"/>
          </w:tcPr>
          <w:p w14:paraId="1BC4F965" w14:textId="77777777" w:rsidR="00B2680B" w:rsidRPr="000F15B8" w:rsidRDefault="00B2680B" w:rsidP="002D5116">
            <w:pPr>
              <w:rPr>
                <w:b/>
              </w:rPr>
            </w:pPr>
            <w:r w:rsidRPr="000F15B8">
              <w:t>Medewerkers</w:t>
            </w:r>
            <w:r>
              <w:t xml:space="preserve"> van Yuverta </w:t>
            </w:r>
            <w:r w:rsidRPr="000F15B8">
              <w:t>als</w:t>
            </w:r>
            <w:r>
              <w:t xml:space="preserve"> </w:t>
            </w:r>
            <w:r w:rsidRPr="000F15B8">
              <w:t xml:space="preserve">ook </w:t>
            </w:r>
            <w:r>
              <w:t xml:space="preserve">scholieren/studenten </w:t>
            </w:r>
            <w:r w:rsidRPr="000F15B8">
              <w:t xml:space="preserve">kunnen allemaal een andere visie hebben op </w:t>
            </w:r>
            <w:r>
              <w:t xml:space="preserve">de beleving hoe het op een school </w:t>
            </w:r>
            <w:r w:rsidRPr="000F15B8">
              <w:t>dient te zijn. Op welke wijze zorgt u er voor dat de perceptie van uw dienstverlening door al deze mensen als prettig en naar wens ervaren wordt en hoe meet u dit?</w:t>
            </w:r>
          </w:p>
        </w:tc>
      </w:tr>
      <w:tr w:rsidR="00B2680B" w:rsidRPr="00FD1CF5" w14:paraId="1672418C" w14:textId="77777777" w:rsidTr="002D5116">
        <w:tc>
          <w:tcPr>
            <w:tcW w:w="9464" w:type="dxa"/>
          </w:tcPr>
          <w:p w14:paraId="1833CDFE" w14:textId="77777777" w:rsidR="00B2680B" w:rsidRPr="00FD1CF5" w:rsidRDefault="00B2680B" w:rsidP="002D5116">
            <w:pPr>
              <w:rPr>
                <w:i/>
              </w:rPr>
            </w:pPr>
            <w:r w:rsidRPr="00FD1CF5">
              <w:rPr>
                <w:i/>
              </w:rPr>
              <w:t>&lt;vul in&gt;</w:t>
            </w:r>
          </w:p>
        </w:tc>
      </w:tr>
    </w:tbl>
    <w:p w14:paraId="38495B25" w14:textId="77777777" w:rsidR="00B2680B" w:rsidRDefault="00B2680B" w:rsidP="00B2680B"/>
    <w:p w14:paraId="713A78A0" w14:textId="77777777" w:rsidR="00B2680B" w:rsidRDefault="00B2680B" w:rsidP="00B2680B">
      <w:r w:rsidRPr="009A499F">
        <w:rPr>
          <w:b/>
          <w:sz w:val="24"/>
          <w:szCs w:val="24"/>
        </w:rPr>
        <w:t>Eisen en wensen</w:t>
      </w:r>
    </w:p>
    <w:tbl>
      <w:tblPr>
        <w:tblStyle w:val="Tabelraster"/>
        <w:tblW w:w="0" w:type="auto"/>
        <w:tblLook w:val="04A0" w:firstRow="1" w:lastRow="0" w:firstColumn="1" w:lastColumn="0" w:noHBand="0" w:noVBand="1"/>
      </w:tblPr>
      <w:tblGrid>
        <w:gridCol w:w="9401"/>
      </w:tblGrid>
      <w:tr w:rsidR="00B2680B" w:rsidRPr="00BF72F6" w14:paraId="0A3EFF11" w14:textId="77777777" w:rsidTr="002D5116">
        <w:tc>
          <w:tcPr>
            <w:tcW w:w="9464" w:type="dxa"/>
          </w:tcPr>
          <w:p w14:paraId="6B327853" w14:textId="77777777" w:rsidR="00B2680B" w:rsidRPr="00BF72F6" w:rsidRDefault="00B2680B" w:rsidP="002D5116">
            <w:pPr>
              <w:rPr>
                <w:b/>
              </w:rPr>
            </w:pPr>
            <w:r w:rsidRPr="00BF72F6">
              <w:rPr>
                <w:b/>
              </w:rPr>
              <w:t>Eisen aan de dienstverlening</w:t>
            </w:r>
            <w:r>
              <w:rPr>
                <w:b/>
              </w:rPr>
              <w:t xml:space="preserve"> 1</w:t>
            </w:r>
          </w:p>
        </w:tc>
      </w:tr>
      <w:tr w:rsidR="00B2680B" w:rsidRPr="00137D23" w14:paraId="0349E0C1" w14:textId="77777777" w:rsidTr="002D5116">
        <w:tc>
          <w:tcPr>
            <w:tcW w:w="9464" w:type="dxa"/>
          </w:tcPr>
          <w:p w14:paraId="2DCBECD8" w14:textId="77777777" w:rsidR="00B2680B" w:rsidRPr="00BF72F6" w:rsidRDefault="00B2680B" w:rsidP="002D5116">
            <w:pPr>
              <w:rPr>
                <w:b/>
              </w:rPr>
            </w:pPr>
            <w:r w:rsidRPr="00BF72F6">
              <w:t xml:space="preserve">Welke eisen zou </w:t>
            </w:r>
            <w:r>
              <w:t xml:space="preserve">Yuverta </w:t>
            </w:r>
            <w:r w:rsidRPr="00BF72F6">
              <w:t>moeten stellen t.a.v. de kwaliteit van de gevraagde dienstverlening?</w:t>
            </w:r>
          </w:p>
        </w:tc>
      </w:tr>
      <w:tr w:rsidR="00B2680B" w:rsidRPr="00FD1CF5" w14:paraId="686ABC70" w14:textId="77777777" w:rsidTr="002D5116">
        <w:tc>
          <w:tcPr>
            <w:tcW w:w="9464" w:type="dxa"/>
          </w:tcPr>
          <w:p w14:paraId="44400E20" w14:textId="77777777" w:rsidR="00B2680B" w:rsidRPr="00FD1CF5" w:rsidRDefault="00B2680B" w:rsidP="002D5116">
            <w:pPr>
              <w:rPr>
                <w:i/>
              </w:rPr>
            </w:pPr>
            <w:r w:rsidRPr="00FD1CF5">
              <w:rPr>
                <w:i/>
              </w:rPr>
              <w:t>&lt;vul in&gt;</w:t>
            </w:r>
          </w:p>
        </w:tc>
      </w:tr>
    </w:tbl>
    <w:p w14:paraId="61CC0B39"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BF72F6" w14:paraId="431DEBFE" w14:textId="77777777" w:rsidTr="002D5116">
        <w:tc>
          <w:tcPr>
            <w:tcW w:w="9464" w:type="dxa"/>
          </w:tcPr>
          <w:p w14:paraId="6BD7712E" w14:textId="77777777" w:rsidR="00B2680B" w:rsidRPr="00BF72F6" w:rsidRDefault="00B2680B" w:rsidP="002D5116">
            <w:pPr>
              <w:rPr>
                <w:b/>
              </w:rPr>
            </w:pPr>
            <w:r w:rsidRPr="00BF72F6">
              <w:rPr>
                <w:b/>
              </w:rPr>
              <w:t>Eisen aan de dienstverlening</w:t>
            </w:r>
            <w:r>
              <w:rPr>
                <w:b/>
              </w:rPr>
              <w:t xml:space="preserve"> 2</w:t>
            </w:r>
          </w:p>
        </w:tc>
      </w:tr>
      <w:tr w:rsidR="00B2680B" w:rsidRPr="00137D23" w14:paraId="2BCC923D" w14:textId="77777777" w:rsidTr="002D5116">
        <w:tc>
          <w:tcPr>
            <w:tcW w:w="9464" w:type="dxa"/>
          </w:tcPr>
          <w:p w14:paraId="6DF359E5" w14:textId="77777777" w:rsidR="00B2680B" w:rsidRPr="00BF72F6" w:rsidRDefault="00B2680B" w:rsidP="002D5116">
            <w:pPr>
              <w:rPr>
                <w:b/>
              </w:rPr>
            </w:pPr>
            <w:r w:rsidRPr="00BF72F6">
              <w:t xml:space="preserve">Welke eisen zou </w:t>
            </w:r>
            <w:r>
              <w:t xml:space="preserve">Yuverta </w:t>
            </w:r>
            <w:r w:rsidRPr="00CE44B0">
              <w:rPr>
                <w:u w:val="single"/>
              </w:rPr>
              <w:t>niet</w:t>
            </w:r>
            <w:r>
              <w:t xml:space="preserve"> </w:t>
            </w:r>
            <w:r w:rsidRPr="00BF72F6">
              <w:t>moeten stellen t.a.v. de kwaliteit van de gevraagde dienstverlening?</w:t>
            </w:r>
          </w:p>
        </w:tc>
      </w:tr>
      <w:tr w:rsidR="00B2680B" w:rsidRPr="00FD1CF5" w14:paraId="0EBF3E55" w14:textId="77777777" w:rsidTr="002D5116">
        <w:tc>
          <w:tcPr>
            <w:tcW w:w="9464" w:type="dxa"/>
          </w:tcPr>
          <w:p w14:paraId="6213054D" w14:textId="77777777" w:rsidR="00B2680B" w:rsidRPr="00FD1CF5" w:rsidRDefault="00B2680B" w:rsidP="002D5116">
            <w:pPr>
              <w:rPr>
                <w:i/>
              </w:rPr>
            </w:pPr>
            <w:r w:rsidRPr="00FD1CF5">
              <w:rPr>
                <w:i/>
              </w:rPr>
              <w:t>&lt;vul in&gt;</w:t>
            </w:r>
          </w:p>
        </w:tc>
      </w:tr>
    </w:tbl>
    <w:p w14:paraId="59C6F0CF"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BF72F6" w14:paraId="6B778D69" w14:textId="77777777" w:rsidTr="002D5116">
        <w:tc>
          <w:tcPr>
            <w:tcW w:w="9464" w:type="dxa"/>
          </w:tcPr>
          <w:p w14:paraId="40111C4D" w14:textId="77777777" w:rsidR="00B2680B" w:rsidRPr="00BF72F6" w:rsidRDefault="00B2680B" w:rsidP="002D5116">
            <w:pPr>
              <w:rPr>
                <w:b/>
              </w:rPr>
            </w:pPr>
            <w:r>
              <w:rPr>
                <w:b/>
              </w:rPr>
              <w:t xml:space="preserve">Wensen </w:t>
            </w:r>
            <w:r w:rsidRPr="00BF72F6">
              <w:rPr>
                <w:b/>
              </w:rPr>
              <w:t>aan de dienstverlening</w:t>
            </w:r>
            <w:r>
              <w:rPr>
                <w:b/>
              </w:rPr>
              <w:t xml:space="preserve"> 1</w:t>
            </w:r>
          </w:p>
        </w:tc>
      </w:tr>
      <w:tr w:rsidR="00B2680B" w:rsidRPr="00137D23" w14:paraId="0F43CAD7" w14:textId="77777777" w:rsidTr="002D5116">
        <w:tc>
          <w:tcPr>
            <w:tcW w:w="9464" w:type="dxa"/>
          </w:tcPr>
          <w:p w14:paraId="6478F45F" w14:textId="77777777" w:rsidR="00B2680B" w:rsidRPr="00BF72F6" w:rsidRDefault="00B2680B" w:rsidP="002D5116">
            <w:pPr>
              <w:rPr>
                <w:b/>
              </w:rPr>
            </w:pPr>
            <w:r w:rsidRPr="00BF72F6">
              <w:t xml:space="preserve">Welke </w:t>
            </w:r>
            <w:r>
              <w:t xml:space="preserve">wensen </w:t>
            </w:r>
            <w:r w:rsidRPr="00BF72F6">
              <w:t xml:space="preserve">zou </w:t>
            </w:r>
            <w:r>
              <w:t xml:space="preserve">Yuverta </w:t>
            </w:r>
            <w:r w:rsidRPr="00BF72F6">
              <w:t>moeten stellen t.a.v. de kwaliteit van de gevraagde dienstverlening?</w:t>
            </w:r>
          </w:p>
        </w:tc>
      </w:tr>
      <w:tr w:rsidR="00B2680B" w:rsidRPr="00FD1CF5" w14:paraId="623F4F7B" w14:textId="77777777" w:rsidTr="002D5116">
        <w:tc>
          <w:tcPr>
            <w:tcW w:w="9464" w:type="dxa"/>
          </w:tcPr>
          <w:p w14:paraId="36C943EB" w14:textId="77777777" w:rsidR="00B2680B" w:rsidRPr="00FD1CF5" w:rsidRDefault="00B2680B" w:rsidP="002D5116">
            <w:pPr>
              <w:rPr>
                <w:i/>
              </w:rPr>
            </w:pPr>
            <w:r w:rsidRPr="00FD1CF5">
              <w:rPr>
                <w:i/>
              </w:rPr>
              <w:t>&lt;vul in&gt;</w:t>
            </w:r>
          </w:p>
        </w:tc>
      </w:tr>
    </w:tbl>
    <w:p w14:paraId="31D91BF8" w14:textId="77777777" w:rsidR="00B2680B" w:rsidRDefault="00B2680B" w:rsidP="00B2680B"/>
    <w:p w14:paraId="7112BD5A"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BF72F6" w14:paraId="7F707D29" w14:textId="77777777" w:rsidTr="002D5116">
        <w:tc>
          <w:tcPr>
            <w:tcW w:w="9464" w:type="dxa"/>
          </w:tcPr>
          <w:p w14:paraId="76F711BD" w14:textId="77777777" w:rsidR="00B2680B" w:rsidRPr="00BF72F6" w:rsidRDefault="00B2680B" w:rsidP="002D5116">
            <w:pPr>
              <w:rPr>
                <w:b/>
              </w:rPr>
            </w:pPr>
            <w:r>
              <w:rPr>
                <w:b/>
              </w:rPr>
              <w:t xml:space="preserve">Wensen </w:t>
            </w:r>
            <w:r w:rsidRPr="00BF72F6">
              <w:rPr>
                <w:b/>
              </w:rPr>
              <w:t>aan de dienstverlening</w:t>
            </w:r>
            <w:r>
              <w:rPr>
                <w:b/>
              </w:rPr>
              <w:t xml:space="preserve"> 2</w:t>
            </w:r>
          </w:p>
        </w:tc>
      </w:tr>
      <w:tr w:rsidR="00B2680B" w:rsidRPr="00137D23" w14:paraId="288E1647" w14:textId="77777777" w:rsidTr="002D5116">
        <w:tc>
          <w:tcPr>
            <w:tcW w:w="9464" w:type="dxa"/>
          </w:tcPr>
          <w:p w14:paraId="197E97B1" w14:textId="77777777" w:rsidR="00B2680B" w:rsidRPr="00BF72F6" w:rsidRDefault="00B2680B" w:rsidP="002D5116">
            <w:pPr>
              <w:rPr>
                <w:b/>
              </w:rPr>
            </w:pPr>
            <w:r w:rsidRPr="00BF72F6">
              <w:t xml:space="preserve">Welke </w:t>
            </w:r>
            <w:r>
              <w:t xml:space="preserve">wensen </w:t>
            </w:r>
            <w:r w:rsidRPr="00BF72F6">
              <w:t xml:space="preserve">zou </w:t>
            </w:r>
            <w:r>
              <w:t xml:space="preserve">Yuverta </w:t>
            </w:r>
            <w:r w:rsidRPr="00CE44B0">
              <w:rPr>
                <w:u w:val="single"/>
              </w:rPr>
              <w:t>niet</w:t>
            </w:r>
            <w:r>
              <w:t xml:space="preserve"> </w:t>
            </w:r>
            <w:r w:rsidRPr="00BF72F6">
              <w:t>moeten stellen t.a.v. de kwaliteit van de gevraagde dienstverlening?</w:t>
            </w:r>
          </w:p>
        </w:tc>
      </w:tr>
      <w:tr w:rsidR="00B2680B" w:rsidRPr="00FD1CF5" w14:paraId="13B30DF0" w14:textId="77777777" w:rsidTr="002D5116">
        <w:tc>
          <w:tcPr>
            <w:tcW w:w="9464" w:type="dxa"/>
          </w:tcPr>
          <w:p w14:paraId="6DF96560" w14:textId="77777777" w:rsidR="00B2680B" w:rsidRPr="00FD1CF5" w:rsidRDefault="00B2680B" w:rsidP="002D5116">
            <w:pPr>
              <w:rPr>
                <w:i/>
              </w:rPr>
            </w:pPr>
            <w:r w:rsidRPr="00FD1CF5">
              <w:rPr>
                <w:i/>
              </w:rPr>
              <w:t>&lt;vul in&gt;</w:t>
            </w:r>
          </w:p>
        </w:tc>
      </w:tr>
    </w:tbl>
    <w:p w14:paraId="572A5F9E" w14:textId="77777777" w:rsidR="00B2680B" w:rsidRDefault="00B2680B" w:rsidP="00B2680B"/>
    <w:p w14:paraId="0FA3096B" w14:textId="77777777" w:rsidR="00B2680B" w:rsidRDefault="00B2680B" w:rsidP="00B2680B">
      <w:pPr>
        <w:rPr>
          <w:b/>
          <w:sz w:val="24"/>
          <w:szCs w:val="24"/>
        </w:rPr>
      </w:pPr>
      <w:r>
        <w:rPr>
          <w:b/>
          <w:sz w:val="24"/>
          <w:szCs w:val="24"/>
        </w:rPr>
        <w:t>G</w:t>
      </w:r>
      <w:r w:rsidRPr="00BF72F6">
        <w:rPr>
          <w:b/>
          <w:sz w:val="24"/>
          <w:szCs w:val="24"/>
        </w:rPr>
        <w:t>unningscriteria</w:t>
      </w:r>
    </w:p>
    <w:tbl>
      <w:tblPr>
        <w:tblStyle w:val="Tabelraster"/>
        <w:tblW w:w="0" w:type="auto"/>
        <w:tblLook w:val="04A0" w:firstRow="1" w:lastRow="0" w:firstColumn="1" w:lastColumn="0" w:noHBand="0" w:noVBand="1"/>
      </w:tblPr>
      <w:tblGrid>
        <w:gridCol w:w="9401"/>
      </w:tblGrid>
      <w:tr w:rsidR="00B2680B" w:rsidRPr="00BF72F6" w14:paraId="12E312F9" w14:textId="77777777" w:rsidTr="002D5116">
        <w:tc>
          <w:tcPr>
            <w:tcW w:w="9401" w:type="dxa"/>
          </w:tcPr>
          <w:p w14:paraId="7CACF940" w14:textId="77777777" w:rsidR="00B2680B" w:rsidRPr="00BF72F6" w:rsidRDefault="00B2680B" w:rsidP="002D5116">
            <w:pPr>
              <w:rPr>
                <w:b/>
              </w:rPr>
            </w:pPr>
            <w:r w:rsidRPr="00BF72F6">
              <w:rPr>
                <w:b/>
              </w:rPr>
              <w:lastRenderedPageBreak/>
              <w:t>Gunningscriteria</w:t>
            </w:r>
          </w:p>
        </w:tc>
      </w:tr>
      <w:tr w:rsidR="00B2680B" w:rsidRPr="00137D23" w14:paraId="52CAB42E" w14:textId="77777777" w:rsidTr="002D5116">
        <w:tc>
          <w:tcPr>
            <w:tcW w:w="9401" w:type="dxa"/>
          </w:tcPr>
          <w:p w14:paraId="2C5BA4B6" w14:textId="77777777" w:rsidR="00B2680B" w:rsidRPr="00BF72F6" w:rsidRDefault="00B2680B" w:rsidP="002D5116">
            <w:pPr>
              <w:rPr>
                <w:b/>
              </w:rPr>
            </w:pPr>
            <w:r>
              <w:t>Kunt u aangeven wat volgens u passende gunningscriteria zijn waarop uw dienstverlening kwalitatief onderscheid kan maken ten aanzien van uw concurrenten?</w:t>
            </w:r>
          </w:p>
        </w:tc>
      </w:tr>
      <w:tr w:rsidR="00B2680B" w:rsidRPr="00FD1CF5" w14:paraId="5575F6E8" w14:textId="77777777" w:rsidTr="002D5116">
        <w:tc>
          <w:tcPr>
            <w:tcW w:w="9401" w:type="dxa"/>
          </w:tcPr>
          <w:p w14:paraId="456F2F4A" w14:textId="77777777" w:rsidR="00B2680B" w:rsidRPr="00FD1CF5" w:rsidRDefault="00B2680B" w:rsidP="002D5116">
            <w:pPr>
              <w:rPr>
                <w:i/>
              </w:rPr>
            </w:pPr>
            <w:r w:rsidRPr="00FD1CF5">
              <w:rPr>
                <w:i/>
              </w:rPr>
              <w:t>&lt;vul in&gt;</w:t>
            </w:r>
          </w:p>
        </w:tc>
      </w:tr>
    </w:tbl>
    <w:p w14:paraId="298E17FF" w14:textId="77777777" w:rsidR="00B2680B" w:rsidRDefault="00B2680B" w:rsidP="00B2680B"/>
    <w:p w14:paraId="4B3B52D3" w14:textId="77777777" w:rsidR="00B2680B" w:rsidRDefault="00B2680B" w:rsidP="00B2680B">
      <w:pPr>
        <w:rPr>
          <w:b/>
          <w:sz w:val="24"/>
          <w:szCs w:val="24"/>
        </w:rPr>
      </w:pPr>
      <w:r w:rsidRPr="00BF72F6">
        <w:rPr>
          <w:b/>
          <w:sz w:val="24"/>
          <w:szCs w:val="24"/>
        </w:rPr>
        <w:t>Prijs</w:t>
      </w:r>
    </w:p>
    <w:tbl>
      <w:tblPr>
        <w:tblStyle w:val="Tabelraster"/>
        <w:tblW w:w="0" w:type="auto"/>
        <w:tblLook w:val="04A0" w:firstRow="1" w:lastRow="0" w:firstColumn="1" w:lastColumn="0" w:noHBand="0" w:noVBand="1"/>
      </w:tblPr>
      <w:tblGrid>
        <w:gridCol w:w="9401"/>
      </w:tblGrid>
      <w:tr w:rsidR="00B2680B" w:rsidRPr="00BF72F6" w14:paraId="1F5CEBA3" w14:textId="77777777" w:rsidTr="002D5116">
        <w:tc>
          <w:tcPr>
            <w:tcW w:w="9401" w:type="dxa"/>
          </w:tcPr>
          <w:p w14:paraId="3DE5438A" w14:textId="77777777" w:rsidR="00B2680B" w:rsidRPr="00BF72F6" w:rsidRDefault="00B2680B" w:rsidP="002D5116">
            <w:pPr>
              <w:rPr>
                <w:b/>
              </w:rPr>
            </w:pPr>
            <w:r w:rsidRPr="00BF72F6">
              <w:rPr>
                <w:b/>
              </w:rPr>
              <w:t>Calculatie-/prijsmodel</w:t>
            </w:r>
          </w:p>
        </w:tc>
      </w:tr>
      <w:tr w:rsidR="00B2680B" w:rsidRPr="00137D23" w14:paraId="0BA05AE7" w14:textId="77777777" w:rsidTr="002D5116">
        <w:tc>
          <w:tcPr>
            <w:tcW w:w="9401" w:type="dxa"/>
          </w:tcPr>
          <w:p w14:paraId="4AC89246" w14:textId="77777777" w:rsidR="00B2680B" w:rsidRPr="004F75C2" w:rsidRDefault="00B2680B" w:rsidP="002D5116">
            <w:r w:rsidRPr="00BF72F6">
              <w:t xml:space="preserve">Kunt u aangeven wat een goed calculatie-/prijsmodel </w:t>
            </w:r>
            <w:r>
              <w:t xml:space="preserve">(bv. koop, lease, huur, as-a-service) </w:t>
            </w:r>
            <w:r w:rsidRPr="00BF72F6">
              <w:t>zou zijn</w:t>
            </w:r>
            <w:r>
              <w:t>, welke verdient uw voorkeur en waarom</w:t>
            </w:r>
            <w:r w:rsidRPr="00BF72F6">
              <w:t>?</w:t>
            </w:r>
          </w:p>
        </w:tc>
      </w:tr>
      <w:tr w:rsidR="00B2680B" w:rsidRPr="00FD1CF5" w14:paraId="2CAAB458" w14:textId="77777777" w:rsidTr="002D5116">
        <w:tc>
          <w:tcPr>
            <w:tcW w:w="9401" w:type="dxa"/>
          </w:tcPr>
          <w:p w14:paraId="21CC10BC" w14:textId="77777777" w:rsidR="00B2680B" w:rsidRPr="00FD1CF5" w:rsidRDefault="00B2680B" w:rsidP="002D5116">
            <w:pPr>
              <w:rPr>
                <w:i/>
              </w:rPr>
            </w:pPr>
            <w:r w:rsidRPr="00FD1CF5">
              <w:rPr>
                <w:i/>
              </w:rPr>
              <w:t>&lt;vul in&gt;</w:t>
            </w:r>
          </w:p>
        </w:tc>
      </w:tr>
    </w:tbl>
    <w:p w14:paraId="2BD568B7" w14:textId="77777777" w:rsidR="00B2680B" w:rsidRDefault="00B2680B" w:rsidP="00B2680B"/>
    <w:tbl>
      <w:tblPr>
        <w:tblStyle w:val="Tabelraster"/>
        <w:tblW w:w="0" w:type="auto"/>
        <w:tblLook w:val="04A0" w:firstRow="1" w:lastRow="0" w:firstColumn="1" w:lastColumn="0" w:noHBand="0" w:noVBand="1"/>
      </w:tblPr>
      <w:tblGrid>
        <w:gridCol w:w="9401"/>
      </w:tblGrid>
      <w:tr w:rsidR="00B2680B" w:rsidRPr="00BF72F6" w14:paraId="003676D7" w14:textId="77777777" w:rsidTr="002D5116">
        <w:tc>
          <w:tcPr>
            <w:tcW w:w="9401" w:type="dxa"/>
          </w:tcPr>
          <w:p w14:paraId="351EF8AB" w14:textId="77777777" w:rsidR="00B2680B" w:rsidRPr="00BF72F6" w:rsidRDefault="00B2680B" w:rsidP="002D5116">
            <w:pPr>
              <w:rPr>
                <w:b/>
              </w:rPr>
            </w:pPr>
            <w:r>
              <w:rPr>
                <w:b/>
              </w:rPr>
              <w:t>Prijsontwikkeling</w:t>
            </w:r>
          </w:p>
        </w:tc>
      </w:tr>
      <w:tr w:rsidR="00B2680B" w:rsidRPr="00137D23" w14:paraId="0F68089B" w14:textId="77777777" w:rsidTr="002D5116">
        <w:tc>
          <w:tcPr>
            <w:tcW w:w="9401" w:type="dxa"/>
          </w:tcPr>
          <w:p w14:paraId="4479CADB" w14:textId="77777777" w:rsidR="00B2680B" w:rsidRPr="00BF72F6" w:rsidRDefault="00B2680B" w:rsidP="002D5116">
            <w:pPr>
              <w:rPr>
                <w:b/>
              </w:rPr>
            </w:pPr>
            <w:r w:rsidRPr="00BF72F6">
              <w:t xml:space="preserve">Kunt u aangeven </w:t>
            </w:r>
            <w:r>
              <w:t>welke ontwikkelingen (bv. geopolitiek of wetgeving) u ziet welke binnen nu en drie jaar impact zal hebben op de prijs, en kunt u uitleggen waarom dat een impact op de prijs heeft en welke impact dat in procenten (bandbreedte) is?</w:t>
            </w:r>
          </w:p>
        </w:tc>
      </w:tr>
      <w:tr w:rsidR="00B2680B" w:rsidRPr="00FD1CF5" w14:paraId="2E12CE21" w14:textId="77777777" w:rsidTr="002D5116">
        <w:tc>
          <w:tcPr>
            <w:tcW w:w="9401" w:type="dxa"/>
          </w:tcPr>
          <w:p w14:paraId="251EEA64" w14:textId="77777777" w:rsidR="00B2680B" w:rsidRPr="00FD1CF5" w:rsidRDefault="00B2680B" w:rsidP="002D5116">
            <w:pPr>
              <w:rPr>
                <w:i/>
              </w:rPr>
            </w:pPr>
            <w:r w:rsidRPr="00FD1CF5">
              <w:rPr>
                <w:i/>
              </w:rPr>
              <w:t>&lt;vul in&gt;</w:t>
            </w:r>
          </w:p>
        </w:tc>
      </w:tr>
    </w:tbl>
    <w:p w14:paraId="17E88E15" w14:textId="7938C50A" w:rsidR="00A33593" w:rsidRDefault="00A33593" w:rsidP="00B2680B"/>
    <w:sectPr w:rsidR="00A33593" w:rsidSect="002F0BF1">
      <w:footerReference w:type="default" r:id="rId11"/>
      <w:headerReference w:type="first" r:id="rId12"/>
      <w:footerReference w:type="first" r:id="rId13"/>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1919E" w14:textId="77777777" w:rsidR="002F0BF1" w:rsidRDefault="002F0BF1" w:rsidP="003B595D">
      <w:pPr>
        <w:spacing w:line="240" w:lineRule="auto"/>
      </w:pPr>
      <w:r>
        <w:separator/>
      </w:r>
    </w:p>
  </w:endnote>
  <w:endnote w:type="continuationSeparator" w:id="0">
    <w:p w14:paraId="543CEA63" w14:textId="77777777" w:rsidR="002F0BF1" w:rsidRDefault="002F0BF1"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8CED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62D7A946" wp14:editId="0685BD65">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A08E7FB"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A12CA0" w14:paraId="7300D1AE" w14:textId="77777777" w:rsidTr="00ED1722">
      <w:trPr>
        <w:cantSplit/>
      </w:trPr>
      <w:tc>
        <w:tcPr>
          <w:tcW w:w="2633" w:type="dxa"/>
        </w:tcPr>
        <w:p w14:paraId="7BA8D340" w14:textId="77777777" w:rsidR="00A12CA0" w:rsidRDefault="00A12CA0" w:rsidP="0067258F">
          <w:pPr>
            <w:pStyle w:val="RefKopjes"/>
          </w:pPr>
          <w:r>
            <w:t>Datum</w:t>
          </w:r>
        </w:p>
      </w:tc>
      <w:bookmarkStart w:id="1" w:name="RefDatum" w:displacedByCustomXml="next"/>
      <w:sdt>
        <w:sdtPr>
          <w:id w:val="-1754038644"/>
          <w:date w:fullDate="2024-07-11T00:00:00Z">
            <w:dateFormat w:val="d MMMM yyyy"/>
            <w:lid w:val="nl-NL"/>
            <w:storeMappedDataAs w:val="dateTime"/>
            <w:calendar w:val="gregorian"/>
          </w:date>
        </w:sdtPr>
        <w:sdtEndPr/>
        <w:sdtContent>
          <w:tc>
            <w:tcPr>
              <w:tcW w:w="5159" w:type="dxa"/>
            </w:tcPr>
            <w:p w14:paraId="16BD30AB" w14:textId="4190AB61" w:rsidR="00A12CA0" w:rsidRPr="00B2680B" w:rsidRDefault="00B2680B" w:rsidP="0067258F">
              <w:pPr>
                <w:pStyle w:val="RefDatum"/>
              </w:pPr>
              <w:r w:rsidRPr="00B2680B">
                <w:t>11 juli 2024</w:t>
              </w:r>
            </w:p>
          </w:tc>
        </w:sdtContent>
      </w:sdt>
      <w:bookmarkEnd w:id="1" w:displacedByCustomXml="prev"/>
    </w:tr>
    <w:tr w:rsidR="00A12CA0" w14:paraId="7D2C3B73" w14:textId="77777777" w:rsidTr="00ED1722">
      <w:trPr>
        <w:cantSplit/>
      </w:trPr>
      <w:tc>
        <w:tcPr>
          <w:tcW w:w="2633" w:type="dxa"/>
        </w:tcPr>
        <w:p w14:paraId="0178FDF2" w14:textId="77777777" w:rsidR="00A12CA0" w:rsidRDefault="00A12CA0" w:rsidP="0067258F">
          <w:pPr>
            <w:pStyle w:val="RefKopjes"/>
          </w:pPr>
          <w:r>
            <w:t>Versie</w:t>
          </w:r>
        </w:p>
      </w:tc>
      <w:bookmarkStart w:id="2" w:name="RefVersie" w:displacedByCustomXml="next"/>
      <w:sdt>
        <w:sdtPr>
          <w:id w:val="1119797541"/>
          <w:text/>
        </w:sdtPr>
        <w:sdtEndPr/>
        <w:sdtContent>
          <w:tc>
            <w:tcPr>
              <w:tcW w:w="5159" w:type="dxa"/>
            </w:tcPr>
            <w:p w14:paraId="19B2D89A" w14:textId="4FF284C1" w:rsidR="00A12CA0" w:rsidRDefault="002F0BF1" w:rsidP="0067258F">
              <w:pPr>
                <w:pStyle w:val="RefTekst"/>
              </w:pPr>
              <w:r>
                <w:t>1.0</w:t>
              </w:r>
            </w:p>
          </w:tc>
        </w:sdtContent>
      </w:sdt>
      <w:bookmarkEnd w:id="2" w:displacedByCustomXml="prev"/>
    </w:tr>
  </w:tbl>
  <w:p w14:paraId="24F1964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2F0BF1" w14:paraId="72F99DC5" w14:textId="77777777" w:rsidTr="004233FB">
        <w:trPr>
          <w:cantSplit/>
          <w:trHeight w:hRule="exact" w:val="280"/>
        </w:trPr>
        <w:tc>
          <w:tcPr>
            <w:tcW w:w="709" w:type="dxa"/>
            <w:tcBorders>
              <w:top w:val="nil"/>
              <w:left w:val="nil"/>
              <w:bottom w:val="single" w:sz="18" w:space="0" w:color="B8A1FF" w:themeColor="accent1"/>
              <w:right w:val="nil"/>
            </w:tcBorders>
          </w:tcPr>
          <w:p w14:paraId="317F129B" w14:textId="77777777" w:rsidR="002F0BF1" w:rsidRDefault="002F0BF1" w:rsidP="004233FB">
            <w:pPr>
              <w:spacing w:before="280" w:line="240" w:lineRule="auto"/>
            </w:pPr>
          </w:p>
        </w:tc>
      </w:tr>
    </w:tbl>
    <w:p w14:paraId="6D268A1F" w14:textId="77777777" w:rsidR="002F0BF1" w:rsidRDefault="002F0BF1" w:rsidP="0032501C">
      <w:pPr>
        <w:spacing w:line="160" w:lineRule="exact"/>
      </w:pPr>
    </w:p>
  </w:footnote>
  <w:footnote w:type="continuationSeparator" w:id="0">
    <w:p w14:paraId="29725147" w14:textId="77777777" w:rsidR="002F0BF1" w:rsidRDefault="002F0BF1"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9A974"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53BF92CC" wp14:editId="776F846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8544E93"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C8/8mbkhgAA5IYAABQAAABkcnMvbWVkaWEvaW1hZ2UxLnBuZ4lQTkcNChoKAAAADUlIRFIAAAJw&#10;AAADAAgGAAAApEZa1gAAAAFzUkdCAK7OHOkAAAAEZ0FNQQAAsY8L/GEFAAAACXBIWXMAADsOAAA7&#10;DgHMtqGDAACGeUlEQVR4Xu29zY3kyta1d0w4JrQD973HhDKhTWgTXhPagzMQIA0L5zrQk0+6dyIV&#10;BBnQFggFARppcjzI1l7kZlUmczN+yOBf5vMAC9WdDAaDTCZjccffb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CD09C6"/>
    <w:multiLevelType w:val="multilevel"/>
    <w:tmpl w:val="F838191C"/>
    <w:numStyleLink w:val="Koppenlijst"/>
  </w:abstractNum>
  <w:abstractNum w:abstractNumId="12" w15:restartNumberingAfterBreak="0">
    <w:nsid w:val="17A84A3B"/>
    <w:multiLevelType w:val="multilevel"/>
    <w:tmpl w:val="F838191C"/>
    <w:numStyleLink w:val="Koppenlijst"/>
  </w:abstractNum>
  <w:abstractNum w:abstractNumId="13" w15:restartNumberingAfterBreak="0">
    <w:nsid w:val="18551DE8"/>
    <w:multiLevelType w:val="multilevel"/>
    <w:tmpl w:val="9C1A11E0"/>
    <w:numStyleLink w:val="Bulletlijst"/>
  </w:abstractNum>
  <w:abstractNum w:abstractNumId="14" w15:restartNumberingAfterBreak="0">
    <w:nsid w:val="221409A0"/>
    <w:multiLevelType w:val="multilevel"/>
    <w:tmpl w:val="F838191C"/>
    <w:numStyleLink w:val="Koppenlijst"/>
  </w:abstractNum>
  <w:abstractNum w:abstractNumId="15" w15:restartNumberingAfterBreak="0">
    <w:nsid w:val="232161E8"/>
    <w:multiLevelType w:val="multilevel"/>
    <w:tmpl w:val="9C1A11E0"/>
    <w:numStyleLink w:val="Bulletlijst"/>
  </w:abstractNum>
  <w:abstractNum w:abstractNumId="16" w15:restartNumberingAfterBreak="0">
    <w:nsid w:val="28DB0B9D"/>
    <w:multiLevelType w:val="multilevel"/>
    <w:tmpl w:val="9C1A11E0"/>
    <w:numStyleLink w:val="Bulletlijst"/>
  </w:abstractNum>
  <w:abstractNum w:abstractNumId="17" w15:restartNumberingAfterBreak="0">
    <w:nsid w:val="33B13DF6"/>
    <w:multiLevelType w:val="multilevel"/>
    <w:tmpl w:val="F838191C"/>
    <w:numStyleLink w:val="Koppenlijst"/>
  </w:abstractNum>
  <w:abstractNum w:abstractNumId="18" w15:restartNumberingAfterBreak="0">
    <w:nsid w:val="38763AD0"/>
    <w:multiLevelType w:val="multilevel"/>
    <w:tmpl w:val="F838191C"/>
    <w:numStyleLink w:val="Koppenlijst"/>
  </w:abstractNum>
  <w:abstractNum w:abstractNumId="19" w15:restartNumberingAfterBreak="0">
    <w:nsid w:val="3D407D1D"/>
    <w:multiLevelType w:val="multilevel"/>
    <w:tmpl w:val="9C1A11E0"/>
    <w:numStyleLink w:val="Bulletlijst"/>
  </w:abstractNum>
  <w:abstractNum w:abstractNumId="20"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21"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2" w15:restartNumberingAfterBreak="0">
    <w:nsid w:val="4DBB31A0"/>
    <w:multiLevelType w:val="multilevel"/>
    <w:tmpl w:val="9C1A11E0"/>
    <w:numStyleLink w:val="Bulletlijst"/>
  </w:abstractNum>
  <w:abstractNum w:abstractNumId="23"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361880"/>
    <w:multiLevelType w:val="multilevel"/>
    <w:tmpl w:val="F838191C"/>
    <w:numStyleLink w:val="Koppenlijst"/>
  </w:abstractNum>
  <w:abstractNum w:abstractNumId="25" w15:restartNumberingAfterBreak="0">
    <w:nsid w:val="5E07752A"/>
    <w:multiLevelType w:val="multilevel"/>
    <w:tmpl w:val="9C1A11E0"/>
    <w:numStyleLink w:val="Bulletlijst"/>
  </w:abstractNum>
  <w:abstractNum w:abstractNumId="26"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39D4871"/>
    <w:multiLevelType w:val="multilevel"/>
    <w:tmpl w:val="F838191C"/>
    <w:numStyleLink w:val="Koppenlijst"/>
  </w:abstractNum>
  <w:abstractNum w:abstractNumId="28" w15:restartNumberingAfterBreak="0">
    <w:nsid w:val="682532EC"/>
    <w:multiLevelType w:val="multilevel"/>
    <w:tmpl w:val="F838191C"/>
    <w:numStyleLink w:val="Koppenlijst"/>
  </w:abstractNum>
  <w:abstractNum w:abstractNumId="29" w15:restartNumberingAfterBreak="0">
    <w:nsid w:val="69966F43"/>
    <w:multiLevelType w:val="multilevel"/>
    <w:tmpl w:val="9C1A11E0"/>
    <w:numStyleLink w:val="Bulletlijst"/>
  </w:abstractNum>
  <w:abstractNum w:abstractNumId="30"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1"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314437"/>
    <w:multiLevelType w:val="multilevel"/>
    <w:tmpl w:val="F838191C"/>
    <w:numStyleLink w:val="Koppenlijst"/>
  </w:abstractNum>
  <w:num w:numId="1" w16cid:durableId="2102531165">
    <w:abstractNumId w:val="23"/>
  </w:num>
  <w:num w:numId="2" w16cid:durableId="449057550">
    <w:abstractNumId w:val="31"/>
  </w:num>
  <w:num w:numId="3" w16cid:durableId="779842316">
    <w:abstractNumId w:val="26"/>
  </w:num>
  <w:num w:numId="4" w16cid:durableId="227885886">
    <w:abstractNumId w:val="9"/>
  </w:num>
  <w:num w:numId="5" w16cid:durableId="982345566">
    <w:abstractNumId w:val="7"/>
  </w:num>
  <w:num w:numId="6" w16cid:durableId="107244716">
    <w:abstractNumId w:val="6"/>
  </w:num>
  <w:num w:numId="7" w16cid:durableId="997270222">
    <w:abstractNumId w:val="5"/>
  </w:num>
  <w:num w:numId="8" w16cid:durableId="1407536756">
    <w:abstractNumId w:val="4"/>
  </w:num>
  <w:num w:numId="9" w16cid:durableId="1620450555">
    <w:abstractNumId w:val="8"/>
  </w:num>
  <w:num w:numId="10" w16cid:durableId="695275275">
    <w:abstractNumId w:val="3"/>
  </w:num>
  <w:num w:numId="11" w16cid:durableId="2078505589">
    <w:abstractNumId w:val="2"/>
  </w:num>
  <w:num w:numId="12" w16cid:durableId="1456485152">
    <w:abstractNumId w:val="1"/>
  </w:num>
  <w:num w:numId="13" w16cid:durableId="1700550689">
    <w:abstractNumId w:val="0"/>
  </w:num>
  <w:num w:numId="14" w16cid:durableId="1485439143">
    <w:abstractNumId w:val="30"/>
  </w:num>
  <w:num w:numId="15" w16cid:durableId="50077193">
    <w:abstractNumId w:val="21"/>
  </w:num>
  <w:num w:numId="16" w16cid:durableId="1159926913">
    <w:abstractNumId w:val="22"/>
  </w:num>
  <w:num w:numId="17" w16cid:durableId="684477597">
    <w:abstractNumId w:val="16"/>
  </w:num>
  <w:num w:numId="18" w16cid:durableId="1522009864">
    <w:abstractNumId w:val="29"/>
  </w:num>
  <w:num w:numId="19" w16cid:durableId="2075199665">
    <w:abstractNumId w:val="13"/>
  </w:num>
  <w:num w:numId="20" w16cid:durableId="257830119">
    <w:abstractNumId w:val="20"/>
  </w:num>
  <w:num w:numId="21" w16cid:durableId="900019793">
    <w:abstractNumId w:val="10"/>
  </w:num>
  <w:num w:numId="22" w16cid:durableId="136993314">
    <w:abstractNumId w:val="18"/>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481237962">
    <w:abstractNumId w:val="28"/>
  </w:num>
  <w:num w:numId="24" w16cid:durableId="1516771486">
    <w:abstractNumId w:val="17"/>
  </w:num>
  <w:num w:numId="25" w16cid:durableId="1632830900">
    <w:abstractNumId w:val="32"/>
  </w:num>
  <w:num w:numId="26" w16cid:durableId="911937616">
    <w:abstractNumId w:val="14"/>
  </w:num>
  <w:num w:numId="27" w16cid:durableId="1292513160">
    <w:abstractNumId w:val="11"/>
  </w:num>
  <w:num w:numId="28" w16cid:durableId="1311130350">
    <w:abstractNumId w:val="12"/>
  </w:num>
  <w:num w:numId="29" w16cid:durableId="94132684">
    <w:abstractNumId w:val="24"/>
  </w:num>
  <w:num w:numId="30" w16cid:durableId="1418476464">
    <w:abstractNumId w:val="27"/>
  </w:num>
  <w:num w:numId="31" w16cid:durableId="675421105">
    <w:abstractNumId w:val="19"/>
  </w:num>
  <w:num w:numId="32" w16cid:durableId="644628069">
    <w:abstractNumId w:val="25"/>
  </w:num>
  <w:num w:numId="33" w16cid:durableId="8483726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BF1"/>
    <w:rsid w:val="0000622E"/>
    <w:rsid w:val="00010C1F"/>
    <w:rsid w:val="00012304"/>
    <w:rsid w:val="00020575"/>
    <w:rsid w:val="000430B6"/>
    <w:rsid w:val="000439B3"/>
    <w:rsid w:val="00057A7F"/>
    <w:rsid w:val="00087F10"/>
    <w:rsid w:val="00097795"/>
    <w:rsid w:val="000B6F73"/>
    <w:rsid w:val="000D1E2E"/>
    <w:rsid w:val="000E0C17"/>
    <w:rsid w:val="000E4A5F"/>
    <w:rsid w:val="000F02D5"/>
    <w:rsid w:val="001037CC"/>
    <w:rsid w:val="00104AF8"/>
    <w:rsid w:val="001050BF"/>
    <w:rsid w:val="001058D9"/>
    <w:rsid w:val="00106287"/>
    <w:rsid w:val="00106EBC"/>
    <w:rsid w:val="001156B7"/>
    <w:rsid w:val="001219C1"/>
    <w:rsid w:val="00127973"/>
    <w:rsid w:val="00147CFF"/>
    <w:rsid w:val="0016104E"/>
    <w:rsid w:val="00164686"/>
    <w:rsid w:val="001667F0"/>
    <w:rsid w:val="001703D4"/>
    <w:rsid w:val="0017257F"/>
    <w:rsid w:val="00174C8A"/>
    <w:rsid w:val="00180A78"/>
    <w:rsid w:val="001A1EA9"/>
    <w:rsid w:val="001A60FA"/>
    <w:rsid w:val="001A6E43"/>
    <w:rsid w:val="001B197D"/>
    <w:rsid w:val="001B3065"/>
    <w:rsid w:val="001B75CA"/>
    <w:rsid w:val="001C2671"/>
    <w:rsid w:val="001D36A5"/>
    <w:rsid w:val="001D3E5E"/>
    <w:rsid w:val="001E18F2"/>
    <w:rsid w:val="001E516C"/>
    <w:rsid w:val="00200AA9"/>
    <w:rsid w:val="0020355A"/>
    <w:rsid w:val="002038D9"/>
    <w:rsid w:val="00226D6B"/>
    <w:rsid w:val="00241AA1"/>
    <w:rsid w:val="00244340"/>
    <w:rsid w:val="00252FF5"/>
    <w:rsid w:val="00270ADD"/>
    <w:rsid w:val="00270C5A"/>
    <w:rsid w:val="00286C0F"/>
    <w:rsid w:val="002909F0"/>
    <w:rsid w:val="00292DC2"/>
    <w:rsid w:val="002A33DE"/>
    <w:rsid w:val="002D7C24"/>
    <w:rsid w:val="002F0BF1"/>
    <w:rsid w:val="002F7DE4"/>
    <w:rsid w:val="0032501C"/>
    <w:rsid w:val="003348BB"/>
    <w:rsid w:val="00361400"/>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61EF1"/>
    <w:rsid w:val="00466586"/>
    <w:rsid w:val="004675F4"/>
    <w:rsid w:val="00480E4D"/>
    <w:rsid w:val="00491539"/>
    <w:rsid w:val="00491F1F"/>
    <w:rsid w:val="004A22CB"/>
    <w:rsid w:val="004C04A8"/>
    <w:rsid w:val="004D0579"/>
    <w:rsid w:val="004F0D03"/>
    <w:rsid w:val="004F75C3"/>
    <w:rsid w:val="005022CE"/>
    <w:rsid w:val="005027CD"/>
    <w:rsid w:val="00507BD7"/>
    <w:rsid w:val="00520D2F"/>
    <w:rsid w:val="005315BA"/>
    <w:rsid w:val="00537556"/>
    <w:rsid w:val="00543909"/>
    <w:rsid w:val="005614DB"/>
    <w:rsid w:val="00571EC2"/>
    <w:rsid w:val="00581262"/>
    <w:rsid w:val="00586ACF"/>
    <w:rsid w:val="0058721C"/>
    <w:rsid w:val="0058798F"/>
    <w:rsid w:val="005B28E9"/>
    <w:rsid w:val="005B2C2D"/>
    <w:rsid w:val="005B39B6"/>
    <w:rsid w:val="005D738D"/>
    <w:rsid w:val="005F0AB5"/>
    <w:rsid w:val="006253EA"/>
    <w:rsid w:val="00631AA2"/>
    <w:rsid w:val="00634647"/>
    <w:rsid w:val="00651F4F"/>
    <w:rsid w:val="00653505"/>
    <w:rsid w:val="0066312F"/>
    <w:rsid w:val="00665CDB"/>
    <w:rsid w:val="0067258F"/>
    <w:rsid w:val="006905C1"/>
    <w:rsid w:val="006A1D48"/>
    <w:rsid w:val="006A240F"/>
    <w:rsid w:val="006A2EE7"/>
    <w:rsid w:val="006A7F4A"/>
    <w:rsid w:val="006D75FA"/>
    <w:rsid w:val="006D77BB"/>
    <w:rsid w:val="006F0214"/>
    <w:rsid w:val="00700C38"/>
    <w:rsid w:val="00753840"/>
    <w:rsid w:val="00760D12"/>
    <w:rsid w:val="00781BAD"/>
    <w:rsid w:val="00782D16"/>
    <w:rsid w:val="007905E8"/>
    <w:rsid w:val="007926A5"/>
    <w:rsid w:val="007D075E"/>
    <w:rsid w:val="00805A2A"/>
    <w:rsid w:val="00817D56"/>
    <w:rsid w:val="008307FF"/>
    <w:rsid w:val="00834D47"/>
    <w:rsid w:val="00843FD7"/>
    <w:rsid w:val="008471F5"/>
    <w:rsid w:val="00855E2A"/>
    <w:rsid w:val="008616CE"/>
    <w:rsid w:val="008637CB"/>
    <w:rsid w:val="008749D7"/>
    <w:rsid w:val="00883A85"/>
    <w:rsid w:val="008C4254"/>
    <w:rsid w:val="008C63D8"/>
    <w:rsid w:val="008D55EA"/>
    <w:rsid w:val="008D58D0"/>
    <w:rsid w:val="008E1246"/>
    <w:rsid w:val="008E42E5"/>
    <w:rsid w:val="008F2619"/>
    <w:rsid w:val="00903198"/>
    <w:rsid w:val="00913874"/>
    <w:rsid w:val="009175DB"/>
    <w:rsid w:val="00922A94"/>
    <w:rsid w:val="00926804"/>
    <w:rsid w:val="009367B9"/>
    <w:rsid w:val="00962ED2"/>
    <w:rsid w:val="00981BEF"/>
    <w:rsid w:val="009823C1"/>
    <w:rsid w:val="0098488A"/>
    <w:rsid w:val="00987340"/>
    <w:rsid w:val="009B28E7"/>
    <w:rsid w:val="009D42F9"/>
    <w:rsid w:val="00A12CA0"/>
    <w:rsid w:val="00A150EB"/>
    <w:rsid w:val="00A152B1"/>
    <w:rsid w:val="00A31FA7"/>
    <w:rsid w:val="00A33593"/>
    <w:rsid w:val="00A4378D"/>
    <w:rsid w:val="00A43E3E"/>
    <w:rsid w:val="00A462ED"/>
    <w:rsid w:val="00A46BA9"/>
    <w:rsid w:val="00A632D8"/>
    <w:rsid w:val="00A64F68"/>
    <w:rsid w:val="00A6507D"/>
    <w:rsid w:val="00A665F3"/>
    <w:rsid w:val="00A740AD"/>
    <w:rsid w:val="00A77FF3"/>
    <w:rsid w:val="00A820E4"/>
    <w:rsid w:val="00A95F1B"/>
    <w:rsid w:val="00A9731D"/>
    <w:rsid w:val="00AA01C3"/>
    <w:rsid w:val="00AA0363"/>
    <w:rsid w:val="00AA03DD"/>
    <w:rsid w:val="00AA148C"/>
    <w:rsid w:val="00AA746D"/>
    <w:rsid w:val="00AA7D17"/>
    <w:rsid w:val="00AB0216"/>
    <w:rsid w:val="00AE244F"/>
    <w:rsid w:val="00AE36CA"/>
    <w:rsid w:val="00AF1325"/>
    <w:rsid w:val="00B2680B"/>
    <w:rsid w:val="00B26BEB"/>
    <w:rsid w:val="00B347E3"/>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74A5A"/>
    <w:rsid w:val="00CA39D7"/>
    <w:rsid w:val="00CC2592"/>
    <w:rsid w:val="00CD7DF8"/>
    <w:rsid w:val="00D041F9"/>
    <w:rsid w:val="00D14EE8"/>
    <w:rsid w:val="00D24A39"/>
    <w:rsid w:val="00D35D38"/>
    <w:rsid w:val="00D45EE8"/>
    <w:rsid w:val="00D727B4"/>
    <w:rsid w:val="00D72B2B"/>
    <w:rsid w:val="00D73965"/>
    <w:rsid w:val="00D75647"/>
    <w:rsid w:val="00D82BDD"/>
    <w:rsid w:val="00D912D8"/>
    <w:rsid w:val="00D91A68"/>
    <w:rsid w:val="00DA3B87"/>
    <w:rsid w:val="00DB3F8F"/>
    <w:rsid w:val="00DC2A94"/>
    <w:rsid w:val="00DD0E19"/>
    <w:rsid w:val="00DE069E"/>
    <w:rsid w:val="00DE4671"/>
    <w:rsid w:val="00E013CF"/>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F079D6"/>
    <w:rsid w:val="00F151A6"/>
    <w:rsid w:val="00F17183"/>
    <w:rsid w:val="00F17910"/>
    <w:rsid w:val="00F249D3"/>
    <w:rsid w:val="00F36575"/>
    <w:rsid w:val="00F40EC6"/>
    <w:rsid w:val="00F52C53"/>
    <w:rsid w:val="00F622C0"/>
    <w:rsid w:val="00F63B2E"/>
    <w:rsid w:val="00F718C7"/>
    <w:rsid w:val="00F870C8"/>
    <w:rsid w:val="00F91883"/>
    <w:rsid w:val="00FB1AFF"/>
    <w:rsid w:val="00FB7162"/>
    <w:rsid w:val="00FE3468"/>
    <w:rsid w:val="00FE50E8"/>
    <w:rsid w:val="00FE65F5"/>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F64A4"/>
  <w15:chartTrackingRefBased/>
  <w15:docId w15:val="{F4E69BCB-DF25-44C7-B612-67E66162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semiHidden/>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styleId="SmartLink">
    <w:name w:val="Smart Link"/>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644" w:themeColor="text1"/>
      <w:sz w:val="30"/>
    </w:rPr>
  </w:style>
  <w:style w:type="paragraph" w:customStyle="1" w:styleId="CoverTitel">
    <w:name w:val="Cover Titel"/>
    <w:basedOn w:val="Standaard"/>
    <w:next w:val="Standaard"/>
    <w:uiPriority w:val="9"/>
    <w:rsid w:val="00EF1AA7"/>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 w:type="character" w:customStyle="1" w:styleId="cf01">
    <w:name w:val="cf01"/>
    <w:basedOn w:val="Standaardalinea-lettertype"/>
    <w:rsid w:val="00B2680B"/>
    <w:rPr>
      <w:rFonts w:ascii="Segoe UI" w:hAnsi="Segoe UI" w:cs="Segoe UI" w:hint="default"/>
      <w:sz w:val="18"/>
      <w:szCs w:val="18"/>
    </w:rPr>
  </w:style>
  <w:style w:type="paragraph" w:customStyle="1" w:styleId="pf0">
    <w:name w:val="pf0"/>
    <w:basedOn w:val="Standaard"/>
    <w:rsid w:val="00B2680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yuverta.sharepoint.com/sites/OfficeSjablonen/Documenten/Notitie.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5C9E832C013042A95391F6977416D8" ma:contentTypeVersion="4" ma:contentTypeDescription="Een nieuw document maken." ma:contentTypeScope="" ma:versionID="8dcc958ca1801804defce84fd22e75f2">
  <xsd:schema xmlns:xsd="http://www.w3.org/2001/XMLSchema" xmlns:xs="http://www.w3.org/2001/XMLSchema" xmlns:p="http://schemas.microsoft.com/office/2006/metadata/properties" xmlns:ns2="477889d2-e0d0-4ab1-86ce-582bf4110b70" targetNamespace="http://schemas.microsoft.com/office/2006/metadata/properties" ma:root="true" ma:fieldsID="ae7bbb2a5735294a878da672284ea7b9" ns2:_="">
    <xsd:import namespace="477889d2-e0d0-4ab1-86ce-582bf4110b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889d2-e0d0-4ab1-86ce-582bf4110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E830F-79AF-4E63-87D4-B4375B1BD4A7}">
  <ds:schemaRefs>
    <ds:schemaRef ds:uri="http://schemas.microsoft.com/office/2006/metadata/properties"/>
    <ds:schemaRef ds:uri="http://schemas.microsoft.com/office/infopath/2007/PartnerControls"/>
    <ds:schemaRef ds:uri="8b76c47c-3128-4e42-ab07-d1b7128ce0a7"/>
    <ds:schemaRef ds:uri="ca2ec75c-219c-45af-abfd-a9fcb13ffe81"/>
    <ds:schemaRef ds:uri="bd954bad-b1f5-4237-a8b7-4cac784dca13"/>
    <ds:schemaRef ds:uri="4aa6b8cd-8aaf-473e-973b-57fcbd5fd695"/>
    <ds:schemaRef ds:uri="53db1c64-d159-475e-a504-7a3da4935d8c"/>
  </ds:schemaRefs>
</ds:datastoreItem>
</file>

<file path=customXml/itemProps2.xml><?xml version="1.0" encoding="utf-8"?>
<ds:datastoreItem xmlns:ds="http://schemas.openxmlformats.org/officeDocument/2006/customXml" ds:itemID="{8B9AABEB-2DA1-45B0-A3D7-61208541B634}"/>
</file>

<file path=customXml/itemProps3.xml><?xml version="1.0" encoding="utf-8"?>
<ds:datastoreItem xmlns:ds="http://schemas.openxmlformats.org/officeDocument/2006/customXml" ds:itemID="{7AAAB239-D37A-4C1B-B2D0-9D9FBBAB5526}">
  <ds:schemaRefs>
    <ds:schemaRef ds:uri="http://schemas.microsoft.com/sharepoint/v3/contenttype/forms"/>
  </ds:schemaRefs>
</ds:datastoreItem>
</file>

<file path=customXml/itemProps4.xml><?xml version="1.0" encoding="utf-8"?>
<ds:datastoreItem xmlns:ds="http://schemas.openxmlformats.org/officeDocument/2006/customXml" ds:itemID="{AB3EB06C-A8A9-41EA-96A1-B332455A4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Template>
  <TotalTime>3</TotalTime>
  <Pages>4</Pages>
  <Words>1006</Words>
  <Characters>5534</Characters>
  <Application>Microsoft Office Word</Application>
  <DocSecurity>0</DocSecurity>
  <Lines>46</Lines>
  <Paragraphs>13</Paragraphs>
  <ScaleCrop>false</ScaleCrop>
  <HeadingPairs>
    <vt:vector size="8" baseType="variant">
      <vt:variant>
        <vt:lpstr>Title</vt:lpstr>
      </vt:variant>
      <vt:variant>
        <vt:i4>1</vt:i4>
      </vt:variant>
      <vt:variant>
        <vt:lpstr>Headings</vt:lpstr>
      </vt:variant>
      <vt:variant>
        <vt:i4>3</vt:i4>
      </vt:variant>
      <vt:variant>
        <vt:lpstr>Titel</vt:lpstr>
      </vt:variant>
      <vt:variant>
        <vt:i4>1</vt:i4>
      </vt:variant>
      <vt:variant>
        <vt:lpstr>Koppen</vt:lpstr>
      </vt:variant>
      <vt:variant>
        <vt:i4>3</vt:i4>
      </vt:variant>
    </vt:vector>
  </HeadingPairs>
  <TitlesOfParts>
    <vt:vector size="8" baseType="lpstr">
      <vt:lpstr/>
      <vt:lpstr>Hoofdstuk</vt:lpstr>
      <vt:lpstr>    Paragraaf</vt:lpstr>
      <vt:lpstr>        Sub paragraaf</vt:lpstr>
      <vt:lpstr/>
      <vt:lpstr>Hoofdstuk</vt:lpstr>
      <vt:lpstr>    Paragraaf</vt:lpstr>
      <vt:lpstr>        Sub paragraaf</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den Brave</dc:creator>
  <cp:keywords/>
  <dc:description>Template by HQ Solutions B.V.</dc:description>
  <cp:lastModifiedBy>Celine den Brave</cp:lastModifiedBy>
  <cp:revision>5</cp:revision>
  <dcterms:created xsi:type="dcterms:W3CDTF">2024-02-15T09:48:00Z</dcterms:created>
  <dcterms:modified xsi:type="dcterms:W3CDTF">2024-07-11T08:49:00Z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0x010100535C9E832C013042A95391F6977416D8</vt:lpwstr>
  </property>
  <property fmtid="{D5CDD505-2E9C-101B-9397-08002B2CF9AE}" pid="7" name="Order">
    <vt:r8>2200</vt:r8>
  </property>
  <property fmtid="{D5CDD505-2E9C-101B-9397-08002B2CF9AE}" pid="8" name="_ExtendedDescription">
    <vt:lpwstr/>
  </property>
  <property fmtid="{D5CDD505-2E9C-101B-9397-08002B2CF9AE}" pid="9" name="_dlc_DocIdItemGuid">
    <vt:lpwstr>b4204094-7592-4b63-83e3-e6cd56b50eff</vt:lpwstr>
  </property>
  <property fmtid="{D5CDD505-2E9C-101B-9397-08002B2CF9AE}" pid="10" name="MediaServiceImageTags">
    <vt:lpwstr/>
  </property>
</Properties>
</file>