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AD7" w:rsidRPr="007E77F5" w:rsidRDefault="007A5AD7" w:rsidP="007A5AD7">
      <w:pPr>
        <w:pageBreakBefore/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I N S C H R I J V I N G S B I L J E T</w:t>
      </w:r>
      <w:r>
        <w:rPr>
          <w:rFonts w:ascii="Verdana" w:eastAsia="ArialMT" w:hAnsi="Verdana" w:cs="ArialMT"/>
          <w:sz w:val="18"/>
          <w:szCs w:val="18"/>
        </w:rPr>
        <w:t xml:space="preserve"> </w:t>
      </w:r>
      <w:r w:rsidRPr="007A5AD7">
        <w:rPr>
          <w:rFonts w:ascii="Verdana" w:eastAsia="ArialMT" w:hAnsi="Verdana" w:cs="ArialMT"/>
          <w:b/>
          <w:sz w:val="18"/>
          <w:szCs w:val="18"/>
        </w:rPr>
        <w:t xml:space="preserve">perceel </w:t>
      </w:r>
      <w:r>
        <w:rPr>
          <w:rFonts w:ascii="Verdana" w:eastAsia="ArialMT" w:hAnsi="Verdana" w:cs="ArialMT"/>
          <w:b/>
          <w:sz w:val="18"/>
          <w:szCs w:val="18"/>
        </w:rPr>
        <w:t>vrachtwagens</w:t>
      </w:r>
      <w:r w:rsidR="001F6962">
        <w:rPr>
          <w:rFonts w:ascii="Verdana" w:eastAsia="ArialMT" w:hAnsi="Verdana" w:cs="ArialMT"/>
          <w:b/>
          <w:sz w:val="18"/>
          <w:szCs w:val="18"/>
        </w:rPr>
        <w:t xml:space="preserve"> (a)</w:t>
      </w: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De hierna te noemen inschrijver(s):</w:t>
      </w: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A)</w:t>
      </w: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gevestigd te:</w:t>
      </w:r>
    </w:p>
    <w:p w:rsidR="007A5AD7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KVK-nummer:</w:t>
      </w: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B)</w:t>
      </w: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gevestigd te:</w:t>
      </w:r>
    </w:p>
    <w:p w:rsidR="007A5AD7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KVK-nummer:</w:t>
      </w: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C)</w:t>
      </w: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gevestigd te:</w:t>
      </w:r>
    </w:p>
    <w:p w:rsidR="007A5AD7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KVK-nummer:</w:t>
      </w: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(Bij een natuurlijk persoon naam en voornamen voluit, bij een rechtspersoon de statutaire</w:t>
      </w: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naam; bij een natuurlijk persoon de woonplaats, bij een rechtspersoon de vestigingsplaats)</w:t>
      </w: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 xml:space="preserve">verklaart (verklaren) zich door ondertekening dezes bereid de opdracht voor: </w:t>
      </w:r>
      <w:r w:rsidRPr="007E50CD">
        <w:rPr>
          <w:rFonts w:ascii="Verdana" w:eastAsia="ArialMT" w:hAnsi="Verdana" w:cs="ArialMT"/>
          <w:b/>
          <w:sz w:val="18"/>
          <w:szCs w:val="18"/>
          <w:u w:val="single"/>
        </w:rPr>
        <w:t xml:space="preserve">levering </w:t>
      </w:r>
      <w:r>
        <w:rPr>
          <w:rFonts w:ascii="Verdana" w:eastAsia="ArialMT" w:hAnsi="Verdana" w:cs="ArialMT"/>
          <w:sz w:val="18"/>
          <w:szCs w:val="18"/>
        </w:rPr>
        <w:t xml:space="preserve">van </w:t>
      </w:r>
      <w:r>
        <w:rPr>
          <w:rFonts w:ascii="Verdana" w:eastAsia="ArialMT" w:hAnsi="Verdana" w:cs="ArialMT"/>
          <w:b/>
          <w:sz w:val="18"/>
          <w:szCs w:val="18"/>
          <w:u w:val="single"/>
        </w:rPr>
        <w:t xml:space="preserve">de diensten zoals </w:t>
      </w:r>
      <w:r>
        <w:rPr>
          <w:rFonts w:ascii="Verdana" w:eastAsia="ArialMT" w:hAnsi="Verdana" w:cs="ArialMT"/>
          <w:sz w:val="18"/>
          <w:szCs w:val="18"/>
        </w:rPr>
        <w:t xml:space="preserve"> </w:t>
      </w:r>
      <w:proofErr w:type="spellStart"/>
      <w:r>
        <w:rPr>
          <w:rFonts w:ascii="Verdana" w:eastAsia="ArialMT" w:hAnsi="Verdana" w:cs="ArialMT"/>
          <w:sz w:val="18"/>
          <w:szCs w:val="18"/>
        </w:rPr>
        <w:t>zoals</w:t>
      </w:r>
      <w:proofErr w:type="spellEnd"/>
      <w:r>
        <w:rPr>
          <w:rFonts w:ascii="Verdana" w:eastAsia="ArialMT" w:hAnsi="Verdana" w:cs="ArialMT"/>
          <w:sz w:val="18"/>
          <w:szCs w:val="18"/>
        </w:rPr>
        <w:t xml:space="preserve"> beschreven in:</w:t>
      </w:r>
    </w:p>
    <w:p w:rsidR="007A5AD7" w:rsidRPr="007A5AD7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b/>
          <w:sz w:val="18"/>
          <w:szCs w:val="18"/>
        </w:rPr>
      </w:pPr>
      <w:r w:rsidRPr="00121D79">
        <w:rPr>
          <w:rFonts w:ascii="Verdana" w:eastAsia="ArialMT" w:hAnsi="Verdana" w:cs="ArialMT"/>
          <w:sz w:val="18"/>
          <w:szCs w:val="18"/>
        </w:rPr>
        <w:t xml:space="preserve">Aanbestedingsdocument </w:t>
      </w:r>
      <w:r w:rsidR="00E56675">
        <w:rPr>
          <w:rFonts w:ascii="Verdana" w:hAnsi="Verdana" w:cs="Arial"/>
          <w:sz w:val="18"/>
          <w:szCs w:val="18"/>
        </w:rPr>
        <w:t>4085274</w:t>
      </w:r>
      <w:r>
        <w:rPr>
          <w:rFonts w:ascii="Verdana" w:hAnsi="Verdana" w:cs="Arial"/>
          <w:sz w:val="18"/>
          <w:szCs w:val="18"/>
        </w:rPr>
        <w:t xml:space="preserve"> en het bijbehorende prijzenblad </w:t>
      </w:r>
      <w:r w:rsidRPr="007A5AD7">
        <w:rPr>
          <w:rFonts w:ascii="Verdana" w:hAnsi="Verdana" w:cs="Arial"/>
          <w:b/>
          <w:sz w:val="18"/>
          <w:szCs w:val="18"/>
        </w:rPr>
        <w:t xml:space="preserve">“gladheidbestrijding perceel </w:t>
      </w:r>
      <w:r>
        <w:rPr>
          <w:rFonts w:ascii="Verdana" w:hAnsi="Verdana" w:cs="Arial"/>
          <w:b/>
          <w:sz w:val="18"/>
          <w:szCs w:val="18"/>
        </w:rPr>
        <w:t>vrachtwagens</w:t>
      </w:r>
      <w:r w:rsidRPr="007A5AD7">
        <w:rPr>
          <w:rFonts w:ascii="Verdana" w:hAnsi="Verdana" w:cs="Arial"/>
          <w:b/>
          <w:sz w:val="18"/>
          <w:szCs w:val="18"/>
        </w:rPr>
        <w:t>”</w:t>
      </w:r>
    </w:p>
    <w:p w:rsidR="007A5AD7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uit te voeren voor een bedrag, de omzetbelasting daarin niet inbegrepen, van:</w:t>
      </w: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>
        <w:rPr>
          <w:rFonts w:ascii="Verdana" w:eastAsia="ArialMT" w:hAnsi="Verdana" w:cs="ArialMT"/>
          <w:sz w:val="18"/>
          <w:szCs w:val="18"/>
        </w:rPr>
        <w:t>_________________________________________________________________</w:t>
      </w:r>
      <w:r w:rsidRPr="007E77F5">
        <w:rPr>
          <w:rFonts w:ascii="Verdana" w:eastAsia="ArialMT" w:hAnsi="Verdana" w:cs="ArialMT"/>
          <w:sz w:val="18"/>
          <w:szCs w:val="18"/>
        </w:rPr>
        <w:t>euro</w:t>
      </w:r>
    </w:p>
    <w:p w:rsidR="007A5AD7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(bedrag in cijfers)</w:t>
      </w: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>
        <w:rPr>
          <w:rFonts w:ascii="Verdana" w:eastAsia="ArialMT" w:hAnsi="Verdana" w:cs="ArialMT"/>
          <w:sz w:val="18"/>
          <w:szCs w:val="18"/>
        </w:rPr>
        <w:t>_________________________________________________________________</w:t>
      </w:r>
      <w:r w:rsidRPr="007E77F5">
        <w:rPr>
          <w:rFonts w:ascii="Verdana" w:eastAsia="ArialMT" w:hAnsi="Verdana" w:cs="ArialMT"/>
          <w:sz w:val="18"/>
          <w:szCs w:val="18"/>
        </w:rPr>
        <w:t>euro</w:t>
      </w: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(bedrag in letters)</w:t>
      </w: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Het ter zake van de omzetbelasting verschuldigde bedrag bedraagt:</w:t>
      </w: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>
        <w:rPr>
          <w:rFonts w:ascii="Verdana" w:eastAsia="ArialMT" w:hAnsi="Verdana" w:cs="ArialMT"/>
          <w:sz w:val="18"/>
          <w:szCs w:val="18"/>
        </w:rPr>
        <w:t>_________________________________________________________________</w:t>
      </w:r>
      <w:r w:rsidRPr="007E77F5">
        <w:rPr>
          <w:rFonts w:ascii="Verdana" w:eastAsia="ArialMT" w:hAnsi="Verdana" w:cs="ArialMT"/>
          <w:sz w:val="18"/>
          <w:szCs w:val="18"/>
        </w:rPr>
        <w:t>euro</w:t>
      </w:r>
    </w:p>
    <w:p w:rsidR="007A5AD7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</w:p>
    <w:p w:rsidR="007A5AD7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(bedrag in cijfers)</w:t>
      </w:r>
    </w:p>
    <w:p w:rsidR="007A5AD7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>
        <w:rPr>
          <w:rFonts w:ascii="Verdana" w:eastAsia="ArialMT" w:hAnsi="Verdana" w:cs="ArialMT"/>
          <w:sz w:val="18"/>
          <w:szCs w:val="18"/>
        </w:rPr>
        <w:t>_________________________________________________________________</w:t>
      </w:r>
      <w:r w:rsidRPr="007E77F5">
        <w:rPr>
          <w:rFonts w:ascii="Verdana" w:eastAsia="ArialMT" w:hAnsi="Verdana" w:cs="ArialMT"/>
          <w:sz w:val="18"/>
          <w:szCs w:val="18"/>
        </w:rPr>
        <w:t>euro</w:t>
      </w:r>
    </w:p>
    <w:p w:rsidR="007A5AD7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(bedrag in letters)</w:t>
      </w:r>
    </w:p>
    <w:p w:rsidR="007A5AD7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</w:p>
    <w:p w:rsidR="007A5AD7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</w:p>
    <w:p w:rsidR="007A5AD7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</w:p>
    <w:p w:rsidR="007A5AD7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</w:p>
    <w:p w:rsidR="007A5AD7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>
        <w:rPr>
          <w:rFonts w:ascii="Verdana" w:eastAsia="ArialMT" w:hAnsi="Verdana" w:cs="ArialMT"/>
          <w:sz w:val="18"/>
          <w:szCs w:val="18"/>
        </w:rPr>
        <w:t>Blad 1 uit 2</w:t>
      </w:r>
    </w:p>
    <w:p w:rsidR="007A5AD7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In geval van een inschrijving door een samenwerkingsverband van ondernemers wijzen de</w:t>
      </w: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inschrijvers de hierboven onder a. genoemde inschrijver aan als gemachtigde om hen in alle</w:t>
      </w: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zaken</w:t>
      </w:r>
      <w:r>
        <w:rPr>
          <w:rFonts w:ascii="Verdana" w:eastAsia="ArialMT" w:hAnsi="Verdana" w:cs="ArialMT"/>
          <w:sz w:val="18"/>
          <w:szCs w:val="18"/>
        </w:rPr>
        <w:t xml:space="preserve"> </w:t>
      </w:r>
      <w:r w:rsidRPr="007E77F5">
        <w:rPr>
          <w:rFonts w:ascii="Verdana" w:eastAsia="ArialMT" w:hAnsi="Verdana" w:cs="ArialMT"/>
          <w:sz w:val="18"/>
          <w:szCs w:val="18"/>
        </w:rPr>
        <w:t>in het kader van de aanbestedingsprocedure en de uitvoering van de opdracht te</w:t>
      </w: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vertegenwoordigen.</w:t>
      </w:r>
      <w:r>
        <w:rPr>
          <w:rFonts w:ascii="Verdana" w:eastAsia="ArialMT" w:hAnsi="Verdana" w:cs="ArialMT"/>
          <w:sz w:val="18"/>
          <w:szCs w:val="18"/>
        </w:rPr>
        <w:t xml:space="preserve"> </w:t>
      </w: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De inschrijver(s) verklaart (verklaren) deze inschrijving te doen overeenkomstig de</w:t>
      </w: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 xml:space="preserve">bepalingen van het </w:t>
      </w:r>
      <w:r>
        <w:rPr>
          <w:rFonts w:ascii="Verdana" w:eastAsia="ArialMT" w:hAnsi="Verdana" w:cs="ArialMT"/>
          <w:sz w:val="18"/>
          <w:szCs w:val="18"/>
        </w:rPr>
        <w:t>Aanbestedingswet 2012</w:t>
      </w:r>
      <w:r w:rsidRPr="007E77F5">
        <w:rPr>
          <w:rFonts w:ascii="Verdana" w:eastAsia="ArialMT" w:hAnsi="Verdana" w:cs="ArialMT"/>
          <w:sz w:val="18"/>
          <w:szCs w:val="18"/>
        </w:rPr>
        <w:t>. (van toepassing zijnde</w:t>
      </w: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aanbestedingsreglement), en met inachtneming van de bepalingen en de gegevens</w:t>
      </w:r>
      <w:r>
        <w:rPr>
          <w:rFonts w:ascii="Verdana" w:eastAsia="ArialMT" w:hAnsi="Verdana" w:cs="ArialMT"/>
          <w:sz w:val="18"/>
          <w:szCs w:val="18"/>
        </w:rPr>
        <w:t xml:space="preserve"> </w:t>
      </w:r>
      <w:r w:rsidRPr="007E77F5">
        <w:rPr>
          <w:rFonts w:ascii="Verdana" w:eastAsia="ArialMT" w:hAnsi="Verdana" w:cs="ArialMT"/>
          <w:sz w:val="18"/>
          <w:szCs w:val="18"/>
        </w:rPr>
        <w:t>zoals</w:t>
      </w: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deze zijn omschreven in de voor de inschrijving relevante stukken.</w:t>
      </w:r>
    </w:p>
    <w:p w:rsidR="007A5AD7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Gedaan op (datum), te (plaats).</w:t>
      </w:r>
    </w:p>
    <w:p w:rsidR="007A5AD7" w:rsidRPr="007E77F5" w:rsidRDefault="007A5AD7" w:rsidP="007A5AD7">
      <w:pPr>
        <w:autoSpaceDE w:val="0"/>
        <w:autoSpaceDN w:val="0"/>
        <w:adjustRightInd w:val="0"/>
        <w:spacing w:after="0" w:line="48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De inschrijver(s)</w:t>
      </w:r>
    </w:p>
    <w:p w:rsidR="007A5AD7" w:rsidRPr="007E77F5" w:rsidRDefault="007A5AD7" w:rsidP="007A5AD7">
      <w:pPr>
        <w:autoSpaceDE w:val="0"/>
        <w:autoSpaceDN w:val="0"/>
        <w:adjustRightInd w:val="0"/>
        <w:spacing w:after="0" w:line="48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A) (handtekening)</w:t>
      </w:r>
    </w:p>
    <w:p w:rsidR="007A5AD7" w:rsidRPr="007E77F5" w:rsidRDefault="007A5AD7" w:rsidP="007A5AD7">
      <w:pPr>
        <w:autoSpaceDE w:val="0"/>
        <w:autoSpaceDN w:val="0"/>
        <w:adjustRightInd w:val="0"/>
        <w:spacing w:after="0" w:line="48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(naam)</w:t>
      </w:r>
    </w:p>
    <w:p w:rsidR="007A5AD7" w:rsidRDefault="007A5AD7" w:rsidP="007A5AD7">
      <w:pPr>
        <w:autoSpaceDE w:val="0"/>
        <w:autoSpaceDN w:val="0"/>
        <w:adjustRightInd w:val="0"/>
        <w:spacing w:after="0" w:line="48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(functie)</w:t>
      </w:r>
    </w:p>
    <w:p w:rsidR="007A5AD7" w:rsidRDefault="007A5AD7" w:rsidP="007A5AD7">
      <w:pPr>
        <w:autoSpaceDE w:val="0"/>
        <w:autoSpaceDN w:val="0"/>
        <w:adjustRightInd w:val="0"/>
        <w:spacing w:after="0" w:line="480" w:lineRule="auto"/>
        <w:rPr>
          <w:rFonts w:ascii="Verdana" w:eastAsia="ArialMT" w:hAnsi="Verdana" w:cs="ArialMT"/>
          <w:sz w:val="18"/>
          <w:szCs w:val="18"/>
        </w:rPr>
      </w:pPr>
    </w:p>
    <w:p w:rsidR="007A5AD7" w:rsidRPr="007E77F5" w:rsidRDefault="007A5AD7" w:rsidP="007A5AD7">
      <w:pPr>
        <w:autoSpaceDE w:val="0"/>
        <w:autoSpaceDN w:val="0"/>
        <w:adjustRightInd w:val="0"/>
        <w:spacing w:after="0" w:line="48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B) (handtekening)</w:t>
      </w:r>
    </w:p>
    <w:p w:rsidR="007A5AD7" w:rsidRPr="007E77F5" w:rsidRDefault="007A5AD7" w:rsidP="007A5AD7">
      <w:pPr>
        <w:autoSpaceDE w:val="0"/>
        <w:autoSpaceDN w:val="0"/>
        <w:adjustRightInd w:val="0"/>
        <w:spacing w:after="0" w:line="48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(naam)</w:t>
      </w:r>
    </w:p>
    <w:p w:rsidR="007A5AD7" w:rsidRDefault="007A5AD7" w:rsidP="007A5AD7">
      <w:pPr>
        <w:autoSpaceDE w:val="0"/>
        <w:autoSpaceDN w:val="0"/>
        <w:adjustRightInd w:val="0"/>
        <w:spacing w:after="0" w:line="48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(functie)</w:t>
      </w:r>
    </w:p>
    <w:p w:rsidR="007A5AD7" w:rsidRDefault="007A5AD7" w:rsidP="007A5AD7">
      <w:pPr>
        <w:autoSpaceDE w:val="0"/>
        <w:autoSpaceDN w:val="0"/>
        <w:adjustRightInd w:val="0"/>
        <w:spacing w:after="0" w:line="480" w:lineRule="auto"/>
        <w:rPr>
          <w:rFonts w:ascii="Verdana" w:eastAsia="ArialMT" w:hAnsi="Verdana" w:cs="ArialMT"/>
          <w:sz w:val="18"/>
          <w:szCs w:val="18"/>
        </w:rPr>
      </w:pPr>
    </w:p>
    <w:p w:rsidR="007A5AD7" w:rsidRPr="007E77F5" w:rsidRDefault="007A5AD7" w:rsidP="007A5AD7">
      <w:pPr>
        <w:autoSpaceDE w:val="0"/>
        <w:autoSpaceDN w:val="0"/>
        <w:adjustRightInd w:val="0"/>
        <w:spacing w:after="0" w:line="48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C) (handtekening)</w:t>
      </w:r>
    </w:p>
    <w:p w:rsidR="007A5AD7" w:rsidRPr="007E77F5" w:rsidRDefault="007A5AD7" w:rsidP="007A5AD7">
      <w:pPr>
        <w:autoSpaceDE w:val="0"/>
        <w:autoSpaceDN w:val="0"/>
        <w:adjustRightInd w:val="0"/>
        <w:spacing w:after="0" w:line="48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(naam)</w:t>
      </w:r>
    </w:p>
    <w:p w:rsidR="007A5AD7" w:rsidRDefault="007A5AD7" w:rsidP="007A5AD7">
      <w:pPr>
        <w:spacing w:line="48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(functie)</w:t>
      </w:r>
    </w:p>
    <w:p w:rsidR="007A5AD7" w:rsidRDefault="007A5AD7" w:rsidP="007A5AD7">
      <w:pPr>
        <w:spacing w:line="480" w:lineRule="auto"/>
        <w:rPr>
          <w:rFonts w:ascii="Verdana" w:hAnsi="Verdana"/>
          <w:sz w:val="18"/>
          <w:szCs w:val="18"/>
        </w:rPr>
      </w:pPr>
    </w:p>
    <w:p w:rsidR="007A5AD7" w:rsidRDefault="007A5AD7" w:rsidP="007A5AD7">
      <w:pPr>
        <w:spacing w:line="480" w:lineRule="auto"/>
        <w:rPr>
          <w:rFonts w:ascii="Verdana" w:hAnsi="Verdana"/>
          <w:sz w:val="18"/>
          <w:szCs w:val="18"/>
        </w:rPr>
      </w:pPr>
    </w:p>
    <w:p w:rsidR="007A5AD7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>
        <w:rPr>
          <w:rFonts w:ascii="Verdana" w:eastAsia="ArialMT" w:hAnsi="Verdana" w:cs="ArialMT"/>
          <w:sz w:val="18"/>
          <w:szCs w:val="18"/>
        </w:rPr>
        <w:t>Blad 2 uit 2</w:t>
      </w:r>
    </w:p>
    <w:p w:rsidR="001F6962" w:rsidRDefault="001F6962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</w:p>
    <w:p w:rsidR="001F6962" w:rsidRPr="001F6962" w:rsidRDefault="001F6962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b/>
          <w:sz w:val="18"/>
          <w:szCs w:val="18"/>
        </w:rPr>
      </w:pPr>
      <w:r w:rsidRPr="001F6962">
        <w:rPr>
          <w:rFonts w:ascii="Verdana" w:eastAsia="ArialMT" w:hAnsi="Verdana" w:cs="ArialMT"/>
          <w:b/>
          <w:sz w:val="18"/>
          <w:szCs w:val="18"/>
        </w:rPr>
        <w:t>_____________________________________________</w:t>
      </w:r>
      <w:r>
        <w:rPr>
          <w:rFonts w:ascii="Verdana" w:eastAsia="ArialMT" w:hAnsi="Verdana" w:cs="ArialMT"/>
          <w:b/>
          <w:sz w:val="18"/>
          <w:szCs w:val="18"/>
        </w:rPr>
        <w:t>________________________</w:t>
      </w:r>
    </w:p>
    <w:p w:rsidR="007E77F5" w:rsidRPr="007E77F5" w:rsidRDefault="007E77F5" w:rsidP="007A5AD7">
      <w:pPr>
        <w:pageBreakBefore/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lastRenderedPageBreak/>
        <w:t>I N S C H R I J V I N G S B I L J E T</w:t>
      </w:r>
      <w:r w:rsidR="007E50CD">
        <w:rPr>
          <w:rFonts w:ascii="Verdana" w:eastAsia="ArialMT" w:hAnsi="Verdana" w:cs="ArialMT"/>
          <w:sz w:val="18"/>
          <w:szCs w:val="18"/>
        </w:rPr>
        <w:t xml:space="preserve"> </w:t>
      </w:r>
      <w:r w:rsidR="00E1280E" w:rsidRPr="00E1280E">
        <w:rPr>
          <w:rFonts w:ascii="Verdana" w:eastAsia="ArialMT" w:hAnsi="Verdana" w:cs="ArialMT"/>
          <w:b/>
          <w:sz w:val="18"/>
          <w:szCs w:val="18"/>
        </w:rPr>
        <w:t xml:space="preserve">perceel </w:t>
      </w:r>
      <w:r w:rsidR="007A5AD7">
        <w:rPr>
          <w:rFonts w:ascii="Verdana" w:eastAsia="ArialMT" w:hAnsi="Verdana" w:cs="ArialMT"/>
          <w:b/>
          <w:sz w:val="18"/>
          <w:szCs w:val="18"/>
        </w:rPr>
        <w:t>grote</w:t>
      </w:r>
      <w:r w:rsidR="00E1280E" w:rsidRPr="00E1280E">
        <w:rPr>
          <w:rFonts w:ascii="Verdana" w:eastAsia="ArialMT" w:hAnsi="Verdana" w:cs="ArialMT"/>
          <w:b/>
          <w:sz w:val="18"/>
          <w:szCs w:val="18"/>
        </w:rPr>
        <w:t xml:space="preserve"> tractoren</w:t>
      </w:r>
      <w:r w:rsidR="001F6962">
        <w:rPr>
          <w:rFonts w:ascii="Verdana" w:eastAsia="ArialMT" w:hAnsi="Verdana" w:cs="ArialMT"/>
          <w:b/>
          <w:sz w:val="18"/>
          <w:szCs w:val="18"/>
        </w:rPr>
        <w:t xml:space="preserve"> (b)</w:t>
      </w:r>
    </w:p>
    <w:p w:rsidR="007E77F5" w:rsidRPr="007E77F5" w:rsidRDefault="007E77F5" w:rsidP="007E77F5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De hierna te noemen inschrijver(s):</w:t>
      </w:r>
    </w:p>
    <w:p w:rsidR="007E77F5" w:rsidRPr="007E77F5" w:rsidRDefault="007E77F5" w:rsidP="007E77F5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A)</w:t>
      </w:r>
    </w:p>
    <w:p w:rsidR="007E77F5" w:rsidRPr="007E77F5" w:rsidRDefault="007E77F5" w:rsidP="007E77F5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gevestigd te:</w:t>
      </w:r>
    </w:p>
    <w:p w:rsidR="007E77F5" w:rsidRDefault="007E77F5" w:rsidP="007E77F5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KVK-nummer:</w:t>
      </w:r>
    </w:p>
    <w:p w:rsidR="007E77F5" w:rsidRPr="007E77F5" w:rsidRDefault="007E77F5" w:rsidP="007E77F5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</w:p>
    <w:p w:rsidR="007E77F5" w:rsidRPr="007E77F5" w:rsidRDefault="007E77F5" w:rsidP="007E77F5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B)</w:t>
      </w:r>
    </w:p>
    <w:p w:rsidR="007E77F5" w:rsidRPr="007E77F5" w:rsidRDefault="007E77F5" w:rsidP="007E77F5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gevestigd te:</w:t>
      </w:r>
    </w:p>
    <w:p w:rsidR="007E77F5" w:rsidRDefault="007E77F5" w:rsidP="007E77F5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KVK-nummer:</w:t>
      </w:r>
    </w:p>
    <w:p w:rsidR="007E77F5" w:rsidRPr="007E77F5" w:rsidRDefault="007E77F5" w:rsidP="007E77F5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</w:p>
    <w:p w:rsidR="007E77F5" w:rsidRPr="007E77F5" w:rsidRDefault="007E77F5" w:rsidP="007E77F5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C)</w:t>
      </w:r>
    </w:p>
    <w:p w:rsidR="007E77F5" w:rsidRPr="007E77F5" w:rsidRDefault="007E77F5" w:rsidP="007E77F5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gevestigd te:</w:t>
      </w:r>
    </w:p>
    <w:p w:rsidR="007E77F5" w:rsidRDefault="007E77F5" w:rsidP="007E77F5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KVK-nummer:</w:t>
      </w:r>
    </w:p>
    <w:p w:rsidR="007E77F5" w:rsidRPr="007E77F5" w:rsidRDefault="007E77F5" w:rsidP="007E77F5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</w:p>
    <w:p w:rsidR="007E77F5" w:rsidRPr="007E77F5" w:rsidRDefault="007E77F5" w:rsidP="007E77F5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(Bij een natuurlijk persoon naam en voornamen voluit, bij een rechtspersoon de statutaire</w:t>
      </w:r>
    </w:p>
    <w:p w:rsidR="007E77F5" w:rsidRPr="007E77F5" w:rsidRDefault="007E77F5" w:rsidP="007E77F5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naam; bij een natuurlijk persoon de woonplaats, bij een rechtspersoon de vestigingsplaats)</w:t>
      </w:r>
    </w:p>
    <w:p w:rsidR="007E77F5" w:rsidRPr="007E77F5" w:rsidRDefault="007E77F5" w:rsidP="007E77F5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 xml:space="preserve">verklaart (verklaren) zich door ondertekening dezes bereid de opdracht voor: </w:t>
      </w:r>
      <w:r w:rsidRPr="007E50CD">
        <w:rPr>
          <w:rFonts w:ascii="Verdana" w:eastAsia="ArialMT" w:hAnsi="Verdana" w:cs="ArialMT"/>
          <w:b/>
          <w:sz w:val="18"/>
          <w:szCs w:val="18"/>
          <w:u w:val="single"/>
        </w:rPr>
        <w:t xml:space="preserve">levering </w:t>
      </w:r>
      <w:r w:rsidR="007E50CD">
        <w:rPr>
          <w:rFonts w:ascii="Verdana" w:eastAsia="ArialMT" w:hAnsi="Verdana" w:cs="ArialMT"/>
          <w:sz w:val="18"/>
          <w:szCs w:val="18"/>
        </w:rPr>
        <w:t xml:space="preserve">van </w:t>
      </w:r>
      <w:r w:rsidR="00E1280E">
        <w:rPr>
          <w:rFonts w:ascii="Verdana" w:eastAsia="ArialMT" w:hAnsi="Verdana" w:cs="ArialMT"/>
          <w:b/>
          <w:sz w:val="18"/>
          <w:szCs w:val="18"/>
          <w:u w:val="single"/>
        </w:rPr>
        <w:t>de diensten zoals</w:t>
      </w:r>
      <w:r w:rsidR="005C4E38">
        <w:rPr>
          <w:rFonts w:ascii="Verdana" w:eastAsia="ArialMT" w:hAnsi="Verdana" w:cs="ArialMT"/>
          <w:b/>
          <w:sz w:val="18"/>
          <w:szCs w:val="18"/>
          <w:u w:val="single"/>
        </w:rPr>
        <w:t xml:space="preserve"> </w:t>
      </w:r>
      <w:r w:rsidR="007E50CD">
        <w:rPr>
          <w:rFonts w:ascii="Verdana" w:eastAsia="ArialMT" w:hAnsi="Verdana" w:cs="ArialMT"/>
          <w:sz w:val="18"/>
          <w:szCs w:val="18"/>
        </w:rPr>
        <w:t xml:space="preserve"> </w:t>
      </w:r>
      <w:proofErr w:type="spellStart"/>
      <w:r w:rsidR="007E50CD">
        <w:rPr>
          <w:rFonts w:ascii="Verdana" w:eastAsia="ArialMT" w:hAnsi="Verdana" w:cs="ArialMT"/>
          <w:sz w:val="18"/>
          <w:szCs w:val="18"/>
        </w:rPr>
        <w:t>zoals</w:t>
      </w:r>
      <w:proofErr w:type="spellEnd"/>
      <w:r w:rsidR="007E50CD">
        <w:rPr>
          <w:rFonts w:ascii="Verdana" w:eastAsia="ArialMT" w:hAnsi="Verdana" w:cs="ArialMT"/>
          <w:sz w:val="18"/>
          <w:szCs w:val="18"/>
        </w:rPr>
        <w:t xml:space="preserve"> beschreven in:</w:t>
      </w:r>
    </w:p>
    <w:p w:rsidR="007E77F5" w:rsidRPr="007A5AD7" w:rsidRDefault="00473ABE" w:rsidP="007E77F5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b/>
          <w:sz w:val="18"/>
          <w:szCs w:val="18"/>
        </w:rPr>
      </w:pPr>
      <w:r w:rsidRPr="00121D79">
        <w:rPr>
          <w:rFonts w:ascii="Verdana" w:eastAsia="ArialMT" w:hAnsi="Verdana" w:cs="ArialMT"/>
          <w:sz w:val="18"/>
          <w:szCs w:val="18"/>
        </w:rPr>
        <w:t xml:space="preserve">Aanbestedingsdocument </w:t>
      </w:r>
      <w:r w:rsidR="00E56675">
        <w:rPr>
          <w:rFonts w:ascii="Verdana" w:hAnsi="Verdana" w:cs="Arial"/>
          <w:sz w:val="18"/>
          <w:szCs w:val="18"/>
        </w:rPr>
        <w:t>4085274</w:t>
      </w:r>
      <w:r w:rsidR="00E1280E">
        <w:rPr>
          <w:rFonts w:ascii="Verdana" w:hAnsi="Verdana" w:cs="Arial"/>
          <w:sz w:val="18"/>
          <w:szCs w:val="18"/>
        </w:rPr>
        <w:t xml:space="preserve"> en het bijbehorende prijzenblad </w:t>
      </w:r>
      <w:r w:rsidR="007A5AD7" w:rsidRPr="007A5AD7">
        <w:rPr>
          <w:rFonts w:ascii="Verdana" w:hAnsi="Verdana" w:cs="Arial"/>
          <w:b/>
          <w:sz w:val="18"/>
          <w:szCs w:val="18"/>
        </w:rPr>
        <w:t xml:space="preserve">“gladheidbestrijding perceel </w:t>
      </w:r>
      <w:r w:rsidR="007A5AD7">
        <w:rPr>
          <w:rFonts w:ascii="Verdana" w:hAnsi="Verdana" w:cs="Arial"/>
          <w:b/>
          <w:sz w:val="18"/>
          <w:szCs w:val="18"/>
        </w:rPr>
        <w:t>grote</w:t>
      </w:r>
      <w:r w:rsidR="007A5AD7" w:rsidRPr="007A5AD7">
        <w:rPr>
          <w:rFonts w:ascii="Verdana" w:hAnsi="Verdana" w:cs="Arial"/>
          <w:b/>
          <w:sz w:val="18"/>
          <w:szCs w:val="18"/>
        </w:rPr>
        <w:t xml:space="preserve"> tractoren”</w:t>
      </w:r>
    </w:p>
    <w:p w:rsidR="007E77F5" w:rsidRDefault="007E77F5" w:rsidP="007E77F5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uit te voeren voor een bedrag, de omzetbelasting daarin niet inbegrepen, van:</w:t>
      </w:r>
    </w:p>
    <w:p w:rsidR="007E50CD" w:rsidRPr="007E77F5" w:rsidRDefault="007E50CD" w:rsidP="007E77F5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</w:p>
    <w:p w:rsidR="007E77F5" w:rsidRPr="007E77F5" w:rsidRDefault="007E50CD" w:rsidP="007E77F5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>
        <w:rPr>
          <w:rFonts w:ascii="Verdana" w:eastAsia="ArialMT" w:hAnsi="Verdana" w:cs="ArialMT"/>
          <w:sz w:val="18"/>
          <w:szCs w:val="18"/>
        </w:rPr>
        <w:t>_________________________________________________________________</w:t>
      </w:r>
      <w:r w:rsidR="007E77F5" w:rsidRPr="007E77F5">
        <w:rPr>
          <w:rFonts w:ascii="Verdana" w:eastAsia="ArialMT" w:hAnsi="Verdana" w:cs="ArialMT"/>
          <w:sz w:val="18"/>
          <w:szCs w:val="18"/>
        </w:rPr>
        <w:t>euro</w:t>
      </w:r>
    </w:p>
    <w:p w:rsidR="007E77F5" w:rsidRDefault="007E77F5" w:rsidP="007E77F5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(bedrag in cijfers)</w:t>
      </w:r>
    </w:p>
    <w:p w:rsidR="007E50CD" w:rsidRPr="007E77F5" w:rsidRDefault="007E50CD" w:rsidP="007E77F5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</w:p>
    <w:p w:rsidR="007E77F5" w:rsidRPr="007E77F5" w:rsidRDefault="007E50CD" w:rsidP="007E77F5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>
        <w:rPr>
          <w:rFonts w:ascii="Verdana" w:eastAsia="ArialMT" w:hAnsi="Verdana" w:cs="ArialMT"/>
          <w:sz w:val="18"/>
          <w:szCs w:val="18"/>
        </w:rPr>
        <w:t>_________________________________________________________________</w:t>
      </w:r>
      <w:r w:rsidR="007E77F5" w:rsidRPr="007E77F5">
        <w:rPr>
          <w:rFonts w:ascii="Verdana" w:eastAsia="ArialMT" w:hAnsi="Verdana" w:cs="ArialMT"/>
          <w:sz w:val="18"/>
          <w:szCs w:val="18"/>
        </w:rPr>
        <w:t>euro</w:t>
      </w:r>
    </w:p>
    <w:p w:rsidR="007E77F5" w:rsidRPr="007E77F5" w:rsidRDefault="007E77F5" w:rsidP="007E77F5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(bedrag in letters)</w:t>
      </w:r>
    </w:p>
    <w:p w:rsidR="007E77F5" w:rsidRPr="007E77F5" w:rsidRDefault="007E77F5" w:rsidP="007E77F5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Het ter zake van de omzetbelasting verschuldigde bedrag bedraagt:</w:t>
      </w:r>
    </w:p>
    <w:p w:rsidR="007E50CD" w:rsidRPr="007E77F5" w:rsidRDefault="007E50CD" w:rsidP="007E50CD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</w:p>
    <w:p w:rsidR="007E50CD" w:rsidRPr="007E77F5" w:rsidRDefault="007E50CD" w:rsidP="007E50CD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>
        <w:rPr>
          <w:rFonts w:ascii="Verdana" w:eastAsia="ArialMT" w:hAnsi="Verdana" w:cs="ArialMT"/>
          <w:sz w:val="18"/>
          <w:szCs w:val="18"/>
        </w:rPr>
        <w:t>_________________________________________________________________</w:t>
      </w:r>
      <w:r w:rsidRPr="007E77F5">
        <w:rPr>
          <w:rFonts w:ascii="Verdana" w:eastAsia="ArialMT" w:hAnsi="Verdana" w:cs="ArialMT"/>
          <w:sz w:val="18"/>
          <w:szCs w:val="18"/>
        </w:rPr>
        <w:t>euro</w:t>
      </w:r>
    </w:p>
    <w:p w:rsidR="007E50CD" w:rsidRDefault="007E50CD" w:rsidP="007E50CD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</w:p>
    <w:p w:rsidR="007E50CD" w:rsidRDefault="007E50CD" w:rsidP="007E50CD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(bedrag in cijfers)</w:t>
      </w:r>
    </w:p>
    <w:p w:rsidR="007E50CD" w:rsidRDefault="007E50CD" w:rsidP="007E50CD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</w:p>
    <w:p w:rsidR="007E50CD" w:rsidRPr="007E77F5" w:rsidRDefault="007E50CD" w:rsidP="007E50CD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</w:p>
    <w:p w:rsidR="007E50CD" w:rsidRPr="007E77F5" w:rsidRDefault="007E50CD" w:rsidP="007E50CD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>
        <w:rPr>
          <w:rFonts w:ascii="Verdana" w:eastAsia="ArialMT" w:hAnsi="Verdana" w:cs="ArialMT"/>
          <w:sz w:val="18"/>
          <w:szCs w:val="18"/>
        </w:rPr>
        <w:t>_________________________________________________________________</w:t>
      </w:r>
      <w:r w:rsidRPr="007E77F5">
        <w:rPr>
          <w:rFonts w:ascii="Verdana" w:eastAsia="ArialMT" w:hAnsi="Verdana" w:cs="ArialMT"/>
          <w:sz w:val="18"/>
          <w:szCs w:val="18"/>
        </w:rPr>
        <w:t>euro</w:t>
      </w:r>
    </w:p>
    <w:p w:rsidR="007E50CD" w:rsidRDefault="007E50CD" w:rsidP="007E50CD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(bedrag in letters)</w:t>
      </w:r>
    </w:p>
    <w:p w:rsidR="007E50CD" w:rsidRDefault="007E50CD" w:rsidP="007E50CD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</w:p>
    <w:p w:rsidR="007E50CD" w:rsidRDefault="007E50CD" w:rsidP="007E50CD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</w:p>
    <w:p w:rsidR="00F942D3" w:rsidRDefault="00F942D3" w:rsidP="007E50CD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</w:p>
    <w:p w:rsidR="00F942D3" w:rsidRDefault="00F942D3" w:rsidP="007E50CD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</w:p>
    <w:p w:rsidR="00F942D3" w:rsidRDefault="00F942D3" w:rsidP="007E50CD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>
        <w:rPr>
          <w:rFonts w:ascii="Verdana" w:eastAsia="ArialMT" w:hAnsi="Verdana" w:cs="ArialMT"/>
          <w:sz w:val="18"/>
          <w:szCs w:val="18"/>
        </w:rPr>
        <w:t xml:space="preserve">Blad 1 uit </w:t>
      </w:r>
      <w:r w:rsidR="002870EB">
        <w:rPr>
          <w:rFonts w:ascii="Verdana" w:eastAsia="ArialMT" w:hAnsi="Verdana" w:cs="ArialMT"/>
          <w:sz w:val="18"/>
          <w:szCs w:val="18"/>
        </w:rPr>
        <w:t>2</w:t>
      </w:r>
    </w:p>
    <w:p w:rsidR="00A36205" w:rsidRDefault="00A36205" w:rsidP="00A36205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</w:p>
    <w:p w:rsidR="00A36205" w:rsidRPr="007E77F5" w:rsidRDefault="00A36205" w:rsidP="007E50CD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</w:p>
    <w:p w:rsidR="007E77F5" w:rsidRPr="007E77F5" w:rsidRDefault="007E77F5" w:rsidP="007E77F5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In geval van een inschrijving door een samenwerkingsverband van ondernemers wijzen de</w:t>
      </w:r>
    </w:p>
    <w:p w:rsidR="007E77F5" w:rsidRPr="007E77F5" w:rsidRDefault="007E77F5" w:rsidP="007E77F5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inschrijvers de hierboven onder a. genoemde inschrijver aan als gemachtigde om hen in alle</w:t>
      </w:r>
    </w:p>
    <w:p w:rsidR="007E77F5" w:rsidRPr="007E77F5" w:rsidRDefault="007E77F5" w:rsidP="007E77F5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zaken</w:t>
      </w:r>
      <w:r w:rsidR="00C047C7">
        <w:rPr>
          <w:rFonts w:ascii="Verdana" w:eastAsia="ArialMT" w:hAnsi="Verdana" w:cs="ArialMT"/>
          <w:sz w:val="18"/>
          <w:szCs w:val="18"/>
        </w:rPr>
        <w:t xml:space="preserve"> </w:t>
      </w:r>
      <w:r w:rsidRPr="007E77F5">
        <w:rPr>
          <w:rFonts w:ascii="Verdana" w:eastAsia="ArialMT" w:hAnsi="Verdana" w:cs="ArialMT"/>
          <w:sz w:val="18"/>
          <w:szCs w:val="18"/>
        </w:rPr>
        <w:t>in het kader van de aanbestedingsprocedure en de uitvoering van de opdracht te</w:t>
      </w:r>
    </w:p>
    <w:p w:rsidR="007E77F5" w:rsidRPr="007E77F5" w:rsidRDefault="007E77F5" w:rsidP="007E77F5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vertegenwoordigen.</w:t>
      </w:r>
      <w:r w:rsidR="00C047C7">
        <w:rPr>
          <w:rFonts w:ascii="Verdana" w:eastAsia="ArialMT" w:hAnsi="Verdana" w:cs="ArialMT"/>
          <w:sz w:val="18"/>
          <w:szCs w:val="18"/>
        </w:rPr>
        <w:t xml:space="preserve"> </w:t>
      </w:r>
    </w:p>
    <w:p w:rsidR="007E77F5" w:rsidRPr="007E77F5" w:rsidRDefault="007E77F5" w:rsidP="007E77F5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De inschrijver(s) verklaart (verklaren) deze inschrijving te doen overeenkomstig de</w:t>
      </w:r>
    </w:p>
    <w:p w:rsidR="007E77F5" w:rsidRPr="007E77F5" w:rsidRDefault="007E77F5" w:rsidP="007E77F5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 xml:space="preserve">bepalingen van het </w:t>
      </w:r>
      <w:r w:rsidR="00001EBC">
        <w:rPr>
          <w:rFonts w:ascii="Verdana" w:eastAsia="ArialMT" w:hAnsi="Verdana" w:cs="ArialMT"/>
          <w:sz w:val="18"/>
          <w:szCs w:val="18"/>
        </w:rPr>
        <w:t>Aanbestedingswet 2012</w:t>
      </w:r>
      <w:r w:rsidRPr="007E77F5">
        <w:rPr>
          <w:rFonts w:ascii="Verdana" w:eastAsia="ArialMT" w:hAnsi="Verdana" w:cs="ArialMT"/>
          <w:sz w:val="18"/>
          <w:szCs w:val="18"/>
        </w:rPr>
        <w:t>. (van toepassing zijnde</w:t>
      </w:r>
    </w:p>
    <w:p w:rsidR="007E77F5" w:rsidRPr="007E77F5" w:rsidRDefault="007E77F5" w:rsidP="007E77F5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aanbestedingsreglement), en met inachtneming van de bepalingen en de gegevens</w:t>
      </w:r>
      <w:r w:rsidR="007E50CD">
        <w:rPr>
          <w:rFonts w:ascii="Verdana" w:eastAsia="ArialMT" w:hAnsi="Verdana" w:cs="ArialMT"/>
          <w:sz w:val="18"/>
          <w:szCs w:val="18"/>
        </w:rPr>
        <w:t xml:space="preserve"> </w:t>
      </w:r>
      <w:r w:rsidRPr="007E77F5">
        <w:rPr>
          <w:rFonts w:ascii="Verdana" w:eastAsia="ArialMT" w:hAnsi="Verdana" w:cs="ArialMT"/>
          <w:sz w:val="18"/>
          <w:szCs w:val="18"/>
        </w:rPr>
        <w:t>zoals</w:t>
      </w:r>
    </w:p>
    <w:p w:rsidR="007E77F5" w:rsidRPr="007E77F5" w:rsidRDefault="007E77F5" w:rsidP="007E77F5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deze zijn omschreven in de voor de inschrijving relevante stukken.</w:t>
      </w:r>
    </w:p>
    <w:p w:rsidR="007E50CD" w:rsidRDefault="007E50CD" w:rsidP="007E77F5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</w:p>
    <w:p w:rsidR="007E77F5" w:rsidRPr="007E77F5" w:rsidRDefault="007E77F5" w:rsidP="007E77F5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Gedaan op (datum), te (plaats).</w:t>
      </w:r>
    </w:p>
    <w:p w:rsidR="007E77F5" w:rsidRPr="007E77F5" w:rsidRDefault="007E77F5" w:rsidP="007E50CD">
      <w:pPr>
        <w:autoSpaceDE w:val="0"/>
        <w:autoSpaceDN w:val="0"/>
        <w:adjustRightInd w:val="0"/>
        <w:spacing w:after="0" w:line="48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De inschrijver(s)</w:t>
      </w:r>
    </w:p>
    <w:p w:rsidR="007E77F5" w:rsidRPr="007E77F5" w:rsidRDefault="007E77F5" w:rsidP="007E50CD">
      <w:pPr>
        <w:autoSpaceDE w:val="0"/>
        <w:autoSpaceDN w:val="0"/>
        <w:adjustRightInd w:val="0"/>
        <w:spacing w:after="0" w:line="48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A) (handtekening)</w:t>
      </w:r>
    </w:p>
    <w:p w:rsidR="007E77F5" w:rsidRPr="007E77F5" w:rsidRDefault="007E77F5" w:rsidP="007E50CD">
      <w:pPr>
        <w:autoSpaceDE w:val="0"/>
        <w:autoSpaceDN w:val="0"/>
        <w:adjustRightInd w:val="0"/>
        <w:spacing w:after="0" w:line="48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(naam)</w:t>
      </w:r>
    </w:p>
    <w:p w:rsidR="007E77F5" w:rsidRDefault="007E77F5" w:rsidP="007E50CD">
      <w:pPr>
        <w:autoSpaceDE w:val="0"/>
        <w:autoSpaceDN w:val="0"/>
        <w:adjustRightInd w:val="0"/>
        <w:spacing w:after="0" w:line="48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(functie)</w:t>
      </w:r>
    </w:p>
    <w:p w:rsidR="00246753" w:rsidRDefault="00246753" w:rsidP="007E50CD">
      <w:pPr>
        <w:autoSpaceDE w:val="0"/>
        <w:autoSpaceDN w:val="0"/>
        <w:adjustRightInd w:val="0"/>
        <w:spacing w:after="0" w:line="480" w:lineRule="auto"/>
        <w:rPr>
          <w:rFonts w:ascii="Verdana" w:eastAsia="ArialMT" w:hAnsi="Verdana" w:cs="ArialMT"/>
          <w:sz w:val="18"/>
          <w:szCs w:val="18"/>
        </w:rPr>
      </w:pPr>
    </w:p>
    <w:p w:rsidR="007E77F5" w:rsidRPr="007E77F5" w:rsidRDefault="007E77F5" w:rsidP="007E50CD">
      <w:pPr>
        <w:autoSpaceDE w:val="0"/>
        <w:autoSpaceDN w:val="0"/>
        <w:adjustRightInd w:val="0"/>
        <w:spacing w:after="0" w:line="48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B) (handtekening)</w:t>
      </w:r>
    </w:p>
    <w:p w:rsidR="007E77F5" w:rsidRPr="007E77F5" w:rsidRDefault="007E77F5" w:rsidP="007E50CD">
      <w:pPr>
        <w:autoSpaceDE w:val="0"/>
        <w:autoSpaceDN w:val="0"/>
        <w:adjustRightInd w:val="0"/>
        <w:spacing w:after="0" w:line="48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(naam)</w:t>
      </w:r>
    </w:p>
    <w:p w:rsidR="007E77F5" w:rsidRDefault="007E77F5" w:rsidP="007E50CD">
      <w:pPr>
        <w:autoSpaceDE w:val="0"/>
        <w:autoSpaceDN w:val="0"/>
        <w:adjustRightInd w:val="0"/>
        <w:spacing w:after="0" w:line="48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(functie)</w:t>
      </w:r>
    </w:p>
    <w:p w:rsidR="00246753" w:rsidRDefault="00246753" w:rsidP="007E50CD">
      <w:pPr>
        <w:autoSpaceDE w:val="0"/>
        <w:autoSpaceDN w:val="0"/>
        <w:adjustRightInd w:val="0"/>
        <w:spacing w:after="0" w:line="480" w:lineRule="auto"/>
        <w:rPr>
          <w:rFonts w:ascii="Verdana" w:eastAsia="ArialMT" w:hAnsi="Verdana" w:cs="ArialMT"/>
          <w:sz w:val="18"/>
          <w:szCs w:val="18"/>
        </w:rPr>
      </w:pPr>
    </w:p>
    <w:p w:rsidR="007E77F5" w:rsidRPr="007E77F5" w:rsidRDefault="007E77F5" w:rsidP="007E50CD">
      <w:pPr>
        <w:autoSpaceDE w:val="0"/>
        <w:autoSpaceDN w:val="0"/>
        <w:adjustRightInd w:val="0"/>
        <w:spacing w:after="0" w:line="48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C) (handtekening)</w:t>
      </w:r>
    </w:p>
    <w:p w:rsidR="007E77F5" w:rsidRPr="007E77F5" w:rsidRDefault="007E77F5" w:rsidP="007E50CD">
      <w:pPr>
        <w:autoSpaceDE w:val="0"/>
        <w:autoSpaceDN w:val="0"/>
        <w:adjustRightInd w:val="0"/>
        <w:spacing w:after="0" w:line="48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(naam)</w:t>
      </w:r>
    </w:p>
    <w:p w:rsidR="00A402EF" w:rsidRDefault="007E77F5" w:rsidP="007E50CD">
      <w:pPr>
        <w:spacing w:line="48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(functie)</w:t>
      </w:r>
    </w:p>
    <w:p w:rsidR="00C047C7" w:rsidRDefault="00C047C7" w:rsidP="007E50CD">
      <w:pPr>
        <w:spacing w:line="480" w:lineRule="auto"/>
        <w:rPr>
          <w:rFonts w:ascii="Verdana" w:hAnsi="Verdana"/>
          <w:sz w:val="18"/>
          <w:szCs w:val="18"/>
        </w:rPr>
      </w:pPr>
    </w:p>
    <w:p w:rsidR="00F942D3" w:rsidRDefault="00F942D3" w:rsidP="007E50CD">
      <w:pPr>
        <w:spacing w:line="480" w:lineRule="auto"/>
        <w:rPr>
          <w:rFonts w:ascii="Verdana" w:hAnsi="Verdana"/>
          <w:sz w:val="18"/>
          <w:szCs w:val="18"/>
        </w:rPr>
      </w:pPr>
    </w:p>
    <w:p w:rsidR="00F942D3" w:rsidRDefault="00F942D3" w:rsidP="00F942D3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>
        <w:rPr>
          <w:rFonts w:ascii="Verdana" w:eastAsia="ArialMT" w:hAnsi="Verdana" w:cs="ArialMT"/>
          <w:sz w:val="18"/>
          <w:szCs w:val="18"/>
        </w:rPr>
        <w:t xml:space="preserve">Blad </w:t>
      </w:r>
      <w:r w:rsidR="002870EB">
        <w:rPr>
          <w:rFonts w:ascii="Verdana" w:eastAsia="ArialMT" w:hAnsi="Verdana" w:cs="ArialMT"/>
          <w:sz w:val="18"/>
          <w:szCs w:val="18"/>
        </w:rPr>
        <w:t>2</w:t>
      </w:r>
      <w:r>
        <w:rPr>
          <w:rFonts w:ascii="Verdana" w:eastAsia="ArialMT" w:hAnsi="Verdana" w:cs="ArialMT"/>
          <w:sz w:val="18"/>
          <w:szCs w:val="18"/>
        </w:rPr>
        <w:t xml:space="preserve"> uit </w:t>
      </w:r>
      <w:r w:rsidR="002870EB">
        <w:rPr>
          <w:rFonts w:ascii="Verdana" w:eastAsia="ArialMT" w:hAnsi="Verdana" w:cs="ArialMT"/>
          <w:sz w:val="18"/>
          <w:szCs w:val="18"/>
        </w:rPr>
        <w:t>2</w:t>
      </w:r>
    </w:p>
    <w:p w:rsidR="001F6962" w:rsidRDefault="001F6962" w:rsidP="00F942D3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</w:p>
    <w:p w:rsidR="001F6962" w:rsidRPr="001F6962" w:rsidRDefault="001F6962" w:rsidP="00F942D3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b/>
          <w:sz w:val="18"/>
          <w:szCs w:val="18"/>
        </w:rPr>
      </w:pPr>
      <w:r w:rsidRPr="001F6962">
        <w:rPr>
          <w:rFonts w:ascii="Verdana" w:eastAsia="ArialMT" w:hAnsi="Verdana" w:cs="ArialMT"/>
          <w:b/>
          <w:sz w:val="18"/>
          <w:szCs w:val="18"/>
        </w:rPr>
        <w:t>_____________________________________________</w:t>
      </w:r>
      <w:r>
        <w:rPr>
          <w:rFonts w:ascii="Verdana" w:eastAsia="ArialMT" w:hAnsi="Verdana" w:cs="ArialMT"/>
          <w:b/>
          <w:sz w:val="18"/>
          <w:szCs w:val="18"/>
        </w:rPr>
        <w:t>_________________________</w:t>
      </w:r>
    </w:p>
    <w:p w:rsidR="007A5AD7" w:rsidRPr="007E77F5" w:rsidRDefault="007A5AD7" w:rsidP="007A5AD7">
      <w:pPr>
        <w:pageBreakBefore/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lastRenderedPageBreak/>
        <w:t>I N S C H R I J V I N G S B I L J E T</w:t>
      </w:r>
      <w:r>
        <w:rPr>
          <w:rFonts w:ascii="Verdana" w:eastAsia="ArialMT" w:hAnsi="Verdana" w:cs="ArialMT"/>
          <w:sz w:val="18"/>
          <w:szCs w:val="18"/>
        </w:rPr>
        <w:t xml:space="preserve"> </w:t>
      </w:r>
      <w:r w:rsidRPr="007A5AD7">
        <w:rPr>
          <w:rFonts w:ascii="Verdana" w:eastAsia="ArialMT" w:hAnsi="Verdana" w:cs="ArialMT"/>
          <w:b/>
          <w:sz w:val="18"/>
          <w:szCs w:val="18"/>
        </w:rPr>
        <w:t xml:space="preserve">perceel </w:t>
      </w:r>
      <w:bookmarkStart w:id="0" w:name="_GoBack"/>
      <w:r w:rsidR="00E9354A" w:rsidRPr="00E56675">
        <w:rPr>
          <w:rFonts w:ascii="Verdana" w:eastAsia="ArialMT" w:hAnsi="Verdana" w:cs="ArialMT"/>
          <w:b/>
          <w:sz w:val="18"/>
          <w:szCs w:val="18"/>
        </w:rPr>
        <w:t>klein</w:t>
      </w:r>
      <w:r w:rsidRPr="00E56675">
        <w:rPr>
          <w:rFonts w:ascii="Verdana" w:eastAsia="ArialMT" w:hAnsi="Verdana" w:cs="ArialMT"/>
          <w:b/>
          <w:sz w:val="18"/>
          <w:szCs w:val="18"/>
        </w:rPr>
        <w:t>e</w:t>
      </w:r>
      <w:r w:rsidRPr="007A5AD7">
        <w:rPr>
          <w:rFonts w:ascii="Verdana" w:eastAsia="ArialMT" w:hAnsi="Verdana" w:cs="ArialMT"/>
          <w:b/>
          <w:sz w:val="18"/>
          <w:szCs w:val="18"/>
        </w:rPr>
        <w:t xml:space="preserve"> tractoren</w:t>
      </w:r>
      <w:r w:rsidR="001F6962">
        <w:rPr>
          <w:rFonts w:ascii="Verdana" w:eastAsia="ArialMT" w:hAnsi="Verdana" w:cs="ArialMT"/>
          <w:b/>
          <w:sz w:val="18"/>
          <w:szCs w:val="18"/>
        </w:rPr>
        <w:t xml:space="preserve"> </w:t>
      </w:r>
      <w:bookmarkEnd w:id="0"/>
      <w:r w:rsidR="001F6962">
        <w:rPr>
          <w:rFonts w:ascii="Verdana" w:eastAsia="ArialMT" w:hAnsi="Verdana" w:cs="ArialMT"/>
          <w:b/>
          <w:sz w:val="18"/>
          <w:szCs w:val="18"/>
        </w:rPr>
        <w:t>(c)</w:t>
      </w: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De hierna te noemen inschrijver(s):</w:t>
      </w: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A)</w:t>
      </w: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gevestigd te:</w:t>
      </w:r>
    </w:p>
    <w:p w:rsidR="007A5AD7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KVK-nummer:</w:t>
      </w: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B)</w:t>
      </w: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gevestigd te:</w:t>
      </w:r>
    </w:p>
    <w:p w:rsidR="007A5AD7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KVK-nummer:</w:t>
      </w: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C)</w:t>
      </w: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gevestigd te:</w:t>
      </w:r>
    </w:p>
    <w:p w:rsidR="007A5AD7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KVK-nummer:</w:t>
      </w: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(Bij een natuurlijk persoon naam en voornamen voluit, bij een rechtspersoon de statutaire</w:t>
      </w: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naam; bij een natuurlijk persoon de woonplaats, bij een rechtspersoon de vestigingsplaats)</w:t>
      </w: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 xml:space="preserve">verklaart (verklaren) zich door ondertekening dezes bereid de opdracht voor: </w:t>
      </w:r>
      <w:r w:rsidRPr="007E50CD">
        <w:rPr>
          <w:rFonts w:ascii="Verdana" w:eastAsia="ArialMT" w:hAnsi="Verdana" w:cs="ArialMT"/>
          <w:b/>
          <w:sz w:val="18"/>
          <w:szCs w:val="18"/>
          <w:u w:val="single"/>
        </w:rPr>
        <w:t xml:space="preserve">levering </w:t>
      </w:r>
      <w:r>
        <w:rPr>
          <w:rFonts w:ascii="Verdana" w:eastAsia="ArialMT" w:hAnsi="Verdana" w:cs="ArialMT"/>
          <w:sz w:val="18"/>
          <w:szCs w:val="18"/>
        </w:rPr>
        <w:t xml:space="preserve">van </w:t>
      </w:r>
      <w:r>
        <w:rPr>
          <w:rFonts w:ascii="Verdana" w:eastAsia="ArialMT" w:hAnsi="Verdana" w:cs="ArialMT"/>
          <w:b/>
          <w:sz w:val="18"/>
          <w:szCs w:val="18"/>
          <w:u w:val="single"/>
        </w:rPr>
        <w:t xml:space="preserve">de diensten zoals </w:t>
      </w:r>
      <w:r>
        <w:rPr>
          <w:rFonts w:ascii="Verdana" w:eastAsia="ArialMT" w:hAnsi="Verdana" w:cs="ArialMT"/>
          <w:sz w:val="18"/>
          <w:szCs w:val="18"/>
        </w:rPr>
        <w:t xml:space="preserve"> </w:t>
      </w:r>
      <w:proofErr w:type="spellStart"/>
      <w:r>
        <w:rPr>
          <w:rFonts w:ascii="Verdana" w:eastAsia="ArialMT" w:hAnsi="Verdana" w:cs="ArialMT"/>
          <w:sz w:val="18"/>
          <w:szCs w:val="18"/>
        </w:rPr>
        <w:t>zoals</w:t>
      </w:r>
      <w:proofErr w:type="spellEnd"/>
      <w:r>
        <w:rPr>
          <w:rFonts w:ascii="Verdana" w:eastAsia="ArialMT" w:hAnsi="Verdana" w:cs="ArialMT"/>
          <w:sz w:val="18"/>
          <w:szCs w:val="18"/>
        </w:rPr>
        <w:t xml:space="preserve"> beschreven in:</w:t>
      </w:r>
    </w:p>
    <w:p w:rsidR="007A5AD7" w:rsidRPr="00E5667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hAnsi="Verdana" w:cs="Arial"/>
          <w:sz w:val="18"/>
          <w:szCs w:val="18"/>
        </w:rPr>
      </w:pPr>
      <w:r w:rsidRPr="00121D79">
        <w:rPr>
          <w:rFonts w:ascii="Verdana" w:eastAsia="ArialMT" w:hAnsi="Verdana" w:cs="ArialMT"/>
          <w:sz w:val="18"/>
          <w:szCs w:val="18"/>
        </w:rPr>
        <w:t xml:space="preserve">Aanbestedingsdocument </w:t>
      </w:r>
      <w:r w:rsidR="00E56675">
        <w:rPr>
          <w:rFonts w:ascii="Verdana" w:hAnsi="Verdana" w:cs="Arial"/>
          <w:sz w:val="18"/>
          <w:szCs w:val="18"/>
        </w:rPr>
        <w:t>4085274</w:t>
      </w:r>
      <w:r>
        <w:rPr>
          <w:rFonts w:ascii="Verdana" w:hAnsi="Verdana" w:cs="Arial"/>
          <w:sz w:val="18"/>
          <w:szCs w:val="18"/>
        </w:rPr>
        <w:t xml:space="preserve"> en het bijbehorende prijzenblad </w:t>
      </w:r>
      <w:r w:rsidRPr="00E56675">
        <w:rPr>
          <w:rFonts w:ascii="Verdana" w:hAnsi="Verdana" w:cs="Arial"/>
          <w:sz w:val="18"/>
          <w:szCs w:val="18"/>
        </w:rPr>
        <w:t xml:space="preserve">“gladheidbestrijding perceel </w:t>
      </w:r>
      <w:r w:rsidR="00E9354A" w:rsidRPr="00E56675">
        <w:rPr>
          <w:rFonts w:ascii="Verdana" w:hAnsi="Verdana" w:cs="Arial"/>
          <w:sz w:val="18"/>
          <w:szCs w:val="18"/>
        </w:rPr>
        <w:t>klein</w:t>
      </w:r>
      <w:r w:rsidRPr="00E56675">
        <w:rPr>
          <w:rFonts w:ascii="Verdana" w:hAnsi="Verdana" w:cs="Arial"/>
          <w:sz w:val="18"/>
          <w:szCs w:val="18"/>
        </w:rPr>
        <w:t>e tractoren”</w:t>
      </w:r>
    </w:p>
    <w:p w:rsidR="007A5AD7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uit te voeren voor een bedrag, de omzetbelasting daarin niet inbegrepen, van:</w:t>
      </w: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>
        <w:rPr>
          <w:rFonts w:ascii="Verdana" w:eastAsia="ArialMT" w:hAnsi="Verdana" w:cs="ArialMT"/>
          <w:sz w:val="18"/>
          <w:szCs w:val="18"/>
        </w:rPr>
        <w:t>_________________________________________________________________</w:t>
      </w:r>
      <w:r w:rsidRPr="007E77F5">
        <w:rPr>
          <w:rFonts w:ascii="Verdana" w:eastAsia="ArialMT" w:hAnsi="Verdana" w:cs="ArialMT"/>
          <w:sz w:val="18"/>
          <w:szCs w:val="18"/>
        </w:rPr>
        <w:t>euro</w:t>
      </w:r>
    </w:p>
    <w:p w:rsidR="007A5AD7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(bedrag in cijfers)</w:t>
      </w: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>
        <w:rPr>
          <w:rFonts w:ascii="Verdana" w:eastAsia="ArialMT" w:hAnsi="Verdana" w:cs="ArialMT"/>
          <w:sz w:val="18"/>
          <w:szCs w:val="18"/>
        </w:rPr>
        <w:t>_________________________________________________________________</w:t>
      </w:r>
      <w:r w:rsidRPr="007E77F5">
        <w:rPr>
          <w:rFonts w:ascii="Verdana" w:eastAsia="ArialMT" w:hAnsi="Verdana" w:cs="ArialMT"/>
          <w:sz w:val="18"/>
          <w:szCs w:val="18"/>
        </w:rPr>
        <w:t>euro</w:t>
      </w: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(bedrag in letters)</w:t>
      </w: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Het ter zake van de omzetbelasting verschuldigde bedrag bedraagt:</w:t>
      </w: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>
        <w:rPr>
          <w:rFonts w:ascii="Verdana" w:eastAsia="ArialMT" w:hAnsi="Verdana" w:cs="ArialMT"/>
          <w:sz w:val="18"/>
          <w:szCs w:val="18"/>
        </w:rPr>
        <w:t>_________________________________________________________________</w:t>
      </w:r>
      <w:r w:rsidRPr="007E77F5">
        <w:rPr>
          <w:rFonts w:ascii="Verdana" w:eastAsia="ArialMT" w:hAnsi="Verdana" w:cs="ArialMT"/>
          <w:sz w:val="18"/>
          <w:szCs w:val="18"/>
        </w:rPr>
        <w:t>euro</w:t>
      </w:r>
    </w:p>
    <w:p w:rsidR="007A5AD7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</w:p>
    <w:p w:rsidR="007A5AD7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(bedrag in cijfers)</w:t>
      </w:r>
    </w:p>
    <w:p w:rsidR="007A5AD7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>
        <w:rPr>
          <w:rFonts w:ascii="Verdana" w:eastAsia="ArialMT" w:hAnsi="Verdana" w:cs="ArialMT"/>
          <w:sz w:val="18"/>
          <w:szCs w:val="18"/>
        </w:rPr>
        <w:t>_________________________________________________________________</w:t>
      </w:r>
      <w:r w:rsidRPr="007E77F5">
        <w:rPr>
          <w:rFonts w:ascii="Verdana" w:eastAsia="ArialMT" w:hAnsi="Verdana" w:cs="ArialMT"/>
          <w:sz w:val="18"/>
          <w:szCs w:val="18"/>
        </w:rPr>
        <w:t>euro</w:t>
      </w:r>
    </w:p>
    <w:p w:rsidR="007A5AD7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(bedrag in letters)</w:t>
      </w:r>
    </w:p>
    <w:p w:rsidR="007A5AD7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</w:p>
    <w:p w:rsidR="007A5AD7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</w:p>
    <w:p w:rsidR="007A5AD7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</w:p>
    <w:p w:rsidR="007A5AD7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</w:p>
    <w:p w:rsidR="007A5AD7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>
        <w:rPr>
          <w:rFonts w:ascii="Verdana" w:eastAsia="ArialMT" w:hAnsi="Verdana" w:cs="ArialMT"/>
          <w:sz w:val="18"/>
          <w:szCs w:val="18"/>
        </w:rPr>
        <w:t>Blad 1 uit 2</w:t>
      </w:r>
    </w:p>
    <w:p w:rsidR="007A5AD7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In geval van een inschrijving door een samenwerkingsverband van ondernemers wijzen de</w:t>
      </w: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inschrijvers de hierboven onder a. genoemde inschrijver aan als gemachtigde om hen in alle</w:t>
      </w: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zaken</w:t>
      </w:r>
      <w:r>
        <w:rPr>
          <w:rFonts w:ascii="Verdana" w:eastAsia="ArialMT" w:hAnsi="Verdana" w:cs="ArialMT"/>
          <w:sz w:val="18"/>
          <w:szCs w:val="18"/>
        </w:rPr>
        <w:t xml:space="preserve"> </w:t>
      </w:r>
      <w:r w:rsidRPr="007E77F5">
        <w:rPr>
          <w:rFonts w:ascii="Verdana" w:eastAsia="ArialMT" w:hAnsi="Verdana" w:cs="ArialMT"/>
          <w:sz w:val="18"/>
          <w:szCs w:val="18"/>
        </w:rPr>
        <w:t>in het kader van de aanbestedingsprocedure en de uitvoering van de opdracht te</w:t>
      </w: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vertegenwoordigen.</w:t>
      </w:r>
      <w:r>
        <w:rPr>
          <w:rFonts w:ascii="Verdana" w:eastAsia="ArialMT" w:hAnsi="Verdana" w:cs="ArialMT"/>
          <w:sz w:val="18"/>
          <w:szCs w:val="18"/>
        </w:rPr>
        <w:t xml:space="preserve"> </w:t>
      </w: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De inschrijver(s) verklaart (verklaren) deze inschrijving te doen overeenkomstig de</w:t>
      </w: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 xml:space="preserve">bepalingen van het </w:t>
      </w:r>
      <w:r>
        <w:rPr>
          <w:rFonts w:ascii="Verdana" w:eastAsia="ArialMT" w:hAnsi="Verdana" w:cs="ArialMT"/>
          <w:sz w:val="18"/>
          <w:szCs w:val="18"/>
        </w:rPr>
        <w:t>Aanbestedingswet 2012</w:t>
      </w:r>
      <w:r w:rsidRPr="007E77F5">
        <w:rPr>
          <w:rFonts w:ascii="Verdana" w:eastAsia="ArialMT" w:hAnsi="Verdana" w:cs="ArialMT"/>
          <w:sz w:val="18"/>
          <w:szCs w:val="18"/>
        </w:rPr>
        <w:t>. (van toepassing zijnde</w:t>
      </w: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aanbestedingsreglement), en met inachtneming van de bepalingen en de gegevens</w:t>
      </w:r>
      <w:r>
        <w:rPr>
          <w:rFonts w:ascii="Verdana" w:eastAsia="ArialMT" w:hAnsi="Verdana" w:cs="ArialMT"/>
          <w:sz w:val="18"/>
          <w:szCs w:val="18"/>
        </w:rPr>
        <w:t xml:space="preserve"> </w:t>
      </w:r>
      <w:r w:rsidRPr="007E77F5">
        <w:rPr>
          <w:rFonts w:ascii="Verdana" w:eastAsia="ArialMT" w:hAnsi="Verdana" w:cs="ArialMT"/>
          <w:sz w:val="18"/>
          <w:szCs w:val="18"/>
        </w:rPr>
        <w:t>zoals</w:t>
      </w: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deze zijn omschreven in de voor de inschrijving relevante stukken.</w:t>
      </w:r>
    </w:p>
    <w:p w:rsidR="007A5AD7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</w:p>
    <w:p w:rsidR="007A5AD7" w:rsidRPr="007E77F5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Gedaan op (datum), te (plaats).</w:t>
      </w:r>
    </w:p>
    <w:p w:rsidR="007A5AD7" w:rsidRPr="007E77F5" w:rsidRDefault="007A5AD7" w:rsidP="007A5AD7">
      <w:pPr>
        <w:autoSpaceDE w:val="0"/>
        <w:autoSpaceDN w:val="0"/>
        <w:adjustRightInd w:val="0"/>
        <w:spacing w:after="0" w:line="48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De inschrijver(s)</w:t>
      </w:r>
    </w:p>
    <w:p w:rsidR="007A5AD7" w:rsidRPr="007E77F5" w:rsidRDefault="007A5AD7" w:rsidP="007A5AD7">
      <w:pPr>
        <w:autoSpaceDE w:val="0"/>
        <w:autoSpaceDN w:val="0"/>
        <w:adjustRightInd w:val="0"/>
        <w:spacing w:after="0" w:line="48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A) (handtekening)</w:t>
      </w:r>
    </w:p>
    <w:p w:rsidR="007A5AD7" w:rsidRPr="007E77F5" w:rsidRDefault="007A5AD7" w:rsidP="007A5AD7">
      <w:pPr>
        <w:autoSpaceDE w:val="0"/>
        <w:autoSpaceDN w:val="0"/>
        <w:adjustRightInd w:val="0"/>
        <w:spacing w:after="0" w:line="48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(naam)</w:t>
      </w:r>
    </w:p>
    <w:p w:rsidR="007A5AD7" w:rsidRDefault="007A5AD7" w:rsidP="007A5AD7">
      <w:pPr>
        <w:autoSpaceDE w:val="0"/>
        <w:autoSpaceDN w:val="0"/>
        <w:adjustRightInd w:val="0"/>
        <w:spacing w:after="0" w:line="48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(functie)</w:t>
      </w:r>
    </w:p>
    <w:p w:rsidR="007A5AD7" w:rsidRDefault="007A5AD7" w:rsidP="007A5AD7">
      <w:pPr>
        <w:autoSpaceDE w:val="0"/>
        <w:autoSpaceDN w:val="0"/>
        <w:adjustRightInd w:val="0"/>
        <w:spacing w:after="0" w:line="480" w:lineRule="auto"/>
        <w:rPr>
          <w:rFonts w:ascii="Verdana" w:eastAsia="ArialMT" w:hAnsi="Verdana" w:cs="ArialMT"/>
          <w:sz w:val="18"/>
          <w:szCs w:val="18"/>
        </w:rPr>
      </w:pPr>
    </w:p>
    <w:p w:rsidR="007A5AD7" w:rsidRPr="007E77F5" w:rsidRDefault="007A5AD7" w:rsidP="007A5AD7">
      <w:pPr>
        <w:autoSpaceDE w:val="0"/>
        <w:autoSpaceDN w:val="0"/>
        <w:adjustRightInd w:val="0"/>
        <w:spacing w:after="0" w:line="48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B) (handtekening)</w:t>
      </w:r>
    </w:p>
    <w:p w:rsidR="007A5AD7" w:rsidRPr="007E77F5" w:rsidRDefault="007A5AD7" w:rsidP="007A5AD7">
      <w:pPr>
        <w:autoSpaceDE w:val="0"/>
        <w:autoSpaceDN w:val="0"/>
        <w:adjustRightInd w:val="0"/>
        <w:spacing w:after="0" w:line="48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(naam)</w:t>
      </w:r>
    </w:p>
    <w:p w:rsidR="007A5AD7" w:rsidRDefault="007A5AD7" w:rsidP="007A5AD7">
      <w:pPr>
        <w:autoSpaceDE w:val="0"/>
        <w:autoSpaceDN w:val="0"/>
        <w:adjustRightInd w:val="0"/>
        <w:spacing w:after="0" w:line="48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(functie)</w:t>
      </w:r>
    </w:p>
    <w:p w:rsidR="007A5AD7" w:rsidRDefault="007A5AD7" w:rsidP="007A5AD7">
      <w:pPr>
        <w:autoSpaceDE w:val="0"/>
        <w:autoSpaceDN w:val="0"/>
        <w:adjustRightInd w:val="0"/>
        <w:spacing w:after="0" w:line="480" w:lineRule="auto"/>
        <w:rPr>
          <w:rFonts w:ascii="Verdana" w:eastAsia="ArialMT" w:hAnsi="Verdana" w:cs="ArialMT"/>
          <w:sz w:val="18"/>
          <w:szCs w:val="18"/>
        </w:rPr>
      </w:pPr>
    </w:p>
    <w:p w:rsidR="007A5AD7" w:rsidRPr="007E77F5" w:rsidRDefault="007A5AD7" w:rsidP="007A5AD7">
      <w:pPr>
        <w:autoSpaceDE w:val="0"/>
        <w:autoSpaceDN w:val="0"/>
        <w:adjustRightInd w:val="0"/>
        <w:spacing w:after="0" w:line="48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C) (handtekening)</w:t>
      </w:r>
    </w:p>
    <w:p w:rsidR="007A5AD7" w:rsidRPr="007E77F5" w:rsidRDefault="007A5AD7" w:rsidP="007A5AD7">
      <w:pPr>
        <w:autoSpaceDE w:val="0"/>
        <w:autoSpaceDN w:val="0"/>
        <w:adjustRightInd w:val="0"/>
        <w:spacing w:after="0" w:line="48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(naam)</w:t>
      </w:r>
    </w:p>
    <w:p w:rsidR="007A5AD7" w:rsidRDefault="007A5AD7" w:rsidP="007A5AD7">
      <w:pPr>
        <w:spacing w:line="480" w:lineRule="auto"/>
        <w:rPr>
          <w:rFonts w:ascii="Verdana" w:eastAsia="ArialMT" w:hAnsi="Verdana" w:cs="ArialMT"/>
          <w:sz w:val="18"/>
          <w:szCs w:val="18"/>
        </w:rPr>
      </w:pPr>
      <w:r w:rsidRPr="007E77F5">
        <w:rPr>
          <w:rFonts w:ascii="Verdana" w:eastAsia="ArialMT" w:hAnsi="Verdana" w:cs="ArialMT"/>
          <w:sz w:val="18"/>
          <w:szCs w:val="18"/>
        </w:rPr>
        <w:t>(functie)</w:t>
      </w:r>
    </w:p>
    <w:p w:rsidR="007A5AD7" w:rsidRDefault="007A5AD7" w:rsidP="007A5AD7">
      <w:pPr>
        <w:spacing w:line="480" w:lineRule="auto"/>
        <w:rPr>
          <w:rFonts w:ascii="Verdana" w:hAnsi="Verdana"/>
          <w:sz w:val="18"/>
          <w:szCs w:val="18"/>
        </w:rPr>
      </w:pPr>
    </w:p>
    <w:p w:rsidR="007A5AD7" w:rsidRDefault="007A5AD7" w:rsidP="007A5AD7">
      <w:pPr>
        <w:spacing w:line="480" w:lineRule="auto"/>
        <w:rPr>
          <w:rFonts w:ascii="Verdana" w:hAnsi="Verdana"/>
          <w:sz w:val="18"/>
          <w:szCs w:val="18"/>
        </w:rPr>
      </w:pPr>
    </w:p>
    <w:p w:rsidR="007A5AD7" w:rsidRDefault="007A5AD7" w:rsidP="007A5AD7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  <w:r>
        <w:rPr>
          <w:rFonts w:ascii="Verdana" w:eastAsia="ArialMT" w:hAnsi="Verdana" w:cs="ArialMT"/>
          <w:sz w:val="18"/>
          <w:szCs w:val="18"/>
        </w:rPr>
        <w:t>Blad 2 uit 2</w:t>
      </w:r>
    </w:p>
    <w:p w:rsidR="007A5AD7" w:rsidRDefault="007A5AD7" w:rsidP="00F942D3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</w:p>
    <w:p w:rsidR="001F6962" w:rsidRDefault="001F6962" w:rsidP="00F942D3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</w:p>
    <w:p w:rsidR="001F6962" w:rsidRDefault="001F6962" w:rsidP="00F942D3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</w:p>
    <w:p w:rsidR="001F6962" w:rsidRDefault="001F6962" w:rsidP="00F942D3">
      <w:pPr>
        <w:autoSpaceDE w:val="0"/>
        <w:autoSpaceDN w:val="0"/>
        <w:adjustRightInd w:val="0"/>
        <w:spacing w:after="0" w:line="360" w:lineRule="auto"/>
        <w:rPr>
          <w:rFonts w:ascii="Verdana" w:eastAsia="ArialMT" w:hAnsi="Verdana" w:cs="ArialMT"/>
          <w:sz w:val="18"/>
          <w:szCs w:val="18"/>
        </w:rPr>
      </w:pPr>
    </w:p>
    <w:sectPr w:rsidR="001F696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99B" w:rsidRDefault="0082299B" w:rsidP="00C047C7">
      <w:pPr>
        <w:spacing w:after="0" w:line="240" w:lineRule="auto"/>
      </w:pPr>
      <w:r>
        <w:separator/>
      </w:r>
    </w:p>
  </w:endnote>
  <w:endnote w:type="continuationSeparator" w:id="0">
    <w:p w:rsidR="0082299B" w:rsidRDefault="0082299B" w:rsidP="00C04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99B" w:rsidRDefault="0082299B" w:rsidP="00C047C7">
      <w:pPr>
        <w:spacing w:after="0" w:line="240" w:lineRule="auto"/>
      </w:pPr>
      <w:r>
        <w:separator/>
      </w:r>
    </w:p>
  </w:footnote>
  <w:footnote w:type="continuationSeparator" w:id="0">
    <w:p w:rsidR="0082299B" w:rsidRDefault="0082299B" w:rsidP="00C047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70E0" w:rsidRDefault="009F70E0">
    <w:pPr>
      <w:pStyle w:val="Koptekst"/>
    </w:pPr>
    <w:r>
      <w:t>Bijlage</w:t>
    </w:r>
    <w:r w:rsidR="002E16F0">
      <w:t xml:space="preserve"> 5</w:t>
    </w:r>
    <w:r w:rsidR="007A5AD7">
      <w:t xml:space="preserve"> </w:t>
    </w:r>
    <w:r w:rsidR="001F6962">
      <w:t>a-b-c</w:t>
    </w:r>
  </w:p>
  <w:p w:rsidR="009F70E0" w:rsidRDefault="009F70E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7F5"/>
    <w:rsid w:val="00001EBC"/>
    <w:rsid w:val="0004545A"/>
    <w:rsid w:val="00121D79"/>
    <w:rsid w:val="00157980"/>
    <w:rsid w:val="001F6962"/>
    <w:rsid w:val="00246753"/>
    <w:rsid w:val="002870EB"/>
    <w:rsid w:val="002E16F0"/>
    <w:rsid w:val="00473ABE"/>
    <w:rsid w:val="005249C8"/>
    <w:rsid w:val="005C4E38"/>
    <w:rsid w:val="007A5AD7"/>
    <w:rsid w:val="007E50CD"/>
    <w:rsid w:val="007E77F5"/>
    <w:rsid w:val="0082299B"/>
    <w:rsid w:val="00922D82"/>
    <w:rsid w:val="009F70E0"/>
    <w:rsid w:val="00A36205"/>
    <w:rsid w:val="00A402EF"/>
    <w:rsid w:val="00C047C7"/>
    <w:rsid w:val="00C464AC"/>
    <w:rsid w:val="00C569DE"/>
    <w:rsid w:val="00CC7126"/>
    <w:rsid w:val="00D51EBF"/>
    <w:rsid w:val="00DB0744"/>
    <w:rsid w:val="00DB52B4"/>
    <w:rsid w:val="00E1280E"/>
    <w:rsid w:val="00E56675"/>
    <w:rsid w:val="00E87D16"/>
    <w:rsid w:val="00E9354A"/>
    <w:rsid w:val="00F9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047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047C7"/>
  </w:style>
  <w:style w:type="paragraph" w:styleId="Voettekst">
    <w:name w:val="footer"/>
    <w:basedOn w:val="Standaard"/>
    <w:link w:val="VoettekstChar"/>
    <w:uiPriority w:val="99"/>
    <w:unhideWhenUsed/>
    <w:rsid w:val="00C047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047C7"/>
  </w:style>
  <w:style w:type="paragraph" w:styleId="Ballontekst">
    <w:name w:val="Balloon Text"/>
    <w:basedOn w:val="Standaard"/>
    <w:link w:val="BallontekstChar"/>
    <w:uiPriority w:val="99"/>
    <w:semiHidden/>
    <w:unhideWhenUsed/>
    <w:rsid w:val="009F7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F70E0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454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4545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4545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545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545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047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047C7"/>
  </w:style>
  <w:style w:type="paragraph" w:styleId="Voettekst">
    <w:name w:val="footer"/>
    <w:basedOn w:val="Standaard"/>
    <w:link w:val="VoettekstChar"/>
    <w:uiPriority w:val="99"/>
    <w:unhideWhenUsed/>
    <w:rsid w:val="00C047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047C7"/>
  </w:style>
  <w:style w:type="paragraph" w:styleId="Ballontekst">
    <w:name w:val="Balloon Text"/>
    <w:basedOn w:val="Standaard"/>
    <w:link w:val="BallontekstChar"/>
    <w:uiPriority w:val="99"/>
    <w:semiHidden/>
    <w:unhideWhenUsed/>
    <w:rsid w:val="009F7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F70E0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454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4545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4545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545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545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6015EBB5</Template>
  <TotalTime>6</TotalTime>
  <Pages>6</Pages>
  <Words>896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Oss</Company>
  <LinksUpToDate>false</LinksUpToDate>
  <CharactersWithSpaces>5817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pvanerp</dc:creator>
  <cp:lastModifiedBy>pvanerp</cp:lastModifiedBy>
  <cp:revision>4</cp:revision>
  <dcterms:created xsi:type="dcterms:W3CDTF">2020-02-26T08:50:00Z</dcterms:created>
  <dcterms:modified xsi:type="dcterms:W3CDTF">2020-03-02T12:16:00Z</dcterms:modified>
</cp:coreProperties>
</file>