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C967A" w14:textId="77777777" w:rsidR="006930C2" w:rsidRDefault="006930C2" w:rsidP="003801BB"/>
    <w:p w14:paraId="41A598F7" w14:textId="77777777" w:rsidR="003D018B" w:rsidRDefault="003D018B" w:rsidP="003801BB"/>
    <w:p w14:paraId="08EA22FC" w14:textId="77777777" w:rsidR="00A47E6A" w:rsidRDefault="00A47E6A" w:rsidP="003801BB"/>
    <w:p w14:paraId="194CDC90" w14:textId="77777777" w:rsidR="00A47E6A" w:rsidRDefault="00A47E6A" w:rsidP="003801BB"/>
    <w:p w14:paraId="34B650F0" w14:textId="77777777" w:rsidR="00A47E6A" w:rsidRDefault="00A47E6A" w:rsidP="003801BB"/>
    <w:p w14:paraId="514BCBBF" w14:textId="1A1EE80F" w:rsidR="00331829" w:rsidRDefault="00371224" w:rsidP="003801BB">
      <w:pPr>
        <w:rPr>
          <w:rFonts w:eastAsia="MS Mincho" w:cs="Arial"/>
          <w:bCs/>
          <w:color w:val="004563"/>
          <w:sz w:val="60"/>
          <w:szCs w:val="32"/>
        </w:rPr>
      </w:pPr>
      <w:r>
        <w:rPr>
          <w:rFonts w:eastAsia="MS Mincho" w:cs="Arial"/>
          <w:bCs/>
          <w:color w:val="004563"/>
          <w:sz w:val="60"/>
          <w:szCs w:val="32"/>
        </w:rPr>
        <w:t>Vragen m</w:t>
      </w:r>
      <w:r w:rsidR="00A47E6A" w:rsidRPr="009721D1">
        <w:rPr>
          <w:rFonts w:eastAsia="MS Mincho" w:cs="Arial"/>
          <w:bCs/>
          <w:color w:val="004563"/>
          <w:sz w:val="60"/>
          <w:szCs w:val="32"/>
        </w:rPr>
        <w:t>arktconsultatiedocument</w:t>
      </w:r>
      <w:r w:rsidR="009721D1" w:rsidRPr="009721D1">
        <w:rPr>
          <w:rFonts w:eastAsia="MS Mincho" w:cs="Arial"/>
          <w:bCs/>
          <w:color w:val="004563"/>
          <w:sz w:val="60"/>
          <w:szCs w:val="32"/>
        </w:rPr>
        <w:t xml:space="preserve"> </w:t>
      </w:r>
    </w:p>
    <w:p w14:paraId="63D43FF1" w14:textId="5F93473A" w:rsidR="009721D1" w:rsidRPr="00B501F0" w:rsidRDefault="003F5B70" w:rsidP="0DA7D2D2">
      <w:pPr>
        <w:rPr>
          <w:rFonts w:eastAsia="MS Mincho" w:cs="Arial"/>
          <w:color w:val="004563"/>
          <w:sz w:val="60"/>
          <w:szCs w:val="60"/>
        </w:rPr>
      </w:pPr>
      <w:r w:rsidRPr="5E434FD7">
        <w:rPr>
          <w:rFonts w:eastAsia="MS Mincho" w:cs="Arial"/>
          <w:color w:val="004563"/>
          <w:sz w:val="60"/>
          <w:szCs w:val="60"/>
        </w:rPr>
        <w:t>‘</w:t>
      </w:r>
      <w:r w:rsidR="00140F5A" w:rsidRPr="5E434FD7">
        <w:rPr>
          <w:rFonts w:eastAsia="MS Mincho" w:cs="Arial"/>
          <w:color w:val="004563"/>
          <w:sz w:val="60"/>
          <w:szCs w:val="60"/>
        </w:rPr>
        <w:t>BIO</w:t>
      </w:r>
      <w:r w:rsidR="00114FD4" w:rsidRPr="5E434FD7">
        <w:rPr>
          <w:rFonts w:eastAsia="MS Mincho" w:cs="Arial"/>
          <w:color w:val="004563"/>
          <w:sz w:val="60"/>
          <w:szCs w:val="60"/>
        </w:rPr>
        <w:t xml:space="preserve"> </w:t>
      </w:r>
      <w:r w:rsidR="002A2E87" w:rsidRPr="5E434FD7">
        <w:rPr>
          <w:rFonts w:eastAsia="MS Mincho" w:cs="Arial"/>
          <w:color w:val="004563"/>
          <w:sz w:val="60"/>
          <w:szCs w:val="60"/>
        </w:rPr>
        <w:t>assessment</w:t>
      </w:r>
      <w:r w:rsidR="00140F5A" w:rsidRPr="5E434FD7">
        <w:rPr>
          <w:rFonts w:eastAsia="MS Mincho" w:cs="Arial"/>
          <w:color w:val="004563"/>
          <w:sz w:val="60"/>
          <w:szCs w:val="60"/>
        </w:rPr>
        <w:t xml:space="preserve"> </w:t>
      </w:r>
      <w:r w:rsidR="00140F5A">
        <w:rPr>
          <w:rFonts w:eastAsia="MS Mincho" w:cs="Arial"/>
          <w:color w:val="004563"/>
          <w:sz w:val="60"/>
          <w:szCs w:val="60"/>
        </w:rPr>
        <w:t xml:space="preserve">- </w:t>
      </w:r>
      <w:r>
        <w:rPr>
          <w:rFonts w:eastAsia="MS Mincho" w:cs="Arial"/>
          <w:color w:val="004563"/>
          <w:sz w:val="60"/>
          <w:szCs w:val="60"/>
        </w:rPr>
        <w:t>veiligheidsregio’s en het NIPV’</w:t>
      </w:r>
    </w:p>
    <w:p w14:paraId="60A5ED6B" w14:textId="77777777" w:rsidR="009721D1" w:rsidRDefault="009721D1" w:rsidP="003801BB"/>
    <w:p w14:paraId="58921F26" w14:textId="77777777" w:rsidR="009721D1" w:rsidRDefault="009721D1" w:rsidP="003801BB">
      <w:r>
        <w:tab/>
      </w:r>
    </w:p>
    <w:tbl>
      <w:tblPr>
        <w:tblpPr w:leftFromText="141" w:rightFromText="141" w:vertAnchor="text" w:horzAnchor="margin" w:tblpY="138"/>
        <w:tblOverlap w:val="never"/>
        <w:tblW w:w="0" w:type="auto"/>
        <w:tblLayout w:type="fixed"/>
        <w:tblCellMar>
          <w:left w:w="0" w:type="dxa"/>
          <w:right w:w="0" w:type="dxa"/>
        </w:tblCellMar>
        <w:tblLook w:val="0000" w:firstRow="0" w:lastRow="0" w:firstColumn="0" w:lastColumn="0" w:noHBand="0" w:noVBand="0"/>
      </w:tblPr>
      <w:tblGrid>
        <w:gridCol w:w="4536"/>
      </w:tblGrid>
      <w:tr w:rsidR="00CF1170" w14:paraId="6EF2BE12" w14:textId="77777777" w:rsidTr="00CF1170">
        <w:trPr>
          <w:trHeight w:val="2494"/>
        </w:trPr>
        <w:tc>
          <w:tcPr>
            <w:tcW w:w="4536" w:type="dxa"/>
            <w:shd w:val="clear" w:color="auto" w:fill="auto"/>
            <w:tcMar>
              <w:top w:w="0" w:type="dxa"/>
            </w:tcMar>
          </w:tcPr>
          <w:p w14:paraId="78C1E99D" w14:textId="77777777" w:rsidR="00CF1170" w:rsidRDefault="00CF1170" w:rsidP="00DC2A20">
            <w:pPr>
              <w:pStyle w:val="Huisstijl-Adres"/>
            </w:pPr>
            <w:r>
              <w:t>Nederlands Instituut Publieke Veiligheid</w:t>
            </w:r>
          </w:p>
          <w:p w14:paraId="4E4ECC71" w14:textId="4CDEC290" w:rsidR="006F5EB6" w:rsidRDefault="006F5EB6" w:rsidP="00DC2A20">
            <w:r>
              <w:t>Zilverstraat 91</w:t>
            </w:r>
          </w:p>
          <w:p w14:paraId="22FA3B78" w14:textId="29D88908" w:rsidR="006F5EB6" w:rsidRPr="006D16D7" w:rsidRDefault="006F5EB6" w:rsidP="00DC2A20">
            <w:r>
              <w:t>2718</w:t>
            </w:r>
            <w:r w:rsidR="000A29C0">
              <w:t xml:space="preserve"> RP Zoetermeer</w:t>
            </w:r>
          </w:p>
          <w:p w14:paraId="4CBCB58F" w14:textId="586CF89A" w:rsidR="00CF1170" w:rsidRDefault="00000000" w:rsidP="00DC2A20">
            <w:pPr>
              <w:pStyle w:val="Huisstijl-Adres"/>
              <w:tabs>
                <w:tab w:val="center" w:pos="2268"/>
              </w:tabs>
            </w:pPr>
            <w:hyperlink r:id="rId11" w:history="1">
              <w:r w:rsidR="000615A4" w:rsidRPr="003D6385">
                <w:rPr>
                  <w:rStyle w:val="Hyperlink"/>
                </w:rPr>
                <w:t>www.nipv.nl</w:t>
              </w:r>
            </w:hyperlink>
            <w:r w:rsidR="000615A4">
              <w:t xml:space="preserve"> </w:t>
            </w:r>
            <w:r w:rsidR="009721D1">
              <w:tab/>
            </w:r>
          </w:p>
          <w:p w14:paraId="7E8E1705" w14:textId="650FBCFC" w:rsidR="00CF1170" w:rsidRPr="007C6056" w:rsidRDefault="00000000" w:rsidP="00DC2A20">
            <w:pPr>
              <w:pStyle w:val="Huisstijl-Adres"/>
            </w:pPr>
            <w:hyperlink r:id="rId12" w:history="1">
              <w:r w:rsidR="000615A4" w:rsidRPr="003D6385">
                <w:rPr>
                  <w:rStyle w:val="Hyperlink"/>
                </w:rPr>
                <w:t>info@nipv.nl</w:t>
              </w:r>
            </w:hyperlink>
            <w:r w:rsidR="000615A4">
              <w:t xml:space="preserve"> </w:t>
            </w:r>
          </w:p>
          <w:p w14:paraId="2C16267C" w14:textId="5008D1A6" w:rsidR="00CF1170" w:rsidRDefault="00DC2A20" w:rsidP="00DC2A20">
            <w:pPr>
              <w:pStyle w:val="Huisstijl-Adres"/>
            </w:pPr>
            <w:r>
              <w:t>088 - 2747400</w:t>
            </w:r>
          </w:p>
          <w:p w14:paraId="68CF2CB3" w14:textId="77777777" w:rsidR="00CF1170" w:rsidRPr="008F2960" w:rsidRDefault="00CF1170" w:rsidP="00DC2A20"/>
        </w:tc>
      </w:tr>
    </w:tbl>
    <w:p w14:paraId="717299B8" w14:textId="77777777" w:rsidR="00374D63" w:rsidRDefault="00374D63" w:rsidP="00DC2A20"/>
    <w:p w14:paraId="5480184F" w14:textId="77777777" w:rsidR="00374D63" w:rsidRDefault="00374D63" w:rsidP="00DC2A20"/>
    <w:p w14:paraId="51318144" w14:textId="77777777" w:rsidR="00374D63" w:rsidRDefault="00374D63" w:rsidP="00DC2A20"/>
    <w:p w14:paraId="7338DD20" w14:textId="77777777" w:rsidR="003D018B" w:rsidRDefault="003D018B" w:rsidP="00DC2A20"/>
    <w:p w14:paraId="67880324" w14:textId="77777777" w:rsidR="008F2960" w:rsidRPr="003801BB" w:rsidRDefault="008F2960" w:rsidP="00B8135A"/>
    <w:p w14:paraId="67ED7948" w14:textId="77777777" w:rsidR="00BC1442" w:rsidRDefault="0028739D" w:rsidP="00146BED">
      <w:pPr>
        <w:tabs>
          <w:tab w:val="left" w:pos="2098"/>
        </w:tabs>
      </w:pPr>
      <w:r>
        <w:rPr>
          <w:noProof/>
        </w:rPr>
        <mc:AlternateContent>
          <mc:Choice Requires="wps">
            <w:drawing>
              <wp:anchor distT="0" distB="0" distL="114300" distR="114300" simplePos="0" relativeHeight="251658240" behindDoc="0" locked="0" layoutInCell="1" allowOverlap="1" wp14:anchorId="1A9CAD09" wp14:editId="07A70239">
                <wp:simplePos x="0" y="0"/>
                <wp:positionH relativeFrom="page">
                  <wp:posOffset>71437</wp:posOffset>
                </wp:positionH>
                <wp:positionV relativeFrom="page">
                  <wp:posOffset>7696200</wp:posOffset>
                </wp:positionV>
                <wp:extent cx="7490777" cy="26860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777" cy="26860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BE48706" w14:textId="77777777" w:rsidTr="00A32862">
                              <w:trPr>
                                <w:trHeight w:val="453"/>
                              </w:trPr>
                              <w:tc>
                                <w:tcPr>
                                  <w:tcW w:w="8205" w:type="dxa"/>
                                  <w:gridSpan w:val="2"/>
                                  <w:shd w:val="clear" w:color="auto" w:fill="auto"/>
                                </w:tcPr>
                                <w:p w14:paraId="2464D8F9" w14:textId="77777777" w:rsidR="00083757" w:rsidRDefault="00083757">
                                  <w:r w:rsidRPr="00083757">
                                    <w:rPr>
                                      <w:b/>
                                    </w:rPr>
                                    <w:t>Colofon</w:t>
                                  </w:r>
                                </w:p>
                              </w:tc>
                            </w:tr>
                            <w:tr w:rsidR="00083757" w:rsidRPr="004A0338" w14:paraId="1491BD48" w14:textId="77777777" w:rsidTr="00451F62">
                              <w:tc>
                                <w:tcPr>
                                  <w:tcW w:w="2098" w:type="dxa"/>
                                  <w:shd w:val="clear" w:color="auto" w:fill="auto"/>
                                </w:tcPr>
                                <w:p w14:paraId="191CBE5C" w14:textId="77777777" w:rsidR="00083757" w:rsidRPr="00B6598D" w:rsidRDefault="00083757">
                                  <w:r w:rsidRPr="00B6598D">
                                    <w:t>Opdrachtgever:</w:t>
                                  </w:r>
                                </w:p>
                              </w:tc>
                              <w:tc>
                                <w:tcPr>
                                  <w:tcW w:w="6107" w:type="dxa"/>
                                  <w:shd w:val="clear" w:color="auto" w:fill="auto"/>
                                </w:tcPr>
                                <w:p w14:paraId="7EBF8657" w14:textId="77777777" w:rsidR="00083757" w:rsidRPr="00B6598D" w:rsidRDefault="001B236F">
                                  <w:r w:rsidRPr="00B6598D">
                                    <w:t>Nederlands Instituut Publieke Veiligheid</w:t>
                                  </w:r>
                                </w:p>
                              </w:tc>
                            </w:tr>
                            <w:tr w:rsidR="00083757" w:rsidRPr="004A0338" w14:paraId="38FF6972" w14:textId="77777777" w:rsidTr="00451F62">
                              <w:tc>
                                <w:tcPr>
                                  <w:tcW w:w="2098" w:type="dxa"/>
                                  <w:shd w:val="clear" w:color="auto" w:fill="auto"/>
                                </w:tcPr>
                                <w:p w14:paraId="3617286E" w14:textId="77777777" w:rsidR="00083757" w:rsidRPr="00B6598D" w:rsidRDefault="00083757">
                                  <w:r w:rsidRPr="00B6598D">
                                    <w:t>Contactpersoon:</w:t>
                                  </w:r>
                                </w:p>
                              </w:tc>
                              <w:tc>
                                <w:tcPr>
                                  <w:tcW w:w="6107" w:type="dxa"/>
                                  <w:shd w:val="clear" w:color="auto" w:fill="auto"/>
                                </w:tcPr>
                                <w:p w14:paraId="3176E36C" w14:textId="0BA8C157" w:rsidR="00083757" w:rsidRPr="00B6598D" w:rsidRDefault="00A45D9F" w:rsidP="00B30800">
                                  <w:r w:rsidRPr="00B6598D">
                                    <w:t>Nanet Kunst</w:t>
                                  </w:r>
                                  <w:r w:rsidR="00CB6065">
                                    <w:t>, Senior Inkoper</w:t>
                                  </w:r>
                                  <w:r w:rsidR="00E82F4D" w:rsidRPr="00B6598D">
                                    <w:t xml:space="preserve"> </w:t>
                                  </w:r>
                                </w:p>
                              </w:tc>
                            </w:tr>
                            <w:tr w:rsidR="00083757" w:rsidRPr="004A0338" w14:paraId="1EDBF6BD" w14:textId="77777777" w:rsidTr="00451F62">
                              <w:tc>
                                <w:tcPr>
                                  <w:tcW w:w="2098" w:type="dxa"/>
                                  <w:shd w:val="clear" w:color="auto" w:fill="auto"/>
                                </w:tcPr>
                                <w:p w14:paraId="397D11A2" w14:textId="77777777" w:rsidR="00083757" w:rsidRPr="0008610D" w:rsidRDefault="00083757">
                                  <w:r w:rsidRPr="0008610D">
                                    <w:t>Titel:</w:t>
                                  </w:r>
                                </w:p>
                              </w:tc>
                              <w:tc>
                                <w:tcPr>
                                  <w:tcW w:w="6107" w:type="dxa"/>
                                  <w:shd w:val="clear" w:color="auto" w:fill="auto"/>
                                </w:tcPr>
                                <w:p w14:paraId="0E1A37D1" w14:textId="3E0B0A2F" w:rsidR="00083757" w:rsidRPr="0008610D" w:rsidRDefault="00B6598D" w:rsidP="000F01C4">
                                  <w:r w:rsidRPr="0008610D">
                                    <w:t xml:space="preserve">Marktconsultatie </w:t>
                                  </w:r>
                                  <w:r w:rsidR="00072660" w:rsidRPr="0008610D">
                                    <w:t xml:space="preserve">BIO </w:t>
                                  </w:r>
                                  <w:r w:rsidR="00CD24C2" w:rsidRPr="0008610D">
                                    <w:t>assessment</w:t>
                                  </w:r>
                                </w:p>
                              </w:tc>
                            </w:tr>
                            <w:tr w:rsidR="00083757" w:rsidRPr="004A0338" w14:paraId="503A4B74" w14:textId="77777777" w:rsidTr="00451F62">
                              <w:tc>
                                <w:tcPr>
                                  <w:tcW w:w="2098" w:type="dxa"/>
                                  <w:shd w:val="clear" w:color="auto" w:fill="auto"/>
                                </w:tcPr>
                                <w:p w14:paraId="779571C5" w14:textId="77777777" w:rsidR="00083757" w:rsidRPr="0008610D" w:rsidRDefault="00083757">
                                  <w:r w:rsidRPr="0008610D">
                                    <w:t>Datum:</w:t>
                                  </w:r>
                                </w:p>
                              </w:tc>
                              <w:tc>
                                <w:tcPr>
                                  <w:tcW w:w="6107" w:type="dxa"/>
                                  <w:shd w:val="clear" w:color="auto" w:fill="auto"/>
                                </w:tcPr>
                                <w:p w14:paraId="3B3A8CDA" w14:textId="5FB32FC6" w:rsidR="00083757" w:rsidRPr="0008610D" w:rsidRDefault="009A0EFF" w:rsidP="00B30800">
                                  <w:r>
                                    <w:t>10</w:t>
                                  </w:r>
                                  <w:r w:rsidR="007C4F70" w:rsidRPr="0008610D">
                                    <w:t xml:space="preserve"> juli 2024</w:t>
                                  </w:r>
                                </w:p>
                              </w:tc>
                            </w:tr>
                            <w:tr w:rsidR="00083757" w:rsidRPr="004A0338" w14:paraId="33B0EE61" w14:textId="77777777" w:rsidTr="00451F62">
                              <w:tc>
                                <w:tcPr>
                                  <w:tcW w:w="2098" w:type="dxa"/>
                                  <w:shd w:val="clear" w:color="auto" w:fill="auto"/>
                                </w:tcPr>
                                <w:p w14:paraId="676D8D2F" w14:textId="77777777" w:rsidR="00083757" w:rsidRPr="0008610D" w:rsidRDefault="00083757">
                                  <w:r w:rsidRPr="0008610D">
                                    <w:t>Status:</w:t>
                                  </w:r>
                                </w:p>
                              </w:tc>
                              <w:tc>
                                <w:tcPr>
                                  <w:tcW w:w="6107" w:type="dxa"/>
                                  <w:shd w:val="clear" w:color="auto" w:fill="auto"/>
                                </w:tcPr>
                                <w:p w14:paraId="70CE416D" w14:textId="7149C376" w:rsidR="00083757" w:rsidRPr="0008610D" w:rsidRDefault="00953953">
                                  <w:r w:rsidRPr="0008610D">
                                    <w:t xml:space="preserve">Definitief </w:t>
                                  </w:r>
                                </w:p>
                              </w:tc>
                            </w:tr>
                            <w:tr w:rsidR="00083757" w14:paraId="0EB2A5A5" w14:textId="77777777" w:rsidTr="0008610D">
                              <w:trPr>
                                <w:trHeight w:val="283"/>
                              </w:trPr>
                              <w:tc>
                                <w:tcPr>
                                  <w:tcW w:w="2098" w:type="dxa"/>
                                  <w:shd w:val="clear" w:color="auto" w:fill="auto"/>
                                </w:tcPr>
                                <w:p w14:paraId="25B5DBC7" w14:textId="77777777" w:rsidR="00083757" w:rsidRPr="0008610D" w:rsidRDefault="00083757">
                                  <w:r w:rsidRPr="0008610D">
                                    <w:t>Versie:</w:t>
                                  </w:r>
                                </w:p>
                              </w:tc>
                              <w:tc>
                                <w:tcPr>
                                  <w:tcW w:w="6107" w:type="dxa"/>
                                  <w:shd w:val="clear" w:color="auto" w:fill="auto"/>
                                </w:tcPr>
                                <w:p w14:paraId="4CBD2148" w14:textId="259F7AC7" w:rsidR="00083757" w:rsidRPr="0008610D" w:rsidRDefault="00B6598D">
                                  <w:r w:rsidRPr="0008610D">
                                    <w:t>1</w:t>
                                  </w:r>
                                  <w:r w:rsidR="009A0EFF">
                                    <w:t>.0</w:t>
                                  </w:r>
                                </w:p>
                              </w:tc>
                            </w:tr>
                          </w:tbl>
                          <w:p w14:paraId="7689604A" w14:textId="77777777" w:rsidR="00083757" w:rsidRDefault="00083757" w:rsidP="00251228">
                            <w:pPr>
                              <w:pStyle w:val="Voetnoottekst"/>
                            </w:pPr>
                          </w:p>
                          <w:p w14:paraId="0F3FDD50"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9CAD09" id="_x0000_t202" coordsize="21600,21600" o:spt="202" path="m,l,21600r21600,l21600,xe">
                <v:stroke joinstyle="miter"/>
                <v:path gradientshapeok="t" o:connecttype="rect"/>
              </v:shapetype>
              <v:shape id="Tekstvak 5" o:spid="_x0000_s1026" type="#_x0000_t202" style="position:absolute;margin-left:5.6pt;margin-top:606pt;width:589.8pt;height:2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" filled="f" fillcolor="white [3212]" stroked="f" strokeweight=".5pt">
                <v:textbo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BE48706" w14:textId="77777777" w:rsidTr="00A32862">
                        <w:trPr>
                          <w:trHeight w:val="453"/>
                        </w:trPr>
                        <w:tc>
                          <w:tcPr>
                            <w:tcW w:w="8205" w:type="dxa"/>
                            <w:gridSpan w:val="2"/>
                            <w:shd w:val="clear" w:color="auto" w:fill="auto"/>
                          </w:tcPr>
                          <w:p w14:paraId="2464D8F9" w14:textId="77777777" w:rsidR="00083757" w:rsidRDefault="00083757">
                            <w:r w:rsidRPr="00083757">
                              <w:rPr>
                                <w:b/>
                              </w:rPr>
                              <w:t>Colofon</w:t>
                            </w:r>
                          </w:p>
                        </w:tc>
                      </w:tr>
                      <w:tr w:rsidR="00083757" w:rsidRPr="004A0338" w14:paraId="1491BD48" w14:textId="77777777" w:rsidTr="00451F62">
                        <w:tc>
                          <w:tcPr>
                            <w:tcW w:w="2098" w:type="dxa"/>
                            <w:shd w:val="clear" w:color="auto" w:fill="auto"/>
                          </w:tcPr>
                          <w:p w14:paraId="191CBE5C" w14:textId="77777777" w:rsidR="00083757" w:rsidRPr="00B6598D" w:rsidRDefault="00083757">
                            <w:r w:rsidRPr="00B6598D">
                              <w:t>Opdrachtgever:</w:t>
                            </w:r>
                          </w:p>
                        </w:tc>
                        <w:tc>
                          <w:tcPr>
                            <w:tcW w:w="6107" w:type="dxa"/>
                            <w:shd w:val="clear" w:color="auto" w:fill="auto"/>
                          </w:tcPr>
                          <w:p w14:paraId="7EBF8657" w14:textId="77777777" w:rsidR="00083757" w:rsidRPr="00B6598D" w:rsidRDefault="001B236F">
                            <w:r w:rsidRPr="00B6598D">
                              <w:t>Nederlands Instituut Publieke Veiligheid</w:t>
                            </w:r>
                          </w:p>
                        </w:tc>
                      </w:tr>
                      <w:tr w:rsidR="00083757" w:rsidRPr="004A0338" w14:paraId="38FF6972" w14:textId="77777777" w:rsidTr="00451F62">
                        <w:tc>
                          <w:tcPr>
                            <w:tcW w:w="2098" w:type="dxa"/>
                            <w:shd w:val="clear" w:color="auto" w:fill="auto"/>
                          </w:tcPr>
                          <w:p w14:paraId="3617286E" w14:textId="77777777" w:rsidR="00083757" w:rsidRPr="00B6598D" w:rsidRDefault="00083757">
                            <w:r w:rsidRPr="00B6598D">
                              <w:t>Contactpersoon:</w:t>
                            </w:r>
                          </w:p>
                        </w:tc>
                        <w:tc>
                          <w:tcPr>
                            <w:tcW w:w="6107" w:type="dxa"/>
                            <w:shd w:val="clear" w:color="auto" w:fill="auto"/>
                          </w:tcPr>
                          <w:p w14:paraId="3176E36C" w14:textId="0BA8C157" w:rsidR="00083757" w:rsidRPr="00B6598D" w:rsidRDefault="00A45D9F" w:rsidP="00B30800">
                            <w:r w:rsidRPr="00B6598D">
                              <w:t>Nanet Kunst</w:t>
                            </w:r>
                            <w:r w:rsidR="00CB6065">
                              <w:t>, Senior Inkoper</w:t>
                            </w:r>
                            <w:r w:rsidR="00E82F4D" w:rsidRPr="00B6598D">
                              <w:t xml:space="preserve"> </w:t>
                            </w:r>
                          </w:p>
                        </w:tc>
                      </w:tr>
                      <w:tr w:rsidR="00083757" w:rsidRPr="004A0338" w14:paraId="1EDBF6BD" w14:textId="77777777" w:rsidTr="00451F62">
                        <w:tc>
                          <w:tcPr>
                            <w:tcW w:w="2098" w:type="dxa"/>
                            <w:shd w:val="clear" w:color="auto" w:fill="auto"/>
                          </w:tcPr>
                          <w:p w14:paraId="397D11A2" w14:textId="77777777" w:rsidR="00083757" w:rsidRPr="0008610D" w:rsidRDefault="00083757">
                            <w:r w:rsidRPr="0008610D">
                              <w:t>Titel:</w:t>
                            </w:r>
                          </w:p>
                        </w:tc>
                        <w:tc>
                          <w:tcPr>
                            <w:tcW w:w="6107" w:type="dxa"/>
                            <w:shd w:val="clear" w:color="auto" w:fill="auto"/>
                          </w:tcPr>
                          <w:p w14:paraId="0E1A37D1" w14:textId="3E0B0A2F" w:rsidR="00083757" w:rsidRPr="0008610D" w:rsidRDefault="00B6598D" w:rsidP="000F01C4">
                            <w:r w:rsidRPr="0008610D">
                              <w:t xml:space="preserve">Marktconsultatie </w:t>
                            </w:r>
                            <w:r w:rsidR="00072660" w:rsidRPr="0008610D">
                              <w:t xml:space="preserve">BIO </w:t>
                            </w:r>
                            <w:r w:rsidR="00CD24C2" w:rsidRPr="0008610D">
                              <w:t>assessment</w:t>
                            </w:r>
                          </w:p>
                        </w:tc>
                      </w:tr>
                      <w:tr w:rsidR="00083757" w:rsidRPr="004A0338" w14:paraId="503A4B74" w14:textId="77777777" w:rsidTr="00451F62">
                        <w:tc>
                          <w:tcPr>
                            <w:tcW w:w="2098" w:type="dxa"/>
                            <w:shd w:val="clear" w:color="auto" w:fill="auto"/>
                          </w:tcPr>
                          <w:p w14:paraId="779571C5" w14:textId="77777777" w:rsidR="00083757" w:rsidRPr="0008610D" w:rsidRDefault="00083757">
                            <w:r w:rsidRPr="0008610D">
                              <w:t>Datum:</w:t>
                            </w:r>
                          </w:p>
                        </w:tc>
                        <w:tc>
                          <w:tcPr>
                            <w:tcW w:w="6107" w:type="dxa"/>
                            <w:shd w:val="clear" w:color="auto" w:fill="auto"/>
                          </w:tcPr>
                          <w:p w14:paraId="3B3A8CDA" w14:textId="5FB32FC6" w:rsidR="00083757" w:rsidRPr="0008610D" w:rsidRDefault="009A0EFF" w:rsidP="00B30800">
                            <w:r>
                              <w:t>10</w:t>
                            </w:r>
                            <w:r w:rsidR="007C4F70" w:rsidRPr="0008610D">
                              <w:t xml:space="preserve"> juli 2024</w:t>
                            </w:r>
                          </w:p>
                        </w:tc>
                      </w:tr>
                      <w:tr w:rsidR="00083757" w:rsidRPr="004A0338" w14:paraId="33B0EE61" w14:textId="77777777" w:rsidTr="00451F62">
                        <w:tc>
                          <w:tcPr>
                            <w:tcW w:w="2098" w:type="dxa"/>
                            <w:shd w:val="clear" w:color="auto" w:fill="auto"/>
                          </w:tcPr>
                          <w:p w14:paraId="676D8D2F" w14:textId="77777777" w:rsidR="00083757" w:rsidRPr="0008610D" w:rsidRDefault="00083757">
                            <w:r w:rsidRPr="0008610D">
                              <w:t>Status:</w:t>
                            </w:r>
                          </w:p>
                        </w:tc>
                        <w:tc>
                          <w:tcPr>
                            <w:tcW w:w="6107" w:type="dxa"/>
                            <w:shd w:val="clear" w:color="auto" w:fill="auto"/>
                          </w:tcPr>
                          <w:p w14:paraId="70CE416D" w14:textId="7149C376" w:rsidR="00083757" w:rsidRPr="0008610D" w:rsidRDefault="00953953">
                            <w:r w:rsidRPr="0008610D">
                              <w:t xml:space="preserve">Definitief </w:t>
                            </w:r>
                          </w:p>
                        </w:tc>
                      </w:tr>
                      <w:tr w:rsidR="00083757" w14:paraId="0EB2A5A5" w14:textId="77777777" w:rsidTr="0008610D">
                        <w:trPr>
                          <w:trHeight w:val="283"/>
                        </w:trPr>
                        <w:tc>
                          <w:tcPr>
                            <w:tcW w:w="2098" w:type="dxa"/>
                            <w:shd w:val="clear" w:color="auto" w:fill="auto"/>
                          </w:tcPr>
                          <w:p w14:paraId="25B5DBC7" w14:textId="77777777" w:rsidR="00083757" w:rsidRPr="0008610D" w:rsidRDefault="00083757">
                            <w:r w:rsidRPr="0008610D">
                              <w:t>Versie:</w:t>
                            </w:r>
                          </w:p>
                        </w:tc>
                        <w:tc>
                          <w:tcPr>
                            <w:tcW w:w="6107" w:type="dxa"/>
                            <w:shd w:val="clear" w:color="auto" w:fill="auto"/>
                          </w:tcPr>
                          <w:p w14:paraId="4CBD2148" w14:textId="259F7AC7" w:rsidR="00083757" w:rsidRPr="0008610D" w:rsidRDefault="00B6598D">
                            <w:r w:rsidRPr="0008610D">
                              <w:t>1</w:t>
                            </w:r>
                            <w:r w:rsidR="009A0EFF">
                              <w:t>.0</w:t>
                            </w:r>
                          </w:p>
                        </w:tc>
                      </w:tr>
                    </w:tbl>
                    <w:p w14:paraId="7689604A" w14:textId="77777777" w:rsidR="00083757" w:rsidRDefault="00083757" w:rsidP="00251228">
                      <w:pPr>
                        <w:pStyle w:val="Voetnoottekst"/>
                      </w:pPr>
                    </w:p>
                    <w:p w14:paraId="0F3FDD50"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v:textbox>
                <w10:wrap anchorx="page" anchory="page"/>
              </v:shape>
            </w:pict>
          </mc:Fallback>
        </mc:AlternateContent>
      </w:r>
    </w:p>
    <w:p w14:paraId="1C52AD01" w14:textId="77777777" w:rsidR="00BC1442" w:rsidRPr="00BC1442" w:rsidRDefault="00BC1442" w:rsidP="00BC1442"/>
    <w:p w14:paraId="2AC3BDC8" w14:textId="77777777" w:rsidR="00BC1442" w:rsidRDefault="00BC1442" w:rsidP="00146BED">
      <w:pPr>
        <w:tabs>
          <w:tab w:val="left" w:pos="2098"/>
        </w:tabs>
      </w:pPr>
    </w:p>
    <w:p w14:paraId="325460E6" w14:textId="77777777" w:rsidR="00083757" w:rsidRDefault="0062709C" w:rsidP="00146BED">
      <w:pPr>
        <w:tabs>
          <w:tab w:val="left" w:pos="2098"/>
        </w:tabs>
      </w:pPr>
      <w:r>
        <w:br w:type="textWrapping" w:clear="all"/>
      </w:r>
    </w:p>
    <w:p w14:paraId="6A1616B8" w14:textId="77777777" w:rsidR="008F2960" w:rsidRDefault="006B287A" w:rsidP="006B287A">
      <w:pPr>
        <w:tabs>
          <w:tab w:val="left" w:pos="5122"/>
        </w:tabs>
      </w:pPr>
      <w:r>
        <w:tab/>
      </w:r>
    </w:p>
    <w:p w14:paraId="6C726F67" w14:textId="77777777" w:rsidR="00083757" w:rsidRDefault="00083757">
      <w:r>
        <w:br w:type="page"/>
      </w:r>
    </w:p>
    <w:p w14:paraId="1E986E6F" w14:textId="580F7A38" w:rsidR="00F55960" w:rsidRDefault="00F55960" w:rsidP="00371224">
      <w:pPr>
        <w:pStyle w:val="Kop1"/>
        <w:numPr>
          <w:ilvl w:val="0"/>
          <w:numId w:val="0"/>
        </w:numPr>
        <w:ind w:left="680" w:hanging="680"/>
      </w:pPr>
      <w:bookmarkStart w:id="0" w:name="_Toc170987755"/>
      <w:r>
        <w:lastRenderedPageBreak/>
        <w:t>Vragen</w:t>
      </w:r>
      <w:bookmarkEnd w:id="0"/>
    </w:p>
    <w:p w14:paraId="58D16559" w14:textId="77777777" w:rsidR="00F55960" w:rsidRDefault="00F55960" w:rsidP="00F55960">
      <w:r>
        <w:t>De volgende vragen wenst het NIPV graag schriftelijk beantwoord te krijgen.</w:t>
      </w:r>
    </w:p>
    <w:p w14:paraId="7429FD0B" w14:textId="77777777" w:rsidR="00F55960" w:rsidRDefault="00F55960" w:rsidP="00F55960"/>
    <w:p w14:paraId="09DD768D" w14:textId="2BE1A721" w:rsidR="00F55960" w:rsidRPr="00231373" w:rsidRDefault="00F55960" w:rsidP="00F55960">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Alle partijen hebben hetzelfde vragenformat ontvangen in het kader van deze marktconsultatie. Het kan dus zijn dat een vraag voor u niet van toepassing is. In dat geval kunt u dat als antwoord aangeven.</w:t>
      </w:r>
    </w:p>
    <w:p w14:paraId="1019B3E7" w14:textId="77777777" w:rsidR="00F55960" w:rsidRDefault="00F55960" w:rsidP="00F55960">
      <w:pPr>
        <w:pStyle w:val="Bodytekst"/>
        <w:rPr>
          <w:i/>
        </w:rPr>
      </w:pPr>
    </w:p>
    <w:tbl>
      <w:tblPr>
        <w:tblStyle w:val="Tabelraster"/>
        <w:tblW w:w="8642" w:type="dxa"/>
        <w:tblLook w:val="04A0" w:firstRow="1" w:lastRow="0" w:firstColumn="1" w:lastColumn="0" w:noHBand="0" w:noVBand="1"/>
      </w:tblPr>
      <w:tblGrid>
        <w:gridCol w:w="704"/>
        <w:gridCol w:w="3114"/>
        <w:gridCol w:w="4824"/>
      </w:tblGrid>
      <w:tr w:rsidR="002D745A" w:rsidRPr="00EC08A3" w14:paraId="29E3A0AB" w14:textId="77777777" w:rsidTr="007F52D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45174CA1" w14:textId="77777777" w:rsidR="002D745A" w:rsidRPr="00EC08A3" w:rsidRDefault="00316A07" w:rsidP="00363D2C">
            <w:pPr>
              <w:pStyle w:val="Bodytekst"/>
              <w:rPr>
                <w:rFonts w:ascii="Arial" w:hAnsi="Arial" w:cs="Arial"/>
                <w:b/>
                <w:szCs w:val="18"/>
              </w:rPr>
            </w:pPr>
            <w:r>
              <w:rPr>
                <w:rFonts w:ascii="Arial" w:hAnsi="Arial" w:cs="Arial"/>
                <w:b/>
                <w:szCs w:val="18"/>
              </w:rPr>
              <w:t>O</w:t>
            </w:r>
            <w:r w:rsidR="00E10E2D">
              <w:rPr>
                <w:rFonts w:ascii="Arial" w:hAnsi="Arial" w:cs="Arial"/>
                <w:b/>
                <w:szCs w:val="18"/>
              </w:rPr>
              <w:t>rganisatie</w:t>
            </w:r>
            <w:r w:rsidR="00230550">
              <w:rPr>
                <w:rFonts w:ascii="Arial" w:hAnsi="Arial" w:cs="Arial"/>
                <w:b/>
                <w:szCs w:val="18"/>
              </w:rPr>
              <w:t xml:space="preserve"> a</w:t>
            </w:r>
            <w:r w:rsidR="002D745A">
              <w:rPr>
                <w:rFonts w:ascii="Arial" w:hAnsi="Arial" w:cs="Arial"/>
                <w:b/>
                <w:szCs w:val="18"/>
              </w:rPr>
              <w:t>lgemeen</w:t>
            </w:r>
          </w:p>
        </w:tc>
      </w:tr>
      <w:tr w:rsidR="000D7BA0" w:rsidRPr="00EC08A3" w14:paraId="4BD1EE59"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C979458" w14:textId="77777777" w:rsidR="000D7BA0" w:rsidRPr="00EC08A3" w:rsidRDefault="000D7BA0" w:rsidP="00363D2C">
            <w:pPr>
              <w:pStyle w:val="Bodytekst"/>
              <w:numPr>
                <w:ilvl w:val="0"/>
                <w:numId w:val="10"/>
              </w:numPr>
              <w:rPr>
                <w:rFonts w:ascii="Arial" w:hAnsi="Arial" w:cs="Arial"/>
                <w:szCs w:val="18"/>
              </w:rPr>
            </w:pPr>
          </w:p>
        </w:tc>
        <w:tc>
          <w:tcPr>
            <w:tcW w:w="3114" w:type="dxa"/>
          </w:tcPr>
          <w:p w14:paraId="7E22ADBC"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organisatie: </w:t>
            </w:r>
          </w:p>
        </w:tc>
        <w:tc>
          <w:tcPr>
            <w:tcW w:w="4824" w:type="dxa"/>
          </w:tcPr>
          <w:p w14:paraId="1370073A" w14:textId="77777777" w:rsidR="000D7BA0" w:rsidRPr="00EC08A3" w:rsidRDefault="000D7BA0" w:rsidP="00363D2C">
            <w:pPr>
              <w:pStyle w:val="Bodytekst"/>
              <w:rPr>
                <w:rFonts w:ascii="Arial" w:hAnsi="Arial" w:cs="Arial"/>
                <w:i/>
                <w:szCs w:val="18"/>
              </w:rPr>
            </w:pPr>
          </w:p>
        </w:tc>
      </w:tr>
      <w:tr w:rsidR="000D7BA0" w:rsidRPr="00EC08A3" w14:paraId="6B8CBE17"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4FB1A19A" w14:textId="77777777" w:rsidR="000D7BA0" w:rsidRPr="00EC08A3" w:rsidRDefault="000D7BA0" w:rsidP="00363D2C">
            <w:pPr>
              <w:pStyle w:val="Bodytekst"/>
              <w:numPr>
                <w:ilvl w:val="0"/>
                <w:numId w:val="10"/>
              </w:numPr>
              <w:rPr>
                <w:rFonts w:ascii="Arial" w:hAnsi="Arial" w:cs="Arial"/>
                <w:szCs w:val="18"/>
              </w:rPr>
            </w:pPr>
          </w:p>
        </w:tc>
        <w:tc>
          <w:tcPr>
            <w:tcW w:w="3114" w:type="dxa"/>
          </w:tcPr>
          <w:p w14:paraId="6C915F8B"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200B4618" w14:textId="77777777" w:rsidR="000D7BA0" w:rsidRPr="00EC08A3" w:rsidRDefault="000D7BA0" w:rsidP="00363D2C">
            <w:pPr>
              <w:pStyle w:val="Bodytekst"/>
              <w:rPr>
                <w:rFonts w:ascii="Arial" w:hAnsi="Arial" w:cs="Arial"/>
                <w:i/>
                <w:szCs w:val="18"/>
              </w:rPr>
            </w:pPr>
          </w:p>
        </w:tc>
      </w:tr>
      <w:tr w:rsidR="000D7BA0" w:rsidRPr="00EC08A3" w14:paraId="519B02A3"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1655B1D" w14:textId="77777777" w:rsidR="000D7BA0" w:rsidRPr="00EC08A3" w:rsidRDefault="000D7BA0" w:rsidP="00363D2C">
            <w:pPr>
              <w:pStyle w:val="Bodytekst"/>
              <w:numPr>
                <w:ilvl w:val="0"/>
                <w:numId w:val="10"/>
              </w:numPr>
              <w:rPr>
                <w:rFonts w:ascii="Arial" w:hAnsi="Arial" w:cs="Arial"/>
                <w:szCs w:val="18"/>
              </w:rPr>
            </w:pPr>
          </w:p>
        </w:tc>
        <w:tc>
          <w:tcPr>
            <w:tcW w:w="3114" w:type="dxa"/>
          </w:tcPr>
          <w:p w14:paraId="78652A98"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5C1FF8DC" w14:textId="77777777" w:rsidR="000D7BA0" w:rsidRPr="00EC08A3" w:rsidRDefault="000D7BA0" w:rsidP="00363D2C">
            <w:pPr>
              <w:pStyle w:val="Bodytekst"/>
              <w:rPr>
                <w:rFonts w:ascii="Arial" w:hAnsi="Arial" w:cs="Arial"/>
                <w:i/>
                <w:szCs w:val="18"/>
              </w:rPr>
            </w:pPr>
          </w:p>
        </w:tc>
      </w:tr>
      <w:tr w:rsidR="000D7BA0" w:rsidRPr="00EC08A3" w14:paraId="21E11649"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779A6E76" w14:textId="77777777" w:rsidR="000D7BA0" w:rsidRPr="00EC08A3" w:rsidRDefault="000D7BA0" w:rsidP="00363D2C">
            <w:pPr>
              <w:pStyle w:val="Bodytekst"/>
              <w:numPr>
                <w:ilvl w:val="0"/>
                <w:numId w:val="10"/>
              </w:numPr>
              <w:rPr>
                <w:rFonts w:ascii="Arial" w:hAnsi="Arial" w:cs="Arial"/>
                <w:szCs w:val="18"/>
              </w:rPr>
            </w:pPr>
          </w:p>
        </w:tc>
        <w:tc>
          <w:tcPr>
            <w:tcW w:w="3114" w:type="dxa"/>
          </w:tcPr>
          <w:p w14:paraId="28EAB1BB" w14:textId="77777777" w:rsidR="00805C9F" w:rsidRDefault="000D7BA0" w:rsidP="000D7BA0">
            <w:pPr>
              <w:pStyle w:val="Bodytekst"/>
              <w:rPr>
                <w:rFonts w:ascii="Arial" w:hAnsi="Arial" w:cs="Arial"/>
                <w:szCs w:val="18"/>
              </w:rPr>
            </w:pPr>
            <w:r w:rsidRPr="00EC08A3">
              <w:rPr>
                <w:rFonts w:ascii="Arial" w:hAnsi="Arial" w:cs="Arial"/>
                <w:szCs w:val="18"/>
              </w:rPr>
              <w:t xml:space="preserve">Werkt u samen met andere bedrijven / onderaannemers in de keten? </w:t>
            </w:r>
          </w:p>
          <w:p w14:paraId="7A8C9BE3" w14:textId="19F3615B" w:rsidR="000D7BA0" w:rsidRPr="00EC08A3" w:rsidRDefault="000D7BA0" w:rsidP="000D7BA0">
            <w:pPr>
              <w:pStyle w:val="Bodytekst"/>
              <w:rPr>
                <w:rFonts w:ascii="Arial" w:hAnsi="Arial" w:cs="Arial"/>
                <w:szCs w:val="18"/>
              </w:rPr>
            </w:pPr>
            <w:r w:rsidRPr="00EC08A3">
              <w:rPr>
                <w:rFonts w:ascii="Arial" w:hAnsi="Arial" w:cs="Arial"/>
                <w:szCs w:val="18"/>
              </w:rPr>
              <w:t>Zo ja, op welke aspecten?</w:t>
            </w:r>
          </w:p>
        </w:tc>
        <w:tc>
          <w:tcPr>
            <w:tcW w:w="4824" w:type="dxa"/>
          </w:tcPr>
          <w:p w14:paraId="7F45552A" w14:textId="77777777" w:rsidR="000D7BA0" w:rsidRPr="00EC08A3" w:rsidRDefault="000D7BA0" w:rsidP="00363D2C">
            <w:pPr>
              <w:pStyle w:val="Bodytekst"/>
              <w:rPr>
                <w:rFonts w:ascii="Arial" w:hAnsi="Arial" w:cs="Arial"/>
                <w:i/>
                <w:szCs w:val="18"/>
              </w:rPr>
            </w:pPr>
          </w:p>
        </w:tc>
      </w:tr>
      <w:tr w:rsidR="000D7BA0" w:rsidRPr="00EC08A3" w14:paraId="15206004" w14:textId="77777777" w:rsidTr="009A109F">
        <w:trPr>
          <w:cnfStyle w:val="000000100000" w:firstRow="0" w:lastRow="0" w:firstColumn="0" w:lastColumn="0" w:oddVBand="0" w:evenVBand="0" w:oddHBand="1" w:evenHBand="0" w:firstRowFirstColumn="0" w:firstRowLastColumn="0" w:lastRowFirstColumn="0" w:lastRowLastColumn="0"/>
          <w:trHeight w:val="570"/>
        </w:trPr>
        <w:tc>
          <w:tcPr>
            <w:tcW w:w="704" w:type="dxa"/>
          </w:tcPr>
          <w:p w14:paraId="5320A2E5" w14:textId="77777777" w:rsidR="000D7BA0" w:rsidRPr="00EC08A3" w:rsidRDefault="000D7BA0" w:rsidP="00363D2C">
            <w:pPr>
              <w:pStyle w:val="Bodytekst"/>
              <w:numPr>
                <w:ilvl w:val="0"/>
                <w:numId w:val="10"/>
              </w:numPr>
              <w:rPr>
                <w:rFonts w:ascii="Arial" w:hAnsi="Arial" w:cs="Arial"/>
                <w:szCs w:val="18"/>
              </w:rPr>
            </w:pPr>
          </w:p>
        </w:tc>
        <w:tc>
          <w:tcPr>
            <w:tcW w:w="3114" w:type="dxa"/>
          </w:tcPr>
          <w:p w14:paraId="261603C2" w14:textId="59C60D29" w:rsidR="000D7BA0" w:rsidRPr="00EC08A3" w:rsidRDefault="00E10E2D" w:rsidP="009A109F">
            <w:pPr>
              <w:pStyle w:val="Bodytekst"/>
              <w:rPr>
                <w:rFonts w:ascii="Arial" w:hAnsi="Arial" w:cs="Arial"/>
                <w:szCs w:val="18"/>
              </w:rPr>
            </w:pPr>
            <w:commentRangeStart w:id="1"/>
            <w:commentRangeStart w:id="2"/>
            <w:r w:rsidRPr="00E10E2D">
              <w:rPr>
                <w:rFonts w:ascii="Arial" w:hAnsi="Arial" w:cs="Arial"/>
                <w:szCs w:val="18"/>
              </w:rPr>
              <w:t>Wa</w:t>
            </w:r>
            <w:r w:rsidR="009A109F">
              <w:rPr>
                <w:rFonts w:ascii="Arial" w:hAnsi="Arial" w:cs="Arial"/>
                <w:szCs w:val="18"/>
              </w:rPr>
              <w:t>arin</w:t>
            </w:r>
            <w:r w:rsidRPr="00E10E2D">
              <w:rPr>
                <w:rFonts w:ascii="Arial" w:hAnsi="Arial" w:cs="Arial"/>
                <w:szCs w:val="18"/>
              </w:rPr>
              <w:t xml:space="preserve"> onderscheidt de dienstverlening die uw organisatie levert ten opzichte van de dienstverlening van uw concurrenten?</w:t>
            </w:r>
            <w:commentRangeEnd w:id="1"/>
            <w:r w:rsidR="00261879">
              <w:rPr>
                <w:rStyle w:val="Verwijzingopmerking"/>
                <w:rFonts w:ascii="Arial" w:eastAsia="Times New Roman" w:hAnsi="Arial" w:cs="Times New Roman"/>
              </w:rPr>
              <w:commentReference w:id="1"/>
            </w:r>
            <w:commentRangeEnd w:id="2"/>
            <w:r w:rsidR="00DB24F6">
              <w:rPr>
                <w:rStyle w:val="Verwijzingopmerking"/>
                <w:rFonts w:ascii="Arial" w:eastAsia="Times New Roman" w:hAnsi="Arial" w:cs="Times New Roman"/>
              </w:rPr>
              <w:commentReference w:id="2"/>
            </w:r>
          </w:p>
        </w:tc>
        <w:tc>
          <w:tcPr>
            <w:tcW w:w="4824" w:type="dxa"/>
          </w:tcPr>
          <w:p w14:paraId="359AF7C7" w14:textId="77777777" w:rsidR="000D7BA0" w:rsidRPr="00EC08A3" w:rsidRDefault="000D7BA0" w:rsidP="00363D2C">
            <w:pPr>
              <w:pStyle w:val="Bodytekst"/>
              <w:rPr>
                <w:rFonts w:ascii="Arial" w:hAnsi="Arial" w:cs="Arial"/>
                <w:i/>
                <w:szCs w:val="18"/>
              </w:rPr>
            </w:pPr>
          </w:p>
        </w:tc>
      </w:tr>
    </w:tbl>
    <w:p w14:paraId="0A86B0D5" w14:textId="77777777" w:rsidR="009E3EE3" w:rsidRPr="00C45855" w:rsidRDefault="009E3EE3" w:rsidP="00FC5389">
      <w:pPr>
        <w:spacing w:after="240"/>
        <w:rPr>
          <w:rFonts w:cs="Arial"/>
          <w:b/>
          <w:bCs/>
          <w:color w:val="000000"/>
        </w:rPr>
      </w:pPr>
    </w:p>
    <w:tbl>
      <w:tblPr>
        <w:tblStyle w:val="Tabelraster"/>
        <w:tblW w:w="8642" w:type="dxa"/>
        <w:tblLook w:val="04A0" w:firstRow="1" w:lastRow="0" w:firstColumn="1" w:lastColumn="0" w:noHBand="0" w:noVBand="1"/>
      </w:tblPr>
      <w:tblGrid>
        <w:gridCol w:w="669"/>
        <w:gridCol w:w="3154"/>
        <w:gridCol w:w="4819"/>
      </w:tblGrid>
      <w:tr w:rsidR="009A109F" w:rsidRPr="00EC08A3" w14:paraId="0FBF6BE5" w14:textId="77777777" w:rsidTr="009A109F">
        <w:trPr>
          <w:cnfStyle w:val="100000000000" w:firstRow="1" w:lastRow="0" w:firstColumn="0" w:lastColumn="0" w:oddVBand="0" w:evenVBand="0" w:oddHBand="0" w:evenHBand="0" w:firstRowFirstColumn="0" w:firstRowLastColumn="0" w:lastRowFirstColumn="0" w:lastRowLastColumn="0"/>
          <w:trHeight w:val="297"/>
        </w:trPr>
        <w:tc>
          <w:tcPr>
            <w:tcW w:w="3823" w:type="dxa"/>
            <w:gridSpan w:val="2"/>
          </w:tcPr>
          <w:p w14:paraId="18D74367" w14:textId="77777777" w:rsidR="009A109F" w:rsidRPr="00EC08A3" w:rsidRDefault="009A109F" w:rsidP="00363D2C">
            <w:pPr>
              <w:pStyle w:val="Bodytekst"/>
              <w:rPr>
                <w:rFonts w:ascii="Arial" w:hAnsi="Arial" w:cs="Arial"/>
                <w:b/>
                <w:szCs w:val="18"/>
              </w:rPr>
            </w:pPr>
            <w:r>
              <w:rPr>
                <w:rFonts w:ascii="Arial" w:hAnsi="Arial" w:cs="Arial"/>
                <w:b/>
                <w:szCs w:val="18"/>
              </w:rPr>
              <w:t xml:space="preserve">Organisatie </w:t>
            </w:r>
            <w:r w:rsidR="00685016">
              <w:rPr>
                <w:rFonts w:ascii="Arial" w:hAnsi="Arial" w:cs="Arial"/>
                <w:b/>
                <w:szCs w:val="18"/>
              </w:rPr>
              <w:t>- opdracht</w:t>
            </w:r>
          </w:p>
        </w:tc>
        <w:tc>
          <w:tcPr>
            <w:tcW w:w="4819" w:type="dxa"/>
          </w:tcPr>
          <w:p w14:paraId="1541935F" w14:textId="77777777" w:rsidR="009A109F" w:rsidRDefault="009A109F" w:rsidP="00363D2C">
            <w:pPr>
              <w:pStyle w:val="Bodytekst"/>
              <w:rPr>
                <w:rFonts w:ascii="Arial" w:hAnsi="Arial" w:cs="Arial"/>
                <w:b/>
                <w:szCs w:val="18"/>
              </w:rPr>
            </w:pPr>
          </w:p>
        </w:tc>
      </w:tr>
      <w:tr w:rsidR="00253EB7" w:rsidRPr="00A21D97" w14:paraId="46F4D646"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3D9AF580" w14:textId="5C377B3D" w:rsidR="00253EB7" w:rsidRPr="00A21D97" w:rsidRDefault="00253EB7" w:rsidP="00201065">
            <w:pPr>
              <w:pStyle w:val="Bodytekst"/>
              <w:numPr>
                <w:ilvl w:val="0"/>
                <w:numId w:val="10"/>
              </w:numPr>
              <w:rPr>
                <w:rFonts w:ascii="Arial" w:hAnsi="Arial" w:cs="Arial"/>
                <w:szCs w:val="18"/>
              </w:rPr>
            </w:pPr>
          </w:p>
        </w:tc>
        <w:tc>
          <w:tcPr>
            <w:tcW w:w="3154" w:type="dxa"/>
          </w:tcPr>
          <w:p w14:paraId="2C26FFD0" w14:textId="325EE66D" w:rsidR="00151CF8" w:rsidRDefault="00042C9B" w:rsidP="00252623">
            <w:pPr>
              <w:pStyle w:val="Bodytekst"/>
              <w:rPr>
                <w:rFonts w:ascii="Arial" w:hAnsi="Arial" w:cs="Arial"/>
                <w:szCs w:val="18"/>
              </w:rPr>
            </w:pPr>
            <w:r>
              <w:rPr>
                <w:rFonts w:ascii="Arial" w:hAnsi="Arial" w:cs="Arial"/>
                <w:szCs w:val="18"/>
              </w:rPr>
              <w:t xml:space="preserve">De </w:t>
            </w:r>
            <w:r w:rsidR="00253EB7">
              <w:rPr>
                <w:rFonts w:ascii="Arial" w:hAnsi="Arial" w:cs="Arial"/>
                <w:szCs w:val="18"/>
              </w:rPr>
              <w:t xml:space="preserve">uitgangspunten </w:t>
            </w:r>
            <w:r>
              <w:rPr>
                <w:rFonts w:ascii="Arial" w:hAnsi="Arial" w:cs="Arial"/>
                <w:szCs w:val="18"/>
              </w:rPr>
              <w:t xml:space="preserve">van het NIPV </w:t>
            </w:r>
            <w:r w:rsidR="00253EB7" w:rsidRPr="00253EB7">
              <w:rPr>
                <w:rFonts w:ascii="Arial" w:hAnsi="Arial" w:cs="Arial"/>
                <w:szCs w:val="18"/>
              </w:rPr>
              <w:t xml:space="preserve">op het gebied van </w:t>
            </w:r>
            <w:r w:rsidR="00253EB7">
              <w:rPr>
                <w:rFonts w:ascii="Arial" w:hAnsi="Arial" w:cs="Arial"/>
                <w:szCs w:val="18"/>
              </w:rPr>
              <w:t>deze opdracht zijn verwoord in paragraaf 1.3</w:t>
            </w:r>
            <w:r w:rsidR="00962951">
              <w:rPr>
                <w:rFonts w:ascii="Arial" w:hAnsi="Arial" w:cs="Arial"/>
                <w:szCs w:val="18"/>
              </w:rPr>
              <w:t xml:space="preserve"> en 1.</w:t>
            </w:r>
            <w:r w:rsidR="00363D2C">
              <w:rPr>
                <w:rFonts w:ascii="Arial" w:hAnsi="Arial" w:cs="Arial"/>
                <w:szCs w:val="18"/>
              </w:rPr>
              <w:t>4</w:t>
            </w:r>
            <w:r w:rsidR="00253EB7" w:rsidRPr="00253EB7">
              <w:rPr>
                <w:rFonts w:ascii="Arial" w:hAnsi="Arial" w:cs="Arial"/>
                <w:szCs w:val="18"/>
              </w:rPr>
              <w:t xml:space="preserve">. </w:t>
            </w:r>
          </w:p>
          <w:p w14:paraId="7CC90A03" w14:textId="7DBAAD2D" w:rsidR="00253EB7" w:rsidRPr="00EC08A3" w:rsidRDefault="00253EB7" w:rsidP="00252623">
            <w:pPr>
              <w:pStyle w:val="Bodytekst"/>
              <w:rPr>
                <w:rFonts w:ascii="Arial" w:hAnsi="Arial" w:cs="Arial"/>
                <w:szCs w:val="18"/>
              </w:rPr>
            </w:pPr>
            <w:r w:rsidRPr="00253EB7">
              <w:rPr>
                <w:rFonts w:ascii="Arial" w:hAnsi="Arial" w:cs="Arial"/>
                <w:szCs w:val="18"/>
              </w:rPr>
              <w:t xml:space="preserve">Op welke manier </w:t>
            </w:r>
            <w:r w:rsidR="0035622F">
              <w:rPr>
                <w:rFonts w:ascii="Arial" w:hAnsi="Arial" w:cs="Arial"/>
                <w:szCs w:val="18"/>
              </w:rPr>
              <w:t>kan het NIPV</w:t>
            </w:r>
            <w:r w:rsidRPr="00253EB7">
              <w:rPr>
                <w:rFonts w:ascii="Arial" w:hAnsi="Arial" w:cs="Arial"/>
                <w:szCs w:val="18"/>
              </w:rPr>
              <w:t xml:space="preserve"> volgens u dit doel het beste nastreven</w:t>
            </w:r>
            <w:r w:rsidR="00EF0773">
              <w:rPr>
                <w:rFonts w:ascii="Arial" w:hAnsi="Arial" w:cs="Arial"/>
                <w:szCs w:val="18"/>
              </w:rPr>
              <w:t>.</w:t>
            </w:r>
          </w:p>
        </w:tc>
        <w:tc>
          <w:tcPr>
            <w:tcW w:w="4819" w:type="dxa"/>
          </w:tcPr>
          <w:p w14:paraId="4791FF1D" w14:textId="77777777" w:rsidR="00253EB7" w:rsidRPr="00EC08A3" w:rsidRDefault="00253EB7" w:rsidP="00252623">
            <w:pPr>
              <w:pStyle w:val="Bodytekst"/>
              <w:rPr>
                <w:rFonts w:ascii="Arial" w:hAnsi="Arial" w:cs="Arial"/>
                <w:szCs w:val="18"/>
              </w:rPr>
            </w:pPr>
          </w:p>
        </w:tc>
      </w:tr>
      <w:tr w:rsidR="00C30C99" w:rsidRPr="00A21D97" w14:paraId="0C08E0BD"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6CF444C8" w14:textId="77777777" w:rsidR="00C30C99" w:rsidRPr="00A21D97" w:rsidRDefault="00C30C99" w:rsidP="00201065">
            <w:pPr>
              <w:pStyle w:val="Bodytekst"/>
              <w:numPr>
                <w:ilvl w:val="0"/>
                <w:numId w:val="10"/>
              </w:numPr>
              <w:rPr>
                <w:rFonts w:ascii="Arial" w:hAnsi="Arial" w:cs="Arial"/>
                <w:szCs w:val="18"/>
              </w:rPr>
            </w:pPr>
          </w:p>
        </w:tc>
        <w:tc>
          <w:tcPr>
            <w:tcW w:w="3154" w:type="dxa"/>
          </w:tcPr>
          <w:p w14:paraId="71FF9CF9" w14:textId="0BED1F4A" w:rsidR="00C30C99" w:rsidRPr="00253EB7" w:rsidRDefault="00C30C99" w:rsidP="00252623">
            <w:pPr>
              <w:pStyle w:val="Bodytekst"/>
              <w:rPr>
                <w:rFonts w:ascii="Arial" w:hAnsi="Arial" w:cs="Arial"/>
                <w:szCs w:val="18"/>
              </w:rPr>
            </w:pPr>
            <w:r>
              <w:rPr>
                <w:rFonts w:ascii="Arial" w:hAnsi="Arial" w:cs="Arial"/>
                <w:szCs w:val="18"/>
              </w:rPr>
              <w:t>Hoe en op basis waarvan stelt u het volwassenheidsniveau vast van de verschillende regio’s en uiteindelijk het geheel?</w:t>
            </w:r>
          </w:p>
        </w:tc>
        <w:tc>
          <w:tcPr>
            <w:tcW w:w="4819" w:type="dxa"/>
          </w:tcPr>
          <w:p w14:paraId="7635E115" w14:textId="77777777" w:rsidR="00C30C99" w:rsidRPr="00EC08A3" w:rsidRDefault="00C30C99" w:rsidP="00252623">
            <w:pPr>
              <w:pStyle w:val="Bodytekst"/>
              <w:rPr>
                <w:rFonts w:ascii="Arial" w:hAnsi="Arial" w:cs="Arial"/>
                <w:szCs w:val="18"/>
              </w:rPr>
            </w:pPr>
          </w:p>
        </w:tc>
      </w:tr>
      <w:tr w:rsidR="0012467A" w:rsidRPr="00A21D97" w14:paraId="568E54D0"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279CFA3D" w14:textId="77777777" w:rsidR="0012467A" w:rsidRPr="00A21D97" w:rsidRDefault="0012467A" w:rsidP="00201065">
            <w:pPr>
              <w:pStyle w:val="Bodytekst"/>
              <w:numPr>
                <w:ilvl w:val="0"/>
                <w:numId w:val="10"/>
              </w:numPr>
              <w:rPr>
                <w:rFonts w:ascii="Arial" w:hAnsi="Arial" w:cs="Arial"/>
                <w:szCs w:val="18"/>
              </w:rPr>
            </w:pPr>
          </w:p>
        </w:tc>
        <w:tc>
          <w:tcPr>
            <w:tcW w:w="3154" w:type="dxa"/>
          </w:tcPr>
          <w:p w14:paraId="4C38B600" w14:textId="3A6981E3" w:rsidR="0012467A" w:rsidRPr="00253EB7" w:rsidRDefault="0012467A" w:rsidP="00252623">
            <w:pPr>
              <w:pStyle w:val="Bodytekst"/>
              <w:rPr>
                <w:rFonts w:ascii="Arial" w:hAnsi="Arial" w:cs="Arial"/>
                <w:szCs w:val="18"/>
              </w:rPr>
            </w:pPr>
            <w:commentRangeStart w:id="3"/>
            <w:commentRangeStart w:id="4"/>
            <w:commentRangeStart w:id="5"/>
            <w:commentRangeStart w:id="6"/>
            <w:r>
              <w:rPr>
                <w:rFonts w:ascii="Arial" w:hAnsi="Arial" w:cs="Arial"/>
                <w:szCs w:val="18"/>
              </w:rPr>
              <w:t>Hoe komt u tot de juiste audit vragen?</w:t>
            </w:r>
            <w:commentRangeEnd w:id="3"/>
            <w:r w:rsidR="00A43D0D">
              <w:rPr>
                <w:rStyle w:val="Verwijzingopmerking"/>
                <w:rFonts w:ascii="Arial" w:eastAsia="Times New Roman" w:hAnsi="Arial" w:cs="Times New Roman"/>
              </w:rPr>
              <w:commentReference w:id="3"/>
            </w:r>
            <w:commentRangeEnd w:id="4"/>
            <w:r w:rsidR="00DF6DB9">
              <w:rPr>
                <w:rStyle w:val="Verwijzingopmerking"/>
                <w:rFonts w:ascii="Arial" w:eastAsia="Times New Roman" w:hAnsi="Arial" w:cs="Times New Roman"/>
              </w:rPr>
              <w:commentReference w:id="4"/>
            </w:r>
            <w:commentRangeEnd w:id="5"/>
            <w:r w:rsidR="00FF0971">
              <w:rPr>
                <w:rStyle w:val="Verwijzingopmerking"/>
                <w:rFonts w:ascii="Arial" w:eastAsia="Times New Roman" w:hAnsi="Arial" w:cs="Times New Roman"/>
              </w:rPr>
              <w:commentReference w:id="5"/>
            </w:r>
            <w:commentRangeEnd w:id="6"/>
            <w:r w:rsidR="00F632AA">
              <w:rPr>
                <w:rStyle w:val="Verwijzingopmerking"/>
                <w:rFonts w:ascii="Arial" w:eastAsia="Times New Roman" w:hAnsi="Arial" w:cs="Times New Roman"/>
              </w:rPr>
              <w:commentReference w:id="6"/>
            </w:r>
          </w:p>
        </w:tc>
        <w:tc>
          <w:tcPr>
            <w:tcW w:w="4819" w:type="dxa"/>
          </w:tcPr>
          <w:p w14:paraId="36AAEE8C" w14:textId="77777777" w:rsidR="0012467A" w:rsidRPr="00EC08A3" w:rsidRDefault="0012467A" w:rsidP="00252623">
            <w:pPr>
              <w:pStyle w:val="Bodytekst"/>
              <w:rPr>
                <w:rFonts w:ascii="Arial" w:hAnsi="Arial" w:cs="Arial"/>
                <w:szCs w:val="18"/>
              </w:rPr>
            </w:pPr>
          </w:p>
        </w:tc>
      </w:tr>
      <w:tr w:rsidR="00153A26" w:rsidRPr="00A21D97" w14:paraId="3FA1E27E"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2F28104D" w14:textId="77777777" w:rsidR="00153A26" w:rsidRPr="00A21D97" w:rsidRDefault="00153A26" w:rsidP="00201065">
            <w:pPr>
              <w:pStyle w:val="Bodytekst"/>
              <w:numPr>
                <w:ilvl w:val="0"/>
                <w:numId w:val="10"/>
              </w:numPr>
              <w:rPr>
                <w:rFonts w:ascii="Arial" w:hAnsi="Arial" w:cs="Arial"/>
                <w:szCs w:val="18"/>
              </w:rPr>
            </w:pPr>
          </w:p>
        </w:tc>
        <w:tc>
          <w:tcPr>
            <w:tcW w:w="3154" w:type="dxa"/>
          </w:tcPr>
          <w:p w14:paraId="2F062953" w14:textId="5C05D379" w:rsidR="00153A26" w:rsidRDefault="00153A26" w:rsidP="00252623">
            <w:pPr>
              <w:pStyle w:val="Bodytekst"/>
              <w:rPr>
                <w:rFonts w:ascii="Arial" w:hAnsi="Arial" w:cs="Arial"/>
                <w:szCs w:val="18"/>
              </w:rPr>
            </w:pPr>
            <w:r w:rsidRPr="00153A26">
              <w:rPr>
                <w:rFonts w:ascii="Arial" w:hAnsi="Arial" w:cs="Arial"/>
                <w:szCs w:val="18"/>
              </w:rPr>
              <w:t>Hoe gaat u om met het verwerken van gevoelige informatie die vanuit de regio’s met u gedeeld moet worden?</w:t>
            </w:r>
          </w:p>
        </w:tc>
        <w:tc>
          <w:tcPr>
            <w:tcW w:w="4819" w:type="dxa"/>
          </w:tcPr>
          <w:p w14:paraId="1A6C1658" w14:textId="77777777" w:rsidR="00153A26" w:rsidRPr="00EC08A3" w:rsidRDefault="00153A26" w:rsidP="00252623">
            <w:pPr>
              <w:pStyle w:val="Bodytekst"/>
              <w:rPr>
                <w:rFonts w:ascii="Arial" w:hAnsi="Arial" w:cs="Arial"/>
                <w:szCs w:val="18"/>
              </w:rPr>
            </w:pPr>
          </w:p>
        </w:tc>
      </w:tr>
      <w:tr w:rsidR="00153A26" w:rsidRPr="00A21D97" w14:paraId="2CD2ABF0"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4BD2BB78" w14:textId="77777777" w:rsidR="00153A26" w:rsidRPr="00A21D97" w:rsidRDefault="00153A26" w:rsidP="00201065">
            <w:pPr>
              <w:pStyle w:val="Bodytekst"/>
              <w:numPr>
                <w:ilvl w:val="0"/>
                <w:numId w:val="10"/>
              </w:numPr>
              <w:rPr>
                <w:rFonts w:ascii="Arial" w:hAnsi="Arial" w:cs="Arial"/>
                <w:szCs w:val="18"/>
              </w:rPr>
            </w:pPr>
          </w:p>
        </w:tc>
        <w:tc>
          <w:tcPr>
            <w:tcW w:w="3154" w:type="dxa"/>
          </w:tcPr>
          <w:p w14:paraId="6E6ED032" w14:textId="1780E197" w:rsidR="00153A26" w:rsidRDefault="00B11E29" w:rsidP="00252623">
            <w:pPr>
              <w:pStyle w:val="Bodytekst"/>
              <w:rPr>
                <w:rFonts w:ascii="Arial" w:hAnsi="Arial" w:cs="Arial"/>
                <w:szCs w:val="18"/>
              </w:rPr>
            </w:pPr>
            <w:r w:rsidRPr="00B11E29">
              <w:rPr>
                <w:rFonts w:ascii="Arial" w:hAnsi="Arial" w:cs="Arial"/>
                <w:szCs w:val="18"/>
              </w:rPr>
              <w:t xml:space="preserve">Hoe gaat u om met het feit dat er in sommige regio’s (recent of op dit moment) andere </w:t>
            </w:r>
            <w:r w:rsidR="00EA573C">
              <w:rPr>
                <w:rFonts w:ascii="Arial" w:hAnsi="Arial" w:cs="Arial"/>
                <w:szCs w:val="18"/>
              </w:rPr>
              <w:t>gaande of recent afgerond</w:t>
            </w:r>
            <w:commentRangeStart w:id="7"/>
            <w:commentRangeStart w:id="8"/>
            <w:r w:rsidRPr="00B11E29">
              <w:rPr>
                <w:rFonts w:ascii="Arial" w:hAnsi="Arial" w:cs="Arial"/>
                <w:szCs w:val="18"/>
              </w:rPr>
              <w:t xml:space="preserve"> </w:t>
            </w:r>
            <w:commentRangeEnd w:id="7"/>
            <w:r w:rsidR="00C734A4">
              <w:rPr>
                <w:rStyle w:val="Verwijzingopmerking"/>
                <w:rFonts w:ascii="Arial" w:eastAsia="Times New Roman" w:hAnsi="Arial" w:cs="Times New Roman"/>
              </w:rPr>
              <w:commentReference w:id="7"/>
            </w:r>
            <w:commentRangeEnd w:id="8"/>
            <w:r w:rsidR="00EA573C">
              <w:rPr>
                <w:rStyle w:val="Verwijzingopmerking"/>
                <w:rFonts w:ascii="Arial" w:eastAsia="Times New Roman" w:hAnsi="Arial" w:cs="Times New Roman"/>
              </w:rPr>
              <w:commentReference w:id="8"/>
            </w:r>
            <w:r w:rsidRPr="00B11E29">
              <w:rPr>
                <w:rFonts w:ascii="Arial" w:hAnsi="Arial" w:cs="Arial"/>
                <w:szCs w:val="18"/>
              </w:rPr>
              <w:t>zijn, met name de ISO 27001. Hoe zorgt u ervoor dat deze informatie, waar relevant, ook wordt meegenomen in uw onderzoek zonder de regio’s dubbel te belasten</w:t>
            </w:r>
            <w:r w:rsidR="00201065">
              <w:rPr>
                <w:rFonts w:ascii="Arial" w:hAnsi="Arial" w:cs="Arial"/>
                <w:szCs w:val="18"/>
              </w:rPr>
              <w:t>?</w:t>
            </w:r>
            <w:r w:rsidRPr="00B11E29">
              <w:rPr>
                <w:rFonts w:ascii="Arial" w:hAnsi="Arial" w:cs="Arial"/>
                <w:szCs w:val="18"/>
              </w:rPr>
              <w:t xml:space="preserve"> </w:t>
            </w:r>
          </w:p>
        </w:tc>
        <w:tc>
          <w:tcPr>
            <w:tcW w:w="4819" w:type="dxa"/>
          </w:tcPr>
          <w:p w14:paraId="2C35F3B2" w14:textId="77777777" w:rsidR="00153A26" w:rsidRPr="00EC08A3" w:rsidRDefault="00153A26" w:rsidP="00252623">
            <w:pPr>
              <w:pStyle w:val="Bodytekst"/>
              <w:rPr>
                <w:rFonts w:ascii="Arial" w:hAnsi="Arial" w:cs="Arial"/>
                <w:szCs w:val="18"/>
              </w:rPr>
            </w:pPr>
          </w:p>
        </w:tc>
      </w:tr>
      <w:tr w:rsidR="00153A26" w:rsidRPr="00A21D97" w14:paraId="25F6BE5E"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7A44152" w14:textId="77777777" w:rsidR="00153A26" w:rsidRPr="00A21D97" w:rsidRDefault="00153A26" w:rsidP="00201065">
            <w:pPr>
              <w:pStyle w:val="Bodytekst"/>
              <w:numPr>
                <w:ilvl w:val="0"/>
                <w:numId w:val="10"/>
              </w:numPr>
              <w:rPr>
                <w:rFonts w:ascii="Arial" w:hAnsi="Arial" w:cs="Arial"/>
                <w:szCs w:val="18"/>
              </w:rPr>
            </w:pPr>
          </w:p>
        </w:tc>
        <w:tc>
          <w:tcPr>
            <w:tcW w:w="3154" w:type="dxa"/>
          </w:tcPr>
          <w:p w14:paraId="036AC8CD" w14:textId="77363DBA" w:rsidR="00153A26" w:rsidRDefault="00201065" w:rsidP="00252623">
            <w:pPr>
              <w:pStyle w:val="Bodytekst"/>
              <w:rPr>
                <w:rFonts w:ascii="Arial" w:hAnsi="Arial" w:cs="Arial"/>
                <w:szCs w:val="18"/>
              </w:rPr>
            </w:pPr>
            <w:r>
              <w:rPr>
                <w:rFonts w:ascii="Arial" w:hAnsi="Arial" w:cs="Arial"/>
                <w:szCs w:val="18"/>
              </w:rPr>
              <w:t>W</w:t>
            </w:r>
            <w:r w:rsidRPr="00B11E29">
              <w:rPr>
                <w:rFonts w:ascii="Arial" w:hAnsi="Arial" w:cs="Arial"/>
                <w:szCs w:val="18"/>
              </w:rPr>
              <w:t xml:space="preserve">at </w:t>
            </w:r>
            <w:r>
              <w:rPr>
                <w:rFonts w:ascii="Arial" w:hAnsi="Arial" w:cs="Arial"/>
                <w:szCs w:val="18"/>
              </w:rPr>
              <w:t xml:space="preserve">en welke inzet </w:t>
            </w:r>
            <w:r w:rsidRPr="00B11E29">
              <w:rPr>
                <w:rFonts w:ascii="Arial" w:hAnsi="Arial" w:cs="Arial"/>
                <w:szCs w:val="18"/>
              </w:rPr>
              <w:t>heeft u hiervoor nodig van de regio’s?</w:t>
            </w:r>
          </w:p>
        </w:tc>
        <w:tc>
          <w:tcPr>
            <w:tcW w:w="4819" w:type="dxa"/>
          </w:tcPr>
          <w:p w14:paraId="32A60411" w14:textId="77777777" w:rsidR="00153A26" w:rsidRPr="00EC08A3" w:rsidRDefault="00153A26" w:rsidP="00252623">
            <w:pPr>
              <w:pStyle w:val="Bodytekst"/>
              <w:rPr>
                <w:rFonts w:ascii="Arial" w:hAnsi="Arial" w:cs="Arial"/>
                <w:szCs w:val="18"/>
              </w:rPr>
            </w:pPr>
          </w:p>
        </w:tc>
      </w:tr>
    </w:tbl>
    <w:p w14:paraId="58E4D8BE" w14:textId="77777777" w:rsidR="00D0161C" w:rsidRDefault="00D0161C" w:rsidP="00252623"/>
    <w:p w14:paraId="20055C86" w14:textId="77777777" w:rsidR="009E3EE3" w:rsidRDefault="009E3EE3" w:rsidP="00252623"/>
    <w:tbl>
      <w:tblPr>
        <w:tblStyle w:val="Tabelraster"/>
        <w:tblW w:w="8642" w:type="dxa"/>
        <w:tblLook w:val="04A0" w:firstRow="1" w:lastRow="0" w:firstColumn="1" w:lastColumn="0" w:noHBand="0" w:noVBand="1"/>
      </w:tblPr>
      <w:tblGrid>
        <w:gridCol w:w="704"/>
        <w:gridCol w:w="3119"/>
        <w:gridCol w:w="4819"/>
      </w:tblGrid>
      <w:tr w:rsidR="00436B04" w:rsidRPr="00EC08A3" w14:paraId="46C964F1" w14:textId="77777777" w:rsidTr="00436B04">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5E5BCF48" w14:textId="662C9689" w:rsidR="00436B04" w:rsidRPr="00EC08A3" w:rsidRDefault="00436B04" w:rsidP="00252623">
            <w:pPr>
              <w:pStyle w:val="Bodytekst"/>
              <w:rPr>
                <w:rFonts w:ascii="Arial" w:hAnsi="Arial" w:cs="Arial"/>
                <w:i/>
                <w:szCs w:val="18"/>
              </w:rPr>
            </w:pPr>
            <w:commentRangeStart w:id="9"/>
            <w:commentRangeStart w:id="10"/>
            <w:r w:rsidRPr="00AB2FB2">
              <w:rPr>
                <w:rFonts w:ascii="Arial" w:hAnsi="Arial" w:cs="Arial"/>
                <w:b/>
                <w:bCs/>
                <w:szCs w:val="18"/>
              </w:rPr>
              <w:t>Prijsstelling</w:t>
            </w:r>
            <w:commentRangeEnd w:id="9"/>
            <w:r w:rsidR="00B4213C">
              <w:rPr>
                <w:rStyle w:val="Verwijzingopmerking"/>
                <w:rFonts w:ascii="Arial" w:eastAsia="Times New Roman" w:hAnsi="Arial" w:cs="Times New Roman"/>
              </w:rPr>
              <w:commentReference w:id="9"/>
            </w:r>
            <w:commentRangeEnd w:id="10"/>
            <w:r w:rsidR="00E40CFF">
              <w:rPr>
                <w:rStyle w:val="Verwijzingopmerking"/>
                <w:rFonts w:ascii="Arial" w:eastAsia="Times New Roman" w:hAnsi="Arial" w:cs="Times New Roman"/>
              </w:rPr>
              <w:commentReference w:id="10"/>
            </w:r>
          </w:p>
        </w:tc>
        <w:tc>
          <w:tcPr>
            <w:tcW w:w="4819" w:type="dxa"/>
          </w:tcPr>
          <w:p w14:paraId="032BEA55" w14:textId="77777777" w:rsidR="00436B04" w:rsidRPr="00AB2FB2" w:rsidRDefault="00436B04" w:rsidP="00252623">
            <w:pPr>
              <w:pStyle w:val="Bodytekst"/>
              <w:rPr>
                <w:rFonts w:ascii="Arial" w:hAnsi="Arial" w:cs="Arial"/>
                <w:b/>
                <w:bCs/>
                <w:szCs w:val="18"/>
              </w:rPr>
            </w:pPr>
          </w:p>
        </w:tc>
      </w:tr>
      <w:tr w:rsidR="008D40A5" w:rsidRPr="00201065" w14:paraId="366B29E6" w14:textId="77777777" w:rsidTr="00436B04">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7B57F75B" w14:textId="3CE26644" w:rsidR="008D40A5" w:rsidRPr="00201065" w:rsidRDefault="008D40A5" w:rsidP="00201065">
            <w:pPr>
              <w:pStyle w:val="Bodytekst"/>
              <w:numPr>
                <w:ilvl w:val="0"/>
                <w:numId w:val="10"/>
              </w:numPr>
              <w:rPr>
                <w:rFonts w:ascii="Arial" w:hAnsi="Arial" w:cs="Arial"/>
                <w:szCs w:val="18"/>
              </w:rPr>
            </w:pPr>
          </w:p>
        </w:tc>
        <w:tc>
          <w:tcPr>
            <w:tcW w:w="3119" w:type="dxa"/>
          </w:tcPr>
          <w:p w14:paraId="78B9641A" w14:textId="0F0E1D20" w:rsidR="008D40A5" w:rsidRPr="00201065" w:rsidDel="008D40A5" w:rsidRDefault="008D40A5" w:rsidP="00252623">
            <w:pPr>
              <w:pStyle w:val="Bodytekst"/>
              <w:rPr>
                <w:rFonts w:ascii="Arial" w:hAnsi="Arial" w:cs="Arial"/>
                <w:szCs w:val="18"/>
              </w:rPr>
            </w:pPr>
            <w:r w:rsidRPr="00201065">
              <w:rPr>
                <w:rFonts w:ascii="Arial" w:hAnsi="Arial" w:cs="Arial"/>
                <w:szCs w:val="18"/>
              </w:rPr>
              <w:t>Het NIPV is verbonden aan een strak budget. Kunt u aangeven of u de gevraagde dienst kunt leveren voor dit maximale budget?</w:t>
            </w:r>
          </w:p>
        </w:tc>
        <w:tc>
          <w:tcPr>
            <w:tcW w:w="4819" w:type="dxa"/>
          </w:tcPr>
          <w:p w14:paraId="7B4237FF" w14:textId="77777777" w:rsidR="008D40A5" w:rsidRPr="00201065" w:rsidRDefault="008D40A5" w:rsidP="00252623">
            <w:pPr>
              <w:pStyle w:val="Bodytekst"/>
              <w:rPr>
                <w:rFonts w:ascii="Arial" w:hAnsi="Arial" w:cs="Arial"/>
                <w:szCs w:val="18"/>
              </w:rPr>
            </w:pPr>
          </w:p>
        </w:tc>
      </w:tr>
      <w:tr w:rsidR="004502B7" w:rsidRPr="00201065" w14:paraId="011B7839" w14:textId="77777777" w:rsidTr="00436B04">
        <w:trPr>
          <w:cnfStyle w:val="000000010000" w:firstRow="0" w:lastRow="0" w:firstColumn="0" w:lastColumn="0" w:oddVBand="0" w:evenVBand="0" w:oddHBand="0" w:evenHBand="1" w:firstRowFirstColumn="0" w:firstRowLastColumn="0" w:lastRowFirstColumn="0" w:lastRowLastColumn="0"/>
          <w:trHeight w:val="467"/>
        </w:trPr>
        <w:tc>
          <w:tcPr>
            <w:tcW w:w="704" w:type="dxa"/>
          </w:tcPr>
          <w:p w14:paraId="79A88809" w14:textId="2F54C686" w:rsidR="004502B7" w:rsidRPr="00201065" w:rsidRDefault="004502B7" w:rsidP="00201065">
            <w:pPr>
              <w:pStyle w:val="Bodytekst"/>
              <w:numPr>
                <w:ilvl w:val="0"/>
                <w:numId w:val="10"/>
              </w:numPr>
              <w:rPr>
                <w:rFonts w:ascii="Arial" w:hAnsi="Arial" w:cs="Arial"/>
                <w:szCs w:val="18"/>
              </w:rPr>
            </w:pPr>
          </w:p>
        </w:tc>
        <w:tc>
          <w:tcPr>
            <w:tcW w:w="3119" w:type="dxa"/>
          </w:tcPr>
          <w:p w14:paraId="5177B09D" w14:textId="69AE93FE" w:rsidR="004502B7" w:rsidRPr="00201065" w:rsidRDefault="004502B7" w:rsidP="00252623">
            <w:pPr>
              <w:pStyle w:val="Bodytekst"/>
              <w:rPr>
                <w:rFonts w:ascii="Arial" w:hAnsi="Arial" w:cs="Arial"/>
                <w:szCs w:val="18"/>
              </w:rPr>
            </w:pPr>
            <w:r w:rsidRPr="00201065">
              <w:rPr>
                <w:rFonts w:ascii="Arial" w:hAnsi="Arial" w:cs="Arial"/>
                <w:szCs w:val="18"/>
              </w:rPr>
              <w:t>Welke informatie me</w:t>
            </w:r>
            <w:r w:rsidR="0008262D">
              <w:rPr>
                <w:rFonts w:ascii="Arial" w:hAnsi="Arial" w:cs="Arial"/>
                <w:szCs w:val="18"/>
              </w:rPr>
              <w:t>t</w:t>
            </w:r>
            <w:r w:rsidRPr="00201065">
              <w:rPr>
                <w:rFonts w:ascii="Arial" w:hAnsi="Arial" w:cs="Arial"/>
                <w:szCs w:val="18"/>
              </w:rPr>
              <w:t xml:space="preserve"> betrekking tot de regio’s heeft u nodig </w:t>
            </w:r>
            <w:r w:rsidR="00F91831" w:rsidRPr="00201065">
              <w:rPr>
                <w:rFonts w:ascii="Arial" w:hAnsi="Arial" w:cs="Arial"/>
                <w:szCs w:val="18"/>
              </w:rPr>
              <w:t>om te komen tot een prijsstelling?</w:t>
            </w:r>
          </w:p>
        </w:tc>
        <w:tc>
          <w:tcPr>
            <w:tcW w:w="4819" w:type="dxa"/>
          </w:tcPr>
          <w:p w14:paraId="77BF4DE0" w14:textId="77777777" w:rsidR="004502B7" w:rsidRPr="00201065" w:rsidRDefault="004502B7" w:rsidP="00252623">
            <w:pPr>
              <w:pStyle w:val="Bodytekst"/>
              <w:rPr>
                <w:rFonts w:ascii="Arial" w:hAnsi="Arial" w:cs="Arial"/>
                <w:szCs w:val="18"/>
              </w:rPr>
            </w:pPr>
          </w:p>
        </w:tc>
      </w:tr>
      <w:tr w:rsidR="00436B04" w:rsidRPr="00201065" w14:paraId="14A7AD61" w14:textId="77777777" w:rsidTr="00436B04">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373255E2" w14:textId="5588EA03" w:rsidR="00436B04" w:rsidRPr="00201065" w:rsidRDefault="00436B04" w:rsidP="00201065">
            <w:pPr>
              <w:pStyle w:val="Bodytekst"/>
              <w:numPr>
                <w:ilvl w:val="0"/>
                <w:numId w:val="10"/>
              </w:numPr>
              <w:rPr>
                <w:rFonts w:ascii="Arial" w:hAnsi="Arial" w:cs="Arial"/>
                <w:szCs w:val="18"/>
              </w:rPr>
            </w:pPr>
          </w:p>
        </w:tc>
        <w:tc>
          <w:tcPr>
            <w:tcW w:w="3119" w:type="dxa"/>
          </w:tcPr>
          <w:p w14:paraId="211591E6" w14:textId="18E3A832" w:rsidR="00436B04" w:rsidRPr="00201065" w:rsidRDefault="002D05D7" w:rsidP="00252623">
            <w:pPr>
              <w:pStyle w:val="Bodytekst"/>
              <w:rPr>
                <w:rFonts w:ascii="Arial" w:hAnsi="Arial" w:cs="Arial"/>
                <w:szCs w:val="18"/>
              </w:rPr>
            </w:pPr>
            <w:r w:rsidRPr="00201065">
              <w:rPr>
                <w:rFonts w:ascii="Arial" w:hAnsi="Arial" w:cs="Arial"/>
                <w:szCs w:val="18"/>
              </w:rPr>
              <w:t>B</w:t>
            </w:r>
            <w:r w:rsidR="00436B04" w:rsidRPr="00201065">
              <w:rPr>
                <w:rFonts w:ascii="Arial" w:hAnsi="Arial" w:cs="Arial"/>
                <w:szCs w:val="18"/>
              </w:rPr>
              <w:t xml:space="preserve">ent u bereid een opencalculatie te leveren? </w:t>
            </w:r>
          </w:p>
        </w:tc>
        <w:tc>
          <w:tcPr>
            <w:tcW w:w="4819" w:type="dxa"/>
          </w:tcPr>
          <w:p w14:paraId="538AF361" w14:textId="77777777" w:rsidR="00436B04" w:rsidRPr="00201065" w:rsidRDefault="00436B04" w:rsidP="00252623">
            <w:pPr>
              <w:pStyle w:val="Bodytekst"/>
              <w:rPr>
                <w:rFonts w:ascii="Arial" w:hAnsi="Arial" w:cs="Arial"/>
                <w:szCs w:val="18"/>
              </w:rPr>
            </w:pPr>
          </w:p>
        </w:tc>
      </w:tr>
      <w:tr w:rsidR="00436B04" w:rsidRPr="00201065" w14:paraId="42CC1922" w14:textId="77777777" w:rsidTr="00436B04">
        <w:trPr>
          <w:cnfStyle w:val="000000010000" w:firstRow="0" w:lastRow="0" w:firstColumn="0" w:lastColumn="0" w:oddVBand="0" w:evenVBand="0" w:oddHBand="0" w:evenHBand="1" w:firstRowFirstColumn="0" w:firstRowLastColumn="0" w:lastRowFirstColumn="0" w:lastRowLastColumn="0"/>
          <w:trHeight w:val="308"/>
        </w:trPr>
        <w:tc>
          <w:tcPr>
            <w:tcW w:w="704" w:type="dxa"/>
          </w:tcPr>
          <w:p w14:paraId="7FB30D3E" w14:textId="74682B6C" w:rsidR="00436B04" w:rsidRPr="00201065" w:rsidRDefault="00436B04" w:rsidP="00201065">
            <w:pPr>
              <w:pStyle w:val="Bodytekst"/>
              <w:numPr>
                <w:ilvl w:val="0"/>
                <w:numId w:val="10"/>
              </w:numPr>
              <w:rPr>
                <w:rFonts w:ascii="Arial" w:hAnsi="Arial" w:cs="Arial"/>
                <w:szCs w:val="18"/>
              </w:rPr>
            </w:pPr>
          </w:p>
        </w:tc>
        <w:tc>
          <w:tcPr>
            <w:tcW w:w="3119" w:type="dxa"/>
          </w:tcPr>
          <w:p w14:paraId="13100DC5" w14:textId="77777777" w:rsidR="00436B04" w:rsidRPr="00201065" w:rsidRDefault="00436B04" w:rsidP="00252623">
            <w:pPr>
              <w:pStyle w:val="Bodytekst"/>
              <w:rPr>
                <w:rFonts w:ascii="Arial" w:hAnsi="Arial" w:cs="Arial"/>
                <w:szCs w:val="18"/>
              </w:rPr>
            </w:pPr>
            <w:r w:rsidRPr="00201065">
              <w:rPr>
                <w:rFonts w:ascii="Arial" w:hAnsi="Arial" w:cs="Arial"/>
                <w:szCs w:val="18"/>
              </w:rPr>
              <w:t>Hoe is deze prijs opgebouwd en wat zijn de kostprijsbepalende factoren?</w:t>
            </w:r>
          </w:p>
        </w:tc>
        <w:tc>
          <w:tcPr>
            <w:tcW w:w="4819" w:type="dxa"/>
          </w:tcPr>
          <w:p w14:paraId="69ECF6FC" w14:textId="77777777" w:rsidR="00436B04" w:rsidRPr="00201065" w:rsidRDefault="00436B04" w:rsidP="00252623">
            <w:pPr>
              <w:pStyle w:val="Bodytekst"/>
              <w:rPr>
                <w:rFonts w:ascii="Arial" w:hAnsi="Arial" w:cs="Arial"/>
                <w:szCs w:val="18"/>
              </w:rPr>
            </w:pPr>
          </w:p>
        </w:tc>
      </w:tr>
    </w:tbl>
    <w:p w14:paraId="2AED034C" w14:textId="77777777" w:rsidR="0072032A" w:rsidRDefault="0072032A" w:rsidP="00252623"/>
    <w:p w14:paraId="119BAAE5" w14:textId="77777777" w:rsidR="009E3EE3" w:rsidRDefault="009E3EE3" w:rsidP="00252623"/>
    <w:tbl>
      <w:tblPr>
        <w:tblStyle w:val="Tabelraster"/>
        <w:tblW w:w="8642" w:type="dxa"/>
        <w:tblLook w:val="04A0" w:firstRow="1" w:lastRow="0" w:firstColumn="1" w:lastColumn="0" w:noHBand="0" w:noVBand="1"/>
      </w:tblPr>
      <w:tblGrid>
        <w:gridCol w:w="704"/>
        <w:gridCol w:w="3119"/>
        <w:gridCol w:w="4819"/>
      </w:tblGrid>
      <w:tr w:rsidR="00086230" w:rsidRPr="00EC08A3" w14:paraId="5BC79920"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5847F85B" w14:textId="77777777" w:rsidR="00086230" w:rsidRPr="00AB2FB2" w:rsidRDefault="00086230" w:rsidP="00363D2C">
            <w:pPr>
              <w:pStyle w:val="Bodytekst"/>
              <w:rPr>
                <w:rFonts w:ascii="Arial" w:hAnsi="Arial" w:cs="Arial"/>
                <w:b/>
                <w:bCs/>
                <w:szCs w:val="18"/>
              </w:rPr>
            </w:pPr>
            <w:r>
              <w:rPr>
                <w:rFonts w:ascii="Arial" w:hAnsi="Arial" w:cs="Arial"/>
                <w:b/>
                <w:bCs/>
                <w:szCs w:val="18"/>
              </w:rPr>
              <w:t>Dienstverlening</w:t>
            </w:r>
          </w:p>
        </w:tc>
        <w:tc>
          <w:tcPr>
            <w:tcW w:w="4819" w:type="dxa"/>
          </w:tcPr>
          <w:p w14:paraId="5C0F8E01" w14:textId="77777777" w:rsidR="00086230" w:rsidRDefault="00086230" w:rsidP="00363D2C">
            <w:pPr>
              <w:pStyle w:val="Bodytekst"/>
              <w:rPr>
                <w:rFonts w:ascii="Arial" w:hAnsi="Arial" w:cs="Arial"/>
                <w:b/>
                <w:bCs/>
                <w:szCs w:val="18"/>
              </w:rPr>
            </w:pPr>
          </w:p>
        </w:tc>
      </w:tr>
      <w:tr w:rsidR="00086230" w:rsidRPr="00201065" w14:paraId="1EB5AA8B"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134A3586" w14:textId="6CB234DC" w:rsidR="00086230" w:rsidRPr="00201065" w:rsidRDefault="00086230" w:rsidP="00201065">
            <w:pPr>
              <w:pStyle w:val="Bodytekst"/>
              <w:numPr>
                <w:ilvl w:val="0"/>
                <w:numId w:val="10"/>
              </w:numPr>
              <w:rPr>
                <w:rFonts w:ascii="Arial" w:hAnsi="Arial" w:cs="Arial"/>
                <w:szCs w:val="18"/>
              </w:rPr>
            </w:pPr>
          </w:p>
        </w:tc>
        <w:tc>
          <w:tcPr>
            <w:tcW w:w="3119" w:type="dxa"/>
          </w:tcPr>
          <w:p w14:paraId="20F40171" w14:textId="6CCC39A4" w:rsidR="00086230" w:rsidRPr="00201065" w:rsidRDefault="00086230" w:rsidP="00252623">
            <w:pPr>
              <w:pStyle w:val="Bodytekst"/>
              <w:rPr>
                <w:rFonts w:ascii="Arial" w:hAnsi="Arial" w:cs="Arial"/>
                <w:szCs w:val="18"/>
              </w:rPr>
            </w:pPr>
            <w:r w:rsidRPr="00201065">
              <w:rPr>
                <w:rFonts w:ascii="Arial" w:hAnsi="Arial" w:cs="Arial"/>
                <w:szCs w:val="18"/>
              </w:rPr>
              <w:t>Welke suggesties heeft u waarmee het NIPV haar voordeel zou kunnen doen t.b.v. de</w:t>
            </w:r>
            <w:r w:rsidR="00245139">
              <w:rPr>
                <w:rFonts w:ascii="Arial" w:hAnsi="Arial" w:cs="Arial"/>
                <w:szCs w:val="18"/>
              </w:rPr>
              <w:t xml:space="preserve"> beoogde</w:t>
            </w:r>
            <w:r w:rsidRPr="00201065">
              <w:rPr>
                <w:rFonts w:ascii="Arial" w:hAnsi="Arial" w:cs="Arial"/>
                <w:szCs w:val="18"/>
              </w:rPr>
              <w:t xml:space="preserve"> aanbesteding?</w:t>
            </w:r>
          </w:p>
        </w:tc>
        <w:tc>
          <w:tcPr>
            <w:tcW w:w="4819" w:type="dxa"/>
          </w:tcPr>
          <w:p w14:paraId="4BE80286" w14:textId="77777777" w:rsidR="00086230" w:rsidRPr="00201065" w:rsidRDefault="00086230" w:rsidP="00252623">
            <w:pPr>
              <w:pStyle w:val="Bodytekst"/>
              <w:rPr>
                <w:rFonts w:ascii="Arial" w:hAnsi="Arial" w:cs="Arial"/>
                <w:szCs w:val="18"/>
              </w:rPr>
            </w:pPr>
          </w:p>
        </w:tc>
      </w:tr>
    </w:tbl>
    <w:p w14:paraId="0F862675" w14:textId="77777777" w:rsidR="0072032A" w:rsidRDefault="0072032A" w:rsidP="00374D63">
      <w:pPr>
        <w:rPr>
          <w:rFonts w:cs="Arial"/>
          <w:color w:val="000000"/>
        </w:rPr>
      </w:pPr>
    </w:p>
    <w:p w14:paraId="0D030EFC" w14:textId="77777777" w:rsidR="009E3EE3" w:rsidRDefault="009E3EE3" w:rsidP="00374D63">
      <w:pPr>
        <w:rPr>
          <w:rFonts w:cs="Arial"/>
          <w:color w:val="000000"/>
        </w:rPr>
      </w:pPr>
    </w:p>
    <w:p w14:paraId="64EB6F4C" w14:textId="77777777" w:rsidR="009E3EE3" w:rsidRDefault="009E3EE3" w:rsidP="00374D63">
      <w:pPr>
        <w:rPr>
          <w:rFonts w:cs="Arial"/>
          <w:color w:val="000000"/>
        </w:rPr>
      </w:pPr>
    </w:p>
    <w:p w14:paraId="6ECC6F26" w14:textId="77777777" w:rsidR="009E3EE3" w:rsidRDefault="009E3EE3" w:rsidP="00374D63">
      <w:pPr>
        <w:rPr>
          <w:rFonts w:cs="Arial"/>
          <w:color w:val="000000"/>
        </w:rPr>
      </w:pPr>
    </w:p>
    <w:p w14:paraId="652C5D26" w14:textId="77777777" w:rsidR="00106C43" w:rsidRDefault="00106C43" w:rsidP="00374D63">
      <w:pPr>
        <w:rPr>
          <w:rFonts w:cs="Arial"/>
          <w:color w:val="000000"/>
        </w:rPr>
      </w:pPr>
    </w:p>
    <w:p w14:paraId="4891469E" w14:textId="77777777" w:rsidR="00106C43" w:rsidRDefault="00106C43" w:rsidP="00374D63">
      <w:pPr>
        <w:rPr>
          <w:rFonts w:cs="Arial"/>
          <w:color w:val="000000"/>
        </w:rPr>
      </w:pPr>
    </w:p>
    <w:p w14:paraId="57C6FAF8" w14:textId="77777777" w:rsidR="00106C43" w:rsidRDefault="00106C43"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133461A8"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287E0B8E" w14:textId="22FBC273" w:rsidR="00086230" w:rsidRPr="00AB2FB2" w:rsidRDefault="00086230" w:rsidP="00363D2C">
            <w:pPr>
              <w:pStyle w:val="Bodytekst"/>
              <w:rPr>
                <w:rFonts w:ascii="Arial" w:hAnsi="Arial" w:cs="Arial"/>
                <w:b/>
                <w:bCs/>
                <w:szCs w:val="18"/>
              </w:rPr>
            </w:pPr>
            <w:r>
              <w:rPr>
                <w:rFonts w:ascii="Arial" w:hAnsi="Arial" w:cs="Arial"/>
                <w:b/>
                <w:bCs/>
                <w:szCs w:val="18"/>
              </w:rPr>
              <w:lastRenderedPageBreak/>
              <w:t>Marktsituatie</w:t>
            </w:r>
          </w:p>
        </w:tc>
        <w:tc>
          <w:tcPr>
            <w:tcW w:w="4819" w:type="dxa"/>
          </w:tcPr>
          <w:p w14:paraId="068E1125" w14:textId="77777777" w:rsidR="00086230" w:rsidRDefault="00086230" w:rsidP="00363D2C">
            <w:pPr>
              <w:pStyle w:val="Bodytekst"/>
              <w:rPr>
                <w:rFonts w:ascii="Arial" w:hAnsi="Arial" w:cs="Arial"/>
                <w:b/>
                <w:bCs/>
                <w:szCs w:val="18"/>
              </w:rPr>
            </w:pPr>
          </w:p>
        </w:tc>
      </w:tr>
      <w:tr w:rsidR="00086230" w:rsidRPr="0053460E" w14:paraId="5458B500"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5B9319C2" w14:textId="526AADCF" w:rsidR="00086230" w:rsidRPr="0053460E" w:rsidRDefault="00086230" w:rsidP="0053460E">
            <w:pPr>
              <w:pStyle w:val="Bodytekst"/>
              <w:numPr>
                <w:ilvl w:val="0"/>
                <w:numId w:val="10"/>
              </w:numPr>
              <w:rPr>
                <w:rFonts w:ascii="Arial" w:hAnsi="Arial" w:cs="Arial"/>
                <w:szCs w:val="18"/>
              </w:rPr>
            </w:pPr>
          </w:p>
        </w:tc>
        <w:tc>
          <w:tcPr>
            <w:tcW w:w="3119" w:type="dxa"/>
          </w:tcPr>
          <w:p w14:paraId="35501C5E" w14:textId="7C275F55" w:rsidR="00086230" w:rsidRPr="0053460E" w:rsidRDefault="00086230" w:rsidP="00363D2C">
            <w:pPr>
              <w:pStyle w:val="Bodytekst"/>
              <w:rPr>
                <w:rFonts w:ascii="Arial" w:hAnsi="Arial" w:cs="Arial"/>
                <w:szCs w:val="18"/>
              </w:rPr>
            </w:pPr>
            <w:r w:rsidRPr="0053460E">
              <w:rPr>
                <w:rFonts w:ascii="Arial" w:hAnsi="Arial" w:cs="Arial"/>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4819" w:type="dxa"/>
          </w:tcPr>
          <w:p w14:paraId="5D5D0369" w14:textId="77777777" w:rsidR="00086230" w:rsidRPr="0053460E" w:rsidRDefault="00086230" w:rsidP="00363D2C">
            <w:pPr>
              <w:pStyle w:val="Bodytekst"/>
              <w:rPr>
                <w:rFonts w:ascii="Arial" w:hAnsi="Arial" w:cs="Arial"/>
                <w:szCs w:val="18"/>
              </w:rPr>
            </w:pPr>
          </w:p>
        </w:tc>
      </w:tr>
    </w:tbl>
    <w:p w14:paraId="6A24A361" w14:textId="77777777" w:rsidR="0072032A" w:rsidRPr="006631B6" w:rsidRDefault="0072032A" w:rsidP="00D915DC">
      <w:pPr>
        <w:rPr>
          <w:rFonts w:cs="Arial"/>
          <w:color w:val="000000"/>
        </w:rPr>
      </w:pPr>
    </w:p>
    <w:sectPr w:rsidR="0072032A" w:rsidRPr="006631B6" w:rsidSect="00E448BA">
      <w:footerReference w:type="even" r:id="rId17"/>
      <w:footerReference w:type="default" r:id="rId18"/>
      <w:headerReference w:type="first" r:id="rId19"/>
      <w:type w:val="oddPage"/>
      <w:pgSz w:w="11907" w:h="16840" w:code="9"/>
      <w:pgMar w:top="1418" w:right="1418" w:bottom="1474" w:left="2268" w:header="0" w:footer="284" w:gutter="0"/>
      <w:paperSrc w:first="7"/>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Nanet Kunst [NIPV]" w:date="2024-07-01T12:43:00Z" w:initials="NK[">
    <w:p w14:paraId="2FFD5767" w14:textId="511D0EED" w:rsidR="00261879" w:rsidRDefault="00261879" w:rsidP="00261879">
      <w:pPr>
        <w:pStyle w:val="Tekstopmerking"/>
      </w:pPr>
      <w:r>
        <w:rPr>
          <w:rStyle w:val="Verwijzingopmerking"/>
        </w:rPr>
        <w:annotationRef/>
      </w:r>
      <w:r>
        <w:t>Nog niet relevant denk ik</w:t>
      </w:r>
    </w:p>
  </w:comment>
  <w:comment w:id="2" w:author="Serge Buitenhuis [NIPV]" w:date="2024-07-03T11:26:00Z" w:initials="SB">
    <w:p w14:paraId="34917404" w14:textId="77777777" w:rsidR="00DB24F6" w:rsidRDefault="00DB24F6" w:rsidP="00DB24F6">
      <w:pPr>
        <w:pStyle w:val="Tekstopmerking"/>
      </w:pPr>
      <w:r>
        <w:rPr>
          <w:rStyle w:val="Verwijzingopmerking"/>
        </w:rPr>
        <w:annotationRef/>
      </w:r>
      <w:r>
        <w:t>Denk het wel, laat ze hun unieke aanpak maar beschrijven.</w:t>
      </w:r>
    </w:p>
  </w:comment>
  <w:comment w:id="3" w:author="Nanet Kunst [NIPV]" w:date="2024-07-01T12:45:00Z" w:initials="NK[">
    <w:p w14:paraId="5BFE1CE4" w14:textId="35C440F6" w:rsidR="00A43D0D" w:rsidRDefault="00A43D0D" w:rsidP="00A43D0D">
      <w:pPr>
        <w:pStyle w:val="Tekstopmerking"/>
      </w:pPr>
      <w:r>
        <w:rPr>
          <w:rStyle w:val="Verwijzingopmerking"/>
        </w:rPr>
        <w:annotationRef/>
      </w:r>
      <w:r>
        <w:t>Iets in deze richting, moeten zij zelf bepalen hoe ze de audit gaan uitvoeren en waarop ze gaan controleren? Want er is geen standaard audit check voor bio of wel?</w:t>
      </w:r>
    </w:p>
  </w:comment>
  <w:comment w:id="4" w:author="Nanet Kunst [NIPV]" w:date="2024-07-01T12:47:00Z" w:initials="NK[">
    <w:p w14:paraId="5B1E7521" w14:textId="77777777" w:rsidR="00DF6DB9" w:rsidRDefault="00DF6DB9" w:rsidP="00DF6DB9">
      <w:pPr>
        <w:pStyle w:val="Tekstopmerking"/>
      </w:pPr>
      <w:r>
        <w:rPr>
          <w:rStyle w:val="Verwijzingopmerking"/>
        </w:rPr>
        <w:annotationRef/>
      </w:r>
      <w:r>
        <w:t>Ook zie ik dat er gewerkt wordt aan bio 2.0. wil je hierop controleren of op de oude bio?</w:t>
      </w:r>
    </w:p>
    <w:p w14:paraId="22B1F8F5" w14:textId="77777777" w:rsidR="00DF6DB9" w:rsidRDefault="00000000" w:rsidP="00DF6DB9">
      <w:pPr>
        <w:pStyle w:val="Tekstopmerking"/>
      </w:pPr>
      <w:hyperlink r:id="rId1" w:history="1">
        <w:r w:rsidR="00DF6DB9" w:rsidRPr="00AD21FE">
          <w:rPr>
            <w:rStyle w:val="Hyperlink"/>
          </w:rPr>
          <w:t>https://www.digitaleoverheid.nl/nieuws/denk-mee-over-het-ontwerp-van-de-bio2/</w:t>
        </w:r>
      </w:hyperlink>
    </w:p>
  </w:comment>
  <w:comment w:id="5" w:author="Serge Buitenhuis [NIPV]" w:date="2024-07-03T11:26:00Z" w:initials="SB">
    <w:p w14:paraId="55687E02" w14:textId="77777777" w:rsidR="00FF0971" w:rsidRDefault="00FF0971" w:rsidP="00FF0971">
      <w:pPr>
        <w:pStyle w:val="Tekstopmerking"/>
      </w:pPr>
      <w:r>
        <w:rPr>
          <w:rStyle w:val="Verwijzingopmerking"/>
        </w:rPr>
        <w:annotationRef/>
      </w:r>
      <w:r>
        <w:t>Oude BIO, 2.0 komt eraan en is voor de doorontwikkeling.</w:t>
      </w:r>
    </w:p>
  </w:comment>
  <w:comment w:id="6" w:author="Serge Buitenhuis [NIPV]" w:date="2024-07-03T11:55:00Z" w:initials="SB">
    <w:p w14:paraId="5C204E02" w14:textId="77777777" w:rsidR="00F632AA" w:rsidRDefault="00F632AA" w:rsidP="00F632AA">
      <w:pPr>
        <w:pStyle w:val="Tekstopmerking"/>
      </w:pPr>
      <w:r>
        <w:rPr>
          <w:rStyle w:val="Verwijzingopmerking"/>
        </w:rPr>
        <w:annotationRef/>
      </w:r>
      <w:r>
        <w:t>We bespreken vandaag even het aangepaste idee van de ‘volwassenheidstoets’, daar zijn wel meer standaard lijsten voor.</w:t>
      </w:r>
    </w:p>
  </w:comment>
  <w:comment w:id="7" w:author="Nathalie van der Meyden [NIPV]" w:date="2024-07-04T13:35:00Z" w:initials="Nv">
    <w:p w14:paraId="13C28ACF" w14:textId="77777777" w:rsidR="00C734A4" w:rsidRDefault="00C734A4" w:rsidP="00C734A4">
      <w:pPr>
        <w:pStyle w:val="Tekstopmerking"/>
      </w:pPr>
      <w:r>
        <w:rPr>
          <w:rStyle w:val="Verwijzingopmerking"/>
        </w:rPr>
        <w:annotationRef/>
      </w:r>
      <w:r>
        <w:t>Gaande zijn?</w:t>
      </w:r>
    </w:p>
  </w:comment>
  <w:comment w:id="8" w:author="Serge Buitenhuis [NIPV]" w:date="2024-07-09T17:20:00Z" w:initials="SB">
    <w:p w14:paraId="465B288F" w14:textId="77777777" w:rsidR="00EA573C" w:rsidRDefault="00EA573C" w:rsidP="00EA573C">
      <w:pPr>
        <w:pStyle w:val="Tekstopmerking"/>
      </w:pPr>
      <w:r>
        <w:rPr>
          <w:rStyle w:val="Verwijzingopmerking"/>
        </w:rPr>
        <w:annotationRef/>
      </w:r>
      <w:r>
        <w:t>Beter, veranderd in ‘gaande of recent afgerond zijn’</w:t>
      </w:r>
    </w:p>
  </w:comment>
  <w:comment w:id="9" w:author="Serge Buitenhuis [NIPV]" w:date="2024-06-26T14:49:00Z" w:initials="SB">
    <w:p w14:paraId="30318621" w14:textId="25433DC9" w:rsidR="00392FF5" w:rsidRDefault="00B4213C" w:rsidP="00392FF5">
      <w:pPr>
        <w:pStyle w:val="Tekstopmerking"/>
      </w:pPr>
      <w:r>
        <w:rPr>
          <w:rStyle w:val="Verwijzingopmerking"/>
        </w:rPr>
        <w:annotationRef/>
      </w:r>
      <w:r w:rsidR="00392FF5">
        <w:t>Hoe gaan we om met het feit dat we hier met een harde prijscaps werken?</w:t>
      </w:r>
    </w:p>
  </w:comment>
  <w:comment w:id="10" w:author="Nanet Kunst [NIPV]" w:date="2024-07-01T12:51:00Z" w:initials="NK[">
    <w:p w14:paraId="5F75F322" w14:textId="77777777" w:rsidR="00E40CFF" w:rsidRDefault="00E40CFF" w:rsidP="00E40CFF">
      <w:pPr>
        <w:pStyle w:val="Tekstopmerking"/>
      </w:pPr>
      <w:r>
        <w:rPr>
          <w:rStyle w:val="Verwijzingopmerking"/>
        </w:rPr>
        <w:annotationRef/>
      </w:r>
      <w:r>
        <w:t>Dit vertellen! Bijv. (even snel uitgeschreven)</w:t>
      </w:r>
    </w:p>
    <w:p w14:paraId="4AFD5104" w14:textId="77777777" w:rsidR="00E40CFF" w:rsidRDefault="00E40CFF" w:rsidP="00E40CFF">
      <w:pPr>
        <w:pStyle w:val="Tekstopmerking"/>
        <w:ind w:left="300"/>
      </w:pPr>
      <w:r>
        <w:t>Het NIPV is verbonden aan een strak budget. Kunt u aangeven of u de gevraagde dienst kunt leveren voor dit maximale budget?</w:t>
      </w:r>
    </w:p>
    <w:p w14:paraId="7319F558" w14:textId="77777777" w:rsidR="00E40CFF" w:rsidRDefault="00E40CFF" w:rsidP="00E40CFF">
      <w:pPr>
        <w:pStyle w:val="Tekstopmerking"/>
        <w:ind w:left="300"/>
      </w:pPr>
      <w:r>
        <w:t>De urenverdeling kan per regio verschillend zijn, omdat documentatie bijv beter voor handen is en een audit snel uitgevoerd kan worden, hoe gaat u om met deze soms onduidelijke planning en hoe bewaakt u hierbij te allen tijde het budget?</w:t>
      </w:r>
    </w:p>
    <w:p w14:paraId="45E62A94" w14:textId="77777777" w:rsidR="00E40CFF" w:rsidRDefault="00E40CFF" w:rsidP="00E40CFF">
      <w:pPr>
        <w:pStyle w:val="Tekstopmerking"/>
        <w:ind w:left="300"/>
      </w:pPr>
      <w:r>
        <w:t>Welke informatie heeft u nodig om uw prijs goed te kunnen aanbieden?</w:t>
      </w:r>
    </w:p>
    <w:p w14:paraId="380B8802" w14:textId="77777777" w:rsidR="00E40CFF" w:rsidRDefault="00E40CFF" w:rsidP="00E40CFF">
      <w:pPr>
        <w:pStyle w:val="Tekstopmerking"/>
      </w:pPr>
      <w:r>
        <w:t>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FFD5767" w15:done="1"/>
  <w15:commentEx w15:paraId="34917404" w15:paraIdParent="2FFD5767" w15:done="1"/>
  <w15:commentEx w15:paraId="5BFE1CE4" w15:done="1"/>
  <w15:commentEx w15:paraId="22B1F8F5" w15:paraIdParent="5BFE1CE4" w15:done="1"/>
  <w15:commentEx w15:paraId="55687E02" w15:paraIdParent="5BFE1CE4" w15:done="1"/>
  <w15:commentEx w15:paraId="5C204E02" w15:paraIdParent="5BFE1CE4" w15:done="1"/>
  <w15:commentEx w15:paraId="13C28ACF" w15:done="1"/>
  <w15:commentEx w15:paraId="465B288F" w15:paraIdParent="13C28ACF" w15:done="1"/>
  <w15:commentEx w15:paraId="30318621" w15:done="1"/>
  <w15:commentEx w15:paraId="380B8802" w15:paraIdParent="3031862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0F0EFD7" w16cex:dateUtc="2024-07-01T10:43:00Z"/>
  <w16cex:commentExtensible w16cex:durableId="6788D1B3" w16cex:dateUtc="2024-07-03T09:26:00Z"/>
  <w16cex:commentExtensible w16cex:durableId="4768E525" w16cex:dateUtc="2024-07-01T10:45:00Z"/>
  <w16cex:commentExtensible w16cex:durableId="7C29232A" w16cex:dateUtc="2024-07-01T10:47:00Z"/>
  <w16cex:commentExtensible w16cex:durableId="0E5253CD" w16cex:dateUtc="2024-07-03T09:26:00Z"/>
  <w16cex:commentExtensible w16cex:durableId="2ECF0852" w16cex:dateUtc="2024-07-03T09:55:00Z"/>
  <w16cex:commentExtensible w16cex:durableId="7EE6BF86" w16cex:dateUtc="2024-07-04T11:35:00Z"/>
  <w16cex:commentExtensible w16cex:durableId="6E449F29" w16cex:dateUtc="2024-07-09T15:20:00Z"/>
  <w16cex:commentExtensible w16cex:durableId="7114F8B8" w16cex:dateUtc="2024-06-26T12:49:00Z"/>
  <w16cex:commentExtensible w16cex:durableId="0521A9AD" w16cex:dateUtc="2024-07-01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FFD5767" w16cid:durableId="30F0EFD7"/>
  <w16cid:commentId w16cid:paraId="34917404" w16cid:durableId="6788D1B3"/>
  <w16cid:commentId w16cid:paraId="5BFE1CE4" w16cid:durableId="4768E525"/>
  <w16cid:commentId w16cid:paraId="22B1F8F5" w16cid:durableId="7C29232A"/>
  <w16cid:commentId w16cid:paraId="55687E02" w16cid:durableId="0E5253CD"/>
  <w16cid:commentId w16cid:paraId="5C204E02" w16cid:durableId="2ECF0852"/>
  <w16cid:commentId w16cid:paraId="13C28ACF" w16cid:durableId="7EE6BF86"/>
  <w16cid:commentId w16cid:paraId="465B288F" w16cid:durableId="6E449F29"/>
  <w16cid:commentId w16cid:paraId="30318621" w16cid:durableId="7114F8B8"/>
  <w16cid:commentId w16cid:paraId="380B8802" w16cid:durableId="0521A9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1D004" w14:textId="77777777" w:rsidR="009B04E8" w:rsidRDefault="009B04E8">
      <w:r>
        <w:separator/>
      </w:r>
    </w:p>
    <w:p w14:paraId="4655DB5B" w14:textId="77777777" w:rsidR="009B04E8" w:rsidRDefault="009B04E8"/>
  </w:endnote>
  <w:endnote w:type="continuationSeparator" w:id="0">
    <w:p w14:paraId="63260A09" w14:textId="77777777" w:rsidR="009B04E8" w:rsidRDefault="009B04E8">
      <w:r>
        <w:continuationSeparator/>
      </w:r>
    </w:p>
    <w:p w14:paraId="455BE7FE" w14:textId="77777777" w:rsidR="009B04E8" w:rsidRDefault="009B04E8"/>
  </w:endnote>
  <w:endnote w:type="continuationNotice" w:id="1">
    <w:p w14:paraId="3078C84E" w14:textId="77777777" w:rsidR="009B04E8" w:rsidRDefault="009B04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34AE25C9" w14:textId="77777777" w:rsidTr="00AC1813">
      <w:tc>
        <w:tcPr>
          <w:tcW w:w="7573" w:type="dxa"/>
          <w:shd w:val="clear" w:color="auto" w:fill="auto"/>
        </w:tcPr>
        <w:p w14:paraId="727B9C67" w14:textId="77777777" w:rsidR="00DB375A" w:rsidRDefault="00374D63" w:rsidP="00DB375A">
          <w:pPr>
            <w:pStyle w:val="Huisstijl-Voettekst"/>
          </w:pPr>
          <w:r>
            <w:t>NIPV</w:t>
          </w:r>
          <w:r w:rsidR="00DB375A">
            <w:tab/>
          </w:r>
          <w:r w:rsidR="00DB375A">
            <w:fldChar w:fldCharType="begin"/>
          </w:r>
          <w:r w:rsidR="00DB375A">
            <w:instrText xml:space="preserve"> DOCPROPERTY txtTitel</w:instrText>
          </w:r>
          <w:r w:rsidR="00DB375A">
            <w:fldChar w:fldCharType="separate"/>
          </w:r>
          <w:r w:rsidR="00B21541">
            <w:t>Marktconsultatie document EA Toegangsservice Gezamenlijke Voorzieningen</w:t>
          </w:r>
          <w:r w:rsidR="00DB375A">
            <w:fldChar w:fldCharType="end"/>
          </w:r>
        </w:p>
      </w:tc>
      <w:tc>
        <w:tcPr>
          <w:tcW w:w="644" w:type="dxa"/>
          <w:shd w:val="clear" w:color="auto" w:fill="auto"/>
        </w:tcPr>
        <w:p w14:paraId="0B2C11A9"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17EC5C00"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46329C0B" w14:textId="77777777" w:rsidTr="00770EE2">
      <w:tc>
        <w:tcPr>
          <w:tcW w:w="7513" w:type="dxa"/>
          <w:shd w:val="clear" w:color="auto" w:fill="auto"/>
        </w:tcPr>
        <w:p w14:paraId="3EDC90D6" w14:textId="77777777" w:rsidR="00DB375A" w:rsidRDefault="0003056E" w:rsidP="00DB375A">
          <w:pPr>
            <w:pStyle w:val="Huisstijl-Voettekst"/>
            <w:ind w:left="0" w:firstLine="0"/>
          </w:pPr>
          <w:r>
            <w:rPr>
              <w:noProof/>
            </w:rPr>
            <w:drawing>
              <wp:inline distT="0" distB="0" distL="0" distR="0" wp14:anchorId="09E1F484" wp14:editId="3C6E256C">
                <wp:extent cx="1287163" cy="411686"/>
                <wp:effectExtent l="0" t="0" r="0" b="0"/>
                <wp:docPr id="1398561973" name="Afbeelding 139856197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2EAD3763"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1E992BFD"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5B3EA" w14:textId="77777777" w:rsidR="009B04E8" w:rsidRPr="00D94D07" w:rsidRDefault="009B04E8" w:rsidP="00A00378">
      <w:pPr>
        <w:spacing w:line="200" w:lineRule="exact"/>
        <w:rPr>
          <w:sz w:val="2"/>
        </w:rPr>
      </w:pPr>
      <w:r>
        <w:separator/>
      </w:r>
    </w:p>
  </w:footnote>
  <w:footnote w:type="continuationSeparator" w:id="0">
    <w:p w14:paraId="23B5D117" w14:textId="77777777" w:rsidR="009B04E8" w:rsidRDefault="009B04E8">
      <w:r>
        <w:continuationSeparator/>
      </w:r>
    </w:p>
    <w:p w14:paraId="11232052" w14:textId="77777777" w:rsidR="009B04E8" w:rsidRDefault="009B04E8"/>
  </w:footnote>
  <w:footnote w:type="continuationNotice" w:id="1">
    <w:p w14:paraId="6EB30B6E" w14:textId="77777777" w:rsidR="009B04E8" w:rsidRDefault="009B04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4964E743" w14:textId="77777777" w:rsidTr="00B63252">
      <w:trPr>
        <w:cantSplit/>
        <w:trHeight w:val="2721"/>
      </w:trPr>
      <w:tc>
        <w:tcPr>
          <w:tcW w:w="11907" w:type="dxa"/>
        </w:tcPr>
        <w:p w14:paraId="30ABC9AE" w14:textId="77777777" w:rsidR="00D45D79" w:rsidRDefault="00291153" w:rsidP="00D45D79">
          <w:r>
            <w:rPr>
              <w:noProof/>
            </w:rPr>
            <w:drawing>
              <wp:anchor distT="0" distB="0" distL="114300" distR="114300" simplePos="0" relativeHeight="251658240" behindDoc="0" locked="0" layoutInCell="1" allowOverlap="1" wp14:anchorId="689E8649" wp14:editId="2492877F">
                <wp:simplePos x="0" y="0"/>
                <wp:positionH relativeFrom="column">
                  <wp:posOffset>494937</wp:posOffset>
                </wp:positionH>
                <wp:positionV relativeFrom="paragraph">
                  <wp:posOffset>0</wp:posOffset>
                </wp:positionV>
                <wp:extent cx="2933700" cy="1137285"/>
                <wp:effectExtent l="0" t="0" r="0" b="0"/>
                <wp:wrapNone/>
                <wp:docPr id="1807238876" name="Afbeelding 180723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3F08C105" w14:textId="77777777" w:rsidR="002E6ECD" w:rsidRDefault="002E6ECD" w:rsidP="00B63252"/>
  <w:p w14:paraId="4DE1A1D3"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FC1AD3"/>
    <w:multiLevelType w:val="hybridMultilevel"/>
    <w:tmpl w:val="91D8A7D4"/>
    <w:lvl w:ilvl="0" w:tplc="22348C60">
      <w:start w:val="1"/>
      <w:numFmt w:val="decimal"/>
      <w:lvlText w:val="%1."/>
      <w:lvlJc w:val="left"/>
      <w:pPr>
        <w:ind w:left="1020" w:hanging="360"/>
      </w:pPr>
    </w:lvl>
    <w:lvl w:ilvl="1" w:tplc="C318EFC8">
      <w:start w:val="1"/>
      <w:numFmt w:val="decimal"/>
      <w:lvlText w:val="%2."/>
      <w:lvlJc w:val="left"/>
      <w:pPr>
        <w:ind w:left="1020" w:hanging="360"/>
      </w:pPr>
    </w:lvl>
    <w:lvl w:ilvl="2" w:tplc="4C500D88">
      <w:start w:val="1"/>
      <w:numFmt w:val="decimal"/>
      <w:lvlText w:val="%3."/>
      <w:lvlJc w:val="left"/>
      <w:pPr>
        <w:ind w:left="1020" w:hanging="360"/>
      </w:pPr>
    </w:lvl>
    <w:lvl w:ilvl="3" w:tplc="A00C5862">
      <w:start w:val="1"/>
      <w:numFmt w:val="decimal"/>
      <w:lvlText w:val="%4."/>
      <w:lvlJc w:val="left"/>
      <w:pPr>
        <w:ind w:left="1020" w:hanging="360"/>
      </w:pPr>
    </w:lvl>
    <w:lvl w:ilvl="4" w:tplc="3730B190">
      <w:start w:val="1"/>
      <w:numFmt w:val="decimal"/>
      <w:lvlText w:val="%5."/>
      <w:lvlJc w:val="left"/>
      <w:pPr>
        <w:ind w:left="1020" w:hanging="360"/>
      </w:pPr>
    </w:lvl>
    <w:lvl w:ilvl="5" w:tplc="7062EF5C">
      <w:start w:val="1"/>
      <w:numFmt w:val="decimal"/>
      <w:lvlText w:val="%6."/>
      <w:lvlJc w:val="left"/>
      <w:pPr>
        <w:ind w:left="1020" w:hanging="360"/>
      </w:pPr>
    </w:lvl>
    <w:lvl w:ilvl="6" w:tplc="4C363E58">
      <w:start w:val="1"/>
      <w:numFmt w:val="decimal"/>
      <w:lvlText w:val="%7."/>
      <w:lvlJc w:val="left"/>
      <w:pPr>
        <w:ind w:left="1020" w:hanging="360"/>
      </w:pPr>
    </w:lvl>
    <w:lvl w:ilvl="7" w:tplc="375635FA">
      <w:start w:val="1"/>
      <w:numFmt w:val="decimal"/>
      <w:lvlText w:val="%8."/>
      <w:lvlJc w:val="left"/>
      <w:pPr>
        <w:ind w:left="1020" w:hanging="360"/>
      </w:pPr>
    </w:lvl>
    <w:lvl w:ilvl="8" w:tplc="26E0A2A8">
      <w:start w:val="1"/>
      <w:numFmt w:val="decimal"/>
      <w:lvlText w:val="%9."/>
      <w:lvlJc w:val="left"/>
      <w:pPr>
        <w:ind w:left="1020" w:hanging="360"/>
      </w:pPr>
    </w:lvl>
  </w:abstractNum>
  <w:abstractNum w:abstractNumId="2"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C43449"/>
    <w:multiLevelType w:val="hybridMultilevel"/>
    <w:tmpl w:val="42B2F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DB4929"/>
    <w:multiLevelType w:val="hybridMultilevel"/>
    <w:tmpl w:val="C87826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6"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E609E5"/>
    <w:multiLevelType w:val="hybridMultilevel"/>
    <w:tmpl w:val="6B18E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0446D2"/>
    <w:multiLevelType w:val="hybridMultilevel"/>
    <w:tmpl w:val="5950B038"/>
    <w:lvl w:ilvl="0" w:tplc="06007080">
      <w:start w:val="1"/>
      <w:numFmt w:val="bullet"/>
      <w:lvlText w:val="&gt;"/>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1587D49"/>
    <w:multiLevelType w:val="hybridMultilevel"/>
    <w:tmpl w:val="35E6408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A07583"/>
    <w:multiLevelType w:val="hybridMultilevel"/>
    <w:tmpl w:val="0068FC92"/>
    <w:lvl w:ilvl="0" w:tplc="E7DEBA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7279C5"/>
    <w:multiLevelType w:val="hybridMultilevel"/>
    <w:tmpl w:val="4FDE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FF5E18"/>
    <w:multiLevelType w:val="hybridMultilevel"/>
    <w:tmpl w:val="F9C818F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F265CB"/>
    <w:multiLevelType w:val="hybridMultilevel"/>
    <w:tmpl w:val="DEBC7116"/>
    <w:lvl w:ilvl="0" w:tplc="EEDC2A08">
      <w:start w:val="1"/>
      <w:numFmt w:val="decimal"/>
      <w:lvlText w:val="%1."/>
      <w:lvlJc w:val="left"/>
      <w:pPr>
        <w:ind w:left="1020" w:hanging="360"/>
      </w:pPr>
    </w:lvl>
    <w:lvl w:ilvl="1" w:tplc="EC08870C">
      <w:start w:val="1"/>
      <w:numFmt w:val="decimal"/>
      <w:lvlText w:val="%2."/>
      <w:lvlJc w:val="left"/>
      <w:pPr>
        <w:ind w:left="1020" w:hanging="360"/>
      </w:pPr>
    </w:lvl>
    <w:lvl w:ilvl="2" w:tplc="5636DF12">
      <w:start w:val="1"/>
      <w:numFmt w:val="decimal"/>
      <w:lvlText w:val="%3."/>
      <w:lvlJc w:val="left"/>
      <w:pPr>
        <w:ind w:left="1020" w:hanging="360"/>
      </w:pPr>
    </w:lvl>
    <w:lvl w:ilvl="3" w:tplc="7360AFC8">
      <w:start w:val="1"/>
      <w:numFmt w:val="decimal"/>
      <w:lvlText w:val="%4."/>
      <w:lvlJc w:val="left"/>
      <w:pPr>
        <w:ind w:left="1020" w:hanging="360"/>
      </w:pPr>
    </w:lvl>
    <w:lvl w:ilvl="4" w:tplc="3E70AC5E">
      <w:start w:val="1"/>
      <w:numFmt w:val="decimal"/>
      <w:lvlText w:val="%5."/>
      <w:lvlJc w:val="left"/>
      <w:pPr>
        <w:ind w:left="1020" w:hanging="360"/>
      </w:pPr>
    </w:lvl>
    <w:lvl w:ilvl="5" w:tplc="103AE54E">
      <w:start w:val="1"/>
      <w:numFmt w:val="decimal"/>
      <w:lvlText w:val="%6."/>
      <w:lvlJc w:val="left"/>
      <w:pPr>
        <w:ind w:left="1020" w:hanging="360"/>
      </w:pPr>
    </w:lvl>
    <w:lvl w:ilvl="6" w:tplc="6C381F94">
      <w:start w:val="1"/>
      <w:numFmt w:val="decimal"/>
      <w:lvlText w:val="%7."/>
      <w:lvlJc w:val="left"/>
      <w:pPr>
        <w:ind w:left="1020" w:hanging="360"/>
      </w:pPr>
    </w:lvl>
    <w:lvl w:ilvl="7" w:tplc="C1100434">
      <w:start w:val="1"/>
      <w:numFmt w:val="decimal"/>
      <w:lvlText w:val="%8."/>
      <w:lvlJc w:val="left"/>
      <w:pPr>
        <w:ind w:left="1020" w:hanging="360"/>
      </w:pPr>
    </w:lvl>
    <w:lvl w:ilvl="8" w:tplc="8A9C28C0">
      <w:start w:val="1"/>
      <w:numFmt w:val="decimal"/>
      <w:lvlText w:val="%9."/>
      <w:lvlJc w:val="left"/>
      <w:pPr>
        <w:ind w:left="1020" w:hanging="360"/>
      </w:pPr>
    </w:lvl>
  </w:abstractNum>
  <w:abstractNum w:abstractNumId="2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F3F05F7"/>
    <w:multiLevelType w:val="hybridMultilevel"/>
    <w:tmpl w:val="F4FE3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6543822">
    <w:abstractNumId w:val="14"/>
  </w:num>
  <w:num w:numId="2" w16cid:durableId="2031949265">
    <w:abstractNumId w:val="7"/>
  </w:num>
  <w:num w:numId="3" w16cid:durableId="1305238926">
    <w:abstractNumId w:val="21"/>
  </w:num>
  <w:num w:numId="4" w16cid:durableId="1823305175">
    <w:abstractNumId w:val="5"/>
  </w:num>
  <w:num w:numId="5" w16cid:durableId="316956886">
    <w:abstractNumId w:val="8"/>
  </w:num>
  <w:num w:numId="6" w16cid:durableId="2060010865">
    <w:abstractNumId w:val="18"/>
  </w:num>
  <w:num w:numId="7" w16cid:durableId="1915582143">
    <w:abstractNumId w:val="15"/>
  </w:num>
  <w:num w:numId="8" w16cid:durableId="1506549133">
    <w:abstractNumId w:val="0"/>
  </w:num>
  <w:num w:numId="9" w16cid:durableId="1245066115">
    <w:abstractNumId w:val="13"/>
  </w:num>
  <w:num w:numId="10" w16cid:durableId="493961536">
    <w:abstractNumId w:val="6"/>
    <w:lvlOverride w:ilvl="0">
      <w:startOverride w:val="1"/>
    </w:lvlOverride>
    <w:lvlOverride w:ilvl="1"/>
    <w:lvlOverride w:ilvl="2"/>
    <w:lvlOverride w:ilvl="3"/>
    <w:lvlOverride w:ilvl="4"/>
    <w:lvlOverride w:ilvl="5"/>
    <w:lvlOverride w:ilvl="6"/>
    <w:lvlOverride w:ilvl="7"/>
    <w:lvlOverride w:ilvl="8"/>
  </w:num>
  <w:num w:numId="11" w16cid:durableId="449209483">
    <w:abstractNumId w:val="22"/>
  </w:num>
  <w:num w:numId="12" w16cid:durableId="171993260">
    <w:abstractNumId w:val="10"/>
  </w:num>
  <w:num w:numId="13" w16cid:durableId="1566526048">
    <w:abstractNumId w:val="19"/>
  </w:num>
  <w:num w:numId="14" w16cid:durableId="1400597337">
    <w:abstractNumId w:val="5"/>
  </w:num>
  <w:num w:numId="15" w16cid:durableId="853494337">
    <w:abstractNumId w:val="23"/>
  </w:num>
  <w:num w:numId="16" w16cid:durableId="1055931680">
    <w:abstractNumId w:val="11"/>
  </w:num>
  <w:num w:numId="17" w16cid:durableId="1246762506">
    <w:abstractNumId w:val="9"/>
  </w:num>
  <w:num w:numId="18" w16cid:durableId="959258718">
    <w:abstractNumId w:val="12"/>
  </w:num>
  <w:num w:numId="19" w16cid:durableId="96602538">
    <w:abstractNumId w:val="17"/>
  </w:num>
  <w:num w:numId="20" w16cid:durableId="376243380">
    <w:abstractNumId w:val="5"/>
  </w:num>
  <w:num w:numId="21" w16cid:durableId="1921014496">
    <w:abstractNumId w:val="2"/>
  </w:num>
  <w:num w:numId="22" w16cid:durableId="1234852395">
    <w:abstractNumId w:val="24"/>
  </w:num>
  <w:num w:numId="23" w16cid:durableId="1646083078">
    <w:abstractNumId w:val="5"/>
  </w:num>
  <w:num w:numId="24" w16cid:durableId="1498376765">
    <w:abstractNumId w:val="4"/>
  </w:num>
  <w:num w:numId="25" w16cid:durableId="953943269">
    <w:abstractNumId w:val="1"/>
  </w:num>
  <w:num w:numId="26" w16cid:durableId="1517770823">
    <w:abstractNumId w:val="20"/>
  </w:num>
  <w:num w:numId="27" w16cid:durableId="1278757943">
    <w:abstractNumId w:val="16"/>
  </w:num>
  <w:num w:numId="28" w16cid:durableId="56053542">
    <w:abstractNumId w:val="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anet Kunst [NIPV]">
    <w15:presenceInfo w15:providerId="AD" w15:userId="S::nanet.kunst@nipv.nl::2b7da279-ecb2-4fcf-a677-2b86122607ee"/>
  </w15:person>
  <w15:person w15:author="Serge Buitenhuis [NIPV]">
    <w15:presenceInfo w15:providerId="AD" w15:userId="S::serge.buitenhuis@nipv.nl::735a0d8c-dd29-4b65-9cc9-94dd8ac1d4a8"/>
  </w15:person>
  <w15:person w15:author="Nathalie van der Meyden [NIPV]">
    <w15:presenceInfo w15:providerId="AD" w15:userId="S::Nathalie.vanderMeyde@nipv.nl::701f7edb-1f35-44e3-ab1c-8712c9a153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B21541"/>
    <w:rsid w:val="000005CC"/>
    <w:rsid w:val="00001638"/>
    <w:rsid w:val="00002D26"/>
    <w:rsid w:val="00003497"/>
    <w:rsid w:val="00004691"/>
    <w:rsid w:val="00004978"/>
    <w:rsid w:val="00005F6D"/>
    <w:rsid w:val="00006819"/>
    <w:rsid w:val="00007496"/>
    <w:rsid w:val="00010E4F"/>
    <w:rsid w:val="00012661"/>
    <w:rsid w:val="00013F3B"/>
    <w:rsid w:val="00014868"/>
    <w:rsid w:val="00014B8E"/>
    <w:rsid w:val="00015B37"/>
    <w:rsid w:val="00015B65"/>
    <w:rsid w:val="00015BFD"/>
    <w:rsid w:val="0001685F"/>
    <w:rsid w:val="00017972"/>
    <w:rsid w:val="00021965"/>
    <w:rsid w:val="00022AF6"/>
    <w:rsid w:val="00022E83"/>
    <w:rsid w:val="00023CC7"/>
    <w:rsid w:val="0002448C"/>
    <w:rsid w:val="00024D16"/>
    <w:rsid w:val="0002632A"/>
    <w:rsid w:val="000269E7"/>
    <w:rsid w:val="00026BBB"/>
    <w:rsid w:val="00027A54"/>
    <w:rsid w:val="00027C7B"/>
    <w:rsid w:val="0003056E"/>
    <w:rsid w:val="00031563"/>
    <w:rsid w:val="0003156C"/>
    <w:rsid w:val="00034418"/>
    <w:rsid w:val="00034651"/>
    <w:rsid w:val="00036509"/>
    <w:rsid w:val="0004200B"/>
    <w:rsid w:val="00042B0E"/>
    <w:rsid w:val="00042C9B"/>
    <w:rsid w:val="00043915"/>
    <w:rsid w:val="00044112"/>
    <w:rsid w:val="00045B73"/>
    <w:rsid w:val="00047291"/>
    <w:rsid w:val="00050938"/>
    <w:rsid w:val="00050AFA"/>
    <w:rsid w:val="00050E6E"/>
    <w:rsid w:val="0005183A"/>
    <w:rsid w:val="00052D75"/>
    <w:rsid w:val="00053F1A"/>
    <w:rsid w:val="000547A7"/>
    <w:rsid w:val="00055517"/>
    <w:rsid w:val="00055FBB"/>
    <w:rsid w:val="000562DB"/>
    <w:rsid w:val="00056A6F"/>
    <w:rsid w:val="00057C54"/>
    <w:rsid w:val="00060D08"/>
    <w:rsid w:val="000615A4"/>
    <w:rsid w:val="00062D13"/>
    <w:rsid w:val="00063DED"/>
    <w:rsid w:val="00065385"/>
    <w:rsid w:val="00065993"/>
    <w:rsid w:val="000665FB"/>
    <w:rsid w:val="000706AB"/>
    <w:rsid w:val="0007088E"/>
    <w:rsid w:val="00070E4D"/>
    <w:rsid w:val="0007177D"/>
    <w:rsid w:val="00072660"/>
    <w:rsid w:val="00077DAB"/>
    <w:rsid w:val="00080C0F"/>
    <w:rsid w:val="0008104C"/>
    <w:rsid w:val="0008262D"/>
    <w:rsid w:val="00083757"/>
    <w:rsid w:val="0008610D"/>
    <w:rsid w:val="00086230"/>
    <w:rsid w:val="00086681"/>
    <w:rsid w:val="000878D5"/>
    <w:rsid w:val="00091BCE"/>
    <w:rsid w:val="00091C53"/>
    <w:rsid w:val="000930AE"/>
    <w:rsid w:val="00093BC8"/>
    <w:rsid w:val="000976DB"/>
    <w:rsid w:val="000A1CA9"/>
    <w:rsid w:val="000A2567"/>
    <w:rsid w:val="000A29C0"/>
    <w:rsid w:val="000A5433"/>
    <w:rsid w:val="000A5ECA"/>
    <w:rsid w:val="000A5F6A"/>
    <w:rsid w:val="000A6041"/>
    <w:rsid w:val="000A7905"/>
    <w:rsid w:val="000B1B60"/>
    <w:rsid w:val="000B24DC"/>
    <w:rsid w:val="000B73F8"/>
    <w:rsid w:val="000C0F66"/>
    <w:rsid w:val="000C1C35"/>
    <w:rsid w:val="000C1C83"/>
    <w:rsid w:val="000C5208"/>
    <w:rsid w:val="000D0BEC"/>
    <w:rsid w:val="000D0E59"/>
    <w:rsid w:val="000D0E65"/>
    <w:rsid w:val="000D1D51"/>
    <w:rsid w:val="000D601E"/>
    <w:rsid w:val="000D615D"/>
    <w:rsid w:val="000D692E"/>
    <w:rsid w:val="000D7BA0"/>
    <w:rsid w:val="000E19A7"/>
    <w:rsid w:val="000E2363"/>
    <w:rsid w:val="000E4000"/>
    <w:rsid w:val="000E582F"/>
    <w:rsid w:val="000E764C"/>
    <w:rsid w:val="000F01C4"/>
    <w:rsid w:val="000F02ED"/>
    <w:rsid w:val="000F0731"/>
    <w:rsid w:val="000F15AF"/>
    <w:rsid w:val="000F1872"/>
    <w:rsid w:val="000F1ECB"/>
    <w:rsid w:val="000F2760"/>
    <w:rsid w:val="000F2FA8"/>
    <w:rsid w:val="000F3620"/>
    <w:rsid w:val="000F3B75"/>
    <w:rsid w:val="000F51A0"/>
    <w:rsid w:val="000F7A1E"/>
    <w:rsid w:val="0010008F"/>
    <w:rsid w:val="001007D9"/>
    <w:rsid w:val="00102E2D"/>
    <w:rsid w:val="00103210"/>
    <w:rsid w:val="00104E74"/>
    <w:rsid w:val="00106C43"/>
    <w:rsid w:val="00110EF7"/>
    <w:rsid w:val="00111944"/>
    <w:rsid w:val="00114255"/>
    <w:rsid w:val="00114C60"/>
    <w:rsid w:val="00114FD4"/>
    <w:rsid w:val="00115125"/>
    <w:rsid w:val="00115F9C"/>
    <w:rsid w:val="00117356"/>
    <w:rsid w:val="00117998"/>
    <w:rsid w:val="00117BBD"/>
    <w:rsid w:val="00122327"/>
    <w:rsid w:val="0012368D"/>
    <w:rsid w:val="0012396E"/>
    <w:rsid w:val="00124315"/>
    <w:rsid w:val="0012467A"/>
    <w:rsid w:val="00124A17"/>
    <w:rsid w:val="00125A8B"/>
    <w:rsid w:val="00125CCE"/>
    <w:rsid w:val="001261E9"/>
    <w:rsid w:val="001267F5"/>
    <w:rsid w:val="001279F7"/>
    <w:rsid w:val="0013045C"/>
    <w:rsid w:val="00130CFF"/>
    <w:rsid w:val="00132639"/>
    <w:rsid w:val="00133ECD"/>
    <w:rsid w:val="00136BAA"/>
    <w:rsid w:val="00137DF2"/>
    <w:rsid w:val="0014094A"/>
    <w:rsid w:val="00140CAA"/>
    <w:rsid w:val="00140F5A"/>
    <w:rsid w:val="001412EA"/>
    <w:rsid w:val="001438ED"/>
    <w:rsid w:val="00146BED"/>
    <w:rsid w:val="00147D7C"/>
    <w:rsid w:val="00151CF8"/>
    <w:rsid w:val="00152152"/>
    <w:rsid w:val="00152FFB"/>
    <w:rsid w:val="00153A26"/>
    <w:rsid w:val="001542A7"/>
    <w:rsid w:val="00155138"/>
    <w:rsid w:val="00155188"/>
    <w:rsid w:val="00157426"/>
    <w:rsid w:val="0016033B"/>
    <w:rsid w:val="001609AF"/>
    <w:rsid w:val="00160DA4"/>
    <w:rsid w:val="00162AD3"/>
    <w:rsid w:val="00165B1D"/>
    <w:rsid w:val="00166F3F"/>
    <w:rsid w:val="00167EEF"/>
    <w:rsid w:val="00170636"/>
    <w:rsid w:val="0017088E"/>
    <w:rsid w:val="00172B53"/>
    <w:rsid w:val="00173408"/>
    <w:rsid w:val="00173C6C"/>
    <w:rsid w:val="00173D36"/>
    <w:rsid w:val="00173F87"/>
    <w:rsid w:val="001748E7"/>
    <w:rsid w:val="0017497B"/>
    <w:rsid w:val="001751AB"/>
    <w:rsid w:val="001752FE"/>
    <w:rsid w:val="00177BFE"/>
    <w:rsid w:val="00180542"/>
    <w:rsid w:val="0018213E"/>
    <w:rsid w:val="00182788"/>
    <w:rsid w:val="00183CA4"/>
    <w:rsid w:val="001842C5"/>
    <w:rsid w:val="001844DC"/>
    <w:rsid w:val="001875C8"/>
    <w:rsid w:val="001879DD"/>
    <w:rsid w:val="00187D2E"/>
    <w:rsid w:val="00190086"/>
    <w:rsid w:val="00190627"/>
    <w:rsid w:val="00190BC6"/>
    <w:rsid w:val="001920A2"/>
    <w:rsid w:val="00192AFC"/>
    <w:rsid w:val="00197C6B"/>
    <w:rsid w:val="001A04EC"/>
    <w:rsid w:val="001A12D6"/>
    <w:rsid w:val="001A33CD"/>
    <w:rsid w:val="001A6AD6"/>
    <w:rsid w:val="001B00C9"/>
    <w:rsid w:val="001B097E"/>
    <w:rsid w:val="001B236F"/>
    <w:rsid w:val="001B2C23"/>
    <w:rsid w:val="001B532C"/>
    <w:rsid w:val="001B5B46"/>
    <w:rsid w:val="001B6632"/>
    <w:rsid w:val="001B68BC"/>
    <w:rsid w:val="001C33A0"/>
    <w:rsid w:val="001C4DE1"/>
    <w:rsid w:val="001C6B6B"/>
    <w:rsid w:val="001D0C2A"/>
    <w:rsid w:val="001D0FF6"/>
    <w:rsid w:val="001D164B"/>
    <w:rsid w:val="001D2B96"/>
    <w:rsid w:val="001D4450"/>
    <w:rsid w:val="001D5C74"/>
    <w:rsid w:val="001D5E4D"/>
    <w:rsid w:val="001D77AB"/>
    <w:rsid w:val="001E0E09"/>
    <w:rsid w:val="001E1A6E"/>
    <w:rsid w:val="001E33C5"/>
    <w:rsid w:val="001E5441"/>
    <w:rsid w:val="001E694E"/>
    <w:rsid w:val="001E7090"/>
    <w:rsid w:val="001E73AE"/>
    <w:rsid w:val="001F3548"/>
    <w:rsid w:val="001F4FA8"/>
    <w:rsid w:val="001F58C5"/>
    <w:rsid w:val="001F5DCC"/>
    <w:rsid w:val="001F719A"/>
    <w:rsid w:val="001F7A94"/>
    <w:rsid w:val="00200D8C"/>
    <w:rsid w:val="00201065"/>
    <w:rsid w:val="002010B1"/>
    <w:rsid w:val="00205615"/>
    <w:rsid w:val="0020601C"/>
    <w:rsid w:val="00206332"/>
    <w:rsid w:val="00212DDE"/>
    <w:rsid w:val="002131E3"/>
    <w:rsid w:val="002136A7"/>
    <w:rsid w:val="00215A61"/>
    <w:rsid w:val="002177F9"/>
    <w:rsid w:val="00221102"/>
    <w:rsid w:val="00221A0E"/>
    <w:rsid w:val="00222C82"/>
    <w:rsid w:val="00224BBC"/>
    <w:rsid w:val="00224BFA"/>
    <w:rsid w:val="00225382"/>
    <w:rsid w:val="00225FAD"/>
    <w:rsid w:val="0023005E"/>
    <w:rsid w:val="00230550"/>
    <w:rsid w:val="00231373"/>
    <w:rsid w:val="0023166C"/>
    <w:rsid w:val="0024003C"/>
    <w:rsid w:val="00242D1D"/>
    <w:rsid w:val="002442BC"/>
    <w:rsid w:val="00245139"/>
    <w:rsid w:val="00247720"/>
    <w:rsid w:val="00247BC4"/>
    <w:rsid w:val="00251138"/>
    <w:rsid w:val="00251228"/>
    <w:rsid w:val="00252623"/>
    <w:rsid w:val="00253EB7"/>
    <w:rsid w:val="002555C5"/>
    <w:rsid w:val="002568D1"/>
    <w:rsid w:val="00256C37"/>
    <w:rsid w:val="00256EF4"/>
    <w:rsid w:val="002607AA"/>
    <w:rsid w:val="00261210"/>
    <w:rsid w:val="00261879"/>
    <w:rsid w:val="00262D2B"/>
    <w:rsid w:val="002633BC"/>
    <w:rsid w:val="00265E2C"/>
    <w:rsid w:val="00266AF8"/>
    <w:rsid w:val="00266F06"/>
    <w:rsid w:val="0027161C"/>
    <w:rsid w:val="00274217"/>
    <w:rsid w:val="00275710"/>
    <w:rsid w:val="0027634F"/>
    <w:rsid w:val="0028015C"/>
    <w:rsid w:val="0028201C"/>
    <w:rsid w:val="00282279"/>
    <w:rsid w:val="002846B1"/>
    <w:rsid w:val="0028494B"/>
    <w:rsid w:val="0028739D"/>
    <w:rsid w:val="00287442"/>
    <w:rsid w:val="0029026B"/>
    <w:rsid w:val="00291153"/>
    <w:rsid w:val="002922F6"/>
    <w:rsid w:val="00294426"/>
    <w:rsid w:val="0029655D"/>
    <w:rsid w:val="00296AF1"/>
    <w:rsid w:val="002A0A96"/>
    <w:rsid w:val="002A1480"/>
    <w:rsid w:val="002A195B"/>
    <w:rsid w:val="002A1D9D"/>
    <w:rsid w:val="002A2259"/>
    <w:rsid w:val="002A2E3F"/>
    <w:rsid w:val="002A2E87"/>
    <w:rsid w:val="002A3D0A"/>
    <w:rsid w:val="002A5731"/>
    <w:rsid w:val="002A7187"/>
    <w:rsid w:val="002B00E1"/>
    <w:rsid w:val="002B05FB"/>
    <w:rsid w:val="002B2B3A"/>
    <w:rsid w:val="002B2BC9"/>
    <w:rsid w:val="002B349F"/>
    <w:rsid w:val="002B41AA"/>
    <w:rsid w:val="002B43E9"/>
    <w:rsid w:val="002B66CB"/>
    <w:rsid w:val="002B7241"/>
    <w:rsid w:val="002C0A2B"/>
    <w:rsid w:val="002C0CE3"/>
    <w:rsid w:val="002C1174"/>
    <w:rsid w:val="002C551B"/>
    <w:rsid w:val="002C5E99"/>
    <w:rsid w:val="002C741B"/>
    <w:rsid w:val="002D05D7"/>
    <w:rsid w:val="002D22C8"/>
    <w:rsid w:val="002D3CCB"/>
    <w:rsid w:val="002D4EFE"/>
    <w:rsid w:val="002D745A"/>
    <w:rsid w:val="002E4D71"/>
    <w:rsid w:val="002E5BD5"/>
    <w:rsid w:val="002E6ECD"/>
    <w:rsid w:val="002F042F"/>
    <w:rsid w:val="002F14FD"/>
    <w:rsid w:val="002F1FD7"/>
    <w:rsid w:val="002F2416"/>
    <w:rsid w:val="002F265E"/>
    <w:rsid w:val="002F2899"/>
    <w:rsid w:val="002F5FB2"/>
    <w:rsid w:val="002F6A9E"/>
    <w:rsid w:val="002F6D8C"/>
    <w:rsid w:val="0030059B"/>
    <w:rsid w:val="00300C59"/>
    <w:rsid w:val="003026D6"/>
    <w:rsid w:val="00302864"/>
    <w:rsid w:val="00304C7C"/>
    <w:rsid w:val="00305FDD"/>
    <w:rsid w:val="00306A50"/>
    <w:rsid w:val="00306AD5"/>
    <w:rsid w:val="00306F02"/>
    <w:rsid w:val="00310B87"/>
    <w:rsid w:val="0031255A"/>
    <w:rsid w:val="0031261E"/>
    <w:rsid w:val="00314CE2"/>
    <w:rsid w:val="00315BE6"/>
    <w:rsid w:val="00316A07"/>
    <w:rsid w:val="003173DC"/>
    <w:rsid w:val="003219A7"/>
    <w:rsid w:val="003220C4"/>
    <w:rsid w:val="00322149"/>
    <w:rsid w:val="00322A8F"/>
    <w:rsid w:val="003243AA"/>
    <w:rsid w:val="00326B71"/>
    <w:rsid w:val="00330C9F"/>
    <w:rsid w:val="00331829"/>
    <w:rsid w:val="0033398C"/>
    <w:rsid w:val="00333D88"/>
    <w:rsid w:val="00334017"/>
    <w:rsid w:val="00335C32"/>
    <w:rsid w:val="00336C4F"/>
    <w:rsid w:val="003403A2"/>
    <w:rsid w:val="003417A4"/>
    <w:rsid w:val="0034216F"/>
    <w:rsid w:val="00343563"/>
    <w:rsid w:val="00343E23"/>
    <w:rsid w:val="003450B0"/>
    <w:rsid w:val="00347AB1"/>
    <w:rsid w:val="00350B07"/>
    <w:rsid w:val="00351243"/>
    <w:rsid w:val="00351602"/>
    <w:rsid w:val="003519FE"/>
    <w:rsid w:val="00353A7B"/>
    <w:rsid w:val="00353DFE"/>
    <w:rsid w:val="00354D03"/>
    <w:rsid w:val="00354E31"/>
    <w:rsid w:val="00355D92"/>
    <w:rsid w:val="0035622F"/>
    <w:rsid w:val="00356996"/>
    <w:rsid w:val="00361AFC"/>
    <w:rsid w:val="00362A36"/>
    <w:rsid w:val="00363D03"/>
    <w:rsid w:val="00363D2C"/>
    <w:rsid w:val="00367BF4"/>
    <w:rsid w:val="00371224"/>
    <w:rsid w:val="00371FED"/>
    <w:rsid w:val="003746E6"/>
    <w:rsid w:val="00374D63"/>
    <w:rsid w:val="00375183"/>
    <w:rsid w:val="003759E6"/>
    <w:rsid w:val="00377BE4"/>
    <w:rsid w:val="003801BB"/>
    <w:rsid w:val="00381126"/>
    <w:rsid w:val="003825BB"/>
    <w:rsid w:val="00383718"/>
    <w:rsid w:val="003848BF"/>
    <w:rsid w:val="00384A38"/>
    <w:rsid w:val="0038561E"/>
    <w:rsid w:val="00385CAD"/>
    <w:rsid w:val="003870F1"/>
    <w:rsid w:val="00392283"/>
    <w:rsid w:val="00392971"/>
    <w:rsid w:val="00392FF5"/>
    <w:rsid w:val="00394FFE"/>
    <w:rsid w:val="00395795"/>
    <w:rsid w:val="00397081"/>
    <w:rsid w:val="003972AF"/>
    <w:rsid w:val="003A2236"/>
    <w:rsid w:val="003A52DE"/>
    <w:rsid w:val="003A7748"/>
    <w:rsid w:val="003A7F13"/>
    <w:rsid w:val="003B11FB"/>
    <w:rsid w:val="003B5094"/>
    <w:rsid w:val="003B5A01"/>
    <w:rsid w:val="003B6890"/>
    <w:rsid w:val="003B6DC5"/>
    <w:rsid w:val="003B78B5"/>
    <w:rsid w:val="003B7BC1"/>
    <w:rsid w:val="003C061C"/>
    <w:rsid w:val="003C0C1A"/>
    <w:rsid w:val="003C18A8"/>
    <w:rsid w:val="003C18E9"/>
    <w:rsid w:val="003C1B31"/>
    <w:rsid w:val="003C59AC"/>
    <w:rsid w:val="003C7EE0"/>
    <w:rsid w:val="003D018B"/>
    <w:rsid w:val="003D170D"/>
    <w:rsid w:val="003D213B"/>
    <w:rsid w:val="003D25E6"/>
    <w:rsid w:val="003E0422"/>
    <w:rsid w:val="003E18D8"/>
    <w:rsid w:val="003E395E"/>
    <w:rsid w:val="003E47A7"/>
    <w:rsid w:val="003E6614"/>
    <w:rsid w:val="003E6932"/>
    <w:rsid w:val="003E6F66"/>
    <w:rsid w:val="003E7F7E"/>
    <w:rsid w:val="003F20C4"/>
    <w:rsid w:val="003F3340"/>
    <w:rsid w:val="003F3E0A"/>
    <w:rsid w:val="003F5B70"/>
    <w:rsid w:val="003F6698"/>
    <w:rsid w:val="00402D9B"/>
    <w:rsid w:val="00406207"/>
    <w:rsid w:val="004100E1"/>
    <w:rsid w:val="004106C2"/>
    <w:rsid w:val="00411A98"/>
    <w:rsid w:val="0041241C"/>
    <w:rsid w:val="00412D82"/>
    <w:rsid w:val="0041315F"/>
    <w:rsid w:val="004137CC"/>
    <w:rsid w:val="0041394B"/>
    <w:rsid w:val="0041568A"/>
    <w:rsid w:val="00415A26"/>
    <w:rsid w:val="004201D4"/>
    <w:rsid w:val="00422CA7"/>
    <w:rsid w:val="004246D9"/>
    <w:rsid w:val="004262CF"/>
    <w:rsid w:val="00427A4D"/>
    <w:rsid w:val="00432025"/>
    <w:rsid w:val="00432E5B"/>
    <w:rsid w:val="00434D4C"/>
    <w:rsid w:val="00435C08"/>
    <w:rsid w:val="00436B04"/>
    <w:rsid w:val="00440375"/>
    <w:rsid w:val="0044158B"/>
    <w:rsid w:val="00442628"/>
    <w:rsid w:val="00443EDB"/>
    <w:rsid w:val="004449BC"/>
    <w:rsid w:val="004453FA"/>
    <w:rsid w:val="00445C97"/>
    <w:rsid w:val="00446BA7"/>
    <w:rsid w:val="004502B7"/>
    <w:rsid w:val="0045076D"/>
    <w:rsid w:val="00450ADA"/>
    <w:rsid w:val="00451F62"/>
    <w:rsid w:val="0045332D"/>
    <w:rsid w:val="00455454"/>
    <w:rsid w:val="00455881"/>
    <w:rsid w:val="00455EC0"/>
    <w:rsid w:val="00456AF1"/>
    <w:rsid w:val="00460298"/>
    <w:rsid w:val="004603E8"/>
    <w:rsid w:val="00460AEC"/>
    <w:rsid w:val="00460D78"/>
    <w:rsid w:val="0046170E"/>
    <w:rsid w:val="00461D6A"/>
    <w:rsid w:val="00464E97"/>
    <w:rsid w:val="0046555D"/>
    <w:rsid w:val="00465A3F"/>
    <w:rsid w:val="00466AC5"/>
    <w:rsid w:val="00471873"/>
    <w:rsid w:val="00472A59"/>
    <w:rsid w:val="00472CE3"/>
    <w:rsid w:val="00474188"/>
    <w:rsid w:val="00474248"/>
    <w:rsid w:val="00476776"/>
    <w:rsid w:val="00477CFB"/>
    <w:rsid w:val="00481281"/>
    <w:rsid w:val="00482FD0"/>
    <w:rsid w:val="004856D6"/>
    <w:rsid w:val="0048608C"/>
    <w:rsid w:val="00490C6E"/>
    <w:rsid w:val="0049372B"/>
    <w:rsid w:val="00493F4C"/>
    <w:rsid w:val="004968B9"/>
    <w:rsid w:val="00496BD2"/>
    <w:rsid w:val="00496EB3"/>
    <w:rsid w:val="004A0338"/>
    <w:rsid w:val="004A068C"/>
    <w:rsid w:val="004A0954"/>
    <w:rsid w:val="004A2EAE"/>
    <w:rsid w:val="004A6C39"/>
    <w:rsid w:val="004A77D7"/>
    <w:rsid w:val="004B0116"/>
    <w:rsid w:val="004B1052"/>
    <w:rsid w:val="004B23A5"/>
    <w:rsid w:val="004B5FF3"/>
    <w:rsid w:val="004B7B2A"/>
    <w:rsid w:val="004C0196"/>
    <w:rsid w:val="004C0534"/>
    <w:rsid w:val="004C22EC"/>
    <w:rsid w:val="004C53E5"/>
    <w:rsid w:val="004C62A6"/>
    <w:rsid w:val="004C6D31"/>
    <w:rsid w:val="004C72C1"/>
    <w:rsid w:val="004C79C5"/>
    <w:rsid w:val="004C7F75"/>
    <w:rsid w:val="004D0ED8"/>
    <w:rsid w:val="004D0F03"/>
    <w:rsid w:val="004D0F8B"/>
    <w:rsid w:val="004D1C93"/>
    <w:rsid w:val="004D2032"/>
    <w:rsid w:val="004D50AB"/>
    <w:rsid w:val="004D7F14"/>
    <w:rsid w:val="004E2CCB"/>
    <w:rsid w:val="004E2F47"/>
    <w:rsid w:val="004E2FFA"/>
    <w:rsid w:val="004E48E8"/>
    <w:rsid w:val="004E4E89"/>
    <w:rsid w:val="004E68D1"/>
    <w:rsid w:val="004E78DB"/>
    <w:rsid w:val="004F0762"/>
    <w:rsid w:val="004F4AEA"/>
    <w:rsid w:val="004F5307"/>
    <w:rsid w:val="004F61C7"/>
    <w:rsid w:val="005027B1"/>
    <w:rsid w:val="005044B1"/>
    <w:rsid w:val="00504BAB"/>
    <w:rsid w:val="005111C8"/>
    <w:rsid w:val="005112EB"/>
    <w:rsid w:val="005118DB"/>
    <w:rsid w:val="00511E23"/>
    <w:rsid w:val="005125DE"/>
    <w:rsid w:val="00512D8E"/>
    <w:rsid w:val="00514FE3"/>
    <w:rsid w:val="00516E9C"/>
    <w:rsid w:val="00517AEC"/>
    <w:rsid w:val="00517EE7"/>
    <w:rsid w:val="00520C20"/>
    <w:rsid w:val="00520D3C"/>
    <w:rsid w:val="00522902"/>
    <w:rsid w:val="005301E6"/>
    <w:rsid w:val="00531170"/>
    <w:rsid w:val="005317C7"/>
    <w:rsid w:val="00533A8D"/>
    <w:rsid w:val="00533C3D"/>
    <w:rsid w:val="00534513"/>
    <w:rsid w:val="0053460E"/>
    <w:rsid w:val="00534A82"/>
    <w:rsid w:val="00535375"/>
    <w:rsid w:val="00535A0B"/>
    <w:rsid w:val="005363EE"/>
    <w:rsid w:val="005405F8"/>
    <w:rsid w:val="00541B8B"/>
    <w:rsid w:val="00541C44"/>
    <w:rsid w:val="00541F6E"/>
    <w:rsid w:val="0054787D"/>
    <w:rsid w:val="00550748"/>
    <w:rsid w:val="00551328"/>
    <w:rsid w:val="00551DAD"/>
    <w:rsid w:val="0055367B"/>
    <w:rsid w:val="0055436A"/>
    <w:rsid w:val="00554441"/>
    <w:rsid w:val="00557E82"/>
    <w:rsid w:val="00561F57"/>
    <w:rsid w:val="00562215"/>
    <w:rsid w:val="00562331"/>
    <w:rsid w:val="00562935"/>
    <w:rsid w:val="005645C0"/>
    <w:rsid w:val="005655C1"/>
    <w:rsid w:val="00566E86"/>
    <w:rsid w:val="0057317D"/>
    <w:rsid w:val="00573B8D"/>
    <w:rsid w:val="00574283"/>
    <w:rsid w:val="0057439B"/>
    <w:rsid w:val="00577372"/>
    <w:rsid w:val="005813E5"/>
    <w:rsid w:val="0058270F"/>
    <w:rsid w:val="00582955"/>
    <w:rsid w:val="00582AC6"/>
    <w:rsid w:val="005858F6"/>
    <w:rsid w:val="0059064A"/>
    <w:rsid w:val="00590CED"/>
    <w:rsid w:val="00591481"/>
    <w:rsid w:val="00591B16"/>
    <w:rsid w:val="005934F2"/>
    <w:rsid w:val="005947E6"/>
    <w:rsid w:val="00594D18"/>
    <w:rsid w:val="0059583F"/>
    <w:rsid w:val="005969C4"/>
    <w:rsid w:val="00596C5E"/>
    <w:rsid w:val="005A0CB2"/>
    <w:rsid w:val="005A258F"/>
    <w:rsid w:val="005A4EAD"/>
    <w:rsid w:val="005A544E"/>
    <w:rsid w:val="005A6544"/>
    <w:rsid w:val="005A710B"/>
    <w:rsid w:val="005B2195"/>
    <w:rsid w:val="005B2C17"/>
    <w:rsid w:val="005B4540"/>
    <w:rsid w:val="005B4781"/>
    <w:rsid w:val="005B487F"/>
    <w:rsid w:val="005B5B18"/>
    <w:rsid w:val="005B5B95"/>
    <w:rsid w:val="005B6533"/>
    <w:rsid w:val="005B6A68"/>
    <w:rsid w:val="005C0989"/>
    <w:rsid w:val="005C622B"/>
    <w:rsid w:val="005C67A4"/>
    <w:rsid w:val="005C7F3A"/>
    <w:rsid w:val="005D103B"/>
    <w:rsid w:val="005D1B61"/>
    <w:rsid w:val="005D2845"/>
    <w:rsid w:val="005D2F9C"/>
    <w:rsid w:val="005D49F7"/>
    <w:rsid w:val="005E7D75"/>
    <w:rsid w:val="005F0CB6"/>
    <w:rsid w:val="005F340E"/>
    <w:rsid w:val="005F5268"/>
    <w:rsid w:val="005F5D03"/>
    <w:rsid w:val="005F61B3"/>
    <w:rsid w:val="005F6710"/>
    <w:rsid w:val="005F6A34"/>
    <w:rsid w:val="005F7C93"/>
    <w:rsid w:val="005F7CF9"/>
    <w:rsid w:val="00600907"/>
    <w:rsid w:val="0060311C"/>
    <w:rsid w:val="006031B3"/>
    <w:rsid w:val="006032CE"/>
    <w:rsid w:val="006041C4"/>
    <w:rsid w:val="006044DA"/>
    <w:rsid w:val="006047FE"/>
    <w:rsid w:val="00606193"/>
    <w:rsid w:val="00606EBA"/>
    <w:rsid w:val="00610017"/>
    <w:rsid w:val="00611F79"/>
    <w:rsid w:val="006122FE"/>
    <w:rsid w:val="00613220"/>
    <w:rsid w:val="006143EC"/>
    <w:rsid w:val="0061463C"/>
    <w:rsid w:val="00614A2D"/>
    <w:rsid w:val="00614AB5"/>
    <w:rsid w:val="00614B6E"/>
    <w:rsid w:val="006166CE"/>
    <w:rsid w:val="00617EBD"/>
    <w:rsid w:val="0062232B"/>
    <w:rsid w:val="00622C75"/>
    <w:rsid w:val="00624A74"/>
    <w:rsid w:val="0062518B"/>
    <w:rsid w:val="00625C44"/>
    <w:rsid w:val="00626E60"/>
    <w:rsid w:val="0062709C"/>
    <w:rsid w:val="006308C2"/>
    <w:rsid w:val="00632E07"/>
    <w:rsid w:val="00634F95"/>
    <w:rsid w:val="00636935"/>
    <w:rsid w:val="00643150"/>
    <w:rsid w:val="0064435E"/>
    <w:rsid w:val="00647F58"/>
    <w:rsid w:val="00651832"/>
    <w:rsid w:val="00651F55"/>
    <w:rsid w:val="00652558"/>
    <w:rsid w:val="00652E54"/>
    <w:rsid w:val="0065358D"/>
    <w:rsid w:val="00653F31"/>
    <w:rsid w:val="006563F7"/>
    <w:rsid w:val="006569A3"/>
    <w:rsid w:val="006631B6"/>
    <w:rsid w:val="00663A02"/>
    <w:rsid w:val="0066580A"/>
    <w:rsid w:val="006674D5"/>
    <w:rsid w:val="00667A3A"/>
    <w:rsid w:val="006739DE"/>
    <w:rsid w:val="006750F6"/>
    <w:rsid w:val="00677939"/>
    <w:rsid w:val="00680D74"/>
    <w:rsid w:val="00681C30"/>
    <w:rsid w:val="0068220A"/>
    <w:rsid w:val="006829F4"/>
    <w:rsid w:val="00682FDF"/>
    <w:rsid w:val="00685016"/>
    <w:rsid w:val="00685575"/>
    <w:rsid w:val="00685907"/>
    <w:rsid w:val="00685CE3"/>
    <w:rsid w:val="0068661C"/>
    <w:rsid w:val="00687924"/>
    <w:rsid w:val="0069018F"/>
    <w:rsid w:val="0069025E"/>
    <w:rsid w:val="00690433"/>
    <w:rsid w:val="006925E5"/>
    <w:rsid w:val="006930C2"/>
    <w:rsid w:val="00694A29"/>
    <w:rsid w:val="00696706"/>
    <w:rsid w:val="00696D68"/>
    <w:rsid w:val="006A06BB"/>
    <w:rsid w:val="006A1D57"/>
    <w:rsid w:val="006A224A"/>
    <w:rsid w:val="006A3471"/>
    <w:rsid w:val="006A3F4C"/>
    <w:rsid w:val="006A4B08"/>
    <w:rsid w:val="006A4CFC"/>
    <w:rsid w:val="006A4E12"/>
    <w:rsid w:val="006A4EF8"/>
    <w:rsid w:val="006A698B"/>
    <w:rsid w:val="006B050B"/>
    <w:rsid w:val="006B1A60"/>
    <w:rsid w:val="006B2303"/>
    <w:rsid w:val="006B287A"/>
    <w:rsid w:val="006B2CF2"/>
    <w:rsid w:val="006B3090"/>
    <w:rsid w:val="006B32B2"/>
    <w:rsid w:val="006B3F9A"/>
    <w:rsid w:val="006B578F"/>
    <w:rsid w:val="006B78A2"/>
    <w:rsid w:val="006C0B81"/>
    <w:rsid w:val="006C20EE"/>
    <w:rsid w:val="006C2CBE"/>
    <w:rsid w:val="006C50C3"/>
    <w:rsid w:val="006C511C"/>
    <w:rsid w:val="006C51BA"/>
    <w:rsid w:val="006C7F3A"/>
    <w:rsid w:val="006D1698"/>
    <w:rsid w:val="006D16D7"/>
    <w:rsid w:val="006D29A8"/>
    <w:rsid w:val="006D49B1"/>
    <w:rsid w:val="006D4E9F"/>
    <w:rsid w:val="006D52B8"/>
    <w:rsid w:val="006D69BD"/>
    <w:rsid w:val="006E0631"/>
    <w:rsid w:val="006E0AAD"/>
    <w:rsid w:val="006E1BC7"/>
    <w:rsid w:val="006E24EA"/>
    <w:rsid w:val="006E2DC7"/>
    <w:rsid w:val="006E3C9E"/>
    <w:rsid w:val="006E45EA"/>
    <w:rsid w:val="006E5B28"/>
    <w:rsid w:val="006F04DA"/>
    <w:rsid w:val="006F1086"/>
    <w:rsid w:val="006F57BE"/>
    <w:rsid w:val="006F5EB6"/>
    <w:rsid w:val="006F6751"/>
    <w:rsid w:val="006F7CA7"/>
    <w:rsid w:val="007007BF"/>
    <w:rsid w:val="0070159E"/>
    <w:rsid w:val="00701B45"/>
    <w:rsid w:val="0070213A"/>
    <w:rsid w:val="00704516"/>
    <w:rsid w:val="007061B4"/>
    <w:rsid w:val="007065D1"/>
    <w:rsid w:val="00706686"/>
    <w:rsid w:val="00706881"/>
    <w:rsid w:val="007132A2"/>
    <w:rsid w:val="00713FD9"/>
    <w:rsid w:val="0071452A"/>
    <w:rsid w:val="00714796"/>
    <w:rsid w:val="00715C1C"/>
    <w:rsid w:val="00716399"/>
    <w:rsid w:val="0071766C"/>
    <w:rsid w:val="0072032A"/>
    <w:rsid w:val="0072189E"/>
    <w:rsid w:val="0072331A"/>
    <w:rsid w:val="00724452"/>
    <w:rsid w:val="00725FCF"/>
    <w:rsid w:val="00726998"/>
    <w:rsid w:val="00727E39"/>
    <w:rsid w:val="00730262"/>
    <w:rsid w:val="007309DA"/>
    <w:rsid w:val="00730B12"/>
    <w:rsid w:val="00731175"/>
    <w:rsid w:val="007353AF"/>
    <w:rsid w:val="00735A2E"/>
    <w:rsid w:val="00741840"/>
    <w:rsid w:val="007426B9"/>
    <w:rsid w:val="00743B62"/>
    <w:rsid w:val="00743E53"/>
    <w:rsid w:val="00744425"/>
    <w:rsid w:val="007448B5"/>
    <w:rsid w:val="0074568C"/>
    <w:rsid w:val="00745939"/>
    <w:rsid w:val="0074745C"/>
    <w:rsid w:val="00752360"/>
    <w:rsid w:val="007531BD"/>
    <w:rsid w:val="0075696A"/>
    <w:rsid w:val="00756D12"/>
    <w:rsid w:val="007573DF"/>
    <w:rsid w:val="00757E9F"/>
    <w:rsid w:val="0076034F"/>
    <w:rsid w:val="007643CC"/>
    <w:rsid w:val="00767A6B"/>
    <w:rsid w:val="00770EE2"/>
    <w:rsid w:val="00771F88"/>
    <w:rsid w:val="007740D9"/>
    <w:rsid w:val="007768C7"/>
    <w:rsid w:val="00781162"/>
    <w:rsid w:val="00781E3B"/>
    <w:rsid w:val="00782ACC"/>
    <w:rsid w:val="00782AD9"/>
    <w:rsid w:val="00783671"/>
    <w:rsid w:val="007857EC"/>
    <w:rsid w:val="0078657D"/>
    <w:rsid w:val="00790D04"/>
    <w:rsid w:val="00790EC2"/>
    <w:rsid w:val="00792C74"/>
    <w:rsid w:val="007930ED"/>
    <w:rsid w:val="007943BC"/>
    <w:rsid w:val="00795ACB"/>
    <w:rsid w:val="00796927"/>
    <w:rsid w:val="007A1C40"/>
    <w:rsid w:val="007A2260"/>
    <w:rsid w:val="007A246F"/>
    <w:rsid w:val="007A2EA3"/>
    <w:rsid w:val="007A43E2"/>
    <w:rsid w:val="007A46D8"/>
    <w:rsid w:val="007A7F07"/>
    <w:rsid w:val="007B5192"/>
    <w:rsid w:val="007B56E0"/>
    <w:rsid w:val="007B6515"/>
    <w:rsid w:val="007B73EE"/>
    <w:rsid w:val="007C3216"/>
    <w:rsid w:val="007C4F70"/>
    <w:rsid w:val="007C6056"/>
    <w:rsid w:val="007C6E24"/>
    <w:rsid w:val="007C7314"/>
    <w:rsid w:val="007C79ED"/>
    <w:rsid w:val="007D0E00"/>
    <w:rsid w:val="007D252B"/>
    <w:rsid w:val="007D34D1"/>
    <w:rsid w:val="007D3618"/>
    <w:rsid w:val="007D40C6"/>
    <w:rsid w:val="007D41CD"/>
    <w:rsid w:val="007D4394"/>
    <w:rsid w:val="007D488E"/>
    <w:rsid w:val="007D63DD"/>
    <w:rsid w:val="007D6A64"/>
    <w:rsid w:val="007E1137"/>
    <w:rsid w:val="007E13E8"/>
    <w:rsid w:val="007E1D62"/>
    <w:rsid w:val="007E23A7"/>
    <w:rsid w:val="007E2C1F"/>
    <w:rsid w:val="007E3261"/>
    <w:rsid w:val="007E5157"/>
    <w:rsid w:val="007E531F"/>
    <w:rsid w:val="007F206A"/>
    <w:rsid w:val="007F2433"/>
    <w:rsid w:val="007F46FE"/>
    <w:rsid w:val="007F52D5"/>
    <w:rsid w:val="007F5F66"/>
    <w:rsid w:val="007F6D9B"/>
    <w:rsid w:val="007F7AC3"/>
    <w:rsid w:val="007F7B92"/>
    <w:rsid w:val="0080003B"/>
    <w:rsid w:val="00801255"/>
    <w:rsid w:val="008027C4"/>
    <w:rsid w:val="00802916"/>
    <w:rsid w:val="0080418C"/>
    <w:rsid w:val="008048E0"/>
    <w:rsid w:val="00805C9F"/>
    <w:rsid w:val="008060DE"/>
    <w:rsid w:val="0080694F"/>
    <w:rsid w:val="00807C42"/>
    <w:rsid w:val="00812392"/>
    <w:rsid w:val="008147C0"/>
    <w:rsid w:val="00820CB8"/>
    <w:rsid w:val="008211BF"/>
    <w:rsid w:val="008223BF"/>
    <w:rsid w:val="00822F50"/>
    <w:rsid w:val="00825D2F"/>
    <w:rsid w:val="008274F4"/>
    <w:rsid w:val="00827F9F"/>
    <w:rsid w:val="0083187A"/>
    <w:rsid w:val="00832F8D"/>
    <w:rsid w:val="0083386C"/>
    <w:rsid w:val="00833CE6"/>
    <w:rsid w:val="008345DB"/>
    <w:rsid w:val="008368EC"/>
    <w:rsid w:val="00837935"/>
    <w:rsid w:val="008425F6"/>
    <w:rsid w:val="00842E94"/>
    <w:rsid w:val="00843938"/>
    <w:rsid w:val="00845C3F"/>
    <w:rsid w:val="00852363"/>
    <w:rsid w:val="008549CE"/>
    <w:rsid w:val="00855844"/>
    <w:rsid w:val="0085625D"/>
    <w:rsid w:val="00857E18"/>
    <w:rsid w:val="00861BAD"/>
    <w:rsid w:val="00865427"/>
    <w:rsid w:val="00865A84"/>
    <w:rsid w:val="00866C01"/>
    <w:rsid w:val="0086780B"/>
    <w:rsid w:val="008718C0"/>
    <w:rsid w:val="00872BEF"/>
    <w:rsid w:val="008738B5"/>
    <w:rsid w:val="008763E6"/>
    <w:rsid w:val="00877163"/>
    <w:rsid w:val="00877365"/>
    <w:rsid w:val="00877691"/>
    <w:rsid w:val="00880087"/>
    <w:rsid w:val="008808BF"/>
    <w:rsid w:val="008829C2"/>
    <w:rsid w:val="00883CE5"/>
    <w:rsid w:val="00885D40"/>
    <w:rsid w:val="00894A57"/>
    <w:rsid w:val="0089576C"/>
    <w:rsid w:val="008A2C42"/>
    <w:rsid w:val="008A31EF"/>
    <w:rsid w:val="008A3DD3"/>
    <w:rsid w:val="008A4892"/>
    <w:rsid w:val="008A5232"/>
    <w:rsid w:val="008A5783"/>
    <w:rsid w:val="008A6AB3"/>
    <w:rsid w:val="008B07D8"/>
    <w:rsid w:val="008B303A"/>
    <w:rsid w:val="008B341F"/>
    <w:rsid w:val="008B4DC7"/>
    <w:rsid w:val="008B557F"/>
    <w:rsid w:val="008B6861"/>
    <w:rsid w:val="008B6F4C"/>
    <w:rsid w:val="008C11FA"/>
    <w:rsid w:val="008C3B57"/>
    <w:rsid w:val="008C3E6D"/>
    <w:rsid w:val="008C4641"/>
    <w:rsid w:val="008C5203"/>
    <w:rsid w:val="008D367C"/>
    <w:rsid w:val="008D39CE"/>
    <w:rsid w:val="008D3A1C"/>
    <w:rsid w:val="008D40A5"/>
    <w:rsid w:val="008D5BAE"/>
    <w:rsid w:val="008D7EDE"/>
    <w:rsid w:val="008E0864"/>
    <w:rsid w:val="008E3170"/>
    <w:rsid w:val="008E3209"/>
    <w:rsid w:val="008E32DE"/>
    <w:rsid w:val="008E4B03"/>
    <w:rsid w:val="008E6C47"/>
    <w:rsid w:val="008F25FE"/>
    <w:rsid w:val="008F2960"/>
    <w:rsid w:val="008F3C10"/>
    <w:rsid w:val="008F3C96"/>
    <w:rsid w:val="008F4640"/>
    <w:rsid w:val="008F5143"/>
    <w:rsid w:val="008F534D"/>
    <w:rsid w:val="008F5451"/>
    <w:rsid w:val="008F63D8"/>
    <w:rsid w:val="008F71B4"/>
    <w:rsid w:val="00900758"/>
    <w:rsid w:val="009011A1"/>
    <w:rsid w:val="00901A5D"/>
    <w:rsid w:val="00902F90"/>
    <w:rsid w:val="009030F2"/>
    <w:rsid w:val="009039B4"/>
    <w:rsid w:val="009042D5"/>
    <w:rsid w:val="00904423"/>
    <w:rsid w:val="009075E5"/>
    <w:rsid w:val="00907FD8"/>
    <w:rsid w:val="00910BE0"/>
    <w:rsid w:val="00911190"/>
    <w:rsid w:val="009116A2"/>
    <w:rsid w:val="0091214C"/>
    <w:rsid w:val="00913253"/>
    <w:rsid w:val="009147B4"/>
    <w:rsid w:val="00914969"/>
    <w:rsid w:val="00915406"/>
    <w:rsid w:val="0091665F"/>
    <w:rsid w:val="00917360"/>
    <w:rsid w:val="00920D64"/>
    <w:rsid w:val="0092195E"/>
    <w:rsid w:val="009219A8"/>
    <w:rsid w:val="00923A5A"/>
    <w:rsid w:val="00924261"/>
    <w:rsid w:val="00925103"/>
    <w:rsid w:val="0093082F"/>
    <w:rsid w:val="0093267F"/>
    <w:rsid w:val="00932CD9"/>
    <w:rsid w:val="00932FB8"/>
    <w:rsid w:val="009413AC"/>
    <w:rsid w:val="009512EC"/>
    <w:rsid w:val="00951700"/>
    <w:rsid w:val="00952322"/>
    <w:rsid w:val="00953953"/>
    <w:rsid w:val="00953FF2"/>
    <w:rsid w:val="0095563D"/>
    <w:rsid w:val="009568FB"/>
    <w:rsid w:val="00957924"/>
    <w:rsid w:val="00957A8A"/>
    <w:rsid w:val="00962951"/>
    <w:rsid w:val="00963440"/>
    <w:rsid w:val="00963B36"/>
    <w:rsid w:val="009644B3"/>
    <w:rsid w:val="00965FEE"/>
    <w:rsid w:val="00967D26"/>
    <w:rsid w:val="0097027F"/>
    <w:rsid w:val="00970B6C"/>
    <w:rsid w:val="0097132D"/>
    <w:rsid w:val="00971662"/>
    <w:rsid w:val="00971BC3"/>
    <w:rsid w:val="009721D1"/>
    <w:rsid w:val="00972FED"/>
    <w:rsid w:val="00976786"/>
    <w:rsid w:val="00976928"/>
    <w:rsid w:val="00977F21"/>
    <w:rsid w:val="00977FBC"/>
    <w:rsid w:val="00981FA5"/>
    <w:rsid w:val="00982DDA"/>
    <w:rsid w:val="00984B4D"/>
    <w:rsid w:val="00985839"/>
    <w:rsid w:val="00986E5B"/>
    <w:rsid w:val="0098703D"/>
    <w:rsid w:val="00991EF1"/>
    <w:rsid w:val="00992BAF"/>
    <w:rsid w:val="009939A6"/>
    <w:rsid w:val="00993FAE"/>
    <w:rsid w:val="00993FC1"/>
    <w:rsid w:val="00995B14"/>
    <w:rsid w:val="009964F7"/>
    <w:rsid w:val="009A0EFF"/>
    <w:rsid w:val="009A109F"/>
    <w:rsid w:val="009A2B0A"/>
    <w:rsid w:val="009A3787"/>
    <w:rsid w:val="009A378B"/>
    <w:rsid w:val="009A4283"/>
    <w:rsid w:val="009A43C1"/>
    <w:rsid w:val="009A5199"/>
    <w:rsid w:val="009B04E8"/>
    <w:rsid w:val="009B49A8"/>
    <w:rsid w:val="009B521C"/>
    <w:rsid w:val="009B577B"/>
    <w:rsid w:val="009B6F18"/>
    <w:rsid w:val="009C0F42"/>
    <w:rsid w:val="009C11FA"/>
    <w:rsid w:val="009C2E67"/>
    <w:rsid w:val="009C3C8E"/>
    <w:rsid w:val="009C4013"/>
    <w:rsid w:val="009C498B"/>
    <w:rsid w:val="009C4D39"/>
    <w:rsid w:val="009C7D19"/>
    <w:rsid w:val="009D5445"/>
    <w:rsid w:val="009D5A0F"/>
    <w:rsid w:val="009D7F31"/>
    <w:rsid w:val="009E1BD4"/>
    <w:rsid w:val="009E3531"/>
    <w:rsid w:val="009E38FC"/>
    <w:rsid w:val="009E3EE3"/>
    <w:rsid w:val="009E5C31"/>
    <w:rsid w:val="009E68D2"/>
    <w:rsid w:val="009E6CFD"/>
    <w:rsid w:val="009F05AC"/>
    <w:rsid w:val="009F3377"/>
    <w:rsid w:val="009F345E"/>
    <w:rsid w:val="009F5024"/>
    <w:rsid w:val="009F59BB"/>
    <w:rsid w:val="00A00378"/>
    <w:rsid w:val="00A02FF3"/>
    <w:rsid w:val="00A03C2B"/>
    <w:rsid w:val="00A074BE"/>
    <w:rsid w:val="00A119F6"/>
    <w:rsid w:val="00A120C0"/>
    <w:rsid w:val="00A12540"/>
    <w:rsid w:val="00A13244"/>
    <w:rsid w:val="00A13AB3"/>
    <w:rsid w:val="00A13F44"/>
    <w:rsid w:val="00A14C7D"/>
    <w:rsid w:val="00A15885"/>
    <w:rsid w:val="00A20986"/>
    <w:rsid w:val="00A20CEB"/>
    <w:rsid w:val="00A21D97"/>
    <w:rsid w:val="00A251F0"/>
    <w:rsid w:val="00A25ADB"/>
    <w:rsid w:val="00A2676D"/>
    <w:rsid w:val="00A26BD3"/>
    <w:rsid w:val="00A300A4"/>
    <w:rsid w:val="00A31938"/>
    <w:rsid w:val="00A3269F"/>
    <w:rsid w:val="00A32862"/>
    <w:rsid w:val="00A3356D"/>
    <w:rsid w:val="00A3363F"/>
    <w:rsid w:val="00A3482A"/>
    <w:rsid w:val="00A34EAE"/>
    <w:rsid w:val="00A36667"/>
    <w:rsid w:val="00A4141D"/>
    <w:rsid w:val="00A42116"/>
    <w:rsid w:val="00A42C04"/>
    <w:rsid w:val="00A43D0D"/>
    <w:rsid w:val="00A43F1C"/>
    <w:rsid w:val="00A44526"/>
    <w:rsid w:val="00A44B2A"/>
    <w:rsid w:val="00A44D6D"/>
    <w:rsid w:val="00A45D9F"/>
    <w:rsid w:val="00A477AC"/>
    <w:rsid w:val="00A478F5"/>
    <w:rsid w:val="00A47E6A"/>
    <w:rsid w:val="00A53378"/>
    <w:rsid w:val="00A53C48"/>
    <w:rsid w:val="00A54C4A"/>
    <w:rsid w:val="00A56D35"/>
    <w:rsid w:val="00A57C79"/>
    <w:rsid w:val="00A60FA5"/>
    <w:rsid w:val="00A62130"/>
    <w:rsid w:val="00A6289C"/>
    <w:rsid w:val="00A6304A"/>
    <w:rsid w:val="00A675FE"/>
    <w:rsid w:val="00A67DE4"/>
    <w:rsid w:val="00A71612"/>
    <w:rsid w:val="00A71F4A"/>
    <w:rsid w:val="00A723A4"/>
    <w:rsid w:val="00A734F6"/>
    <w:rsid w:val="00A73EC7"/>
    <w:rsid w:val="00A744EF"/>
    <w:rsid w:val="00A753AA"/>
    <w:rsid w:val="00A76DDF"/>
    <w:rsid w:val="00A81443"/>
    <w:rsid w:val="00A85DC5"/>
    <w:rsid w:val="00A8756C"/>
    <w:rsid w:val="00A90453"/>
    <w:rsid w:val="00A94000"/>
    <w:rsid w:val="00A9563F"/>
    <w:rsid w:val="00A97724"/>
    <w:rsid w:val="00AA0276"/>
    <w:rsid w:val="00AA0938"/>
    <w:rsid w:val="00AA54F2"/>
    <w:rsid w:val="00AA57F2"/>
    <w:rsid w:val="00AA7757"/>
    <w:rsid w:val="00AB0DF4"/>
    <w:rsid w:val="00AB142C"/>
    <w:rsid w:val="00AB29D4"/>
    <w:rsid w:val="00AB2FB2"/>
    <w:rsid w:val="00AB339A"/>
    <w:rsid w:val="00AB3CF1"/>
    <w:rsid w:val="00AC01D8"/>
    <w:rsid w:val="00AC060A"/>
    <w:rsid w:val="00AC103B"/>
    <w:rsid w:val="00AC1813"/>
    <w:rsid w:val="00AC4972"/>
    <w:rsid w:val="00AC57D8"/>
    <w:rsid w:val="00AD08DC"/>
    <w:rsid w:val="00AD3403"/>
    <w:rsid w:val="00AD621B"/>
    <w:rsid w:val="00AD70F3"/>
    <w:rsid w:val="00AD780F"/>
    <w:rsid w:val="00AE3FE4"/>
    <w:rsid w:val="00AE48E5"/>
    <w:rsid w:val="00AE5590"/>
    <w:rsid w:val="00AE7020"/>
    <w:rsid w:val="00AE7ED1"/>
    <w:rsid w:val="00AF314A"/>
    <w:rsid w:val="00AF3A1D"/>
    <w:rsid w:val="00AF4BC6"/>
    <w:rsid w:val="00AF7300"/>
    <w:rsid w:val="00B006E7"/>
    <w:rsid w:val="00B0587E"/>
    <w:rsid w:val="00B07895"/>
    <w:rsid w:val="00B11E29"/>
    <w:rsid w:val="00B11EA8"/>
    <w:rsid w:val="00B134CB"/>
    <w:rsid w:val="00B143E5"/>
    <w:rsid w:val="00B143F8"/>
    <w:rsid w:val="00B15E39"/>
    <w:rsid w:val="00B166CB"/>
    <w:rsid w:val="00B17B71"/>
    <w:rsid w:val="00B21541"/>
    <w:rsid w:val="00B25563"/>
    <w:rsid w:val="00B27A85"/>
    <w:rsid w:val="00B302DD"/>
    <w:rsid w:val="00B30800"/>
    <w:rsid w:val="00B3150C"/>
    <w:rsid w:val="00B31B9F"/>
    <w:rsid w:val="00B36F4F"/>
    <w:rsid w:val="00B414DA"/>
    <w:rsid w:val="00B41961"/>
    <w:rsid w:val="00B41AEE"/>
    <w:rsid w:val="00B41B7E"/>
    <w:rsid w:val="00B4213C"/>
    <w:rsid w:val="00B42875"/>
    <w:rsid w:val="00B42A4C"/>
    <w:rsid w:val="00B442E2"/>
    <w:rsid w:val="00B4526D"/>
    <w:rsid w:val="00B45453"/>
    <w:rsid w:val="00B46CD8"/>
    <w:rsid w:val="00B46D06"/>
    <w:rsid w:val="00B50057"/>
    <w:rsid w:val="00B501F0"/>
    <w:rsid w:val="00B51261"/>
    <w:rsid w:val="00B51646"/>
    <w:rsid w:val="00B51C18"/>
    <w:rsid w:val="00B52251"/>
    <w:rsid w:val="00B529E8"/>
    <w:rsid w:val="00B52E6E"/>
    <w:rsid w:val="00B54DA4"/>
    <w:rsid w:val="00B55B6D"/>
    <w:rsid w:val="00B5789A"/>
    <w:rsid w:val="00B57B03"/>
    <w:rsid w:val="00B61855"/>
    <w:rsid w:val="00B619D9"/>
    <w:rsid w:val="00B61ED2"/>
    <w:rsid w:val="00B62BEA"/>
    <w:rsid w:val="00B63252"/>
    <w:rsid w:val="00B635F3"/>
    <w:rsid w:val="00B64861"/>
    <w:rsid w:val="00B6598D"/>
    <w:rsid w:val="00B67205"/>
    <w:rsid w:val="00B67590"/>
    <w:rsid w:val="00B67D5A"/>
    <w:rsid w:val="00B70378"/>
    <w:rsid w:val="00B70893"/>
    <w:rsid w:val="00B70BD5"/>
    <w:rsid w:val="00B716C5"/>
    <w:rsid w:val="00B71A0A"/>
    <w:rsid w:val="00B71D68"/>
    <w:rsid w:val="00B73C3F"/>
    <w:rsid w:val="00B740AD"/>
    <w:rsid w:val="00B74228"/>
    <w:rsid w:val="00B757F4"/>
    <w:rsid w:val="00B75903"/>
    <w:rsid w:val="00B768CC"/>
    <w:rsid w:val="00B775CA"/>
    <w:rsid w:val="00B77A2A"/>
    <w:rsid w:val="00B77EA9"/>
    <w:rsid w:val="00B80AA2"/>
    <w:rsid w:val="00B80EAB"/>
    <w:rsid w:val="00B8135A"/>
    <w:rsid w:val="00B819DB"/>
    <w:rsid w:val="00B8324A"/>
    <w:rsid w:val="00B83365"/>
    <w:rsid w:val="00B83A75"/>
    <w:rsid w:val="00B85248"/>
    <w:rsid w:val="00B85AAD"/>
    <w:rsid w:val="00B873DB"/>
    <w:rsid w:val="00B874FD"/>
    <w:rsid w:val="00B91792"/>
    <w:rsid w:val="00B922B8"/>
    <w:rsid w:val="00B932FB"/>
    <w:rsid w:val="00B943C9"/>
    <w:rsid w:val="00BA1809"/>
    <w:rsid w:val="00BA2826"/>
    <w:rsid w:val="00BA3616"/>
    <w:rsid w:val="00BA5434"/>
    <w:rsid w:val="00BB08CC"/>
    <w:rsid w:val="00BB1A85"/>
    <w:rsid w:val="00BB380C"/>
    <w:rsid w:val="00BB4A02"/>
    <w:rsid w:val="00BB4E13"/>
    <w:rsid w:val="00BB6399"/>
    <w:rsid w:val="00BB784F"/>
    <w:rsid w:val="00BC10E3"/>
    <w:rsid w:val="00BC1442"/>
    <w:rsid w:val="00BC1BF3"/>
    <w:rsid w:val="00BC3FD5"/>
    <w:rsid w:val="00BC4587"/>
    <w:rsid w:val="00BC52A4"/>
    <w:rsid w:val="00BC5C93"/>
    <w:rsid w:val="00BD0154"/>
    <w:rsid w:val="00BD395D"/>
    <w:rsid w:val="00BD3BBB"/>
    <w:rsid w:val="00BD4494"/>
    <w:rsid w:val="00BD4ABE"/>
    <w:rsid w:val="00BD6191"/>
    <w:rsid w:val="00BE04E1"/>
    <w:rsid w:val="00BE2660"/>
    <w:rsid w:val="00BE3860"/>
    <w:rsid w:val="00BE4362"/>
    <w:rsid w:val="00BE481F"/>
    <w:rsid w:val="00BE544F"/>
    <w:rsid w:val="00BE674C"/>
    <w:rsid w:val="00BE6B52"/>
    <w:rsid w:val="00BE6E52"/>
    <w:rsid w:val="00BF0175"/>
    <w:rsid w:val="00BF04A8"/>
    <w:rsid w:val="00BF0CDA"/>
    <w:rsid w:val="00BF17E7"/>
    <w:rsid w:val="00BF34D8"/>
    <w:rsid w:val="00BF383A"/>
    <w:rsid w:val="00BF540F"/>
    <w:rsid w:val="00BF63EA"/>
    <w:rsid w:val="00BF6D78"/>
    <w:rsid w:val="00BF7235"/>
    <w:rsid w:val="00BF7AA4"/>
    <w:rsid w:val="00C0286D"/>
    <w:rsid w:val="00C02F4A"/>
    <w:rsid w:val="00C032FB"/>
    <w:rsid w:val="00C067C3"/>
    <w:rsid w:val="00C11FF0"/>
    <w:rsid w:val="00C142C9"/>
    <w:rsid w:val="00C16CAC"/>
    <w:rsid w:val="00C17206"/>
    <w:rsid w:val="00C200AB"/>
    <w:rsid w:val="00C21A6F"/>
    <w:rsid w:val="00C220C2"/>
    <w:rsid w:val="00C30C99"/>
    <w:rsid w:val="00C31BCA"/>
    <w:rsid w:val="00C32996"/>
    <w:rsid w:val="00C32F16"/>
    <w:rsid w:val="00C340D7"/>
    <w:rsid w:val="00C348CA"/>
    <w:rsid w:val="00C3513E"/>
    <w:rsid w:val="00C354FB"/>
    <w:rsid w:val="00C36163"/>
    <w:rsid w:val="00C44E60"/>
    <w:rsid w:val="00C45855"/>
    <w:rsid w:val="00C47552"/>
    <w:rsid w:val="00C50D44"/>
    <w:rsid w:val="00C52BA2"/>
    <w:rsid w:val="00C55B4A"/>
    <w:rsid w:val="00C579CC"/>
    <w:rsid w:val="00C57C8C"/>
    <w:rsid w:val="00C600A6"/>
    <w:rsid w:val="00C63B84"/>
    <w:rsid w:val="00C64B4E"/>
    <w:rsid w:val="00C65232"/>
    <w:rsid w:val="00C6531C"/>
    <w:rsid w:val="00C65D6F"/>
    <w:rsid w:val="00C669BA"/>
    <w:rsid w:val="00C676B9"/>
    <w:rsid w:val="00C67D20"/>
    <w:rsid w:val="00C716D5"/>
    <w:rsid w:val="00C734A4"/>
    <w:rsid w:val="00C73D29"/>
    <w:rsid w:val="00C74207"/>
    <w:rsid w:val="00C74352"/>
    <w:rsid w:val="00C7456F"/>
    <w:rsid w:val="00C75CBE"/>
    <w:rsid w:val="00C767CF"/>
    <w:rsid w:val="00C769E7"/>
    <w:rsid w:val="00C77F03"/>
    <w:rsid w:val="00C79AA4"/>
    <w:rsid w:val="00C80A91"/>
    <w:rsid w:val="00C818C3"/>
    <w:rsid w:val="00C82C9F"/>
    <w:rsid w:val="00C83958"/>
    <w:rsid w:val="00C83FE4"/>
    <w:rsid w:val="00C851EB"/>
    <w:rsid w:val="00C85CA8"/>
    <w:rsid w:val="00C85EB7"/>
    <w:rsid w:val="00C86A38"/>
    <w:rsid w:val="00C91220"/>
    <w:rsid w:val="00C91261"/>
    <w:rsid w:val="00C932C8"/>
    <w:rsid w:val="00C93967"/>
    <w:rsid w:val="00C95FFA"/>
    <w:rsid w:val="00C96388"/>
    <w:rsid w:val="00C96FC1"/>
    <w:rsid w:val="00CA1B3D"/>
    <w:rsid w:val="00CA1BEE"/>
    <w:rsid w:val="00CA661C"/>
    <w:rsid w:val="00CA676C"/>
    <w:rsid w:val="00CA7DD5"/>
    <w:rsid w:val="00CB105B"/>
    <w:rsid w:val="00CB2BBD"/>
    <w:rsid w:val="00CB335D"/>
    <w:rsid w:val="00CB3604"/>
    <w:rsid w:val="00CB5163"/>
    <w:rsid w:val="00CB5990"/>
    <w:rsid w:val="00CB6065"/>
    <w:rsid w:val="00CB6C04"/>
    <w:rsid w:val="00CB6C19"/>
    <w:rsid w:val="00CB73DF"/>
    <w:rsid w:val="00CC0EAF"/>
    <w:rsid w:val="00CC15B9"/>
    <w:rsid w:val="00CC2E7F"/>
    <w:rsid w:val="00CC5E22"/>
    <w:rsid w:val="00CC6001"/>
    <w:rsid w:val="00CC60C2"/>
    <w:rsid w:val="00CD01B8"/>
    <w:rsid w:val="00CD12D7"/>
    <w:rsid w:val="00CD14E8"/>
    <w:rsid w:val="00CD24C2"/>
    <w:rsid w:val="00CD51BE"/>
    <w:rsid w:val="00CD5824"/>
    <w:rsid w:val="00CD6147"/>
    <w:rsid w:val="00CD68F9"/>
    <w:rsid w:val="00CD6ED8"/>
    <w:rsid w:val="00CD78B4"/>
    <w:rsid w:val="00CD7961"/>
    <w:rsid w:val="00CE043A"/>
    <w:rsid w:val="00CE0960"/>
    <w:rsid w:val="00CE097F"/>
    <w:rsid w:val="00CE0F52"/>
    <w:rsid w:val="00CE5709"/>
    <w:rsid w:val="00CF1098"/>
    <w:rsid w:val="00CF1170"/>
    <w:rsid w:val="00CF1BA5"/>
    <w:rsid w:val="00CF28A4"/>
    <w:rsid w:val="00CF51AC"/>
    <w:rsid w:val="00CF591C"/>
    <w:rsid w:val="00CF68F8"/>
    <w:rsid w:val="00CF7C50"/>
    <w:rsid w:val="00D0161C"/>
    <w:rsid w:val="00D016D7"/>
    <w:rsid w:val="00D01B04"/>
    <w:rsid w:val="00D02E60"/>
    <w:rsid w:val="00D0642C"/>
    <w:rsid w:val="00D10CF3"/>
    <w:rsid w:val="00D133AD"/>
    <w:rsid w:val="00D13B31"/>
    <w:rsid w:val="00D14A80"/>
    <w:rsid w:val="00D1518B"/>
    <w:rsid w:val="00D15506"/>
    <w:rsid w:val="00D157B0"/>
    <w:rsid w:val="00D16EFA"/>
    <w:rsid w:val="00D21395"/>
    <w:rsid w:val="00D22726"/>
    <w:rsid w:val="00D25513"/>
    <w:rsid w:val="00D2582A"/>
    <w:rsid w:val="00D27F72"/>
    <w:rsid w:val="00D311A2"/>
    <w:rsid w:val="00D341D4"/>
    <w:rsid w:val="00D34E22"/>
    <w:rsid w:val="00D401F4"/>
    <w:rsid w:val="00D40E75"/>
    <w:rsid w:val="00D43442"/>
    <w:rsid w:val="00D449EE"/>
    <w:rsid w:val="00D45D79"/>
    <w:rsid w:val="00D46102"/>
    <w:rsid w:val="00D47D4B"/>
    <w:rsid w:val="00D5013D"/>
    <w:rsid w:val="00D50409"/>
    <w:rsid w:val="00D50EBF"/>
    <w:rsid w:val="00D5161F"/>
    <w:rsid w:val="00D523EC"/>
    <w:rsid w:val="00D53678"/>
    <w:rsid w:val="00D53EE3"/>
    <w:rsid w:val="00D54C56"/>
    <w:rsid w:val="00D54C62"/>
    <w:rsid w:val="00D551AF"/>
    <w:rsid w:val="00D55929"/>
    <w:rsid w:val="00D55B32"/>
    <w:rsid w:val="00D56208"/>
    <w:rsid w:val="00D56619"/>
    <w:rsid w:val="00D57192"/>
    <w:rsid w:val="00D603DE"/>
    <w:rsid w:val="00D614B8"/>
    <w:rsid w:val="00D63999"/>
    <w:rsid w:val="00D65D36"/>
    <w:rsid w:val="00D668B5"/>
    <w:rsid w:val="00D72510"/>
    <w:rsid w:val="00D72919"/>
    <w:rsid w:val="00D73BFE"/>
    <w:rsid w:val="00D73DEC"/>
    <w:rsid w:val="00D74E19"/>
    <w:rsid w:val="00D76A3B"/>
    <w:rsid w:val="00D82259"/>
    <w:rsid w:val="00D870DB"/>
    <w:rsid w:val="00D870F9"/>
    <w:rsid w:val="00D915DC"/>
    <w:rsid w:val="00D943BF"/>
    <w:rsid w:val="00D94D07"/>
    <w:rsid w:val="00D95BF0"/>
    <w:rsid w:val="00D97607"/>
    <w:rsid w:val="00DA01CB"/>
    <w:rsid w:val="00DA278D"/>
    <w:rsid w:val="00DA2C42"/>
    <w:rsid w:val="00DA3FD0"/>
    <w:rsid w:val="00DA6C2F"/>
    <w:rsid w:val="00DB24F6"/>
    <w:rsid w:val="00DB375A"/>
    <w:rsid w:val="00DB3B14"/>
    <w:rsid w:val="00DB4DDC"/>
    <w:rsid w:val="00DB75A7"/>
    <w:rsid w:val="00DB7A8D"/>
    <w:rsid w:val="00DB7BC1"/>
    <w:rsid w:val="00DC1B7A"/>
    <w:rsid w:val="00DC1C98"/>
    <w:rsid w:val="00DC2A20"/>
    <w:rsid w:val="00DC3C1B"/>
    <w:rsid w:val="00DC4EB1"/>
    <w:rsid w:val="00DC5933"/>
    <w:rsid w:val="00DC5AA1"/>
    <w:rsid w:val="00DC6CCD"/>
    <w:rsid w:val="00DC7266"/>
    <w:rsid w:val="00DD2285"/>
    <w:rsid w:val="00DD2377"/>
    <w:rsid w:val="00DD32EB"/>
    <w:rsid w:val="00DD4385"/>
    <w:rsid w:val="00DD5042"/>
    <w:rsid w:val="00DD5B52"/>
    <w:rsid w:val="00DE12AC"/>
    <w:rsid w:val="00DE1855"/>
    <w:rsid w:val="00DE2713"/>
    <w:rsid w:val="00DE2900"/>
    <w:rsid w:val="00DE3169"/>
    <w:rsid w:val="00DE36D9"/>
    <w:rsid w:val="00DE3D1F"/>
    <w:rsid w:val="00DE44AF"/>
    <w:rsid w:val="00DE4904"/>
    <w:rsid w:val="00DE5A7E"/>
    <w:rsid w:val="00DE5C84"/>
    <w:rsid w:val="00DE5F3D"/>
    <w:rsid w:val="00DE6419"/>
    <w:rsid w:val="00DE7F38"/>
    <w:rsid w:val="00DF1981"/>
    <w:rsid w:val="00DF3325"/>
    <w:rsid w:val="00DF473F"/>
    <w:rsid w:val="00DF5DA3"/>
    <w:rsid w:val="00DF69A0"/>
    <w:rsid w:val="00DF6DB9"/>
    <w:rsid w:val="00DF7400"/>
    <w:rsid w:val="00DF79CF"/>
    <w:rsid w:val="00DF7C46"/>
    <w:rsid w:val="00E00B7E"/>
    <w:rsid w:val="00E01018"/>
    <w:rsid w:val="00E0198A"/>
    <w:rsid w:val="00E0258A"/>
    <w:rsid w:val="00E10E2D"/>
    <w:rsid w:val="00E12131"/>
    <w:rsid w:val="00E1248A"/>
    <w:rsid w:val="00E13AE9"/>
    <w:rsid w:val="00E144FD"/>
    <w:rsid w:val="00E14A85"/>
    <w:rsid w:val="00E17B09"/>
    <w:rsid w:val="00E17DC6"/>
    <w:rsid w:val="00E22766"/>
    <w:rsid w:val="00E23635"/>
    <w:rsid w:val="00E24904"/>
    <w:rsid w:val="00E30A90"/>
    <w:rsid w:val="00E31579"/>
    <w:rsid w:val="00E328ED"/>
    <w:rsid w:val="00E334E3"/>
    <w:rsid w:val="00E33BCD"/>
    <w:rsid w:val="00E34639"/>
    <w:rsid w:val="00E34C3B"/>
    <w:rsid w:val="00E35F6A"/>
    <w:rsid w:val="00E36753"/>
    <w:rsid w:val="00E36994"/>
    <w:rsid w:val="00E37E01"/>
    <w:rsid w:val="00E407F2"/>
    <w:rsid w:val="00E40CFF"/>
    <w:rsid w:val="00E427D1"/>
    <w:rsid w:val="00E43231"/>
    <w:rsid w:val="00E43A68"/>
    <w:rsid w:val="00E448BA"/>
    <w:rsid w:val="00E455C7"/>
    <w:rsid w:val="00E46C72"/>
    <w:rsid w:val="00E46E7C"/>
    <w:rsid w:val="00E500E9"/>
    <w:rsid w:val="00E52881"/>
    <w:rsid w:val="00E540B5"/>
    <w:rsid w:val="00E56DA9"/>
    <w:rsid w:val="00E60401"/>
    <w:rsid w:val="00E62B76"/>
    <w:rsid w:val="00E632E6"/>
    <w:rsid w:val="00E64197"/>
    <w:rsid w:val="00E64762"/>
    <w:rsid w:val="00E65AA2"/>
    <w:rsid w:val="00E663B4"/>
    <w:rsid w:val="00E66A2A"/>
    <w:rsid w:val="00E67040"/>
    <w:rsid w:val="00E70D2E"/>
    <w:rsid w:val="00E7238F"/>
    <w:rsid w:val="00E72F69"/>
    <w:rsid w:val="00E74B37"/>
    <w:rsid w:val="00E7542F"/>
    <w:rsid w:val="00E80258"/>
    <w:rsid w:val="00E80A78"/>
    <w:rsid w:val="00E82F4D"/>
    <w:rsid w:val="00E83363"/>
    <w:rsid w:val="00E839CB"/>
    <w:rsid w:val="00E83C3A"/>
    <w:rsid w:val="00E84078"/>
    <w:rsid w:val="00E85031"/>
    <w:rsid w:val="00E8621F"/>
    <w:rsid w:val="00E9026F"/>
    <w:rsid w:val="00E90FFE"/>
    <w:rsid w:val="00E9101E"/>
    <w:rsid w:val="00E92C8E"/>
    <w:rsid w:val="00E934FE"/>
    <w:rsid w:val="00E94930"/>
    <w:rsid w:val="00E95AD5"/>
    <w:rsid w:val="00E96911"/>
    <w:rsid w:val="00EA17C6"/>
    <w:rsid w:val="00EA1965"/>
    <w:rsid w:val="00EA45D4"/>
    <w:rsid w:val="00EA4A75"/>
    <w:rsid w:val="00EA55E0"/>
    <w:rsid w:val="00EA573C"/>
    <w:rsid w:val="00EB0B01"/>
    <w:rsid w:val="00EB2030"/>
    <w:rsid w:val="00EB2B85"/>
    <w:rsid w:val="00EB32C7"/>
    <w:rsid w:val="00EB3690"/>
    <w:rsid w:val="00EB44B7"/>
    <w:rsid w:val="00EB7AE7"/>
    <w:rsid w:val="00EC00C8"/>
    <w:rsid w:val="00EC0837"/>
    <w:rsid w:val="00EC08A3"/>
    <w:rsid w:val="00EC09C5"/>
    <w:rsid w:val="00EC1DD5"/>
    <w:rsid w:val="00EC2128"/>
    <w:rsid w:val="00EC3033"/>
    <w:rsid w:val="00EC39A7"/>
    <w:rsid w:val="00EC3D6D"/>
    <w:rsid w:val="00EC5979"/>
    <w:rsid w:val="00EC642F"/>
    <w:rsid w:val="00EC6C2B"/>
    <w:rsid w:val="00EC7311"/>
    <w:rsid w:val="00EC7C76"/>
    <w:rsid w:val="00ED09E9"/>
    <w:rsid w:val="00ED2595"/>
    <w:rsid w:val="00ED2882"/>
    <w:rsid w:val="00ED366F"/>
    <w:rsid w:val="00ED41D5"/>
    <w:rsid w:val="00ED4427"/>
    <w:rsid w:val="00ED4AFA"/>
    <w:rsid w:val="00ED5479"/>
    <w:rsid w:val="00ED6666"/>
    <w:rsid w:val="00EE2699"/>
    <w:rsid w:val="00EE2799"/>
    <w:rsid w:val="00EE44D8"/>
    <w:rsid w:val="00EE5031"/>
    <w:rsid w:val="00EE6312"/>
    <w:rsid w:val="00EE716A"/>
    <w:rsid w:val="00EF0773"/>
    <w:rsid w:val="00EF0831"/>
    <w:rsid w:val="00EF10B0"/>
    <w:rsid w:val="00EF21EA"/>
    <w:rsid w:val="00EF2A76"/>
    <w:rsid w:val="00EF600C"/>
    <w:rsid w:val="00EF6585"/>
    <w:rsid w:val="00EF6AB3"/>
    <w:rsid w:val="00F00A7E"/>
    <w:rsid w:val="00F00C16"/>
    <w:rsid w:val="00F018DB"/>
    <w:rsid w:val="00F028D3"/>
    <w:rsid w:val="00F053A8"/>
    <w:rsid w:val="00F055D0"/>
    <w:rsid w:val="00F0580A"/>
    <w:rsid w:val="00F05935"/>
    <w:rsid w:val="00F05A8A"/>
    <w:rsid w:val="00F05F1B"/>
    <w:rsid w:val="00F07DAA"/>
    <w:rsid w:val="00F116A2"/>
    <w:rsid w:val="00F11CE7"/>
    <w:rsid w:val="00F13405"/>
    <w:rsid w:val="00F1340A"/>
    <w:rsid w:val="00F13BB2"/>
    <w:rsid w:val="00F17AA7"/>
    <w:rsid w:val="00F17FF1"/>
    <w:rsid w:val="00F20D5C"/>
    <w:rsid w:val="00F2118E"/>
    <w:rsid w:val="00F2239E"/>
    <w:rsid w:val="00F23EA4"/>
    <w:rsid w:val="00F247CB"/>
    <w:rsid w:val="00F25006"/>
    <w:rsid w:val="00F25B8D"/>
    <w:rsid w:val="00F25F07"/>
    <w:rsid w:val="00F27EB3"/>
    <w:rsid w:val="00F323B3"/>
    <w:rsid w:val="00F32542"/>
    <w:rsid w:val="00F42442"/>
    <w:rsid w:val="00F468D6"/>
    <w:rsid w:val="00F47698"/>
    <w:rsid w:val="00F51C64"/>
    <w:rsid w:val="00F5233E"/>
    <w:rsid w:val="00F54790"/>
    <w:rsid w:val="00F55960"/>
    <w:rsid w:val="00F60015"/>
    <w:rsid w:val="00F6160C"/>
    <w:rsid w:val="00F620B4"/>
    <w:rsid w:val="00F63031"/>
    <w:rsid w:val="00F632AA"/>
    <w:rsid w:val="00F64AA3"/>
    <w:rsid w:val="00F650C9"/>
    <w:rsid w:val="00F66B0A"/>
    <w:rsid w:val="00F71B29"/>
    <w:rsid w:val="00F729A1"/>
    <w:rsid w:val="00F73862"/>
    <w:rsid w:val="00F738FE"/>
    <w:rsid w:val="00F74531"/>
    <w:rsid w:val="00F7458E"/>
    <w:rsid w:val="00F74B21"/>
    <w:rsid w:val="00F81FAE"/>
    <w:rsid w:val="00F82807"/>
    <w:rsid w:val="00F83C95"/>
    <w:rsid w:val="00F85180"/>
    <w:rsid w:val="00F85402"/>
    <w:rsid w:val="00F91831"/>
    <w:rsid w:val="00F92C3A"/>
    <w:rsid w:val="00F942E9"/>
    <w:rsid w:val="00F9498E"/>
    <w:rsid w:val="00F952CE"/>
    <w:rsid w:val="00F95653"/>
    <w:rsid w:val="00F974FB"/>
    <w:rsid w:val="00F97660"/>
    <w:rsid w:val="00FA31CB"/>
    <w:rsid w:val="00FA4637"/>
    <w:rsid w:val="00FA4825"/>
    <w:rsid w:val="00FA4A67"/>
    <w:rsid w:val="00FA4CD0"/>
    <w:rsid w:val="00FA59B6"/>
    <w:rsid w:val="00FB0BCE"/>
    <w:rsid w:val="00FB115D"/>
    <w:rsid w:val="00FB3458"/>
    <w:rsid w:val="00FB3D9A"/>
    <w:rsid w:val="00FB4DD2"/>
    <w:rsid w:val="00FB6419"/>
    <w:rsid w:val="00FB6DF3"/>
    <w:rsid w:val="00FB7268"/>
    <w:rsid w:val="00FC0AC7"/>
    <w:rsid w:val="00FC3AE5"/>
    <w:rsid w:val="00FC5389"/>
    <w:rsid w:val="00FC5487"/>
    <w:rsid w:val="00FC6003"/>
    <w:rsid w:val="00FD1D4B"/>
    <w:rsid w:val="00FD3979"/>
    <w:rsid w:val="00FD4AF9"/>
    <w:rsid w:val="00FD4D1D"/>
    <w:rsid w:val="00FD6621"/>
    <w:rsid w:val="00FD6BEF"/>
    <w:rsid w:val="00FD7BB3"/>
    <w:rsid w:val="00FE3066"/>
    <w:rsid w:val="00FE4B9C"/>
    <w:rsid w:val="00FE5118"/>
    <w:rsid w:val="00FE5672"/>
    <w:rsid w:val="00FE5E47"/>
    <w:rsid w:val="00FF0971"/>
    <w:rsid w:val="00FF250E"/>
    <w:rsid w:val="00FF2E53"/>
    <w:rsid w:val="00FF3BD2"/>
    <w:rsid w:val="00FF452F"/>
    <w:rsid w:val="00FF46F6"/>
    <w:rsid w:val="00FF7629"/>
    <w:rsid w:val="01888ACE"/>
    <w:rsid w:val="01DF7AEF"/>
    <w:rsid w:val="02384167"/>
    <w:rsid w:val="0465F1CD"/>
    <w:rsid w:val="04FAC858"/>
    <w:rsid w:val="053ACAE7"/>
    <w:rsid w:val="05FFFDB4"/>
    <w:rsid w:val="06C34749"/>
    <w:rsid w:val="06D5525B"/>
    <w:rsid w:val="0814BF7B"/>
    <w:rsid w:val="09C8FDEB"/>
    <w:rsid w:val="0C87553F"/>
    <w:rsid w:val="0C8BBB70"/>
    <w:rsid w:val="0DA7D2D2"/>
    <w:rsid w:val="108A48F4"/>
    <w:rsid w:val="10BCECCE"/>
    <w:rsid w:val="11A657C3"/>
    <w:rsid w:val="12BD2C59"/>
    <w:rsid w:val="13679907"/>
    <w:rsid w:val="147AE7A2"/>
    <w:rsid w:val="188D690D"/>
    <w:rsid w:val="197368C1"/>
    <w:rsid w:val="19FFF08E"/>
    <w:rsid w:val="1A0CA34A"/>
    <w:rsid w:val="1BD20FB4"/>
    <w:rsid w:val="1D379ED5"/>
    <w:rsid w:val="1F5D4489"/>
    <w:rsid w:val="1FCC1C89"/>
    <w:rsid w:val="232ACDF2"/>
    <w:rsid w:val="23F97CAB"/>
    <w:rsid w:val="242C86D8"/>
    <w:rsid w:val="2507F389"/>
    <w:rsid w:val="27F41622"/>
    <w:rsid w:val="2B2D4A72"/>
    <w:rsid w:val="2BA4D5E5"/>
    <w:rsid w:val="2C0ADC35"/>
    <w:rsid w:val="2D292A82"/>
    <w:rsid w:val="2EB796BB"/>
    <w:rsid w:val="2F1B0673"/>
    <w:rsid w:val="3225EA0C"/>
    <w:rsid w:val="3520A6C9"/>
    <w:rsid w:val="35E486AE"/>
    <w:rsid w:val="37F2A51D"/>
    <w:rsid w:val="37F52308"/>
    <w:rsid w:val="3A2F626F"/>
    <w:rsid w:val="3A85571E"/>
    <w:rsid w:val="3E8977CE"/>
    <w:rsid w:val="3F1E440F"/>
    <w:rsid w:val="41452F69"/>
    <w:rsid w:val="42FD8CB4"/>
    <w:rsid w:val="45B38EA5"/>
    <w:rsid w:val="47552B92"/>
    <w:rsid w:val="47BCAFB6"/>
    <w:rsid w:val="4A881D83"/>
    <w:rsid w:val="4B36D1D3"/>
    <w:rsid w:val="4C590526"/>
    <w:rsid w:val="4DACA2E0"/>
    <w:rsid w:val="4E84F87B"/>
    <w:rsid w:val="4F2D9505"/>
    <w:rsid w:val="4FAA3967"/>
    <w:rsid w:val="501BC852"/>
    <w:rsid w:val="5030A80D"/>
    <w:rsid w:val="504C6359"/>
    <w:rsid w:val="51BBD1AC"/>
    <w:rsid w:val="541FA7BA"/>
    <w:rsid w:val="5E3E9CDA"/>
    <w:rsid w:val="5E434FD7"/>
    <w:rsid w:val="5EEE33BA"/>
    <w:rsid w:val="60B2783D"/>
    <w:rsid w:val="60E89AEA"/>
    <w:rsid w:val="615A8D0D"/>
    <w:rsid w:val="61E81D67"/>
    <w:rsid w:val="62FD6965"/>
    <w:rsid w:val="63C59DB7"/>
    <w:rsid w:val="6529237C"/>
    <w:rsid w:val="65ED3196"/>
    <w:rsid w:val="65F57245"/>
    <w:rsid w:val="683A62CB"/>
    <w:rsid w:val="6BE2154F"/>
    <w:rsid w:val="6CB08CE7"/>
    <w:rsid w:val="6DD1E15D"/>
    <w:rsid w:val="6EEB4455"/>
    <w:rsid w:val="6F58896A"/>
    <w:rsid w:val="7068E2DB"/>
    <w:rsid w:val="7160F962"/>
    <w:rsid w:val="7268D0A2"/>
    <w:rsid w:val="74C58956"/>
    <w:rsid w:val="74EE1DED"/>
    <w:rsid w:val="76E7AFA2"/>
    <w:rsid w:val="7777A5E3"/>
    <w:rsid w:val="77B68DB1"/>
    <w:rsid w:val="78AF92C3"/>
    <w:rsid w:val="796EADA3"/>
    <w:rsid w:val="7AE2AD01"/>
    <w:rsid w:val="7E43380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CAED"/>
  <w15:docId w15:val="{4B9395FE-0544-45B0-BAE1-607DCEDF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32A"/>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nhideWhenUsed/>
    <w:rsid w:val="00B943C9"/>
    <w:pPr>
      <w:spacing w:line="240" w:lineRule="auto"/>
    </w:pPr>
    <w:rPr>
      <w:lang w:eastAsia="en-US"/>
    </w:rPr>
  </w:style>
  <w:style w:type="character" w:customStyle="1" w:styleId="TekstopmerkingChar">
    <w:name w:val="Tekst opmerking Char"/>
    <w:basedOn w:val="Standaardalinea-lettertype"/>
    <w:link w:val="Tekstopmerking"/>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307174339">
      <w:bodyDiv w:val="1"/>
      <w:marLeft w:val="0"/>
      <w:marRight w:val="0"/>
      <w:marTop w:val="0"/>
      <w:marBottom w:val="0"/>
      <w:divBdr>
        <w:top w:val="none" w:sz="0" w:space="0" w:color="auto"/>
        <w:left w:val="none" w:sz="0" w:space="0" w:color="auto"/>
        <w:bottom w:val="none" w:sz="0" w:space="0" w:color="auto"/>
        <w:right w:val="none" w:sz="0" w:space="0" w:color="auto"/>
      </w:divBdr>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 w:id="1177386816">
      <w:bodyDiv w:val="1"/>
      <w:marLeft w:val="0"/>
      <w:marRight w:val="0"/>
      <w:marTop w:val="0"/>
      <w:marBottom w:val="0"/>
      <w:divBdr>
        <w:top w:val="none" w:sz="0" w:space="0" w:color="auto"/>
        <w:left w:val="none" w:sz="0" w:space="0" w:color="auto"/>
        <w:bottom w:val="none" w:sz="0" w:space="0" w:color="auto"/>
        <w:right w:val="none" w:sz="0" w:space="0" w:color="auto"/>
      </w:divBdr>
    </w:div>
    <w:div w:id="17725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ww.digitaleoverheid.nl/nieuws/denk-mee-over-het-ontwerp-van-de-bio2/"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info@nipv.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pv.nl"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et.kunst\Downloads\Template%20marktconsultatie.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2.xml><?xml version="1.0" encoding="utf-8"?>
<ds:datastoreItem xmlns:ds="http://schemas.openxmlformats.org/officeDocument/2006/customXml" ds:itemID="{4E535CC1-B4C1-42D6-8869-D9263B051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4.xml><?xml version="1.0" encoding="utf-8"?>
<ds:datastoreItem xmlns:ds="http://schemas.openxmlformats.org/officeDocument/2006/customXml" ds:itemID="{F4768D93-9CD9-48BA-A8F6-BE4F203680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marktconsultatie.dotx</Template>
  <TotalTime>2</TotalTime>
  <Pages>4</Pages>
  <Words>399</Words>
  <Characters>2198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2592</CharactersWithSpaces>
  <SharedDoc>false</SharedDoc>
  <HLinks>
    <vt:vector size="114" baseType="variant">
      <vt:variant>
        <vt:i4>7798817</vt:i4>
      </vt:variant>
      <vt:variant>
        <vt:i4>93</vt:i4>
      </vt:variant>
      <vt:variant>
        <vt:i4>0</vt:i4>
      </vt:variant>
      <vt:variant>
        <vt:i4>5</vt:i4>
      </vt:variant>
      <vt:variant>
        <vt:lpwstr>http://www.nipv.nl/</vt:lpwstr>
      </vt:variant>
      <vt:variant>
        <vt:lpwstr/>
      </vt:variant>
      <vt:variant>
        <vt:i4>1769534</vt:i4>
      </vt:variant>
      <vt:variant>
        <vt:i4>86</vt:i4>
      </vt:variant>
      <vt:variant>
        <vt:i4>0</vt:i4>
      </vt:variant>
      <vt:variant>
        <vt:i4>5</vt:i4>
      </vt:variant>
      <vt:variant>
        <vt:lpwstr/>
      </vt:variant>
      <vt:variant>
        <vt:lpwstr>_Toc170987755</vt:lpwstr>
      </vt:variant>
      <vt:variant>
        <vt:i4>1769534</vt:i4>
      </vt:variant>
      <vt:variant>
        <vt:i4>80</vt:i4>
      </vt:variant>
      <vt:variant>
        <vt:i4>0</vt:i4>
      </vt:variant>
      <vt:variant>
        <vt:i4>5</vt:i4>
      </vt:variant>
      <vt:variant>
        <vt:lpwstr/>
      </vt:variant>
      <vt:variant>
        <vt:lpwstr>_Toc170987754</vt:lpwstr>
      </vt:variant>
      <vt:variant>
        <vt:i4>1769534</vt:i4>
      </vt:variant>
      <vt:variant>
        <vt:i4>74</vt:i4>
      </vt:variant>
      <vt:variant>
        <vt:i4>0</vt:i4>
      </vt:variant>
      <vt:variant>
        <vt:i4>5</vt:i4>
      </vt:variant>
      <vt:variant>
        <vt:lpwstr/>
      </vt:variant>
      <vt:variant>
        <vt:lpwstr>_Toc170987753</vt:lpwstr>
      </vt:variant>
      <vt:variant>
        <vt:i4>1769534</vt:i4>
      </vt:variant>
      <vt:variant>
        <vt:i4>68</vt:i4>
      </vt:variant>
      <vt:variant>
        <vt:i4>0</vt:i4>
      </vt:variant>
      <vt:variant>
        <vt:i4>5</vt:i4>
      </vt:variant>
      <vt:variant>
        <vt:lpwstr/>
      </vt:variant>
      <vt:variant>
        <vt:lpwstr>_Toc170987752</vt:lpwstr>
      </vt:variant>
      <vt:variant>
        <vt:i4>1769534</vt:i4>
      </vt:variant>
      <vt:variant>
        <vt:i4>62</vt:i4>
      </vt:variant>
      <vt:variant>
        <vt:i4>0</vt:i4>
      </vt:variant>
      <vt:variant>
        <vt:i4>5</vt:i4>
      </vt:variant>
      <vt:variant>
        <vt:lpwstr/>
      </vt:variant>
      <vt:variant>
        <vt:lpwstr>_Toc170987751</vt:lpwstr>
      </vt:variant>
      <vt:variant>
        <vt:i4>1769534</vt:i4>
      </vt:variant>
      <vt:variant>
        <vt:i4>56</vt:i4>
      </vt:variant>
      <vt:variant>
        <vt:i4>0</vt:i4>
      </vt:variant>
      <vt:variant>
        <vt:i4>5</vt:i4>
      </vt:variant>
      <vt:variant>
        <vt:lpwstr/>
      </vt:variant>
      <vt:variant>
        <vt:lpwstr>_Toc170987750</vt:lpwstr>
      </vt:variant>
      <vt:variant>
        <vt:i4>1703998</vt:i4>
      </vt:variant>
      <vt:variant>
        <vt:i4>50</vt:i4>
      </vt:variant>
      <vt:variant>
        <vt:i4>0</vt:i4>
      </vt:variant>
      <vt:variant>
        <vt:i4>5</vt:i4>
      </vt:variant>
      <vt:variant>
        <vt:lpwstr/>
      </vt:variant>
      <vt:variant>
        <vt:lpwstr>_Toc170987749</vt:lpwstr>
      </vt:variant>
      <vt:variant>
        <vt:i4>1703998</vt:i4>
      </vt:variant>
      <vt:variant>
        <vt:i4>44</vt:i4>
      </vt:variant>
      <vt:variant>
        <vt:i4>0</vt:i4>
      </vt:variant>
      <vt:variant>
        <vt:i4>5</vt:i4>
      </vt:variant>
      <vt:variant>
        <vt:lpwstr/>
      </vt:variant>
      <vt:variant>
        <vt:lpwstr>_Toc170987748</vt:lpwstr>
      </vt:variant>
      <vt:variant>
        <vt:i4>1703998</vt:i4>
      </vt:variant>
      <vt:variant>
        <vt:i4>38</vt:i4>
      </vt:variant>
      <vt:variant>
        <vt:i4>0</vt:i4>
      </vt:variant>
      <vt:variant>
        <vt:i4>5</vt:i4>
      </vt:variant>
      <vt:variant>
        <vt:lpwstr/>
      </vt:variant>
      <vt:variant>
        <vt:lpwstr>_Toc170987747</vt:lpwstr>
      </vt:variant>
      <vt:variant>
        <vt:i4>1703998</vt:i4>
      </vt:variant>
      <vt:variant>
        <vt:i4>32</vt:i4>
      </vt:variant>
      <vt:variant>
        <vt:i4>0</vt:i4>
      </vt:variant>
      <vt:variant>
        <vt:i4>5</vt:i4>
      </vt:variant>
      <vt:variant>
        <vt:lpwstr/>
      </vt:variant>
      <vt:variant>
        <vt:lpwstr>_Toc170987746</vt:lpwstr>
      </vt:variant>
      <vt:variant>
        <vt:i4>1703998</vt:i4>
      </vt:variant>
      <vt:variant>
        <vt:i4>26</vt:i4>
      </vt:variant>
      <vt:variant>
        <vt:i4>0</vt:i4>
      </vt:variant>
      <vt:variant>
        <vt:i4>5</vt:i4>
      </vt:variant>
      <vt:variant>
        <vt:lpwstr/>
      </vt:variant>
      <vt:variant>
        <vt:lpwstr>_Toc170987745</vt:lpwstr>
      </vt:variant>
      <vt:variant>
        <vt:i4>1703998</vt:i4>
      </vt:variant>
      <vt:variant>
        <vt:i4>20</vt:i4>
      </vt:variant>
      <vt:variant>
        <vt:i4>0</vt:i4>
      </vt:variant>
      <vt:variant>
        <vt:i4>5</vt:i4>
      </vt:variant>
      <vt:variant>
        <vt:lpwstr/>
      </vt:variant>
      <vt:variant>
        <vt:lpwstr>_Toc170987744</vt:lpwstr>
      </vt:variant>
      <vt:variant>
        <vt:i4>1703998</vt:i4>
      </vt:variant>
      <vt:variant>
        <vt:i4>14</vt:i4>
      </vt:variant>
      <vt:variant>
        <vt:i4>0</vt:i4>
      </vt:variant>
      <vt:variant>
        <vt:i4>5</vt:i4>
      </vt:variant>
      <vt:variant>
        <vt:lpwstr/>
      </vt:variant>
      <vt:variant>
        <vt:lpwstr>_Toc170987743</vt:lpwstr>
      </vt:variant>
      <vt:variant>
        <vt:i4>1703998</vt:i4>
      </vt:variant>
      <vt:variant>
        <vt:i4>8</vt:i4>
      </vt:variant>
      <vt:variant>
        <vt:i4>0</vt:i4>
      </vt:variant>
      <vt:variant>
        <vt:i4>5</vt:i4>
      </vt:variant>
      <vt:variant>
        <vt:lpwstr/>
      </vt:variant>
      <vt:variant>
        <vt:lpwstr>_Toc170987742</vt:lpwstr>
      </vt:variant>
      <vt:variant>
        <vt:i4>6029435</vt:i4>
      </vt:variant>
      <vt:variant>
        <vt:i4>3</vt:i4>
      </vt:variant>
      <vt:variant>
        <vt:i4>0</vt:i4>
      </vt:variant>
      <vt:variant>
        <vt:i4>5</vt:i4>
      </vt:variant>
      <vt:variant>
        <vt:lpwstr>mailto:info@nipv.nl</vt:lpwstr>
      </vt:variant>
      <vt:variant>
        <vt:lpwstr/>
      </vt:variant>
      <vt:variant>
        <vt:i4>7798817</vt:i4>
      </vt:variant>
      <vt:variant>
        <vt:i4>0</vt:i4>
      </vt:variant>
      <vt:variant>
        <vt:i4>0</vt:i4>
      </vt:variant>
      <vt:variant>
        <vt:i4>5</vt:i4>
      </vt:variant>
      <vt:variant>
        <vt:lpwstr>http://www.nipv.nl/</vt:lpwstr>
      </vt:variant>
      <vt:variant>
        <vt:lpwstr/>
      </vt:variant>
      <vt:variant>
        <vt:i4>4456519</vt:i4>
      </vt:variant>
      <vt:variant>
        <vt:i4>0</vt:i4>
      </vt:variant>
      <vt:variant>
        <vt:i4>0</vt:i4>
      </vt:variant>
      <vt:variant>
        <vt:i4>5</vt:i4>
      </vt:variant>
      <vt:variant>
        <vt:lpwstr>https://nipv.nl/informatievoorziening/versnellingsplan-informatieveiligheid/</vt:lpwstr>
      </vt:variant>
      <vt:variant>
        <vt:lpwstr/>
      </vt:variant>
      <vt:variant>
        <vt:i4>1310794</vt:i4>
      </vt:variant>
      <vt:variant>
        <vt:i4>0</vt:i4>
      </vt:variant>
      <vt:variant>
        <vt:i4>0</vt:i4>
      </vt:variant>
      <vt:variant>
        <vt:i4>5</vt:i4>
      </vt:variant>
      <vt:variant>
        <vt:lpwstr>https://www.digitaleoverheid.nl/nieuws/denk-mee-over-het-ontwerp-van-de-bio2/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3</cp:revision>
  <cp:lastPrinted>2023-02-18T10:00:00Z</cp:lastPrinted>
  <dcterms:created xsi:type="dcterms:W3CDTF">2024-07-10T13:54:00Z</dcterms:created>
  <dcterms:modified xsi:type="dcterms:W3CDTF">2024-07-10T14:03:00Z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MediaServiceImageTags">
    <vt:lpwstr/>
  </property>
  <property fmtid="{D5CDD505-2E9C-101B-9397-08002B2CF9AE}" pid="11" name="ContentTypeId">
    <vt:lpwstr>0x010100A5BB30641379804C87F1C8627FA73E63</vt:lpwstr>
  </property>
</Properties>
</file>