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1EE1" w14:textId="6EA122AB" w:rsidR="009E5E04" w:rsidRDefault="009E5E04" w:rsidP="009E5E04">
      <w:bookmarkStart w:id="0" w:name="OLE_LINK1"/>
      <w:bookmarkStart w:id="1" w:name="OLE_LINK2"/>
      <w:r>
        <w:t>Dit document is bedoeld voor het beantwoorden van de vragen. De vragen komen overeen met de vragen in hoofdstuk 3 van het document:</w:t>
      </w:r>
    </w:p>
    <w:p w14:paraId="2582A3B6" w14:textId="56D52FAA" w:rsidR="009E5E04" w:rsidRDefault="009E5E04" w:rsidP="009E5E04">
      <w:pPr>
        <w:spacing w:line="240" w:lineRule="auto"/>
        <w:rPr>
          <w:b/>
        </w:rPr>
      </w:pPr>
      <w:r w:rsidRPr="003F5DC0">
        <w:rPr>
          <w:b/>
        </w:rPr>
        <w:t xml:space="preserve">Marktconsultatie Nieuw Financieel </w:t>
      </w:r>
      <w:r w:rsidR="007E29E6">
        <w:rPr>
          <w:b/>
        </w:rPr>
        <w:t xml:space="preserve">en </w:t>
      </w:r>
      <w:proofErr w:type="spellStart"/>
      <w:r w:rsidR="007E29E6">
        <w:rPr>
          <w:b/>
        </w:rPr>
        <w:t>Purchase</w:t>
      </w:r>
      <w:proofErr w:type="spellEnd"/>
      <w:r w:rsidR="007E29E6">
        <w:rPr>
          <w:b/>
        </w:rPr>
        <w:t xml:space="preserve"> 2 </w:t>
      </w:r>
      <w:proofErr w:type="spellStart"/>
      <w:r w:rsidR="007E29E6">
        <w:rPr>
          <w:b/>
        </w:rPr>
        <w:t>Pay</w:t>
      </w:r>
      <w:proofErr w:type="spellEnd"/>
      <w:r w:rsidR="007E29E6">
        <w:rPr>
          <w:b/>
        </w:rPr>
        <w:t xml:space="preserve"> </w:t>
      </w:r>
      <w:r w:rsidRPr="003F5DC0">
        <w:rPr>
          <w:b/>
        </w:rPr>
        <w:t xml:space="preserve">Systeem </w:t>
      </w:r>
      <w:r>
        <w:rPr>
          <w:b/>
        </w:rPr>
        <w:t>NO&amp;B</w:t>
      </w:r>
    </w:p>
    <w:p w14:paraId="1FCF4E44" w14:textId="77777777" w:rsidR="009E5E04" w:rsidRDefault="009E5E04" w:rsidP="009E5E04">
      <w:pPr>
        <w:spacing w:line="240" w:lineRule="auto"/>
        <w:rPr>
          <w:b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9"/>
        <w:gridCol w:w="9218"/>
      </w:tblGrid>
      <w:tr w:rsidR="009E5E04" w:rsidRPr="00CA7991" w14:paraId="1A83FEF1" w14:textId="77777777" w:rsidTr="00787607">
        <w:trPr>
          <w:trHeight w:val="662"/>
        </w:trPr>
        <w:tc>
          <w:tcPr>
            <w:tcW w:w="1719" w:type="pct"/>
            <w:shd w:val="clear" w:color="auto" w:fill="auto"/>
            <w:noWrap/>
            <w:vAlign w:val="center"/>
            <w:hideMark/>
          </w:tcPr>
          <w:p w14:paraId="6EFA55AD" w14:textId="77777777" w:rsidR="009E5E04" w:rsidRPr="00CA7991" w:rsidRDefault="009E5E04" w:rsidP="00787607">
            <w:pPr>
              <w:spacing w:line="240" w:lineRule="auto"/>
              <w:rPr>
                <w:rFonts w:eastAsia="Times New Roman"/>
                <w:lang w:eastAsia="nl-NL"/>
              </w:rPr>
            </w:pPr>
            <w:r w:rsidRPr="00CA7991">
              <w:rPr>
                <w:rFonts w:eastAsia="Times New Roman"/>
                <w:lang w:eastAsia="nl-NL"/>
              </w:rPr>
              <w:t>Namens welke onderneming of combinatie van ondernemingen reageert u?</w:t>
            </w:r>
          </w:p>
        </w:tc>
        <w:tc>
          <w:tcPr>
            <w:tcW w:w="3281" w:type="pct"/>
            <w:shd w:val="clear" w:color="auto" w:fill="auto"/>
            <w:vAlign w:val="center"/>
            <w:hideMark/>
          </w:tcPr>
          <w:p w14:paraId="14B5B8EC" w14:textId="77777777" w:rsidR="009E5E04" w:rsidRPr="00CA7991" w:rsidRDefault="009E5E04" w:rsidP="00787607">
            <w:pPr>
              <w:tabs>
                <w:tab w:val="left" w:pos="2060"/>
              </w:tabs>
              <w:spacing w:line="240" w:lineRule="auto"/>
              <w:rPr>
                <w:rFonts w:eastAsia="Times New Roman"/>
                <w:lang w:eastAsia="nl-NL"/>
              </w:rPr>
            </w:pPr>
            <w:proofErr w:type="spellStart"/>
            <w:r w:rsidRPr="00CA7991">
              <w:rPr>
                <w:rFonts w:eastAsia="Times New Roman"/>
                <w:lang w:eastAsia="nl-NL"/>
              </w:rPr>
              <w:t>Bedrijfsna</w:t>
            </w:r>
            <w:proofErr w:type="spellEnd"/>
            <w:r>
              <w:rPr>
                <w:rFonts w:eastAsia="Times New Roman"/>
                <w:lang w:eastAsia="nl-NL"/>
              </w:rPr>
              <w:t>(</w:t>
            </w:r>
            <w:r w:rsidRPr="00CA7991">
              <w:rPr>
                <w:rFonts w:eastAsia="Times New Roman"/>
                <w:lang w:eastAsia="nl-NL"/>
              </w:rPr>
              <w:t>a</w:t>
            </w:r>
            <w:r>
              <w:rPr>
                <w:rFonts w:eastAsia="Times New Roman"/>
                <w:lang w:eastAsia="nl-NL"/>
              </w:rPr>
              <w:t>)</w:t>
            </w:r>
            <w:r w:rsidRPr="00CA7991">
              <w:rPr>
                <w:rFonts w:eastAsia="Times New Roman"/>
                <w:lang w:eastAsia="nl-NL"/>
              </w:rPr>
              <w:t>m</w:t>
            </w:r>
            <w:r>
              <w:rPr>
                <w:rFonts w:eastAsia="Times New Roman"/>
                <w:lang w:eastAsia="nl-NL"/>
              </w:rPr>
              <w:t>(en)</w:t>
            </w:r>
            <w:r w:rsidRPr="00CA7991">
              <w:rPr>
                <w:rFonts w:eastAsia="Times New Roman"/>
                <w:lang w:eastAsia="nl-NL"/>
              </w:rPr>
              <w:t>:</w:t>
            </w:r>
            <w:r w:rsidRPr="00CA7991">
              <w:rPr>
                <w:rFonts w:eastAsia="Times New Roman"/>
                <w:lang w:eastAsia="nl-NL"/>
              </w:rPr>
              <w:tab/>
            </w:r>
          </w:p>
        </w:tc>
      </w:tr>
    </w:tbl>
    <w:p w14:paraId="54D828C9" w14:textId="77777777" w:rsidR="009E5E04" w:rsidRDefault="009E5E04" w:rsidP="009E5E04"/>
    <w:tbl>
      <w:tblPr>
        <w:tblW w:w="140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7860"/>
        <w:gridCol w:w="1354"/>
      </w:tblGrid>
      <w:tr w:rsidR="009E5E04" w:rsidRPr="00B26758" w14:paraId="054A4EDE" w14:textId="77777777" w:rsidTr="6D80D452">
        <w:trPr>
          <w:cantSplit/>
          <w:trHeight w:val="618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3A17A92" w14:textId="4C03A788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Vragen uit hoofdstuk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4E7D47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Ruimte voor antwoorden (referenties naar bijlagen zijn toegestaan)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CCE66CB" w14:textId="3E81501B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1DF47ABC">
              <w:rPr>
                <w:rFonts w:ascii="Calibri" w:eastAsia="Times New Roman" w:hAnsi="Calibri" w:cs="Calibri"/>
                <w:lang w:eastAsia="nl-NL"/>
              </w:rPr>
              <w:t>Vertrouwelijk Ja/Nee</w:t>
            </w:r>
          </w:p>
        </w:tc>
      </w:tr>
      <w:tr w:rsidR="009E5E04" w:rsidRPr="00B26758" w14:paraId="05CEE5EA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05B5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DC8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850C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2995880" w14:textId="77777777" w:rsidTr="6D80D452">
        <w:trPr>
          <w:cantSplit/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07C3" w14:textId="7FF071A5" w:rsidR="009E5E04" w:rsidRPr="009E5E04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32"/>
                <w:szCs w:val="32"/>
                <w:lang w:eastAsia="nl-NL"/>
              </w:rPr>
            </w:pPr>
            <w:bookmarkStart w:id="2" w:name="OLE_LINK28"/>
            <w:bookmarkStart w:id="3" w:name="OLE_LINK29"/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3.1 Visie en doelstellingen</w:t>
            </w:r>
            <w:bookmarkEnd w:id="2"/>
            <w:bookmarkEnd w:id="3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C82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8C48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CC465D1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E2F8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b/>
                <w:bCs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40DF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E70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C3D5CFD" w14:textId="77777777" w:rsidTr="6D80D452">
        <w:trPr>
          <w:cantSplit/>
          <w:trHeight w:val="170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02BA" w14:textId="77777777" w:rsidR="009E5E04" w:rsidRDefault="009E5E04" w:rsidP="009E5E04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" w:name="OLE_LINK10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 wil haar ambities “Best in class” en “klaar voor de toekomst” realiseren door de doelstellingen: professionalisering van de processen en integratie van de financiële - en inkoopprocessen.</w:t>
            </w:r>
            <w:bookmarkEnd w:id="4"/>
          </w:p>
          <w:p w14:paraId="2E588265" w14:textId="62A0383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23C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D316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C8234EA" w14:textId="77777777" w:rsidTr="6D80D452">
        <w:trPr>
          <w:cantSplit/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3991" w14:textId="2F95ADD7" w:rsidR="009E5E04" w:rsidRPr="00B26758" w:rsidRDefault="009E5E04" w:rsidP="009E5E04">
            <w:pPr>
              <w:pStyle w:val="Plattetekst"/>
              <w:numPr>
                <w:ilvl w:val="0"/>
                <w:numId w:val="12"/>
              </w:numPr>
              <w:ind w:right="177"/>
              <w:rPr>
                <w:rFonts w:ascii="Corbel" w:hAnsi="Corbel" w:cs="Calibri"/>
                <w:color w:val="000000"/>
                <w:sz w:val="21"/>
                <w:szCs w:val="21"/>
              </w:rPr>
            </w:pPr>
            <w:bookmarkStart w:id="5" w:name="OLE_LINK11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Waar ligt volgens u de grootste uitdaging?</w:t>
            </w:r>
            <w:bookmarkEnd w:id="5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397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FA4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00B254A" w14:textId="77777777" w:rsidTr="6D80D452">
        <w:trPr>
          <w:cantSplit/>
          <w:trHeight w:val="102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E1D0" w14:textId="77777777" w:rsidR="009E5E04" w:rsidRPr="00354A6A" w:rsidRDefault="009E5E04" w:rsidP="009E5E04">
            <w:pPr>
              <w:pStyle w:val="Plattetekst"/>
              <w:numPr>
                <w:ilvl w:val="0"/>
                <w:numId w:val="1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" w:name="OLE_LINK12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Welke rol ziet u bij voorkeur voor uzelf als implementatiepartner om deze ambities en doelstellingen te realiseren?</w:t>
            </w:r>
          </w:p>
          <w:bookmarkEnd w:id="6"/>
          <w:p w14:paraId="7A34BFDC" w14:textId="38B49B6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465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701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55B0396" w14:textId="77777777" w:rsidTr="6D80D452">
        <w:trPr>
          <w:cantSplit/>
          <w:trHeight w:val="5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45C8" w14:textId="77777777" w:rsidR="009E5E04" w:rsidRPr="00354A6A" w:rsidRDefault="009E5E04" w:rsidP="009E5E04">
            <w:pPr>
              <w:pStyle w:val="Plattetekst"/>
              <w:numPr>
                <w:ilvl w:val="0"/>
                <w:numId w:val="1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" w:name="OLE_LINK13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Hoe onderscheidt u zich ten opzichte van uw concurrenten?</w:t>
            </w:r>
          </w:p>
          <w:bookmarkEnd w:id="7"/>
          <w:p w14:paraId="16A23B10" w14:textId="3AAF3AD1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8A9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26C8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BFB4F01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8F6D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lastRenderedPageBreak/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133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6E9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AC86FB7" w14:textId="77777777" w:rsidTr="6D80D452">
        <w:trPr>
          <w:cantSplit/>
          <w:trHeight w:val="213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4B23" w14:textId="77777777" w:rsidR="009E5E04" w:rsidRPr="00354A6A" w:rsidRDefault="009E5E04" w:rsidP="009E5E04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8" w:name="OLE_LINK1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De afdeling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Financiën 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I&amp;I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hebben als doelstelling om volgens markt-standaardprocessen op een SaaS platform te gaan werken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en willen graag een zo volledig mogelijk beeld van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de gevolgen voor de huidige bedrijfsvoering.</w:t>
            </w:r>
          </w:p>
          <w:bookmarkEnd w:id="8"/>
          <w:p w14:paraId="2312CEA1" w14:textId="2F4F847C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B44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E88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943E6AF" w14:textId="77777777" w:rsidTr="6D80D452">
        <w:trPr>
          <w:cantSplit/>
          <w:trHeight w:val="137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AE70" w14:textId="77777777" w:rsidR="009E5E04" w:rsidRPr="00354A6A" w:rsidRDefault="009E5E04" w:rsidP="009E5E04">
            <w:pPr>
              <w:pStyle w:val="Plattetekst"/>
              <w:numPr>
                <w:ilvl w:val="0"/>
                <w:numId w:val="13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9" w:name="OLE_LINK1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Wat zijn volgens u de kritische succesfactoren om deze stap te kunnen maken? Wat is uw ervaring hiermee bij andere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culturele instellingen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?</w:t>
            </w:r>
          </w:p>
          <w:bookmarkEnd w:id="9"/>
          <w:p w14:paraId="2672C168" w14:textId="3B40C6E9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8B4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C3C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76C50F1" w14:textId="77777777" w:rsidTr="6D80D452">
        <w:trPr>
          <w:cantSplit/>
          <w:trHeight w:val="144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A0C6" w14:textId="77777777" w:rsidR="009E5E04" w:rsidRPr="00354A6A" w:rsidRDefault="009E5E04" w:rsidP="009E5E04">
            <w:pPr>
              <w:pStyle w:val="Plattetekst"/>
              <w:numPr>
                <w:ilvl w:val="0"/>
                <w:numId w:val="13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10" w:name="OLE_LINK16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Wat mogen wij van u als implementatiepartner verwachten om dit veranderingsproces zo soepel mogelijk te laten verlopen?</w:t>
            </w:r>
          </w:p>
          <w:bookmarkEnd w:id="10"/>
          <w:p w14:paraId="7CF58F0D" w14:textId="32EE0CDF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F0D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33F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645DF93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3213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A79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C326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D6E92" w:rsidRPr="00B26758" w14:paraId="2BA4D548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1FFC" w14:textId="65F67FCC" w:rsidR="004D6E92" w:rsidRPr="00B26758" w:rsidRDefault="004D6E92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bookmarkStart w:id="11" w:name="OLE_LINK40"/>
            <w:bookmarkStart w:id="12" w:name="OLE_LINK41"/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2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Scope</w:t>
            </w:r>
            <w:bookmarkEnd w:id="11"/>
            <w:bookmarkEnd w:id="12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A86A" w14:textId="77777777" w:rsidR="004D6E92" w:rsidRPr="00B26758" w:rsidRDefault="004D6E92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C83F" w14:textId="77777777" w:rsidR="004D6E92" w:rsidRPr="00B26758" w:rsidRDefault="004D6E92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9E5E04" w:rsidRPr="00B26758" w14:paraId="691DC94A" w14:textId="77777777" w:rsidTr="6D80D452">
        <w:trPr>
          <w:cantSplit/>
          <w:trHeight w:val="397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E9D7" w14:textId="6CA2AB95" w:rsidR="004D6E92" w:rsidRPr="00354A6A" w:rsidRDefault="004D6E92" w:rsidP="1DF47ABC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bookmarkStart w:id="13" w:name="OLE_LINK60"/>
            <w:r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lastRenderedPageBreak/>
              <w:t>De scope zoals genoemd in hoofdstuk 1.7 bestaat uit drie delen. De functionele scope omvat de financiële – en P2P processen en de generieke functies ten behoeve van inzicht en controle op de administratie NO&amp;B. De technische scope zoals de informatie-uitwisseling met bestaande taakgerichte applicaties en de koppelingen met derden instanties. Tenslotte de implementatie scope betreffende de activiteiten ten behoeve van de</w:t>
            </w:r>
            <w:r w:rsidR="632D5D71"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inrichting,</w:t>
            </w:r>
            <w:r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transitie en beheer. </w:t>
            </w:r>
          </w:p>
          <w:bookmarkEnd w:id="13"/>
          <w:p w14:paraId="619EDB8C" w14:textId="3C91AC3F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97F3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18C3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E4DAD7C" w14:textId="77777777" w:rsidTr="6D80D452">
        <w:trPr>
          <w:cantSplit/>
          <w:trHeight w:val="17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7BEA" w14:textId="15E5E311" w:rsidR="004D6E92" w:rsidRPr="00354A6A" w:rsidRDefault="004D6E92" w:rsidP="1DF47ABC">
            <w:pPr>
              <w:pStyle w:val="Plattetekst"/>
              <w:numPr>
                <w:ilvl w:val="0"/>
                <w:numId w:val="22"/>
              </w:numPr>
              <w:ind w:right="177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bookmarkStart w:id="14" w:name="OLE_LINK19"/>
            <w:r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Vindt u deze scope helder beschreven en voldoende afgebakend? Heeft u aanvullende vragen </w:t>
            </w:r>
            <w:r w:rsidR="35D75E0B"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over</w:t>
            </w:r>
            <w:r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de scope of scopedefinitie?</w:t>
            </w:r>
          </w:p>
          <w:bookmarkEnd w:id="14"/>
          <w:p w14:paraId="36C00083" w14:textId="670F46C9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0794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8A06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17588E0" w14:textId="77777777" w:rsidTr="6D80D452">
        <w:trPr>
          <w:cantSplit/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D62B" w14:textId="2C163CD4" w:rsidR="004D6E92" w:rsidRDefault="004D6E92" w:rsidP="25DA474E">
            <w:pPr>
              <w:pStyle w:val="Plattetekst"/>
              <w:numPr>
                <w:ilvl w:val="0"/>
                <w:numId w:val="22"/>
              </w:numPr>
              <w:ind w:right="177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bookmarkStart w:id="15" w:name="OLE_LINK24"/>
            <w:r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Vormen de </w:t>
            </w:r>
            <w:proofErr w:type="spellStart"/>
            <w:r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UserStories</w:t>
            </w:r>
            <w:proofErr w:type="spellEnd"/>
            <w:r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in bijlage </w:t>
            </w:r>
            <w:r w:rsidR="7A007EA7"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II</w:t>
            </w:r>
            <w:r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voldoende houvast om een aanbieding te doen en implementatieplan op te stellen? Welke </w:t>
            </w:r>
            <w:proofErr w:type="spellStart"/>
            <w:r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UserStories</w:t>
            </w:r>
            <w:proofErr w:type="spellEnd"/>
            <w:r w:rsidRPr="25DA474E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behoeven volgens u meer duidelijkheid?</w:t>
            </w:r>
          </w:p>
          <w:bookmarkEnd w:id="15"/>
          <w:p w14:paraId="35055EBD" w14:textId="39222BE6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59B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BDC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EBB2594" w14:textId="77777777" w:rsidTr="6D80D452">
        <w:trPr>
          <w:cantSplit/>
          <w:trHeight w:val="172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163" w14:textId="2538A6AD" w:rsidR="004D6E92" w:rsidRPr="00354A6A" w:rsidRDefault="004D6E92" w:rsidP="004D6E92">
            <w:pPr>
              <w:pStyle w:val="Plattetekst"/>
              <w:numPr>
                <w:ilvl w:val="0"/>
                <w:numId w:val="2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16" w:name="OLE_LINK2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Biedt de architectuur beschrijving in hoofdstuk 2</w:t>
            </w:r>
            <w:r w:rsidR="00FE0F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en bijlage I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voldoende informatie voor de implementatie van uw oplossing en integratie met de bestaande taakgerichte applicaties?</w:t>
            </w:r>
          </w:p>
          <w:bookmarkEnd w:id="16"/>
          <w:p w14:paraId="2510EB91" w14:textId="7BF639C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9ECA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76C8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AE601ED" w14:textId="77777777" w:rsidTr="6D80D452">
        <w:trPr>
          <w:cantSplit/>
          <w:trHeight w:val="251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B590" w14:textId="7938E5C9" w:rsidR="004138C2" w:rsidRPr="004138C2" w:rsidRDefault="004D6E92" w:rsidP="004138C2">
            <w:pPr>
              <w:pStyle w:val="Plattetekst"/>
              <w:numPr>
                <w:ilvl w:val="0"/>
                <w:numId w:val="2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17" w:name="OLE_LINK26"/>
            <w:r w:rsidRPr="004138C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Is de huidige beschrijving van de situatie, achtergronden en verwachtingen voldoende om een goed beeld te vormen van de werkzaamheden? Welke extra informatie heeft u nodig om een offerte uit te kunnen brengen op een aanbesteding?</w:t>
            </w:r>
          </w:p>
          <w:bookmarkEnd w:id="17"/>
          <w:p w14:paraId="3C9D4A86" w14:textId="5121C885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D38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4AD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8ED5B49" w14:textId="77777777" w:rsidTr="6D80D452">
        <w:trPr>
          <w:cantSplit/>
          <w:trHeight w:val="3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BE4E" w14:textId="273F1ED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5B50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207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88B3B8A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C222" w14:textId="6C5E2CB8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bookmarkStart w:id="18" w:name="OLE_LINK54"/>
            <w:bookmarkStart w:id="19" w:name="OLE_LINK55"/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  <w:r w:rsidR="004D6E92"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</w:t>
            </w:r>
            <w:r w:rsidR="004D6E92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</w:t>
            </w:r>
            <w:r w:rsidR="004D6E92"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 w:rsidR="004D6E92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Aanpak en planning</w:t>
            </w:r>
            <w:bookmarkEnd w:id="18"/>
            <w:bookmarkEnd w:id="19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B582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2E80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D6E92" w:rsidRPr="00B26758" w14:paraId="06C3E582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C0B9" w14:textId="77777777" w:rsidR="004D6E92" w:rsidRPr="00B26758" w:rsidRDefault="004D6E92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93FB7" w14:textId="77777777" w:rsidR="004D6E92" w:rsidRPr="00B26758" w:rsidRDefault="004D6E92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2665" w14:textId="77777777" w:rsidR="004D6E92" w:rsidRPr="00B26758" w:rsidRDefault="004D6E92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9E5E04" w:rsidRPr="00B26758" w14:paraId="2468FFCB" w14:textId="77777777" w:rsidTr="6D80D452">
        <w:trPr>
          <w:cantSplit/>
          <w:trHeight w:val="12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D7E0" w14:textId="77777777" w:rsidR="004D6E92" w:rsidRPr="00354A6A" w:rsidRDefault="004D6E92" w:rsidP="004D6E92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0" w:name="OLE_LINK62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De implementatie van kick-off tot live gang omvat een grote hoeveelheid en diversiteit aan werkzaamheden. </w:t>
            </w:r>
          </w:p>
          <w:bookmarkEnd w:id="20"/>
          <w:p w14:paraId="4077FA6B" w14:textId="0D560F1F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BA2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525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34F594C" w14:textId="77777777" w:rsidTr="6D80D452">
        <w:trPr>
          <w:cantSplit/>
          <w:trHeight w:val="145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6B59" w14:textId="59E5BB23" w:rsidR="00746680" w:rsidRPr="00354A6A" w:rsidRDefault="00746680" w:rsidP="1DF47ABC">
            <w:pPr>
              <w:pStyle w:val="Plattetekst"/>
              <w:numPr>
                <w:ilvl w:val="0"/>
                <w:numId w:val="28"/>
              </w:numPr>
              <w:ind w:right="177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1DF47AB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lastRenderedPageBreak/>
              <w:t>Welke aanpak en planning stelt u voor om te komen tot de implementatie van de door u aangedragen oplossing en waarom?</w:t>
            </w:r>
          </w:p>
          <w:p w14:paraId="6B29D1F4" w14:textId="3F0959A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7B3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BFDA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B1B053B" w14:textId="77777777" w:rsidTr="6D80D452">
        <w:trPr>
          <w:cantSplit/>
          <w:trHeight w:val="15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3DF7" w14:textId="77777777" w:rsidR="00746680" w:rsidRPr="00354A6A" w:rsidRDefault="00746680" w:rsidP="00FE0F48">
            <w:pPr>
              <w:pStyle w:val="Plattetekst"/>
              <w:numPr>
                <w:ilvl w:val="0"/>
                <w:numId w:val="2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Wat heeft u nog nodig om een realistische planning af te geven? En wat zijn de belangrijkste knelpunten van invloed op deze planning?</w:t>
            </w:r>
          </w:p>
          <w:p w14:paraId="162179BA" w14:textId="0AD1EAD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822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8074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BD0017E" w14:textId="77777777" w:rsidTr="6D80D452">
        <w:trPr>
          <w:cantSplit/>
          <w:trHeight w:val="89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DBBD" w14:textId="77777777" w:rsidR="00746680" w:rsidRPr="00354A6A" w:rsidRDefault="00746680" w:rsidP="00FE0F48">
            <w:pPr>
              <w:pStyle w:val="Plattetekst"/>
              <w:numPr>
                <w:ilvl w:val="0"/>
                <w:numId w:val="2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1" w:name="OLE_LINK30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Met welke (implementatie) risico’s moet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rekening houden?</w:t>
            </w:r>
          </w:p>
          <w:bookmarkEnd w:id="21"/>
          <w:p w14:paraId="36A48040" w14:textId="322A7F8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EC9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958C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7FB3A3A" w14:textId="77777777" w:rsidTr="6D80D452">
        <w:trPr>
          <w:cantSplit/>
          <w:trHeight w:val="139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0F33" w14:textId="77777777" w:rsidR="00746680" w:rsidRPr="00354A6A" w:rsidRDefault="00746680" w:rsidP="00FE0F48">
            <w:pPr>
              <w:pStyle w:val="Plattetekst"/>
              <w:numPr>
                <w:ilvl w:val="0"/>
                <w:numId w:val="2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2" w:name="OLE_LINK32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Hoeveel impact heeft de implementatie op de medewerkers van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 Kunt u een inschatting geven van rollen en benodigde tijd?</w:t>
            </w:r>
          </w:p>
          <w:bookmarkEnd w:id="22"/>
          <w:p w14:paraId="35D61CE2" w14:textId="77D44A4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EE95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5CE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01625E8" w14:textId="77777777" w:rsidTr="6D80D452">
        <w:trPr>
          <w:cantSplit/>
          <w:trHeight w:val="3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85E8" w14:textId="336ED22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F00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C86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46680" w:rsidRPr="00B26758" w14:paraId="07B3504F" w14:textId="77777777" w:rsidTr="6D80D452">
        <w:trPr>
          <w:cantSplit/>
          <w:trHeight w:val="3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69EA" w14:textId="68902C9B" w:rsidR="00746680" w:rsidRPr="00B26758" w:rsidRDefault="00746680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bookmarkStart w:id="23" w:name="OLE_LINK128"/>
            <w:bookmarkStart w:id="24" w:name="OLE_LINK129"/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4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Proces specifieke vragen</w:t>
            </w:r>
            <w:bookmarkEnd w:id="23"/>
            <w:bookmarkEnd w:id="24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1B76" w14:textId="77777777" w:rsidR="00746680" w:rsidRPr="00B26758" w:rsidRDefault="00746680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5576" w14:textId="77777777" w:rsidR="00746680" w:rsidRPr="00B26758" w:rsidRDefault="00746680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9E5E04" w:rsidRPr="00B26758" w14:paraId="24439C76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E1A3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5187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494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E37CB81" w14:textId="77777777" w:rsidTr="6D80D452">
        <w:trPr>
          <w:cantSplit/>
          <w:trHeight w:val="91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FEEB" w14:textId="77777777" w:rsidR="00746680" w:rsidRPr="00354A6A" w:rsidRDefault="00746680" w:rsidP="00746680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5" w:name="OLE_LINK3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Algemeen:</w:t>
            </w:r>
          </w:p>
          <w:bookmarkEnd w:id="25"/>
          <w:p w14:paraId="50D62904" w14:textId="1BCBAB68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0699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0090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FB8FB40" w14:textId="77777777" w:rsidTr="6D80D452">
        <w:trPr>
          <w:cantSplit/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7AD7" w14:textId="77777777" w:rsidR="00746680" w:rsidRPr="00354A6A" w:rsidRDefault="00746680" w:rsidP="00746680">
            <w:pPr>
              <w:pStyle w:val="Plattetekst"/>
              <w:numPr>
                <w:ilvl w:val="0"/>
                <w:numId w:val="30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6" w:name="OLE_LINK36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Kunt u aangeven welke processen en functies niet door uw oplossing ondersteund worden zonder aanvullend maatwerk?</w:t>
            </w:r>
          </w:p>
          <w:bookmarkEnd w:id="26"/>
          <w:p w14:paraId="2D86EBE8" w14:textId="373FC86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E72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525D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DE40304" w14:textId="77777777" w:rsidTr="6D80D452">
        <w:trPr>
          <w:cantSplit/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EB2D" w14:textId="73AA119C" w:rsidR="00746680" w:rsidRPr="00354A6A" w:rsidRDefault="00746680" w:rsidP="00746680">
            <w:pPr>
              <w:pStyle w:val="Plattetekst"/>
              <w:numPr>
                <w:ilvl w:val="0"/>
                <w:numId w:val="30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7" w:name="OLE_LINK38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Mogen wij ervan uitgaan dat uw applicatie voldoet aan de vereisten voor Nederlandse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(culturele) instellingen met een vergelijkbare omvang en inrichting zoals NO&amp;B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? Is er aanvullend maatwerk voor nodig?</w:t>
            </w:r>
          </w:p>
          <w:bookmarkEnd w:id="27"/>
          <w:p w14:paraId="668B99CB" w14:textId="24F7512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EEE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7B1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326AAC0" w14:textId="77777777" w:rsidTr="6D80D452">
        <w:trPr>
          <w:cantSplit/>
          <w:trHeight w:val="31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977C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1A2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4D8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419F6EA" w14:textId="77777777" w:rsidTr="6D80D452">
        <w:trPr>
          <w:cantSplit/>
          <w:trHeight w:val="6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98A6" w14:textId="1E3658DC" w:rsidR="00746680" w:rsidRPr="00354A6A" w:rsidRDefault="00746680" w:rsidP="00746680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Verkoop</w:t>
            </w:r>
          </w:p>
          <w:p w14:paraId="2D7173DF" w14:textId="5E7271B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7100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74A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1E05930" w14:textId="77777777" w:rsidTr="6D80D452">
        <w:trPr>
          <w:cantSplit/>
          <w:trHeight w:val="168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0349" w14:textId="77777777" w:rsidR="00746680" w:rsidRPr="00354A6A" w:rsidRDefault="00746680" w:rsidP="00746680">
            <w:pPr>
              <w:pStyle w:val="Plattetekst"/>
              <w:numPr>
                <w:ilvl w:val="0"/>
                <w:numId w:val="3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aangeven hoe de genoemde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gebruikersbehoeften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 uw oplossing standaard, zonder maatwerk kunnen worden opgelost? Indien maatwerk nodig is, kunt u dit beschrijven?</w:t>
            </w:r>
          </w:p>
          <w:p w14:paraId="53225236" w14:textId="0C44478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8CE5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0A89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4628D99" w14:textId="77777777" w:rsidTr="6D80D452">
        <w:trPr>
          <w:cantSplit/>
          <w:trHeight w:val="31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3FFB" w14:textId="3277F34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56D3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48C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DCCD6CF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DD5A" w14:textId="3D3B84CA" w:rsidR="00746680" w:rsidRPr="00354A6A" w:rsidRDefault="00746680" w:rsidP="00746680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8" w:name="OLE_LINK43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Inkoop</w:t>
            </w:r>
          </w:p>
          <w:bookmarkEnd w:id="28"/>
          <w:p w14:paraId="23DEE1A1" w14:textId="72848A2D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AD1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14E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6145A4A" w14:textId="77777777" w:rsidTr="6D80D452">
        <w:trPr>
          <w:cantSplit/>
          <w:trHeight w:val="181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E584" w14:textId="77777777" w:rsidR="00746680" w:rsidRPr="00354A6A" w:rsidRDefault="00746680" w:rsidP="00746680">
            <w:pPr>
              <w:pStyle w:val="Plattetekst"/>
              <w:numPr>
                <w:ilvl w:val="0"/>
                <w:numId w:val="4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29" w:name="OLE_LINK4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Kunt u aangeven hoe de genoemde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gebruikersbehoeften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 uw oplossing standaard, zonder maatwerk kunnen worden opgelost? Indien maatwerk nodig is, kunt u dit beschrijven?</w:t>
            </w:r>
          </w:p>
          <w:bookmarkEnd w:id="29"/>
          <w:p w14:paraId="56598476" w14:textId="507748E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B84B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8F9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9AA9674" w14:textId="77777777" w:rsidTr="6D80D452">
        <w:trPr>
          <w:cantSplit/>
          <w:trHeight w:val="105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AE4B" w14:textId="77777777" w:rsidR="00746680" w:rsidRPr="00354A6A" w:rsidRDefault="00746680" w:rsidP="00746680">
            <w:pPr>
              <w:pStyle w:val="Plattetekst"/>
              <w:numPr>
                <w:ilvl w:val="0"/>
                <w:numId w:val="4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0" w:name="OLE_LINK4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Hoe werkt uw oplossing met meerjarige verplichtingen en de jaarovergang?</w:t>
            </w:r>
          </w:p>
          <w:bookmarkEnd w:id="30"/>
          <w:p w14:paraId="45D898D5" w14:textId="5C97DD3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BF5F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4B8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85773BC" w14:textId="77777777" w:rsidTr="6D80D452">
        <w:trPr>
          <w:cantSplit/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8A06" w14:textId="2A2750B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F69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27E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22ADE7C" w14:textId="77777777" w:rsidTr="6D80D452">
        <w:trPr>
          <w:cantSplit/>
          <w:trHeight w:val="62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B577" w14:textId="34C2EF17" w:rsidR="009E5E04" w:rsidRPr="00B26758" w:rsidRDefault="00746680" w:rsidP="00746680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="Corbel" w:hAnsi="Corbel" w:cs="Calibri"/>
                <w:color w:val="000000"/>
                <w:sz w:val="21"/>
                <w:szCs w:val="21"/>
              </w:rPr>
            </w:pPr>
            <w:bookmarkStart w:id="31" w:name="OLE_LINK47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Grootboek</w:t>
            </w:r>
            <w:bookmarkEnd w:id="31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3DB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8B1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839AA82" w14:textId="77777777" w:rsidTr="6D80D452">
        <w:trPr>
          <w:cantSplit/>
          <w:trHeight w:val="16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91B7" w14:textId="77777777" w:rsidR="00746680" w:rsidRPr="00354A6A" w:rsidRDefault="00746680" w:rsidP="00746680">
            <w:pPr>
              <w:pStyle w:val="Plattetekst"/>
              <w:numPr>
                <w:ilvl w:val="0"/>
                <w:numId w:val="4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2" w:name="OLE_LINK3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aangeven hoe de genoemde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gebruikersbehoeften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 uw oplossing standaard, zonder maatwerk kunnen worden opgelost? Indien maatwerk nodig is, kunt u dit beschrijven?</w:t>
            </w:r>
          </w:p>
          <w:bookmarkEnd w:id="32"/>
          <w:p w14:paraId="41A5F3B1" w14:textId="369B3320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B36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638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803F05F" w14:textId="77777777" w:rsidTr="6D80D452">
        <w:trPr>
          <w:cantSplit/>
          <w:trHeight w:val="11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36F5" w14:textId="77777777" w:rsidR="00746680" w:rsidRDefault="00746680" w:rsidP="00746680">
            <w:pPr>
              <w:pStyle w:val="Plattetekst"/>
              <w:numPr>
                <w:ilvl w:val="0"/>
                <w:numId w:val="4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een beschrijving geven van de voornaamste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workflows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van uw oplossing? Is het mogelijk om relatief eenvoudig deze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workflows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te wijzigen of aan te passen zoals een goedkeuringsflow?</w:t>
            </w:r>
          </w:p>
          <w:p w14:paraId="274EFCFE" w14:textId="7B05305B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C65D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444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3BC3F90" w14:textId="77777777" w:rsidTr="6D80D452">
        <w:trPr>
          <w:cantSplit/>
          <w:trHeight w:val="19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3274" w14:textId="77777777" w:rsidR="00746680" w:rsidRPr="0038769F" w:rsidRDefault="00746680" w:rsidP="00746680">
            <w:pPr>
              <w:pStyle w:val="Plattetekst"/>
              <w:numPr>
                <w:ilvl w:val="0"/>
                <w:numId w:val="4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Voorziet uw oplossing in de mogelijkheid om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zogenaamde</w:t>
            </w:r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tresholds</w:t>
            </w:r>
            <w:proofErr w:type="spellEnd"/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 te stellen en te beheren op diverse parameters zodat gebruikers en beheerders geïnformeerd worden wanneer de </w:t>
            </w:r>
            <w:proofErr w:type="spellStart"/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tresholds</w:t>
            </w:r>
            <w:proofErr w:type="spellEnd"/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overschreden worden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?</w:t>
            </w:r>
            <w:r w:rsidRPr="003876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14:paraId="0A29362B" w14:textId="111D1C2E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D84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E32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DCED166" w14:textId="77777777" w:rsidTr="6D80D452">
        <w:trPr>
          <w:cantSplit/>
          <w:trHeight w:val="175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AA6F" w14:textId="77777777" w:rsidR="00746680" w:rsidRPr="00FB6CC1" w:rsidRDefault="00746680" w:rsidP="00746680">
            <w:pPr>
              <w:pStyle w:val="Plattetekst"/>
              <w:numPr>
                <w:ilvl w:val="0"/>
                <w:numId w:val="4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Voorziet uw oplossing in de mogelijkheid om mandaatbedragen te koppelen aan medewerkers teneinde de uitgaven te kunnen beheersen en te voldoen aan de wettelijke rechtmatigheidseisen.</w:t>
            </w:r>
          </w:p>
          <w:p w14:paraId="57DF3C78" w14:textId="53E6DF58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FBA8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E5A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EE66FD4" w14:textId="77777777" w:rsidTr="6D80D452">
        <w:trPr>
          <w:cantSplit/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0EB1" w14:textId="2395EE6D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97E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57A6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8F2576C" w14:textId="77777777" w:rsidTr="6D80D452">
        <w:trPr>
          <w:cantSplit/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8581" w14:textId="77777777" w:rsidR="00746680" w:rsidRPr="00354A6A" w:rsidRDefault="00746680" w:rsidP="00746680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3" w:name="OLE_LINK52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Financiële projectbeheersing</w:t>
            </w:r>
          </w:p>
          <w:bookmarkEnd w:id="33"/>
          <w:p w14:paraId="495CF5C0" w14:textId="0F601EF1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A98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A32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CE1B95F" w14:textId="77777777" w:rsidTr="6D80D452">
        <w:trPr>
          <w:cantSplit/>
          <w:trHeight w:val="16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711F" w14:textId="77777777" w:rsidR="00746680" w:rsidRPr="00354A6A" w:rsidRDefault="00746680" w:rsidP="00746680">
            <w:pPr>
              <w:pStyle w:val="Plattetekst"/>
              <w:numPr>
                <w:ilvl w:val="0"/>
                <w:numId w:val="5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4" w:name="OLE_LINK6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aangeven hoe de genoemde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gebruikersbehoeften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 uw oplossing standaard, zonder maatwerk kunnen worden opgelost? Indien maatwerk nodig is, kunt u dit beschrijven?</w:t>
            </w:r>
          </w:p>
          <w:bookmarkEnd w:id="34"/>
          <w:p w14:paraId="74109EAD" w14:textId="49E8964D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47E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9EA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A06DD7F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54A5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FD5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B72F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EFD2E16" w14:textId="77777777" w:rsidTr="6D80D452">
        <w:trPr>
          <w:cantSplit/>
          <w:trHeight w:val="109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F68B" w14:textId="77777777" w:rsidR="00746680" w:rsidRPr="00354A6A" w:rsidRDefault="00746680" w:rsidP="00746680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Financieel Plan tot en met Verantwoording</w:t>
            </w:r>
          </w:p>
          <w:p w14:paraId="746C5AED" w14:textId="4C39CBB6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37C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772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05F1A22" w14:textId="77777777" w:rsidTr="6D80D452">
        <w:trPr>
          <w:cantSplit/>
          <w:trHeight w:val="143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9B51" w14:textId="77777777" w:rsidR="00E42B65" w:rsidRPr="00354A6A" w:rsidRDefault="00E42B65" w:rsidP="00E42B65">
            <w:pPr>
              <w:pStyle w:val="Plattetekst"/>
              <w:numPr>
                <w:ilvl w:val="0"/>
                <w:numId w:val="59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5" w:name="OLE_LINK63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gebruikt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LucaNet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voor haar P&amp;C rapportage. Integreert uw oplossing naadloos met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LucaNet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 is maatwerk benodigd?</w:t>
            </w:r>
          </w:p>
          <w:bookmarkEnd w:id="35"/>
          <w:p w14:paraId="01DE00ED" w14:textId="76F8CBA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2C0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427F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5AB9419" w14:textId="77777777" w:rsidTr="6D80D452">
        <w:trPr>
          <w:cantSplit/>
          <w:trHeight w:val="16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489D" w14:textId="77777777" w:rsidR="00E42B65" w:rsidRPr="00354A6A" w:rsidRDefault="00E42B65" w:rsidP="00FE0F48">
            <w:pPr>
              <w:pStyle w:val="Plattetekst"/>
              <w:numPr>
                <w:ilvl w:val="0"/>
                <w:numId w:val="59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6" w:name="OLE_LINK8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aangeven hoe de genoemde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gebruikersbehoeften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 uw oplossing standaard, zonder maatwerk kunnen worden opgelost? Indien maatwerk nodig is, kunt u dit beschrijven?</w:t>
            </w:r>
          </w:p>
          <w:bookmarkEnd w:id="36"/>
          <w:p w14:paraId="1B7A628B" w14:textId="41A9217A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405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74AC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74850BF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4F95" w14:textId="7777777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00C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4CC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F798EEA" w14:textId="77777777" w:rsidTr="6D80D452">
        <w:trPr>
          <w:cantSplit/>
          <w:trHeight w:val="120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AE9E" w14:textId="6AE4D0B6" w:rsidR="009E5E04" w:rsidRPr="00B26758" w:rsidRDefault="00E42B65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bookmarkStart w:id="37" w:name="OLE_LINK137"/>
            <w:bookmarkStart w:id="38" w:name="OLE_LINK138"/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5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User</w:t>
            </w:r>
            <w:r w:rsidR="004E0F66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proofErr w:type="spellStart"/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Stories</w:t>
            </w:r>
            <w:bookmarkEnd w:id="37"/>
            <w:bookmarkEnd w:id="38"/>
            <w:proofErr w:type="spellEnd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A73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84D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F4865CA" w14:textId="77777777" w:rsidTr="6D80D452">
        <w:trPr>
          <w:cantSplit/>
          <w:trHeight w:val="82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4A96" w14:textId="77777777" w:rsidR="00E42B65" w:rsidRPr="00354A6A" w:rsidRDefault="00E42B65" w:rsidP="00E42B65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39" w:name="OLE_LINK67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User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Stories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Functioneel</w:t>
            </w:r>
          </w:p>
          <w:bookmarkEnd w:id="39"/>
          <w:p w14:paraId="056C7A2F" w14:textId="55C76D2D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8020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1BF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CA6980D" w14:textId="77777777" w:rsidTr="6D80D452">
        <w:trPr>
          <w:cantSplit/>
          <w:trHeight w:val="17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BAF3" w14:textId="77777777" w:rsidR="00E42B65" w:rsidRPr="00354A6A" w:rsidRDefault="00E42B65" w:rsidP="00E42B65">
            <w:pPr>
              <w:pStyle w:val="Plattetekst"/>
              <w:numPr>
                <w:ilvl w:val="0"/>
                <w:numId w:val="6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0" w:name="OLE_LINK68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Kunt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 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aangeven welke User Story niet standaard beschikbaar is in uw SaaS-oplossing maar met maatwerk gerealiseerd zal moeten worden? </w:t>
            </w:r>
          </w:p>
          <w:bookmarkEnd w:id="40"/>
          <w:p w14:paraId="4775EF04" w14:textId="615D8CB5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F573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21FB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4D2C8AE" w14:textId="77777777" w:rsidTr="6D80D452">
        <w:trPr>
          <w:cantSplit/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376D" w14:textId="77777777" w:rsidR="00E42B65" w:rsidRPr="00354A6A" w:rsidRDefault="00E42B65" w:rsidP="00E42B65">
            <w:pPr>
              <w:pStyle w:val="Plattetekst"/>
              <w:numPr>
                <w:ilvl w:val="0"/>
                <w:numId w:val="6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1" w:name="OLE_LINK69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aangeven welke User Story niet standaard beschikbaar is in uw </w:t>
            </w:r>
            <w:proofErr w:type="gram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SaaS oplossing</w:t>
            </w:r>
            <w:proofErr w:type="gram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en ook niet met maatwerk gerealiseerd kan worden?</w:t>
            </w:r>
          </w:p>
          <w:bookmarkEnd w:id="41"/>
          <w:p w14:paraId="7E2400F6" w14:textId="5CEBF669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5E03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973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3CD8D58" w14:textId="77777777" w:rsidTr="6D80D452">
        <w:trPr>
          <w:cantSplit/>
          <w:trHeight w:val="12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C847" w14:textId="7FF42924" w:rsidR="00E42B65" w:rsidRPr="00354A6A" w:rsidRDefault="00E42B65" w:rsidP="00E42B65">
            <w:pPr>
              <w:pStyle w:val="Plattetekst"/>
              <w:numPr>
                <w:ilvl w:val="0"/>
                <w:numId w:val="6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2" w:name="OLE_LINK71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Mist u functionaliteit in de beschreven User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Stories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bijvoorbeeld omdat andere klanten die normaliter wel vragen?</w:t>
            </w:r>
          </w:p>
          <w:bookmarkEnd w:id="42"/>
          <w:p w14:paraId="3569968D" w14:textId="3AB502B7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79D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AEB3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3345C5A" w14:textId="77777777" w:rsidTr="6D80D452">
        <w:trPr>
          <w:cantSplit/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3AF2" w14:textId="4C6200CB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FE7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65E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96C7C56" w14:textId="77777777" w:rsidTr="6D80D452">
        <w:trPr>
          <w:cantSplit/>
          <w:trHeight w:val="59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2F6D" w14:textId="77777777" w:rsidR="00E42B65" w:rsidRPr="00354A6A" w:rsidRDefault="00E42B65" w:rsidP="00E42B65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3" w:name="OLE_LINK73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User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Stories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ICT</w:t>
            </w:r>
          </w:p>
          <w:bookmarkEnd w:id="43"/>
          <w:p w14:paraId="6AC7CCF2" w14:textId="66C552B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E617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EE5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0C490DE" w14:textId="77777777" w:rsidTr="6D80D452">
        <w:trPr>
          <w:cantSplit/>
          <w:trHeight w:val="157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C5A3" w14:textId="77777777" w:rsidR="00E42B65" w:rsidRPr="00354A6A" w:rsidRDefault="00E42B65" w:rsidP="00E42B65">
            <w:pPr>
              <w:pStyle w:val="Plattetekst"/>
              <w:numPr>
                <w:ilvl w:val="0"/>
                <w:numId w:val="6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4" w:name="OLE_LINK9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Kunt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u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aangeven welk Functioneel </w:t>
            </w:r>
            <w:proofErr w:type="gram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Beheer /</w:t>
            </w:r>
            <w:proofErr w:type="gram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ICT onderdeel niet met uw standaard SaaS-oplossing, maar alleen met maatwerk realiseerbaar is?</w:t>
            </w:r>
          </w:p>
          <w:bookmarkEnd w:id="44"/>
          <w:p w14:paraId="21EA99BB" w14:textId="3B026688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84E0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6847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0C67BD7" w14:textId="77777777" w:rsidTr="6D80D452">
        <w:trPr>
          <w:cantSplit/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0316" w14:textId="77777777" w:rsidR="00E42B65" w:rsidRPr="00354A6A" w:rsidRDefault="00E42B65" w:rsidP="00E42B65">
            <w:pPr>
              <w:pStyle w:val="Plattetekst"/>
              <w:numPr>
                <w:ilvl w:val="0"/>
                <w:numId w:val="68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5" w:name="OLE_LINK7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 xml:space="preserve">Kunt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 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aangeven welk Functioneel </w:t>
            </w:r>
            <w:proofErr w:type="gram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Beheer /</w:t>
            </w:r>
            <w:proofErr w:type="gram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ICT onderdeel niet met uw standaard SaaS-oplossing en ook niet met maatwerk realiseerbaar is?</w:t>
            </w:r>
          </w:p>
          <w:bookmarkEnd w:id="45"/>
          <w:p w14:paraId="0FF63AA4" w14:textId="6624508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45C9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652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8611453" w14:textId="77777777" w:rsidTr="6D80D452">
        <w:trPr>
          <w:cantSplit/>
          <w:trHeight w:val="30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B0AF" w14:textId="1A319B0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C11A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F29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110D509" w14:textId="77777777" w:rsidTr="6D80D452">
        <w:trPr>
          <w:cantSplit/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A345" w14:textId="187FD95D" w:rsidR="009E5E04" w:rsidRPr="00B26758" w:rsidRDefault="00E42B65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bookmarkStart w:id="46" w:name="OLE_LINK142"/>
            <w:bookmarkStart w:id="47" w:name="OLE_LINK143"/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6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Infrastructuur</w:t>
            </w:r>
            <w:bookmarkEnd w:id="46"/>
            <w:bookmarkEnd w:id="47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764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E81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1D185A6" w14:textId="77777777" w:rsidTr="6D80D452">
        <w:trPr>
          <w:cantSplit/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D9EA" w14:textId="292368E3" w:rsidR="00E42B65" w:rsidRPr="00354A6A" w:rsidRDefault="00E42B65" w:rsidP="00E42B65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8" w:name="OLE_LINK81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Koppelvlakken</w:t>
            </w:r>
          </w:p>
          <w:bookmarkEnd w:id="48"/>
          <w:p w14:paraId="2DC9AA24" w14:textId="16DDB7FB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E1E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6FE9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9462F20" w14:textId="77777777" w:rsidTr="6D80D452">
        <w:trPr>
          <w:cantSplit/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EFC8" w14:textId="77777777" w:rsidR="00E42B65" w:rsidRPr="00354A6A" w:rsidRDefault="00E42B65" w:rsidP="00E42B65">
            <w:pPr>
              <w:pStyle w:val="Plattetekst"/>
              <w:numPr>
                <w:ilvl w:val="0"/>
                <w:numId w:val="73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49" w:name="OLE_LINK77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Welke aanpak stelt u voor om de nodige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koppelingen te realiseren en te moderniseren met minimale verstoring van de bedrijfsvoering? </w:t>
            </w:r>
          </w:p>
          <w:bookmarkEnd w:id="49"/>
          <w:p w14:paraId="6E01243E" w14:textId="7BC28FA3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50C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2F5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6D80D452" w14:paraId="7590F933" w14:textId="77777777" w:rsidTr="6D80D452">
        <w:trPr>
          <w:cantSplit/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A0F1" w14:textId="5C9AE036" w:rsidR="1D81616C" w:rsidRDefault="1D81616C" w:rsidP="00E82C46">
            <w:pPr>
              <w:pStyle w:val="Plattetekst"/>
              <w:numPr>
                <w:ilvl w:val="0"/>
                <w:numId w:val="73"/>
              </w:numPr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6D80D452">
              <w:rPr>
                <w:rFonts w:ascii="Calibri" w:eastAsia="Calibri" w:hAnsi="Calibri" w:cs="Calibri"/>
                <w:sz w:val="22"/>
                <w:szCs w:val="22"/>
                <w:lang w:val="nl"/>
              </w:rPr>
              <w:t>Welke koppelingen stelt u voor tussen uw oplossing en de bestaande taakgerichte applicaties?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CBED" w14:textId="332510C0" w:rsidR="6D80D452" w:rsidRDefault="6D80D452" w:rsidP="6D80D452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0D4A3" w14:textId="382DC9B6" w:rsidR="6D80D452" w:rsidRDefault="6D80D452" w:rsidP="6D80D452">
            <w:pPr>
              <w:spacing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9E5E04" w:rsidRPr="00B26758" w14:paraId="33E00E97" w14:textId="77777777" w:rsidTr="6D80D452">
        <w:trPr>
          <w:cantSplit/>
          <w:trHeight w:val="127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D9F" w14:textId="77777777" w:rsidR="00E42B65" w:rsidRPr="00354A6A" w:rsidRDefault="00E42B65" w:rsidP="00E42B65">
            <w:pPr>
              <w:pStyle w:val="Plattetekst"/>
              <w:numPr>
                <w:ilvl w:val="0"/>
                <w:numId w:val="73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50" w:name="OLE_LINK82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Wat is uw visie ten aanzien van het beheersbaar houden van het aantal koppelingen?</w:t>
            </w:r>
          </w:p>
          <w:bookmarkEnd w:id="50"/>
          <w:p w14:paraId="648A8968" w14:textId="720D4BA9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501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79F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049D476" w14:textId="77777777" w:rsidTr="6D80D452">
        <w:trPr>
          <w:cantSplit/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751F" w14:textId="5C52438C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FDE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5AD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4E66662" w14:textId="77777777" w:rsidTr="6D80D452">
        <w:trPr>
          <w:cantSplit/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7639" w14:textId="3E2175C2" w:rsidR="009E5E04" w:rsidRPr="00B26758" w:rsidRDefault="004309F7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  <w:t> 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7</w:t>
            </w:r>
            <w:r w:rsidRPr="009E5E04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Kaders en richtlijnen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743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390C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4B1C5B2" w14:textId="77777777" w:rsidTr="6D80D452">
        <w:trPr>
          <w:cantSplit/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F01E" w14:textId="77777777" w:rsidR="004309F7" w:rsidRPr="00354A6A" w:rsidRDefault="004309F7" w:rsidP="004309F7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51" w:name="OLE_LINK8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Privacy</w:t>
            </w:r>
          </w:p>
          <w:bookmarkEnd w:id="51"/>
          <w:p w14:paraId="15F27EA4" w14:textId="5AF63CA2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268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F7C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7CDE321" w14:textId="77777777" w:rsidTr="6D80D452">
        <w:trPr>
          <w:cantSplit/>
          <w:trHeight w:val="80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A718" w14:textId="77777777" w:rsidR="004309F7" w:rsidRPr="00354A6A" w:rsidRDefault="004309F7" w:rsidP="004309F7">
            <w:pPr>
              <w:pStyle w:val="Plattetekst"/>
              <w:numPr>
                <w:ilvl w:val="0"/>
                <w:numId w:val="81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52" w:name="OLE_LINK8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Voldoet uw oplossing aan de AVG eisen (GDPR)? </w:t>
            </w:r>
          </w:p>
          <w:bookmarkEnd w:id="52"/>
          <w:p w14:paraId="52F9F1D0" w14:textId="3380E679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EA29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02F2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B7D6EF1" w14:textId="77777777" w:rsidTr="6D80D452">
        <w:trPr>
          <w:cantSplit/>
          <w:trHeight w:val="8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183B" w14:textId="77777777" w:rsidR="004309F7" w:rsidRPr="00354A6A" w:rsidRDefault="009E5E04" w:rsidP="004309F7">
            <w:pPr>
              <w:pStyle w:val="Plattetekst"/>
              <w:numPr>
                <w:ilvl w:val="0"/>
                <w:numId w:val="81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26758">
              <w:rPr>
                <w:rFonts w:ascii="Corbel" w:hAnsi="Corbel" w:cs="Calibri"/>
                <w:color w:val="000000"/>
                <w:sz w:val="21"/>
                <w:szCs w:val="21"/>
              </w:rPr>
              <w:t> </w:t>
            </w:r>
            <w:bookmarkStart w:id="53" w:name="OLE_LINK86"/>
            <w:r w:rsidR="004309F7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Voldoet uw oplossing aan de BIO eisen (informatiebeveiliging)? </w:t>
            </w:r>
          </w:p>
          <w:bookmarkEnd w:id="53"/>
          <w:p w14:paraId="408F3B69" w14:textId="2DE0651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708F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625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309F7" w:rsidRPr="00B26758" w14:paraId="6B85264E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C147" w14:textId="77777777" w:rsidR="004309F7" w:rsidRPr="00B26758" w:rsidRDefault="004309F7" w:rsidP="00787607">
            <w:pPr>
              <w:spacing w:line="240" w:lineRule="auto"/>
              <w:rPr>
                <w:rFonts w:ascii="Corbel" w:eastAsia="Times New Roman" w:hAnsi="Corbel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18A12" w14:textId="77777777" w:rsidR="004309F7" w:rsidRPr="00B26758" w:rsidRDefault="004309F7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C71B" w14:textId="77777777" w:rsidR="004309F7" w:rsidRPr="00B26758" w:rsidRDefault="004309F7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9E5E04" w:rsidRPr="00B26758" w14:paraId="41A70D0B" w14:textId="77777777" w:rsidTr="6D80D452">
        <w:trPr>
          <w:cantSplit/>
          <w:trHeight w:val="80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CF46" w14:textId="7C161334" w:rsidR="009E5E04" w:rsidRPr="00B26758" w:rsidRDefault="004309F7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32"/>
                <w:szCs w:val="32"/>
                <w:lang w:eastAsia="nl-NL"/>
              </w:rPr>
            </w:pPr>
            <w:bookmarkStart w:id="54" w:name="RANGE!B81"/>
            <w:bookmarkStart w:id="55" w:name="OLE_LINK153"/>
            <w:bookmarkStart w:id="56" w:name="OLE_LINK154"/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3.8</w:t>
            </w:r>
            <w:r w:rsidR="009E5E04" w:rsidRPr="00B26758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bookmarkEnd w:id="54"/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Inrichting en beheer</w:t>
            </w:r>
            <w:bookmarkEnd w:id="55"/>
            <w:bookmarkEnd w:id="56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D5AF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7C5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560F785" w14:textId="77777777" w:rsidTr="6D80D452">
        <w:trPr>
          <w:cantSplit/>
          <w:trHeight w:val="56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361E" w14:textId="77777777" w:rsidR="004309F7" w:rsidRPr="00354A6A" w:rsidRDefault="009E5E04" w:rsidP="004309F7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26758">
              <w:rPr>
                <w:rFonts w:ascii="Corbel" w:hAnsi="Corbel" w:cs="Calibri"/>
                <w:b/>
                <w:bCs/>
                <w:color w:val="000000"/>
                <w:sz w:val="26"/>
                <w:szCs w:val="26"/>
              </w:rPr>
              <w:t> </w:t>
            </w:r>
            <w:bookmarkStart w:id="57" w:name="OLE_LINK88"/>
            <w:r w:rsidR="004309F7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Inrichting</w:t>
            </w:r>
          </w:p>
          <w:bookmarkEnd w:id="57"/>
          <w:p w14:paraId="40AC2701" w14:textId="2CD9E6B4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26"/>
                <w:szCs w:val="26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11A3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6B8E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44E8728" w14:textId="77777777" w:rsidTr="6D80D452">
        <w:trPr>
          <w:cantSplit/>
          <w:trHeight w:val="15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6881" w14:textId="77777777" w:rsidR="004309F7" w:rsidRPr="00354A6A" w:rsidRDefault="004309F7" w:rsidP="004309F7">
            <w:pPr>
              <w:pStyle w:val="Plattetekst"/>
              <w:numPr>
                <w:ilvl w:val="0"/>
                <w:numId w:val="82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58" w:name="OLE_LINK89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Wat is de schaalbaarheid van uw applicatie? Qua aantal gebruikers, licenties, dataopslag, koppeling, snelheid en dergelijke?</w:t>
            </w:r>
          </w:p>
          <w:bookmarkEnd w:id="58"/>
          <w:p w14:paraId="24049597" w14:textId="75EBAE7E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B877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8B04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AF012DF" w14:textId="77777777" w:rsidTr="6D80D452">
        <w:trPr>
          <w:cantSplit/>
          <w:trHeight w:val="11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BF54" w14:textId="4B8219BA" w:rsidR="009E5E04" w:rsidRPr="00B26758" w:rsidRDefault="004309F7" w:rsidP="004309F7">
            <w:pPr>
              <w:pStyle w:val="Plattetekst"/>
              <w:numPr>
                <w:ilvl w:val="0"/>
                <w:numId w:val="82"/>
              </w:numPr>
              <w:ind w:right="177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59" w:name="OLE_LINK90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Kunt u aangeven welke consequenties die heeft voor de kosten?</w:t>
            </w:r>
            <w:bookmarkEnd w:id="59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E36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402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9EBA7AB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C99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1BE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F3B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EDD2E2D" w14:textId="77777777" w:rsidTr="6D80D452">
        <w:trPr>
          <w:cantSplit/>
          <w:trHeight w:val="66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00D9" w14:textId="7EB7780F" w:rsidR="009E5E04" w:rsidRPr="004B1D63" w:rsidRDefault="004B1D63" w:rsidP="004309F7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1D63">
              <w:rPr>
                <w:rFonts w:ascii="Calibri" w:hAnsi="Calibri" w:cs="Calibri"/>
                <w:color w:val="000000"/>
                <w:sz w:val="22"/>
                <w:szCs w:val="22"/>
              </w:rPr>
              <w:t>Beheer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416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D0B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D6AD5E4" w14:textId="77777777" w:rsidTr="6D80D452">
        <w:trPr>
          <w:cantSplit/>
          <w:trHeight w:val="125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6DF0" w14:textId="77777777" w:rsidR="004B1D63" w:rsidRPr="00354A6A" w:rsidRDefault="004B1D63" w:rsidP="004B1D63">
            <w:pPr>
              <w:pStyle w:val="Plattetekst"/>
              <w:numPr>
                <w:ilvl w:val="0"/>
                <w:numId w:val="87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0" w:name="OLE_LINK93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een schets geven hoe het functioneel- en technisch beheer naar uw inzicht eruit komt te zien? </w:t>
            </w:r>
          </w:p>
          <w:bookmarkEnd w:id="60"/>
          <w:p w14:paraId="264131DE" w14:textId="7F3F0576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C9F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05E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58D7C4E" w14:textId="77777777" w:rsidTr="6D80D452">
        <w:trPr>
          <w:cantSplit/>
          <w:trHeight w:val="17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F7F5" w14:textId="77777777" w:rsidR="004B1D63" w:rsidRPr="00354A6A" w:rsidRDefault="004B1D63" w:rsidP="004B1D63">
            <w:pPr>
              <w:pStyle w:val="Plattetekst"/>
              <w:numPr>
                <w:ilvl w:val="0"/>
                <w:numId w:val="87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1" w:name="OLE_LINK9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Welke voorzieningen zijn er voor back-</w:t>
            </w:r>
            <w:proofErr w:type="gram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up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/</w:t>
            </w:r>
            <w:proofErr w:type="gram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restore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van data? Binnen welk tijdsvenster is een </w:t>
            </w:r>
            <w:proofErr w:type="spellStart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restore</w:t>
            </w:r>
            <w:proofErr w:type="spellEnd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mogelijk?</w:t>
            </w:r>
          </w:p>
          <w:bookmarkEnd w:id="61"/>
          <w:p w14:paraId="369C7268" w14:textId="09EA8D36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DCCE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D06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421DE84" w14:textId="77777777" w:rsidTr="6D80D452">
        <w:trPr>
          <w:cantSplit/>
          <w:trHeight w:val="100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713D" w14:textId="7B4F8FC0" w:rsidR="009E5E04" w:rsidRPr="00B26758" w:rsidRDefault="004B1D63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  <w:bookmarkStart w:id="62" w:name="OLE_LINK181"/>
            <w:bookmarkStart w:id="63" w:name="OLE_LINK182"/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3.9</w:t>
            </w:r>
            <w:r w:rsidRPr="00B26758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Contract en kosten</w:t>
            </w:r>
            <w:bookmarkEnd w:id="62"/>
            <w:bookmarkEnd w:id="63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EDC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C31C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E825F01" w14:textId="77777777" w:rsidTr="6D80D452">
        <w:trPr>
          <w:cantSplit/>
          <w:trHeight w:val="53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1D32" w14:textId="77777777" w:rsidR="004B1D63" w:rsidRPr="00354A6A" w:rsidRDefault="009E5E04" w:rsidP="004B1D63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26758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bookmarkStart w:id="64" w:name="OLE_LINK92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Licenties</w:t>
            </w:r>
          </w:p>
          <w:bookmarkEnd w:id="64"/>
          <w:p w14:paraId="42624385" w14:textId="4E4CDB15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2FC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367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57685A5" w14:textId="77777777" w:rsidTr="6D80D452">
        <w:trPr>
          <w:cantSplit/>
          <w:trHeight w:val="107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478" w14:textId="5E9259DE" w:rsidR="009E5E04" w:rsidRPr="00B26758" w:rsidRDefault="004B1D63" w:rsidP="004B1D63">
            <w:pPr>
              <w:pStyle w:val="Plattetekst"/>
              <w:numPr>
                <w:ilvl w:val="0"/>
                <w:numId w:val="91"/>
              </w:numPr>
              <w:ind w:right="177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Kunt u aangeven hoe uw licentiemodel is opgebouwd?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97A2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9C29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966E688" w14:textId="77777777" w:rsidTr="6D80D452">
        <w:trPr>
          <w:cantSplit/>
          <w:trHeight w:val="16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B1A3" w14:textId="77777777" w:rsidR="004B1D63" w:rsidRPr="00354A6A" w:rsidRDefault="004B1D63" w:rsidP="004B1D63">
            <w:pPr>
              <w:pStyle w:val="Plattetekst"/>
              <w:numPr>
                <w:ilvl w:val="0"/>
                <w:numId w:val="91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Kunt u op basis van de kengetallen in paragraaf 1.5 wat de jaarlijkse licentiekosten zullen bedragen voor het financieel en P2P systeem voor NO&amp;B?</w:t>
            </w:r>
          </w:p>
          <w:p w14:paraId="3EF1DFFC" w14:textId="2608470C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AA69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5CE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1766ECF" w14:textId="77777777" w:rsidTr="6D80D452">
        <w:trPr>
          <w:cantSplit/>
          <w:trHeight w:val="83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17CB" w14:textId="77777777" w:rsidR="004B1D63" w:rsidRPr="00354A6A" w:rsidRDefault="004B1D63" w:rsidP="004B1D63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5" w:name="OLE_LINK100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Service Level Agreement</w:t>
            </w:r>
          </w:p>
          <w:bookmarkEnd w:id="65"/>
          <w:p w14:paraId="6BA6B65C" w14:textId="269A4E6F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E82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CD5E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06BBF53" w14:textId="77777777" w:rsidTr="6D80D452">
        <w:trPr>
          <w:cantSplit/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8611" w14:textId="77777777" w:rsidR="004B1D63" w:rsidRPr="00354A6A" w:rsidRDefault="004B1D63" w:rsidP="00BA7735">
            <w:pPr>
              <w:pStyle w:val="Plattetekst"/>
              <w:numPr>
                <w:ilvl w:val="0"/>
                <w:numId w:val="9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6" w:name="OLE_LINK102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Kunt u inzicht geven in de standaard SLA(‘s) voor de afname van een SaaS-applicatie?</w:t>
            </w:r>
          </w:p>
          <w:bookmarkEnd w:id="66"/>
          <w:p w14:paraId="4785D304" w14:textId="02FEE68B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15C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A08A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AB94C84" w14:textId="77777777" w:rsidTr="6D80D452">
        <w:trPr>
          <w:cantSplit/>
          <w:trHeight w:val="154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0D4B" w14:textId="77777777" w:rsidR="004B1D63" w:rsidRPr="00354A6A" w:rsidRDefault="009E5E04" w:rsidP="00BA7735">
            <w:pPr>
              <w:pStyle w:val="Plattetekst"/>
              <w:numPr>
                <w:ilvl w:val="0"/>
                <w:numId w:val="9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26758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bookmarkStart w:id="67" w:name="OLE_LINK103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Wat is de </w:t>
            </w:r>
            <w:proofErr w:type="gramStart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strategie /</w:t>
            </w:r>
            <w:proofErr w:type="gramEnd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roadmap</w:t>
            </w:r>
            <w:proofErr w:type="spellEnd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met betrekking tot updates / </w:t>
            </w:r>
            <w:proofErr w:type="spellStart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bugfixes</w:t>
            </w:r>
            <w:proofErr w:type="spellEnd"/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en grote releases en wat is de verwachtte inspanning vanuit </w:t>
            </w:r>
            <w:r w:rsidR="004B1D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</w:t>
            </w:r>
            <w:r w:rsidR="004B1D63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daarbij?</w:t>
            </w:r>
          </w:p>
          <w:bookmarkEnd w:id="67"/>
          <w:p w14:paraId="40978AE6" w14:textId="72DAC525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78C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EBD8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B1D63" w:rsidRPr="00B26758" w14:paraId="461A0C57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6F86" w14:textId="77777777" w:rsidR="004B1D63" w:rsidRPr="00B26758" w:rsidRDefault="004B1D63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D5142" w14:textId="77777777" w:rsidR="004B1D63" w:rsidRPr="00B26758" w:rsidRDefault="004B1D63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301D5" w14:textId="77777777" w:rsidR="004B1D63" w:rsidRPr="00B26758" w:rsidRDefault="004B1D63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9E5E04" w:rsidRPr="00B26758" w14:paraId="7E0564E9" w14:textId="77777777" w:rsidTr="6D80D452">
        <w:trPr>
          <w:cantSplit/>
          <w:trHeight w:val="8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5D44" w14:textId="2BC091FB" w:rsidR="00BA7735" w:rsidRPr="00354A6A" w:rsidRDefault="00BA7735" w:rsidP="00BA7735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8" w:name="OLE_LINK10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Migratie en Implementatie kosten</w:t>
            </w:r>
          </w:p>
          <w:bookmarkEnd w:id="68"/>
          <w:p w14:paraId="71B93C71" w14:textId="2BC091FB" w:rsidR="009E5E04" w:rsidRPr="00B26758" w:rsidRDefault="009E5E04" w:rsidP="0078760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A8B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7E3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67E02555" w14:textId="77777777" w:rsidTr="6D80D452">
        <w:trPr>
          <w:cantSplit/>
          <w:trHeight w:val="11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DDEE" w14:textId="77777777" w:rsidR="004138C2" w:rsidRPr="00354A6A" w:rsidRDefault="004138C2" w:rsidP="004138C2">
            <w:pPr>
              <w:pStyle w:val="Plattetekst"/>
              <w:numPr>
                <w:ilvl w:val="0"/>
                <w:numId w:val="100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69" w:name="OLE_LINK10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Kunt u een inschatting geven van de totale implementatie kosten? Met welke bandbreedte?</w:t>
            </w:r>
          </w:p>
          <w:bookmarkEnd w:id="69"/>
          <w:p w14:paraId="2FFD49CA" w14:textId="2E7DBDC1" w:rsidR="009E5E04" w:rsidRPr="004138C2" w:rsidRDefault="009E5E04" w:rsidP="00787607">
            <w:pPr>
              <w:spacing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89B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5E2A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C701625" w14:textId="77777777" w:rsidTr="6D80D452">
        <w:trPr>
          <w:cantSplit/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832D" w14:textId="77777777" w:rsidR="004138C2" w:rsidRPr="00354A6A" w:rsidRDefault="004138C2" w:rsidP="004138C2">
            <w:pPr>
              <w:pStyle w:val="Plattetekst"/>
              <w:numPr>
                <w:ilvl w:val="0"/>
                <w:numId w:val="100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0" w:name="OLE_LINK106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Welke uitgangspunten en aannames hanteert u hierbij?</w:t>
            </w:r>
          </w:p>
          <w:bookmarkEnd w:id="70"/>
          <w:p w14:paraId="1D0510F0" w14:textId="28E5715A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8DFE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3C1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CD3CAB2" w14:textId="77777777" w:rsidTr="6D80D452">
        <w:trPr>
          <w:cantSplit/>
          <w:trHeight w:val="100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453D" w14:textId="1F1EC34D" w:rsidR="009E5E04" w:rsidRPr="00B26758" w:rsidRDefault="004138C2" w:rsidP="004138C2">
            <w:pPr>
              <w:pStyle w:val="Plattetekst"/>
              <w:numPr>
                <w:ilvl w:val="0"/>
                <w:numId w:val="100"/>
              </w:numPr>
              <w:ind w:right="177"/>
              <w:rPr>
                <w:rFonts w:ascii="Calibri" w:hAnsi="Calibri" w:cs="Calibri"/>
                <w:color w:val="000000"/>
                <w:sz w:val="21"/>
                <w:szCs w:val="21"/>
              </w:rPr>
            </w:pPr>
            <w:bookmarkStart w:id="71" w:name="OLE_LINK107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Zijn er nog andere kosten waar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rekening mee moeten houden?</w:t>
            </w:r>
            <w:bookmarkEnd w:id="71"/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2E6B1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8CA40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7333AC25" w14:textId="77777777" w:rsidTr="6D80D452">
        <w:trPr>
          <w:cantSplit/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5385" w14:textId="77777777" w:rsidR="004138C2" w:rsidRPr="00354A6A" w:rsidRDefault="004138C2" w:rsidP="004138C2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2" w:name="OLE_LINK108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Beheerkosten</w:t>
            </w:r>
          </w:p>
          <w:bookmarkEnd w:id="72"/>
          <w:p w14:paraId="6413F983" w14:textId="29BC0AF4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F12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3C5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2CB86489" w14:textId="77777777" w:rsidTr="6D80D452">
        <w:trPr>
          <w:cantSplit/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E8EC" w14:textId="77777777" w:rsidR="004138C2" w:rsidRPr="00354A6A" w:rsidRDefault="004138C2" w:rsidP="004138C2">
            <w:pPr>
              <w:pStyle w:val="Plattetekst"/>
              <w:numPr>
                <w:ilvl w:val="0"/>
                <w:numId w:val="10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3" w:name="OLE_LINK109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Kunt u een inschatting geven van de jaarlijkse beheer kosten? Met welk bandbreedte? </w:t>
            </w:r>
          </w:p>
          <w:bookmarkEnd w:id="73"/>
          <w:p w14:paraId="205FFFC7" w14:textId="2DFD0CDB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443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8EFE7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A3ECC05" w14:textId="77777777" w:rsidTr="6D80D452">
        <w:trPr>
          <w:cantSplit/>
          <w:trHeight w:val="89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D471" w14:textId="77777777" w:rsidR="004138C2" w:rsidRPr="00354A6A" w:rsidRDefault="009E5E04" w:rsidP="004138C2">
            <w:pPr>
              <w:pStyle w:val="Plattetekst"/>
              <w:numPr>
                <w:ilvl w:val="0"/>
                <w:numId w:val="10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26758">
              <w:rPr>
                <w:rFonts w:ascii="Calibri" w:hAnsi="Calibri" w:cs="Calibri"/>
                <w:color w:val="000000"/>
                <w:sz w:val="21"/>
                <w:szCs w:val="21"/>
              </w:rPr>
              <w:t> </w:t>
            </w:r>
            <w:bookmarkStart w:id="74" w:name="OLE_LINK110"/>
            <w:r w:rsidR="004138C2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Uit welke onderdelen zijn de beheerkosten opgebouwd?</w:t>
            </w:r>
          </w:p>
          <w:bookmarkEnd w:id="74"/>
          <w:p w14:paraId="38F599A9" w14:textId="3F05B37D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4C39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0072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54F22C1" w14:textId="77777777" w:rsidTr="6D80D452">
        <w:trPr>
          <w:cantSplit/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022C" w14:textId="77777777" w:rsidR="004138C2" w:rsidRPr="00354A6A" w:rsidRDefault="004138C2" w:rsidP="004138C2">
            <w:pPr>
              <w:pStyle w:val="Plattetekst"/>
              <w:numPr>
                <w:ilvl w:val="0"/>
                <w:numId w:val="105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5" w:name="OLE_LINK111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Zijn er nog andere kosten waar we rekening mee moeten houden?</w:t>
            </w:r>
          </w:p>
          <w:bookmarkEnd w:id="75"/>
          <w:p w14:paraId="76258A6B" w14:textId="5FE2FBB5" w:rsidR="009E5E04" w:rsidRPr="00B26758" w:rsidRDefault="009E5E04" w:rsidP="00787607">
            <w:pPr>
              <w:spacing w:line="240" w:lineRule="auto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2A5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8AF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4286E78" w14:textId="77777777" w:rsidTr="6D80D452">
        <w:trPr>
          <w:cantSplit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32D7" w14:textId="21DF39E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04B8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03E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1756510C" w14:textId="77777777" w:rsidTr="6D80D452">
        <w:trPr>
          <w:cantSplit/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91E4" w14:textId="206B6DAD" w:rsidR="009E5E04" w:rsidRPr="00B26758" w:rsidRDefault="004138C2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3.10</w:t>
            </w:r>
            <w:r w:rsidRPr="00B26758"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 xml:space="preserve"> </w:t>
            </w:r>
            <w:r>
              <w:rPr>
                <w:rFonts w:ascii="Corbel" w:eastAsia="Corbel" w:hAnsi="Corbel" w:cs="Corbel"/>
                <w:b/>
                <w:bCs/>
                <w:color w:val="000000"/>
                <w:sz w:val="32"/>
                <w:szCs w:val="32"/>
                <w:lang w:eastAsia="nl-NL"/>
              </w:rPr>
              <w:t>De aanbestedingsprocedure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39652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8DF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F0B5991" w14:textId="77777777" w:rsidTr="6D80D452">
        <w:trPr>
          <w:cantSplit/>
          <w:trHeight w:val="194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F3DF" w14:textId="77777777" w:rsidR="004138C2" w:rsidRPr="00354A6A" w:rsidRDefault="004138C2" w:rsidP="004138C2">
            <w:pPr>
              <w:pStyle w:val="Plattetekst"/>
              <w:numPr>
                <w:ilvl w:val="0"/>
                <w:numId w:val="4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6" w:name="OLE_LINK113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NO&amp;B 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heeft het voornemen om de geschetste behoefte middels een Openbare Europese Procedure in de markt te zetten met inbegrip van een presentatie als onderdeel van de gunningsprocedure. </w:t>
            </w:r>
          </w:p>
          <w:bookmarkEnd w:id="76"/>
          <w:p w14:paraId="656FF1EE" w14:textId="545B56EC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169F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D9F7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575E93BC" w14:textId="77777777" w:rsidTr="6D80D452">
        <w:trPr>
          <w:cantSplit/>
          <w:trHeight w:val="81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2640" w14:textId="77777777" w:rsidR="004138C2" w:rsidRPr="00354A6A" w:rsidRDefault="004138C2" w:rsidP="004138C2">
            <w:pPr>
              <w:pStyle w:val="Plattetekst"/>
              <w:numPr>
                <w:ilvl w:val="0"/>
                <w:numId w:val="106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7" w:name="OLE_LINK114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Wat is uw visie op dit voornemen?</w:t>
            </w:r>
          </w:p>
          <w:bookmarkEnd w:id="77"/>
          <w:p w14:paraId="5177F880" w14:textId="4F226F3E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24C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013A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0899581C" w14:textId="77777777" w:rsidTr="6D80D452">
        <w:trPr>
          <w:cantSplit/>
          <w:trHeight w:val="100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21B6" w14:textId="77777777" w:rsidR="004138C2" w:rsidRPr="00354A6A" w:rsidRDefault="004138C2" w:rsidP="004138C2">
            <w:pPr>
              <w:pStyle w:val="Plattetekst"/>
              <w:numPr>
                <w:ilvl w:val="0"/>
                <w:numId w:val="106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78" w:name="OLE_LINK115"/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Welke informatie heeft u minimaal van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NO&amp;B</w:t>
            </w:r>
            <w:r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nodig?</w:t>
            </w:r>
          </w:p>
          <w:bookmarkEnd w:id="78"/>
          <w:p w14:paraId="62566844" w14:textId="77127509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D1CB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F3175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3786567B" w14:textId="77777777" w:rsidTr="6D80D452">
        <w:trPr>
          <w:cantSplit/>
          <w:trHeight w:val="89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1729" w14:textId="77777777" w:rsidR="004138C2" w:rsidRPr="00354A6A" w:rsidRDefault="009E5E04" w:rsidP="004138C2">
            <w:pPr>
              <w:pStyle w:val="Plattetekst"/>
              <w:numPr>
                <w:ilvl w:val="0"/>
                <w:numId w:val="106"/>
              </w:numPr>
              <w:ind w:right="17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F289F">
              <w:rPr>
                <w:rFonts w:cstheme="minorHAnsi"/>
                <w:color w:val="000000"/>
                <w:sz w:val="21"/>
                <w:szCs w:val="21"/>
              </w:rPr>
              <w:t> </w:t>
            </w:r>
            <w:bookmarkStart w:id="79" w:name="OLE_LINK116"/>
            <w:r w:rsidR="004138C2" w:rsidRPr="00354A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Wat zijn de belangrijkste gunningscriteria die u ons in overweging wilt geven?</w:t>
            </w:r>
          </w:p>
          <w:bookmarkEnd w:id="79"/>
          <w:p w14:paraId="7DD5CE5C" w14:textId="36098857" w:rsidR="009E5E04" w:rsidRPr="00EF289F" w:rsidRDefault="009E5E04" w:rsidP="00787607">
            <w:pPr>
              <w:spacing w:line="240" w:lineRule="auto"/>
              <w:rPr>
                <w:rFonts w:eastAsia="Times New Roman" w:cstheme="minorHAns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955D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0C084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9E5E04" w:rsidRPr="00B26758" w14:paraId="433E1B11" w14:textId="77777777" w:rsidTr="6D80D452">
        <w:trPr>
          <w:cantSplit/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EC6" w14:textId="77777777" w:rsidR="009E5E04" w:rsidRPr="00EF289F" w:rsidRDefault="009E5E04" w:rsidP="004138C2">
            <w:pPr>
              <w:spacing w:line="280" w:lineRule="atLeast"/>
              <w:rPr>
                <w:rFonts w:eastAsia="Times New Roman" w:cstheme="minorHAnsi"/>
                <w:color w:val="000000"/>
                <w:sz w:val="21"/>
                <w:szCs w:val="21"/>
                <w:lang w:eastAsia="nl-NL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6DF3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3C9B6" w14:textId="77777777" w:rsidR="009E5E04" w:rsidRPr="00B26758" w:rsidRDefault="009E5E04" w:rsidP="0078760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2675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470827A1" w14:textId="77777777" w:rsidR="009E5E04" w:rsidRDefault="009E5E04" w:rsidP="009E5E04"/>
    <w:p w14:paraId="1EE516A5" w14:textId="77777777" w:rsidR="009E5E04" w:rsidRDefault="009E5E04" w:rsidP="009E5E04"/>
    <w:p w14:paraId="55A27289" w14:textId="77777777" w:rsidR="009E5E04" w:rsidRDefault="009E5E04" w:rsidP="009E5E04"/>
    <w:p w14:paraId="5410CD42" w14:textId="77777777" w:rsidR="009E5E04" w:rsidRDefault="009E5E04" w:rsidP="009E5E04"/>
    <w:bookmarkEnd w:id="0"/>
    <w:bookmarkEnd w:id="1"/>
    <w:p w14:paraId="239F2E80" w14:textId="77777777" w:rsidR="009E5E04" w:rsidRDefault="009E5E04" w:rsidP="009E5E04"/>
    <w:p w14:paraId="65288A00" w14:textId="43C29702" w:rsidR="00432447" w:rsidRPr="009E5E04" w:rsidRDefault="00432447" w:rsidP="009E5E04"/>
    <w:sectPr w:rsidR="00432447" w:rsidRPr="009E5E04" w:rsidSect="009E5E04">
      <w:headerReference w:type="default" r:id="rId13"/>
      <w:footerReference w:type="default" r:id="rId14"/>
      <w:headerReference w:type="first" r:id="rId15"/>
      <w:footerReference w:type="first" r:id="rId16"/>
      <w:pgSz w:w="16840" w:h="11907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0BD41" w14:textId="77777777" w:rsidR="008F43DA" w:rsidRDefault="008F43DA" w:rsidP="00107A9F">
      <w:pPr>
        <w:spacing w:line="240" w:lineRule="auto"/>
      </w:pPr>
      <w:r>
        <w:separator/>
      </w:r>
    </w:p>
  </w:endnote>
  <w:endnote w:type="continuationSeparator" w:id="0">
    <w:p w14:paraId="79E7CBC0" w14:textId="77777777" w:rsidR="008F43DA" w:rsidRDefault="008F43DA" w:rsidP="00107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Myanmar Thin">
    <w:panose1 w:val="020B0202040504020204"/>
    <w:charset w:val="00"/>
    <w:family w:val="swiss"/>
    <w:pitch w:val="variable"/>
    <w:sig w:usb0="80000003" w:usb1="00002000" w:usb2="080004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4B1B" w14:textId="77777777" w:rsidR="0006551D" w:rsidRDefault="00CC1388">
    <w:pPr>
      <w:pStyle w:val="Voettekst"/>
    </w:pPr>
    <w:r w:rsidRPr="00CC1388">
      <w:rPr>
        <w:noProof/>
        <w:lang w:val="en-GB"/>
      </w:rPr>
      <w:drawing>
        <wp:anchor distT="0" distB="0" distL="114300" distR="114300" simplePos="0" relativeHeight="251671552" behindDoc="0" locked="0" layoutInCell="1" allowOverlap="1" wp14:anchorId="7537E8C1" wp14:editId="7CE92AB9">
          <wp:simplePos x="0" y="0"/>
          <wp:positionH relativeFrom="page">
            <wp:posOffset>424815</wp:posOffset>
          </wp:positionH>
          <wp:positionV relativeFrom="page">
            <wp:posOffset>9923145</wp:posOffset>
          </wp:positionV>
          <wp:extent cx="2160000" cy="507600"/>
          <wp:effectExtent l="0" t="0" r="0" b="0"/>
          <wp:wrapNone/>
          <wp:docPr id="8" name="Graphic 8" title="ArtworkLogo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 title="ArtworkLogoBottom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7" b="68757"/>
                  <a:stretch/>
                </pic:blipFill>
                <pic:spPr bwMode="auto">
                  <a:xfrm>
                    <a:off x="0" y="0"/>
                    <a:ext cx="2160000" cy="50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7C5" w:rsidRPr="0006551D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E760" w14:textId="77777777" w:rsidR="004D4A61" w:rsidRDefault="004D4A61" w:rsidP="004D4A61">
    <w:pPr>
      <w:pStyle w:val="Voettekst"/>
    </w:pPr>
    <w:r w:rsidRPr="00CC1388">
      <w:rPr>
        <w:noProof/>
        <w:lang w:val="en-GB"/>
      </w:rPr>
      <w:drawing>
        <wp:anchor distT="0" distB="0" distL="114300" distR="114300" simplePos="0" relativeHeight="251677696" behindDoc="0" locked="0" layoutInCell="1" allowOverlap="1" wp14:anchorId="3A86938A" wp14:editId="57D6FAA9">
          <wp:simplePos x="0" y="0"/>
          <wp:positionH relativeFrom="page">
            <wp:posOffset>424815</wp:posOffset>
          </wp:positionH>
          <wp:positionV relativeFrom="page">
            <wp:posOffset>9923145</wp:posOffset>
          </wp:positionV>
          <wp:extent cx="2160000" cy="507600"/>
          <wp:effectExtent l="0" t="0" r="0" b="0"/>
          <wp:wrapNone/>
          <wp:docPr id="14" name="Graphic 14" title="ArtworkLogo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phic 14" title="ArtworkLogoBottom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7" b="68757"/>
                  <a:stretch/>
                </pic:blipFill>
                <pic:spPr bwMode="auto">
                  <a:xfrm>
                    <a:off x="0" y="0"/>
                    <a:ext cx="2160000" cy="50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551D">
      <w:t xml:space="preserve"> </w:t>
    </w:r>
  </w:p>
  <w:p w14:paraId="13053042" w14:textId="77777777" w:rsidR="004D4A61" w:rsidRDefault="004D4A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B622F" w14:textId="77777777" w:rsidR="008F43DA" w:rsidRDefault="008F43DA" w:rsidP="00107A9F">
      <w:pPr>
        <w:spacing w:line="240" w:lineRule="auto"/>
      </w:pPr>
      <w:r>
        <w:separator/>
      </w:r>
    </w:p>
  </w:footnote>
  <w:footnote w:type="continuationSeparator" w:id="0">
    <w:p w14:paraId="5EDD2E5E" w14:textId="77777777" w:rsidR="008F43DA" w:rsidRDefault="008F43DA" w:rsidP="00107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5999C" w14:textId="77777777" w:rsidR="004D4A61" w:rsidRDefault="00CC1388" w:rsidP="001A577D">
    <w:pPr>
      <w:pStyle w:val="Koptekst"/>
      <w:spacing w:after="1320"/>
    </w:pPr>
    <w:r w:rsidRPr="00CC1388">
      <w:rPr>
        <w:noProof/>
        <w:lang w:val="en-GB"/>
      </w:rPr>
      <w:drawing>
        <wp:anchor distT="0" distB="0" distL="114300" distR="114300" simplePos="0" relativeHeight="251669504" behindDoc="0" locked="0" layoutInCell="1" allowOverlap="1" wp14:anchorId="041EB14B" wp14:editId="2884442B">
          <wp:simplePos x="0" y="0"/>
          <wp:positionH relativeFrom="page">
            <wp:posOffset>423545</wp:posOffset>
          </wp:positionH>
          <wp:positionV relativeFrom="page">
            <wp:posOffset>423545</wp:posOffset>
          </wp:positionV>
          <wp:extent cx="2160000" cy="1080000"/>
          <wp:effectExtent l="0" t="0" r="0" b="0"/>
          <wp:wrapNone/>
          <wp:docPr id="6" name="Graphic 6" title="ArtworkLogo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 title="ArtworkLogoTo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4" b="83337"/>
                  <a:stretch/>
                </pic:blipFill>
                <pic:spPr bwMode="auto">
                  <a:xfrm>
                    <a:off x="0" y="0"/>
                    <a:ext cx="2160000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6BBE" w14:textId="7005DD14" w:rsidR="004D4A61" w:rsidRDefault="004D4A61" w:rsidP="00E265F0">
    <w:pPr>
      <w:pStyle w:val="Koptekst"/>
      <w:spacing w:after="1600"/>
    </w:pPr>
    <w:r w:rsidRPr="00CC1388">
      <w:rPr>
        <w:noProof/>
        <w:lang w:val="en-GB"/>
      </w:rPr>
      <w:drawing>
        <wp:anchor distT="0" distB="0" distL="114300" distR="114300" simplePos="0" relativeHeight="251674624" behindDoc="0" locked="0" layoutInCell="1" allowOverlap="1" wp14:anchorId="2A7EB8FE" wp14:editId="2BFF3A75">
          <wp:simplePos x="0" y="0"/>
          <wp:positionH relativeFrom="page">
            <wp:posOffset>423545</wp:posOffset>
          </wp:positionH>
          <wp:positionV relativeFrom="page">
            <wp:posOffset>423545</wp:posOffset>
          </wp:positionV>
          <wp:extent cx="2160000" cy="1080000"/>
          <wp:effectExtent l="0" t="0" r="0" b="0"/>
          <wp:wrapNone/>
          <wp:docPr id="12" name="Graphic 12" title="ArtworkLogo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2" title="ArtworkLogoTo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4" b="83337"/>
                  <a:stretch/>
                </pic:blipFill>
                <pic:spPr bwMode="auto">
                  <a:xfrm>
                    <a:off x="0" y="0"/>
                    <a:ext cx="2160000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191"/>
    <w:multiLevelType w:val="hybridMultilevel"/>
    <w:tmpl w:val="DD50E9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46C38"/>
    <w:multiLevelType w:val="hybridMultilevel"/>
    <w:tmpl w:val="A9A83C2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B45A7"/>
    <w:multiLevelType w:val="hybridMultilevel"/>
    <w:tmpl w:val="9954DC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435BE"/>
    <w:multiLevelType w:val="hybridMultilevel"/>
    <w:tmpl w:val="EFF29E14"/>
    <w:lvl w:ilvl="0" w:tplc="FFFFFFFF">
      <w:start w:val="1"/>
      <w:numFmt w:val="decimal"/>
      <w:lvlText w:val="%1."/>
      <w:lvlJc w:val="left"/>
      <w:pPr>
        <w:ind w:left="404" w:hanging="360"/>
      </w:pPr>
    </w:lvl>
    <w:lvl w:ilvl="1" w:tplc="04130019" w:tentative="1">
      <w:start w:val="1"/>
      <w:numFmt w:val="lowerLetter"/>
      <w:lvlText w:val="%2."/>
      <w:lvlJc w:val="left"/>
      <w:pPr>
        <w:ind w:left="1484" w:hanging="360"/>
      </w:pPr>
    </w:lvl>
    <w:lvl w:ilvl="2" w:tplc="0413001B" w:tentative="1">
      <w:start w:val="1"/>
      <w:numFmt w:val="lowerRoman"/>
      <w:lvlText w:val="%3."/>
      <w:lvlJc w:val="right"/>
      <w:pPr>
        <w:ind w:left="2204" w:hanging="180"/>
      </w:pPr>
    </w:lvl>
    <w:lvl w:ilvl="3" w:tplc="0413000F" w:tentative="1">
      <w:start w:val="1"/>
      <w:numFmt w:val="decimal"/>
      <w:lvlText w:val="%4."/>
      <w:lvlJc w:val="left"/>
      <w:pPr>
        <w:ind w:left="2924" w:hanging="360"/>
      </w:pPr>
    </w:lvl>
    <w:lvl w:ilvl="4" w:tplc="04130019" w:tentative="1">
      <w:start w:val="1"/>
      <w:numFmt w:val="lowerLetter"/>
      <w:lvlText w:val="%5."/>
      <w:lvlJc w:val="left"/>
      <w:pPr>
        <w:ind w:left="3644" w:hanging="360"/>
      </w:pPr>
    </w:lvl>
    <w:lvl w:ilvl="5" w:tplc="0413001B" w:tentative="1">
      <w:start w:val="1"/>
      <w:numFmt w:val="lowerRoman"/>
      <w:lvlText w:val="%6."/>
      <w:lvlJc w:val="right"/>
      <w:pPr>
        <w:ind w:left="4364" w:hanging="180"/>
      </w:pPr>
    </w:lvl>
    <w:lvl w:ilvl="6" w:tplc="0413000F" w:tentative="1">
      <w:start w:val="1"/>
      <w:numFmt w:val="decimal"/>
      <w:lvlText w:val="%7."/>
      <w:lvlJc w:val="left"/>
      <w:pPr>
        <w:ind w:left="5084" w:hanging="360"/>
      </w:pPr>
    </w:lvl>
    <w:lvl w:ilvl="7" w:tplc="04130019" w:tentative="1">
      <w:start w:val="1"/>
      <w:numFmt w:val="lowerLetter"/>
      <w:lvlText w:val="%8."/>
      <w:lvlJc w:val="left"/>
      <w:pPr>
        <w:ind w:left="5804" w:hanging="360"/>
      </w:pPr>
    </w:lvl>
    <w:lvl w:ilvl="8" w:tplc="0413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0766097A"/>
    <w:multiLevelType w:val="hybridMultilevel"/>
    <w:tmpl w:val="6F408C8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61C0F"/>
    <w:multiLevelType w:val="hybridMultilevel"/>
    <w:tmpl w:val="6BD8D9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8765BE"/>
    <w:multiLevelType w:val="hybridMultilevel"/>
    <w:tmpl w:val="C910F94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DC0EFD"/>
    <w:multiLevelType w:val="hybridMultilevel"/>
    <w:tmpl w:val="FEE683C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6C7ED0"/>
    <w:multiLevelType w:val="hybridMultilevel"/>
    <w:tmpl w:val="F9EC75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CC6CCE"/>
    <w:multiLevelType w:val="hybridMultilevel"/>
    <w:tmpl w:val="0E2AAE9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CB238A"/>
    <w:multiLevelType w:val="hybridMultilevel"/>
    <w:tmpl w:val="3B4C3C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E4258"/>
    <w:multiLevelType w:val="hybridMultilevel"/>
    <w:tmpl w:val="6BD8D9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32284A"/>
    <w:multiLevelType w:val="hybridMultilevel"/>
    <w:tmpl w:val="CF8E371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5A749E5"/>
    <w:multiLevelType w:val="hybridMultilevel"/>
    <w:tmpl w:val="0074D0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D51F1"/>
    <w:multiLevelType w:val="hybridMultilevel"/>
    <w:tmpl w:val="C4AEFE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87CE9"/>
    <w:multiLevelType w:val="hybridMultilevel"/>
    <w:tmpl w:val="98161E3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DD5987"/>
    <w:multiLevelType w:val="hybridMultilevel"/>
    <w:tmpl w:val="185004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B66CF0"/>
    <w:multiLevelType w:val="hybridMultilevel"/>
    <w:tmpl w:val="7080473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C20FF2"/>
    <w:multiLevelType w:val="hybridMultilevel"/>
    <w:tmpl w:val="F6F8171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57414F"/>
    <w:multiLevelType w:val="hybridMultilevel"/>
    <w:tmpl w:val="BD8E9C5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B029DF"/>
    <w:multiLevelType w:val="hybridMultilevel"/>
    <w:tmpl w:val="EA1253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8856A3"/>
    <w:multiLevelType w:val="hybridMultilevel"/>
    <w:tmpl w:val="A0EAE22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7C84B34"/>
    <w:multiLevelType w:val="hybridMultilevel"/>
    <w:tmpl w:val="78640AC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7CD275B"/>
    <w:multiLevelType w:val="hybridMultilevel"/>
    <w:tmpl w:val="506487C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820CABC"/>
    <w:multiLevelType w:val="hybridMultilevel"/>
    <w:tmpl w:val="5D920938"/>
    <w:lvl w:ilvl="0" w:tplc="F08484F6">
      <w:start w:val="1"/>
      <w:numFmt w:val="lowerLetter"/>
      <w:lvlText w:val="%1."/>
      <w:lvlJc w:val="left"/>
      <w:pPr>
        <w:ind w:left="360" w:hanging="360"/>
      </w:pPr>
    </w:lvl>
    <w:lvl w:ilvl="1" w:tplc="74729F9E">
      <w:start w:val="1"/>
      <w:numFmt w:val="lowerLetter"/>
      <w:lvlText w:val="%2."/>
      <w:lvlJc w:val="left"/>
      <w:pPr>
        <w:ind w:left="1080" w:hanging="360"/>
      </w:pPr>
    </w:lvl>
    <w:lvl w:ilvl="2" w:tplc="0FC2EEBA">
      <w:start w:val="1"/>
      <w:numFmt w:val="lowerRoman"/>
      <w:lvlText w:val="%3."/>
      <w:lvlJc w:val="right"/>
      <w:pPr>
        <w:ind w:left="1800" w:hanging="180"/>
      </w:pPr>
    </w:lvl>
    <w:lvl w:ilvl="3" w:tplc="0882D9A0">
      <w:start w:val="1"/>
      <w:numFmt w:val="decimal"/>
      <w:lvlText w:val="%4."/>
      <w:lvlJc w:val="left"/>
      <w:pPr>
        <w:ind w:left="2520" w:hanging="360"/>
      </w:pPr>
    </w:lvl>
    <w:lvl w:ilvl="4" w:tplc="8A848D36">
      <w:start w:val="1"/>
      <w:numFmt w:val="lowerLetter"/>
      <w:lvlText w:val="%5."/>
      <w:lvlJc w:val="left"/>
      <w:pPr>
        <w:ind w:left="3240" w:hanging="360"/>
      </w:pPr>
    </w:lvl>
    <w:lvl w:ilvl="5" w:tplc="EC74B1A8">
      <w:start w:val="1"/>
      <w:numFmt w:val="lowerRoman"/>
      <w:lvlText w:val="%6."/>
      <w:lvlJc w:val="right"/>
      <w:pPr>
        <w:ind w:left="3960" w:hanging="180"/>
      </w:pPr>
    </w:lvl>
    <w:lvl w:ilvl="6" w:tplc="E7C65DAC">
      <w:start w:val="1"/>
      <w:numFmt w:val="decimal"/>
      <w:lvlText w:val="%7."/>
      <w:lvlJc w:val="left"/>
      <w:pPr>
        <w:ind w:left="4680" w:hanging="360"/>
      </w:pPr>
    </w:lvl>
    <w:lvl w:ilvl="7" w:tplc="F1563A1E">
      <w:start w:val="1"/>
      <w:numFmt w:val="lowerLetter"/>
      <w:lvlText w:val="%8."/>
      <w:lvlJc w:val="left"/>
      <w:pPr>
        <w:ind w:left="5400" w:hanging="360"/>
      </w:pPr>
    </w:lvl>
    <w:lvl w:ilvl="8" w:tplc="2432EA02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660D33"/>
    <w:multiLevelType w:val="hybridMultilevel"/>
    <w:tmpl w:val="300A5D1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8934051"/>
    <w:multiLevelType w:val="hybridMultilevel"/>
    <w:tmpl w:val="21228D3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9184AE6"/>
    <w:multiLevelType w:val="hybridMultilevel"/>
    <w:tmpl w:val="456C8F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D362CCF"/>
    <w:multiLevelType w:val="hybridMultilevel"/>
    <w:tmpl w:val="B83680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E22038E"/>
    <w:multiLevelType w:val="hybridMultilevel"/>
    <w:tmpl w:val="1DE6583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08716C"/>
    <w:multiLevelType w:val="hybridMultilevel"/>
    <w:tmpl w:val="17CEBF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FC96B96"/>
    <w:multiLevelType w:val="hybridMultilevel"/>
    <w:tmpl w:val="3FAC03D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AF7886"/>
    <w:multiLevelType w:val="hybridMultilevel"/>
    <w:tmpl w:val="38FA548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11537DB"/>
    <w:multiLevelType w:val="hybridMultilevel"/>
    <w:tmpl w:val="9460CEB4"/>
    <w:lvl w:ilvl="0" w:tplc="0413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11B096C"/>
    <w:multiLevelType w:val="hybridMultilevel"/>
    <w:tmpl w:val="4718C6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84" w:hanging="360"/>
      </w:pPr>
    </w:lvl>
    <w:lvl w:ilvl="2" w:tplc="0413001B" w:tentative="1">
      <w:start w:val="1"/>
      <w:numFmt w:val="lowerRoman"/>
      <w:lvlText w:val="%3."/>
      <w:lvlJc w:val="right"/>
      <w:pPr>
        <w:ind w:left="2204" w:hanging="180"/>
      </w:pPr>
    </w:lvl>
    <w:lvl w:ilvl="3" w:tplc="0413000F" w:tentative="1">
      <w:start w:val="1"/>
      <w:numFmt w:val="decimal"/>
      <w:lvlText w:val="%4."/>
      <w:lvlJc w:val="left"/>
      <w:pPr>
        <w:ind w:left="2924" w:hanging="360"/>
      </w:pPr>
    </w:lvl>
    <w:lvl w:ilvl="4" w:tplc="04130019" w:tentative="1">
      <w:start w:val="1"/>
      <w:numFmt w:val="lowerLetter"/>
      <w:lvlText w:val="%5."/>
      <w:lvlJc w:val="left"/>
      <w:pPr>
        <w:ind w:left="3644" w:hanging="360"/>
      </w:pPr>
    </w:lvl>
    <w:lvl w:ilvl="5" w:tplc="0413001B" w:tentative="1">
      <w:start w:val="1"/>
      <w:numFmt w:val="lowerRoman"/>
      <w:lvlText w:val="%6."/>
      <w:lvlJc w:val="right"/>
      <w:pPr>
        <w:ind w:left="4364" w:hanging="180"/>
      </w:pPr>
    </w:lvl>
    <w:lvl w:ilvl="6" w:tplc="0413000F" w:tentative="1">
      <w:start w:val="1"/>
      <w:numFmt w:val="decimal"/>
      <w:lvlText w:val="%7."/>
      <w:lvlJc w:val="left"/>
      <w:pPr>
        <w:ind w:left="5084" w:hanging="360"/>
      </w:pPr>
    </w:lvl>
    <w:lvl w:ilvl="7" w:tplc="04130019" w:tentative="1">
      <w:start w:val="1"/>
      <w:numFmt w:val="lowerLetter"/>
      <w:lvlText w:val="%8."/>
      <w:lvlJc w:val="left"/>
      <w:pPr>
        <w:ind w:left="5804" w:hanging="360"/>
      </w:pPr>
    </w:lvl>
    <w:lvl w:ilvl="8" w:tplc="0413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31363343"/>
    <w:multiLevelType w:val="hybridMultilevel"/>
    <w:tmpl w:val="0874867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14445DE"/>
    <w:multiLevelType w:val="hybridMultilevel"/>
    <w:tmpl w:val="F30A66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14D0D54"/>
    <w:multiLevelType w:val="hybridMultilevel"/>
    <w:tmpl w:val="33884F2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1BD6A92"/>
    <w:multiLevelType w:val="hybridMultilevel"/>
    <w:tmpl w:val="09B845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21C28B5"/>
    <w:multiLevelType w:val="hybridMultilevel"/>
    <w:tmpl w:val="DB6410F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38F24AE"/>
    <w:multiLevelType w:val="hybridMultilevel"/>
    <w:tmpl w:val="428EAB1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1645E3"/>
    <w:multiLevelType w:val="hybridMultilevel"/>
    <w:tmpl w:val="85B038C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4E08CF"/>
    <w:multiLevelType w:val="hybridMultilevel"/>
    <w:tmpl w:val="0D1ADF6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6E830F2"/>
    <w:multiLevelType w:val="hybridMultilevel"/>
    <w:tmpl w:val="02048F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7225EEB"/>
    <w:multiLevelType w:val="hybridMultilevel"/>
    <w:tmpl w:val="76BC9D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8F606BB"/>
    <w:multiLevelType w:val="hybridMultilevel"/>
    <w:tmpl w:val="4C50FB2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AC54D78"/>
    <w:multiLevelType w:val="hybridMultilevel"/>
    <w:tmpl w:val="F6C487D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C1C370E"/>
    <w:multiLevelType w:val="hybridMultilevel"/>
    <w:tmpl w:val="E61A29D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CE30D30"/>
    <w:multiLevelType w:val="hybridMultilevel"/>
    <w:tmpl w:val="082E06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ED35377"/>
    <w:multiLevelType w:val="hybridMultilevel"/>
    <w:tmpl w:val="99ACC8B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F665FC4"/>
    <w:multiLevelType w:val="hybridMultilevel"/>
    <w:tmpl w:val="BB100CE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0455350"/>
    <w:multiLevelType w:val="hybridMultilevel"/>
    <w:tmpl w:val="F8929C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0B75D45"/>
    <w:multiLevelType w:val="hybridMultilevel"/>
    <w:tmpl w:val="17EE65B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1371A79"/>
    <w:multiLevelType w:val="hybridMultilevel"/>
    <w:tmpl w:val="919ED5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36127B3"/>
    <w:multiLevelType w:val="hybridMultilevel"/>
    <w:tmpl w:val="F53C8AB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595910"/>
    <w:multiLevelType w:val="hybridMultilevel"/>
    <w:tmpl w:val="F53E07C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6A14D0A"/>
    <w:multiLevelType w:val="hybridMultilevel"/>
    <w:tmpl w:val="FDE4CA8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6C832AA"/>
    <w:multiLevelType w:val="hybridMultilevel"/>
    <w:tmpl w:val="957E6B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8FE0BE2"/>
    <w:multiLevelType w:val="hybridMultilevel"/>
    <w:tmpl w:val="63845A6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BA71CDF"/>
    <w:multiLevelType w:val="hybridMultilevel"/>
    <w:tmpl w:val="9C0AAD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BF82647"/>
    <w:multiLevelType w:val="hybridMultilevel"/>
    <w:tmpl w:val="019E6B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CD55584"/>
    <w:multiLevelType w:val="hybridMultilevel"/>
    <w:tmpl w:val="39C4717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D30011A"/>
    <w:multiLevelType w:val="hybridMultilevel"/>
    <w:tmpl w:val="41F6F9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8C4AF0"/>
    <w:multiLevelType w:val="hybridMultilevel"/>
    <w:tmpl w:val="8408AC6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D9E21F9"/>
    <w:multiLevelType w:val="hybridMultilevel"/>
    <w:tmpl w:val="96C211C4"/>
    <w:lvl w:ilvl="0" w:tplc="020E2BB2">
      <w:start w:val="1"/>
      <w:numFmt w:val="lowerLetter"/>
      <w:lvlText w:val="%1)"/>
      <w:lvlJc w:val="left"/>
      <w:pPr>
        <w:ind w:left="720" w:hanging="360"/>
      </w:pPr>
    </w:lvl>
    <w:lvl w:ilvl="1" w:tplc="AF0258DC">
      <w:start w:val="1"/>
      <w:numFmt w:val="lowerLetter"/>
      <w:lvlText w:val="%2."/>
      <w:lvlJc w:val="left"/>
      <w:pPr>
        <w:ind w:left="1440" w:hanging="360"/>
      </w:pPr>
    </w:lvl>
    <w:lvl w:ilvl="2" w:tplc="4F2484B2">
      <w:start w:val="1"/>
      <w:numFmt w:val="lowerRoman"/>
      <w:lvlText w:val="%3."/>
      <w:lvlJc w:val="right"/>
      <w:pPr>
        <w:ind w:left="2160" w:hanging="180"/>
      </w:pPr>
    </w:lvl>
    <w:lvl w:ilvl="3" w:tplc="3E3003DC">
      <w:start w:val="1"/>
      <w:numFmt w:val="decimal"/>
      <w:lvlText w:val="%4."/>
      <w:lvlJc w:val="left"/>
      <w:pPr>
        <w:ind w:left="2880" w:hanging="360"/>
      </w:pPr>
    </w:lvl>
    <w:lvl w:ilvl="4" w:tplc="927AF7CA">
      <w:start w:val="1"/>
      <w:numFmt w:val="lowerLetter"/>
      <w:lvlText w:val="%5."/>
      <w:lvlJc w:val="left"/>
      <w:pPr>
        <w:ind w:left="3600" w:hanging="360"/>
      </w:pPr>
    </w:lvl>
    <w:lvl w:ilvl="5" w:tplc="CD389996">
      <w:start w:val="1"/>
      <w:numFmt w:val="lowerRoman"/>
      <w:lvlText w:val="%6."/>
      <w:lvlJc w:val="right"/>
      <w:pPr>
        <w:ind w:left="4320" w:hanging="180"/>
      </w:pPr>
    </w:lvl>
    <w:lvl w:ilvl="6" w:tplc="91B0814A">
      <w:start w:val="1"/>
      <w:numFmt w:val="decimal"/>
      <w:lvlText w:val="%7."/>
      <w:lvlJc w:val="left"/>
      <w:pPr>
        <w:ind w:left="5040" w:hanging="360"/>
      </w:pPr>
    </w:lvl>
    <w:lvl w:ilvl="7" w:tplc="6E7E74C0">
      <w:start w:val="1"/>
      <w:numFmt w:val="lowerLetter"/>
      <w:lvlText w:val="%8."/>
      <w:lvlJc w:val="left"/>
      <w:pPr>
        <w:ind w:left="5760" w:hanging="360"/>
      </w:pPr>
    </w:lvl>
    <w:lvl w:ilvl="8" w:tplc="534C2460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A90ACB"/>
    <w:multiLevelType w:val="hybridMultilevel"/>
    <w:tmpl w:val="08F61F9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E5968E9"/>
    <w:multiLevelType w:val="hybridMultilevel"/>
    <w:tmpl w:val="510A83E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E6E2685"/>
    <w:multiLevelType w:val="hybridMultilevel"/>
    <w:tmpl w:val="FD3EC908"/>
    <w:lvl w:ilvl="0" w:tplc="04130017">
      <w:start w:val="1"/>
      <w:numFmt w:val="lowerLetter"/>
      <w:lvlText w:val="%1)"/>
      <w:lvlJc w:val="left"/>
      <w:pPr>
        <w:ind w:left="764" w:hanging="360"/>
      </w:pPr>
    </w:lvl>
    <w:lvl w:ilvl="1" w:tplc="04130019" w:tentative="1">
      <w:start w:val="1"/>
      <w:numFmt w:val="lowerLetter"/>
      <w:lvlText w:val="%2."/>
      <w:lvlJc w:val="left"/>
      <w:pPr>
        <w:ind w:left="1484" w:hanging="360"/>
      </w:pPr>
    </w:lvl>
    <w:lvl w:ilvl="2" w:tplc="0413001B" w:tentative="1">
      <w:start w:val="1"/>
      <w:numFmt w:val="lowerRoman"/>
      <w:lvlText w:val="%3."/>
      <w:lvlJc w:val="right"/>
      <w:pPr>
        <w:ind w:left="2204" w:hanging="180"/>
      </w:pPr>
    </w:lvl>
    <w:lvl w:ilvl="3" w:tplc="0413000F" w:tentative="1">
      <w:start w:val="1"/>
      <w:numFmt w:val="decimal"/>
      <w:lvlText w:val="%4."/>
      <w:lvlJc w:val="left"/>
      <w:pPr>
        <w:ind w:left="2924" w:hanging="360"/>
      </w:pPr>
    </w:lvl>
    <w:lvl w:ilvl="4" w:tplc="04130019" w:tentative="1">
      <w:start w:val="1"/>
      <w:numFmt w:val="lowerLetter"/>
      <w:lvlText w:val="%5."/>
      <w:lvlJc w:val="left"/>
      <w:pPr>
        <w:ind w:left="3644" w:hanging="360"/>
      </w:pPr>
    </w:lvl>
    <w:lvl w:ilvl="5" w:tplc="0413001B" w:tentative="1">
      <w:start w:val="1"/>
      <w:numFmt w:val="lowerRoman"/>
      <w:lvlText w:val="%6."/>
      <w:lvlJc w:val="right"/>
      <w:pPr>
        <w:ind w:left="4364" w:hanging="180"/>
      </w:pPr>
    </w:lvl>
    <w:lvl w:ilvl="6" w:tplc="0413000F" w:tentative="1">
      <w:start w:val="1"/>
      <w:numFmt w:val="decimal"/>
      <w:lvlText w:val="%7."/>
      <w:lvlJc w:val="left"/>
      <w:pPr>
        <w:ind w:left="5084" w:hanging="360"/>
      </w:pPr>
    </w:lvl>
    <w:lvl w:ilvl="7" w:tplc="04130019" w:tentative="1">
      <w:start w:val="1"/>
      <w:numFmt w:val="lowerLetter"/>
      <w:lvlText w:val="%8."/>
      <w:lvlJc w:val="left"/>
      <w:pPr>
        <w:ind w:left="5804" w:hanging="360"/>
      </w:pPr>
    </w:lvl>
    <w:lvl w:ilvl="8" w:tplc="0413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8" w15:restartNumberingAfterBreak="0">
    <w:nsid w:val="50D95F5D"/>
    <w:multiLevelType w:val="hybridMultilevel"/>
    <w:tmpl w:val="C58E6B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20E1A26"/>
    <w:multiLevelType w:val="hybridMultilevel"/>
    <w:tmpl w:val="5532B0A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35A739F"/>
    <w:multiLevelType w:val="hybridMultilevel"/>
    <w:tmpl w:val="B34028F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3BF7C7F"/>
    <w:multiLevelType w:val="hybridMultilevel"/>
    <w:tmpl w:val="6122CF80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542977AD"/>
    <w:multiLevelType w:val="hybridMultilevel"/>
    <w:tmpl w:val="F8A0BA5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4906A10"/>
    <w:multiLevelType w:val="hybridMultilevel"/>
    <w:tmpl w:val="2CB8DB6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69B3C2A"/>
    <w:multiLevelType w:val="hybridMultilevel"/>
    <w:tmpl w:val="4B24F19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6C46428"/>
    <w:multiLevelType w:val="hybridMultilevel"/>
    <w:tmpl w:val="322C0C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8712235"/>
    <w:multiLevelType w:val="hybridMultilevel"/>
    <w:tmpl w:val="0A1C4DE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9D5778D"/>
    <w:multiLevelType w:val="hybridMultilevel"/>
    <w:tmpl w:val="973C83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A0D6B8B"/>
    <w:multiLevelType w:val="hybridMultilevel"/>
    <w:tmpl w:val="92648E2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ACF793A"/>
    <w:multiLevelType w:val="hybridMultilevel"/>
    <w:tmpl w:val="C8DC37B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CF61D3C"/>
    <w:multiLevelType w:val="hybridMultilevel"/>
    <w:tmpl w:val="6E52995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EC6B71"/>
    <w:multiLevelType w:val="hybridMultilevel"/>
    <w:tmpl w:val="EE8C2D4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EE967D0"/>
    <w:multiLevelType w:val="hybridMultilevel"/>
    <w:tmpl w:val="78BAE3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F300C63"/>
    <w:multiLevelType w:val="hybridMultilevel"/>
    <w:tmpl w:val="494436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F687541"/>
    <w:multiLevelType w:val="hybridMultilevel"/>
    <w:tmpl w:val="5D50375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1AA73F2"/>
    <w:multiLevelType w:val="hybridMultilevel"/>
    <w:tmpl w:val="D8F0060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2885827"/>
    <w:multiLevelType w:val="hybridMultilevel"/>
    <w:tmpl w:val="8E8284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2F22FC1"/>
    <w:multiLevelType w:val="hybridMultilevel"/>
    <w:tmpl w:val="0C58E1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2FF23F7"/>
    <w:multiLevelType w:val="hybridMultilevel"/>
    <w:tmpl w:val="87CE4E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4D96"/>
    <w:multiLevelType w:val="hybridMultilevel"/>
    <w:tmpl w:val="DE421B1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479418C"/>
    <w:multiLevelType w:val="hybridMultilevel"/>
    <w:tmpl w:val="C2CC7D1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5D38F6"/>
    <w:multiLevelType w:val="hybridMultilevel"/>
    <w:tmpl w:val="C55AC4C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D46740E"/>
    <w:multiLevelType w:val="hybridMultilevel"/>
    <w:tmpl w:val="5A386DB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EAA34C9"/>
    <w:multiLevelType w:val="hybridMultilevel"/>
    <w:tmpl w:val="603432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EB43515"/>
    <w:multiLevelType w:val="hybridMultilevel"/>
    <w:tmpl w:val="D2AA74A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FF55DDF"/>
    <w:multiLevelType w:val="hybridMultilevel"/>
    <w:tmpl w:val="0A58506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0472D41"/>
    <w:multiLevelType w:val="hybridMultilevel"/>
    <w:tmpl w:val="BFEEB1B4"/>
    <w:lvl w:ilvl="0" w:tplc="04130017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1A229AB"/>
    <w:multiLevelType w:val="hybridMultilevel"/>
    <w:tmpl w:val="2850CA34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2615497"/>
    <w:multiLevelType w:val="hybridMultilevel"/>
    <w:tmpl w:val="3B4C3C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9D421D"/>
    <w:multiLevelType w:val="hybridMultilevel"/>
    <w:tmpl w:val="F5C2CD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055C2"/>
    <w:multiLevelType w:val="hybridMultilevel"/>
    <w:tmpl w:val="1ED29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5911540"/>
    <w:multiLevelType w:val="hybridMultilevel"/>
    <w:tmpl w:val="D5D03BF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2" w15:restartNumberingAfterBreak="0">
    <w:nsid w:val="77542844"/>
    <w:multiLevelType w:val="hybridMultilevel"/>
    <w:tmpl w:val="B8EEFB9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3" w15:restartNumberingAfterBreak="0">
    <w:nsid w:val="777A5F5E"/>
    <w:multiLevelType w:val="hybridMultilevel"/>
    <w:tmpl w:val="A5ECF17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7F71424"/>
    <w:multiLevelType w:val="hybridMultilevel"/>
    <w:tmpl w:val="3DFC71C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C615685"/>
    <w:multiLevelType w:val="hybridMultilevel"/>
    <w:tmpl w:val="14045E0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C714F99"/>
    <w:multiLevelType w:val="hybridMultilevel"/>
    <w:tmpl w:val="F5AC8DD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FB6C59"/>
    <w:multiLevelType w:val="hybridMultilevel"/>
    <w:tmpl w:val="C97AC4A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990693">
    <w:abstractNumId w:val="24"/>
  </w:num>
  <w:num w:numId="2" w16cid:durableId="1750273153">
    <w:abstractNumId w:val="64"/>
  </w:num>
  <w:num w:numId="3" w16cid:durableId="1509714556">
    <w:abstractNumId w:val="62"/>
  </w:num>
  <w:num w:numId="4" w16cid:durableId="342511375">
    <w:abstractNumId w:val="25"/>
  </w:num>
  <w:num w:numId="5" w16cid:durableId="1351177512">
    <w:abstractNumId w:val="33"/>
  </w:num>
  <w:num w:numId="6" w16cid:durableId="2125733911">
    <w:abstractNumId w:val="32"/>
  </w:num>
  <w:num w:numId="7" w16cid:durableId="1811441017">
    <w:abstractNumId w:val="83"/>
  </w:num>
  <w:num w:numId="8" w16cid:durableId="2080011591">
    <w:abstractNumId w:val="51"/>
  </w:num>
  <w:num w:numId="9" w16cid:durableId="1019158897">
    <w:abstractNumId w:val="97"/>
  </w:num>
  <w:num w:numId="10" w16cid:durableId="743988577">
    <w:abstractNumId w:val="10"/>
  </w:num>
  <w:num w:numId="11" w16cid:durableId="1813791537">
    <w:abstractNumId w:val="98"/>
  </w:num>
  <w:num w:numId="12" w16cid:durableId="1580285821">
    <w:abstractNumId w:val="96"/>
  </w:num>
  <w:num w:numId="13" w16cid:durableId="1416855487">
    <w:abstractNumId w:val="21"/>
  </w:num>
  <w:num w:numId="14" w16cid:durableId="1890796969">
    <w:abstractNumId w:val="91"/>
  </w:num>
  <w:num w:numId="15" w16cid:durableId="465008987">
    <w:abstractNumId w:val="77"/>
  </w:num>
  <w:num w:numId="16" w16cid:durableId="1525442683">
    <w:abstractNumId w:val="13"/>
  </w:num>
  <w:num w:numId="17" w16cid:durableId="996884585">
    <w:abstractNumId w:val="43"/>
  </w:num>
  <w:num w:numId="18" w16cid:durableId="1859848590">
    <w:abstractNumId w:val="18"/>
  </w:num>
  <w:num w:numId="19" w16cid:durableId="1263415112">
    <w:abstractNumId w:val="49"/>
  </w:num>
  <w:num w:numId="20" w16cid:durableId="433668247">
    <w:abstractNumId w:val="42"/>
  </w:num>
  <w:num w:numId="21" w16cid:durableId="1466702157">
    <w:abstractNumId w:val="57"/>
  </w:num>
  <w:num w:numId="22" w16cid:durableId="1429229345">
    <w:abstractNumId w:val="39"/>
  </w:num>
  <w:num w:numId="23" w16cid:durableId="338310740">
    <w:abstractNumId w:val="2"/>
  </w:num>
  <w:num w:numId="24" w16cid:durableId="1813867492">
    <w:abstractNumId w:val="79"/>
  </w:num>
  <w:num w:numId="25" w16cid:durableId="475224991">
    <w:abstractNumId w:val="94"/>
  </w:num>
  <w:num w:numId="26" w16cid:durableId="908661250">
    <w:abstractNumId w:val="19"/>
  </w:num>
  <w:num w:numId="27" w16cid:durableId="1446844384">
    <w:abstractNumId w:val="16"/>
  </w:num>
  <w:num w:numId="28" w16cid:durableId="529538663">
    <w:abstractNumId w:val="7"/>
  </w:num>
  <w:num w:numId="29" w16cid:durableId="1160273062">
    <w:abstractNumId w:val="65"/>
  </w:num>
  <w:num w:numId="30" w16cid:durableId="542253949">
    <w:abstractNumId w:val="35"/>
  </w:num>
  <w:num w:numId="31" w16cid:durableId="525947542">
    <w:abstractNumId w:val="75"/>
  </w:num>
  <w:num w:numId="32" w16cid:durableId="532426704">
    <w:abstractNumId w:val="36"/>
  </w:num>
  <w:num w:numId="33" w16cid:durableId="1882933813">
    <w:abstractNumId w:val="14"/>
  </w:num>
  <w:num w:numId="34" w16cid:durableId="1564680279">
    <w:abstractNumId w:val="90"/>
  </w:num>
  <w:num w:numId="35" w16cid:durableId="1046832203">
    <w:abstractNumId w:val="50"/>
  </w:num>
  <w:num w:numId="36" w16cid:durableId="54162074">
    <w:abstractNumId w:val="88"/>
  </w:num>
  <w:num w:numId="37" w16cid:durableId="536964643">
    <w:abstractNumId w:val="3"/>
  </w:num>
  <w:num w:numId="38" w16cid:durableId="1392074125">
    <w:abstractNumId w:val="82"/>
  </w:num>
  <w:num w:numId="39" w16cid:durableId="471482916">
    <w:abstractNumId w:val="20"/>
  </w:num>
  <w:num w:numId="40" w16cid:durableId="880434217">
    <w:abstractNumId w:val="56"/>
  </w:num>
  <w:num w:numId="41" w16cid:durableId="691609616">
    <w:abstractNumId w:val="44"/>
  </w:num>
  <w:num w:numId="42" w16cid:durableId="25372565">
    <w:abstractNumId w:val="92"/>
  </w:num>
  <w:num w:numId="43" w16cid:durableId="1446384090">
    <w:abstractNumId w:val="105"/>
  </w:num>
  <w:num w:numId="44" w16cid:durableId="1748187534">
    <w:abstractNumId w:val="107"/>
  </w:num>
  <w:num w:numId="45" w16cid:durableId="1655376294">
    <w:abstractNumId w:val="47"/>
  </w:num>
  <w:num w:numId="46" w16cid:durableId="763914661">
    <w:abstractNumId w:val="46"/>
  </w:num>
  <w:num w:numId="47" w16cid:durableId="212542599">
    <w:abstractNumId w:val="99"/>
  </w:num>
  <w:num w:numId="48" w16cid:durableId="328413950">
    <w:abstractNumId w:val="63"/>
  </w:num>
  <w:num w:numId="49" w16cid:durableId="953828158">
    <w:abstractNumId w:val="89"/>
  </w:num>
  <w:num w:numId="50" w16cid:durableId="1812167664">
    <w:abstractNumId w:val="95"/>
  </w:num>
  <w:num w:numId="51" w16cid:durableId="2108502883">
    <w:abstractNumId w:val="23"/>
  </w:num>
  <w:num w:numId="52" w16cid:durableId="1122385623">
    <w:abstractNumId w:val="87"/>
  </w:num>
  <w:num w:numId="53" w16cid:durableId="147521973">
    <w:abstractNumId w:val="86"/>
  </w:num>
  <w:num w:numId="54" w16cid:durableId="1564948736">
    <w:abstractNumId w:val="0"/>
  </w:num>
  <w:num w:numId="55" w16cid:durableId="1424835585">
    <w:abstractNumId w:val="45"/>
  </w:num>
  <w:num w:numId="56" w16cid:durableId="1934624546">
    <w:abstractNumId w:val="71"/>
  </w:num>
  <w:num w:numId="57" w16cid:durableId="2006976438">
    <w:abstractNumId w:val="101"/>
  </w:num>
  <w:num w:numId="58" w16cid:durableId="1052387850">
    <w:abstractNumId w:val="100"/>
  </w:num>
  <w:num w:numId="59" w16cid:durableId="1558663725">
    <w:abstractNumId w:val="12"/>
  </w:num>
  <w:num w:numId="60" w16cid:durableId="1824925800">
    <w:abstractNumId w:val="102"/>
  </w:num>
  <w:num w:numId="61" w16cid:durableId="1751198783">
    <w:abstractNumId w:val="17"/>
  </w:num>
  <w:num w:numId="62" w16cid:durableId="619609165">
    <w:abstractNumId w:val="81"/>
  </w:num>
  <w:num w:numId="63" w16cid:durableId="1710449401">
    <w:abstractNumId w:val="1"/>
  </w:num>
  <w:num w:numId="64" w16cid:durableId="1464886866">
    <w:abstractNumId w:val="59"/>
  </w:num>
  <w:num w:numId="65" w16cid:durableId="1492482157">
    <w:abstractNumId w:val="70"/>
  </w:num>
  <w:num w:numId="66" w16cid:durableId="1642613578">
    <w:abstractNumId w:val="74"/>
  </w:num>
  <w:num w:numId="67" w16cid:durableId="2025790194">
    <w:abstractNumId w:val="72"/>
  </w:num>
  <w:num w:numId="68" w16cid:durableId="1666278378">
    <w:abstractNumId w:val="60"/>
  </w:num>
  <w:num w:numId="69" w16cid:durableId="1067916907">
    <w:abstractNumId w:val="80"/>
  </w:num>
  <w:num w:numId="70" w16cid:durableId="1122651259">
    <w:abstractNumId w:val="68"/>
  </w:num>
  <w:num w:numId="71" w16cid:durableId="378405729">
    <w:abstractNumId w:val="67"/>
  </w:num>
  <w:num w:numId="72" w16cid:durableId="1943605796">
    <w:abstractNumId w:val="34"/>
  </w:num>
  <w:num w:numId="73" w16cid:durableId="449014226">
    <w:abstractNumId w:val="78"/>
  </w:num>
  <w:num w:numId="74" w16cid:durableId="138574794">
    <w:abstractNumId w:val="29"/>
  </w:num>
  <w:num w:numId="75" w16cid:durableId="844318927">
    <w:abstractNumId w:val="5"/>
  </w:num>
  <w:num w:numId="76" w16cid:durableId="1979914679">
    <w:abstractNumId w:val="11"/>
  </w:num>
  <w:num w:numId="77" w16cid:durableId="1272516386">
    <w:abstractNumId w:val="93"/>
  </w:num>
  <w:num w:numId="78" w16cid:durableId="551700539">
    <w:abstractNumId w:val="40"/>
  </w:num>
  <w:num w:numId="79" w16cid:durableId="35013774">
    <w:abstractNumId w:val="6"/>
  </w:num>
  <w:num w:numId="80" w16cid:durableId="1509557100">
    <w:abstractNumId w:val="53"/>
  </w:num>
  <w:num w:numId="81" w16cid:durableId="1988901029">
    <w:abstractNumId w:val="103"/>
  </w:num>
  <w:num w:numId="82" w16cid:durableId="1796673067">
    <w:abstractNumId w:val="26"/>
  </w:num>
  <w:num w:numId="83" w16cid:durableId="1375740908">
    <w:abstractNumId w:val="69"/>
  </w:num>
  <w:num w:numId="84" w16cid:durableId="1909654604">
    <w:abstractNumId w:val="15"/>
  </w:num>
  <w:num w:numId="85" w16cid:durableId="1525436469">
    <w:abstractNumId w:val="41"/>
  </w:num>
  <w:num w:numId="86" w16cid:durableId="1216742252">
    <w:abstractNumId w:val="8"/>
  </w:num>
  <w:num w:numId="87" w16cid:durableId="1357584589">
    <w:abstractNumId w:val="104"/>
  </w:num>
  <w:num w:numId="88" w16cid:durableId="1861042077">
    <w:abstractNumId w:val="85"/>
  </w:num>
  <w:num w:numId="89" w16cid:durableId="1447501997">
    <w:abstractNumId w:val="22"/>
  </w:num>
  <w:num w:numId="90" w16cid:durableId="121729640">
    <w:abstractNumId w:val="30"/>
  </w:num>
  <w:num w:numId="91" w16cid:durableId="1460958419">
    <w:abstractNumId w:val="52"/>
  </w:num>
  <w:num w:numId="92" w16cid:durableId="1510414658">
    <w:abstractNumId w:val="48"/>
  </w:num>
  <w:num w:numId="93" w16cid:durableId="859976628">
    <w:abstractNumId w:val="31"/>
  </w:num>
  <w:num w:numId="94" w16cid:durableId="1093163789">
    <w:abstractNumId w:val="38"/>
  </w:num>
  <w:num w:numId="95" w16cid:durableId="1781678167">
    <w:abstractNumId w:val="106"/>
  </w:num>
  <w:num w:numId="96" w16cid:durableId="1448281273">
    <w:abstractNumId w:val="84"/>
  </w:num>
  <w:num w:numId="97" w16cid:durableId="61612004">
    <w:abstractNumId w:val="37"/>
  </w:num>
  <w:num w:numId="98" w16cid:durableId="41755750">
    <w:abstractNumId w:val="66"/>
  </w:num>
  <w:num w:numId="99" w16cid:durableId="1125932680">
    <w:abstractNumId w:val="28"/>
  </w:num>
  <w:num w:numId="100" w16cid:durableId="1248032019">
    <w:abstractNumId w:val="4"/>
  </w:num>
  <w:num w:numId="101" w16cid:durableId="678041789">
    <w:abstractNumId w:val="55"/>
  </w:num>
  <w:num w:numId="102" w16cid:durableId="1033262561">
    <w:abstractNumId w:val="73"/>
  </w:num>
  <w:num w:numId="103" w16cid:durableId="433867489">
    <w:abstractNumId w:val="58"/>
  </w:num>
  <w:num w:numId="104" w16cid:durableId="738555245">
    <w:abstractNumId w:val="27"/>
  </w:num>
  <w:num w:numId="105" w16cid:durableId="2012488272">
    <w:abstractNumId w:val="9"/>
  </w:num>
  <w:num w:numId="106" w16cid:durableId="1947927597">
    <w:abstractNumId w:val="76"/>
  </w:num>
  <w:num w:numId="107" w16cid:durableId="728383715">
    <w:abstractNumId w:val="54"/>
  </w:num>
  <w:num w:numId="108" w16cid:durableId="1655135361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Nationale Opera &amp; Ballet"/>
    <w:docVar w:name="idxEntity" w:val="0"/>
    <w:docVar w:name="idxNaam" w:val="NO&amp;B"/>
    <w:docVar w:name="Language" w:val="NL"/>
    <w:docVar w:name="txtAan" w:val="Aan"/>
    <w:docVar w:name="txtAbsent" w:val="Afwezig"/>
    <w:docVar w:name="txtAction" w:val="Actie"/>
    <w:docVar w:name="txtActionList" w:val="Actielijst"/>
    <w:docVar w:name="txtAgenda" w:val="Agenda"/>
    <w:docVar w:name="txtAgendaItems" w:val="Agendapunten"/>
    <w:docVar w:name="txtAgendaPoint" w:val="Agendapunt"/>
    <w:docVar w:name="txtAgreements" w:val="Afspraken"/>
    <w:docVar w:name="txtAOB" w:val="Rondvraag"/>
    <w:docVar w:name="txtAppendix1" w:val="BIJLAGEN"/>
    <w:docVar w:name="txtAppendix2" w:val="B.%2"/>
    <w:docVar w:name="txtAppendix3" w:val="B.%2.%3"/>
    <w:docVar w:name="txtAttn" w:val="t.a.v."/>
    <w:docVar w:name="txtBudget" w:val="Budget"/>
    <w:docVar w:name="txtCC" w:val="KVK"/>
    <w:docVar w:name="txtChairman" w:val="Voorzitter"/>
    <w:docVar w:name="txtClosure" w:val="Sluiting"/>
    <w:docVar w:name="txtCommunication" w:val="Communicatie"/>
    <w:docVar w:name="txtConcerning" w:val="Betreft"/>
    <w:docVar w:name="txtContact" w:val="Contactpersoon"/>
    <w:docVar w:name="txtContactPerson" w:val="IDEA-contactpersoon"/>
    <w:docVar w:name="txtCreditNote" w:val="Creditfactuur"/>
    <w:docVar w:name="txtDate" w:val="Datum"/>
    <w:docVar w:name="txtDear" w:val="Beste"/>
    <w:docVar w:name="txtExcused" w:val="Verhinderd"/>
    <w:docVar w:name="txtIntroduction" w:val="Inleiding"/>
    <w:docVar w:name="txtIntroductionToIC" w:val="Inleiding tot IDEA Consult"/>
    <w:docVar w:name="txtInvitees" w:val="Uitgenodigd"/>
    <w:docVar w:name="txtInvoice" w:val="FACTUUR"/>
    <w:docVar w:name="txtItem" w:val="Item"/>
    <w:docVar w:name="txtKindRegards" w:val="Met vriendelijke groet"/>
    <w:docVar w:name="txtLocation" w:val="Locatie"/>
    <w:docVar w:name="txtMeeting" w:val="Overleg"/>
    <w:docVar w:name="txtMemo" w:val="Notitie"/>
    <w:docVar w:name="txtMethodology" w:val="Methodologie"/>
    <w:docVar w:name="txtMinutes" w:val="VERSLAG"/>
    <w:docVar w:name="txtMomDD" w:val="Notulen vorige vergadering D.D."/>
    <w:docVar w:name="txtNotes" w:val="Verslag"/>
    <w:docVar w:name="txtNumber" w:val="Nummer"/>
    <w:docVar w:name="txtOpdracht" w:val="In opdracht van"/>
    <w:docVar w:name="txtOpening" w:val="Opening"/>
    <w:docVar w:name="txtPlace" w:val="Plaats"/>
    <w:docVar w:name="txtPlanOfAction" w:val="Plan van aanpak"/>
    <w:docVar w:name="txtPostAddress" w:val="Postadres"/>
    <w:docVar w:name="txtPresent" w:val="Aanwezig"/>
    <w:docVar w:name="txtRecipients" w:val="Uitgenodigd"/>
    <w:docVar w:name="txtReference" w:val="Kenmerk"/>
    <w:docVar w:name="txtReport" w:val="Rapport"/>
    <w:docVar w:name="txtReportPreviousMeeting" w:val="Verslag vorige bijeenkomst"/>
    <w:docVar w:name="txtStatus" w:val="Status"/>
    <w:docVar w:name="txtTheNetherlands" w:val="Nederland"/>
    <w:docVar w:name="txtTime" w:val="Tijd"/>
    <w:docVar w:name="txtTimeAndLocation" w:val="Tijd en locatie"/>
    <w:docVar w:name="txtTiming" w:val="Tijdpad"/>
    <w:docVar w:name="txtTo" w:val="Aan"/>
    <w:docVar w:name="txtTOC" w:val="Inhoudsopgave"/>
    <w:docVar w:name="txtVan" w:val="Van"/>
    <w:docVar w:name="txtVarious" w:val="Varia"/>
    <w:docVar w:name="txtVAT" w:val="BTW"/>
    <w:docVar w:name="txtVisitAddress" w:val="Bezoekadres"/>
    <w:docVar w:name="txtWhen" w:val="Wanneer"/>
    <w:docVar w:name="txtWho" w:val="Wie"/>
    <w:docVar w:name="txtYourReference" w:val="Uw referentie"/>
  </w:docVars>
  <w:rsids>
    <w:rsidRoot w:val="008E140B"/>
    <w:rsid w:val="0006551D"/>
    <w:rsid w:val="000948D2"/>
    <w:rsid w:val="00107A9F"/>
    <w:rsid w:val="00187AAC"/>
    <w:rsid w:val="001A577D"/>
    <w:rsid w:val="001C48FD"/>
    <w:rsid w:val="001F1FB1"/>
    <w:rsid w:val="002068BD"/>
    <w:rsid w:val="00270566"/>
    <w:rsid w:val="002B2B10"/>
    <w:rsid w:val="002E3A7D"/>
    <w:rsid w:val="00305290"/>
    <w:rsid w:val="00361694"/>
    <w:rsid w:val="00365D6B"/>
    <w:rsid w:val="00373605"/>
    <w:rsid w:val="00390BBA"/>
    <w:rsid w:val="003C47C5"/>
    <w:rsid w:val="003F3AA2"/>
    <w:rsid w:val="004138C2"/>
    <w:rsid w:val="004160B1"/>
    <w:rsid w:val="00430391"/>
    <w:rsid w:val="004309F7"/>
    <w:rsid w:val="00432447"/>
    <w:rsid w:val="004B1D63"/>
    <w:rsid w:val="004C447E"/>
    <w:rsid w:val="004C53C5"/>
    <w:rsid w:val="004D4A61"/>
    <w:rsid w:val="004D6E92"/>
    <w:rsid w:val="004E0F66"/>
    <w:rsid w:val="00504A07"/>
    <w:rsid w:val="00507F79"/>
    <w:rsid w:val="005335C7"/>
    <w:rsid w:val="00536D0F"/>
    <w:rsid w:val="00537E1D"/>
    <w:rsid w:val="00544075"/>
    <w:rsid w:val="00554DF1"/>
    <w:rsid w:val="00567886"/>
    <w:rsid w:val="005B21C6"/>
    <w:rsid w:val="005C3019"/>
    <w:rsid w:val="006008C3"/>
    <w:rsid w:val="00606166"/>
    <w:rsid w:val="006403E5"/>
    <w:rsid w:val="006D14D7"/>
    <w:rsid w:val="006F715A"/>
    <w:rsid w:val="00715662"/>
    <w:rsid w:val="0071712A"/>
    <w:rsid w:val="00742D5A"/>
    <w:rsid w:val="00746680"/>
    <w:rsid w:val="00763710"/>
    <w:rsid w:val="0077206A"/>
    <w:rsid w:val="007B3A6B"/>
    <w:rsid w:val="007E29E6"/>
    <w:rsid w:val="00845546"/>
    <w:rsid w:val="008A7BBF"/>
    <w:rsid w:val="008E140B"/>
    <w:rsid w:val="008F43DA"/>
    <w:rsid w:val="0099664E"/>
    <w:rsid w:val="009D0622"/>
    <w:rsid w:val="009E5E04"/>
    <w:rsid w:val="00A4230C"/>
    <w:rsid w:val="00A51C0B"/>
    <w:rsid w:val="00A83BCC"/>
    <w:rsid w:val="00AB154D"/>
    <w:rsid w:val="00AB3E88"/>
    <w:rsid w:val="00B21A7A"/>
    <w:rsid w:val="00B34D22"/>
    <w:rsid w:val="00B36E16"/>
    <w:rsid w:val="00B53FB6"/>
    <w:rsid w:val="00B63EE4"/>
    <w:rsid w:val="00B8508B"/>
    <w:rsid w:val="00BA7735"/>
    <w:rsid w:val="00BD2BDE"/>
    <w:rsid w:val="00C116D2"/>
    <w:rsid w:val="00C24D6F"/>
    <w:rsid w:val="00C6797B"/>
    <w:rsid w:val="00CC078D"/>
    <w:rsid w:val="00CC1388"/>
    <w:rsid w:val="00CC1A20"/>
    <w:rsid w:val="00CF606D"/>
    <w:rsid w:val="00D604AE"/>
    <w:rsid w:val="00D72D18"/>
    <w:rsid w:val="00D87630"/>
    <w:rsid w:val="00DA00D9"/>
    <w:rsid w:val="00DA636A"/>
    <w:rsid w:val="00DB0B97"/>
    <w:rsid w:val="00DB43FB"/>
    <w:rsid w:val="00E265F0"/>
    <w:rsid w:val="00E30D15"/>
    <w:rsid w:val="00E42B65"/>
    <w:rsid w:val="00E453A9"/>
    <w:rsid w:val="00E82C46"/>
    <w:rsid w:val="00F0158E"/>
    <w:rsid w:val="00F35065"/>
    <w:rsid w:val="00F80A9C"/>
    <w:rsid w:val="00FC2423"/>
    <w:rsid w:val="00FE0F48"/>
    <w:rsid w:val="07A41B87"/>
    <w:rsid w:val="1D81616C"/>
    <w:rsid w:val="1DF47ABC"/>
    <w:rsid w:val="25DA474E"/>
    <w:rsid w:val="35D75E0B"/>
    <w:rsid w:val="54A4D2F7"/>
    <w:rsid w:val="56CEFB69"/>
    <w:rsid w:val="632D5D71"/>
    <w:rsid w:val="6D80D452"/>
    <w:rsid w:val="7A00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AB3CD2"/>
  <w15:chartTrackingRefBased/>
  <w15:docId w15:val="{EA52E3D5-E2D2-47C6-94AC-86797F01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715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B850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50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7A9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655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551D"/>
  </w:style>
  <w:style w:type="paragraph" w:styleId="Voettekst">
    <w:name w:val="footer"/>
    <w:basedOn w:val="Standaard"/>
    <w:link w:val="VoettekstChar"/>
    <w:uiPriority w:val="99"/>
    <w:unhideWhenUsed/>
    <w:rsid w:val="000655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51D"/>
  </w:style>
  <w:style w:type="character" w:styleId="Hyperlink">
    <w:name w:val="Hyperlink"/>
    <w:basedOn w:val="Standaardalinea-lettertype"/>
    <w:uiPriority w:val="99"/>
    <w:unhideWhenUsed/>
    <w:rsid w:val="0006551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551D"/>
    <w:rPr>
      <w:color w:val="605E5C"/>
      <w:shd w:val="clear" w:color="auto" w:fill="E1DFDD"/>
    </w:rPr>
  </w:style>
  <w:style w:type="paragraph" w:customStyle="1" w:styleId="NOBmetaheading">
    <w:name w:val="NOB meta heading"/>
    <w:basedOn w:val="Standaard"/>
    <w:next w:val="Standaard"/>
    <w:qFormat/>
    <w:rsid w:val="00B8508B"/>
    <w:pPr>
      <w:spacing w:before="160" w:after="40" w:line="240" w:lineRule="auto"/>
    </w:pPr>
    <w:rPr>
      <w:rFonts w:asciiTheme="majorHAnsi" w:hAnsiTheme="majorHAnsi"/>
      <w:bCs/>
      <w:sz w:val="17"/>
      <w:szCs w:val="16"/>
      <w:lang w:val="en-US"/>
    </w:rPr>
  </w:style>
  <w:style w:type="paragraph" w:styleId="Geenafstand">
    <w:name w:val="No Spacing"/>
    <w:uiPriority w:val="1"/>
    <w:qFormat/>
    <w:rsid w:val="00B8508B"/>
    <w:pPr>
      <w:spacing w:after="0" w:line="240" w:lineRule="auto"/>
    </w:pPr>
  </w:style>
  <w:style w:type="paragraph" w:customStyle="1" w:styleId="Kleinekop">
    <w:name w:val="Kleine kop"/>
    <w:next w:val="Standaard"/>
    <w:rsid w:val="0006551D"/>
    <w:pPr>
      <w:spacing w:after="0" w:line="240" w:lineRule="auto"/>
    </w:pPr>
    <w:rPr>
      <w:rFonts w:ascii="Segoe UI Black" w:hAnsi="Segoe UI Black"/>
      <w:color w:val="3F3F3F" w:themeColor="text2"/>
      <w:sz w:val="14"/>
      <w:szCs w:val="1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B8508B"/>
    <w:rPr>
      <w:rFonts w:asciiTheme="majorHAnsi" w:eastAsiaTheme="majorEastAsia" w:hAnsiTheme="majorHAns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508B"/>
    <w:rPr>
      <w:rFonts w:asciiTheme="majorHAnsi" w:eastAsiaTheme="majorEastAsia" w:hAnsiTheme="majorHAnsi" w:cstheme="majorBidi"/>
      <w:sz w:val="26"/>
      <w:szCs w:val="26"/>
    </w:rPr>
  </w:style>
  <w:style w:type="table" w:styleId="Tabelraster">
    <w:name w:val="Table Grid"/>
    <w:basedOn w:val="Standaardtabel"/>
    <w:uiPriority w:val="39"/>
    <w:rsid w:val="005C3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metaheadingex">
    <w:name w:val="NOB meta heading ex"/>
    <w:basedOn w:val="Standaardalinea-lettertype"/>
    <w:uiPriority w:val="1"/>
    <w:qFormat/>
    <w:rsid w:val="00432447"/>
    <w:rPr>
      <w:rFonts w:asciiTheme="majorHAnsi" w:hAnsiTheme="majorHAnsi"/>
      <w:sz w:val="17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E5E04"/>
    <w:rPr>
      <w:color w:val="954F72"/>
      <w:u w:val="single"/>
    </w:rPr>
  </w:style>
  <w:style w:type="paragraph" w:customStyle="1" w:styleId="msonormal0">
    <w:name w:val="msonormal"/>
    <w:basedOn w:val="Standaard"/>
    <w:rsid w:val="009E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font5">
    <w:name w:val="font5"/>
    <w:basedOn w:val="Standaard"/>
    <w:rsid w:val="009E5E04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b/>
      <w:bCs/>
      <w:color w:val="000000"/>
      <w:sz w:val="26"/>
      <w:szCs w:val="26"/>
      <w:lang w:eastAsia="nl-NL"/>
    </w:rPr>
  </w:style>
  <w:style w:type="paragraph" w:customStyle="1" w:styleId="font6">
    <w:name w:val="font6"/>
    <w:basedOn w:val="Standaard"/>
    <w:rsid w:val="009E5E04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color w:val="000000"/>
      <w:sz w:val="21"/>
      <w:szCs w:val="21"/>
      <w:lang w:eastAsia="nl-NL"/>
    </w:rPr>
  </w:style>
  <w:style w:type="paragraph" w:customStyle="1" w:styleId="font7">
    <w:name w:val="font7"/>
    <w:basedOn w:val="Standaard"/>
    <w:rsid w:val="009E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nl-NL"/>
    </w:rPr>
  </w:style>
  <w:style w:type="paragraph" w:customStyle="1" w:styleId="font8">
    <w:name w:val="font8"/>
    <w:basedOn w:val="Standaard"/>
    <w:rsid w:val="009E5E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1"/>
      <w:szCs w:val="21"/>
      <w:lang w:eastAsia="nl-NL"/>
    </w:rPr>
  </w:style>
  <w:style w:type="paragraph" w:customStyle="1" w:styleId="font9">
    <w:name w:val="font9"/>
    <w:basedOn w:val="Standaard"/>
    <w:rsid w:val="009E5E0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1"/>
      <w:szCs w:val="21"/>
      <w:lang w:eastAsia="nl-NL"/>
    </w:rPr>
  </w:style>
  <w:style w:type="paragraph" w:customStyle="1" w:styleId="font10">
    <w:name w:val="font10"/>
    <w:basedOn w:val="Standaard"/>
    <w:rsid w:val="009E5E0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1"/>
      <w:szCs w:val="21"/>
      <w:lang w:eastAsia="nl-NL"/>
    </w:rPr>
  </w:style>
  <w:style w:type="paragraph" w:customStyle="1" w:styleId="xl63">
    <w:name w:val="xl63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customStyle="1" w:styleId="xl64">
    <w:name w:val="xl64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color w:val="auto"/>
      <w:sz w:val="21"/>
      <w:szCs w:val="21"/>
      <w:lang w:eastAsia="nl-NL"/>
    </w:rPr>
  </w:style>
  <w:style w:type="paragraph" w:customStyle="1" w:styleId="xl65">
    <w:name w:val="xl65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color w:val="auto"/>
      <w:sz w:val="28"/>
      <w:szCs w:val="28"/>
      <w:lang w:eastAsia="nl-NL"/>
    </w:rPr>
  </w:style>
  <w:style w:type="paragraph" w:customStyle="1" w:styleId="xl66">
    <w:name w:val="xl66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color w:val="auto"/>
      <w:sz w:val="21"/>
      <w:szCs w:val="21"/>
      <w:lang w:eastAsia="nl-NL"/>
    </w:rPr>
  </w:style>
  <w:style w:type="paragraph" w:customStyle="1" w:styleId="xl67">
    <w:name w:val="xl67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1"/>
      <w:szCs w:val="21"/>
      <w:lang w:eastAsia="nl-NL"/>
    </w:rPr>
  </w:style>
  <w:style w:type="paragraph" w:customStyle="1" w:styleId="xl68">
    <w:name w:val="xl68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color w:val="auto"/>
      <w:sz w:val="21"/>
      <w:szCs w:val="21"/>
      <w:lang w:eastAsia="nl-NL"/>
    </w:rPr>
  </w:style>
  <w:style w:type="paragraph" w:customStyle="1" w:styleId="xl69">
    <w:name w:val="xl69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color w:val="auto"/>
      <w:sz w:val="26"/>
      <w:szCs w:val="26"/>
      <w:lang w:eastAsia="nl-NL"/>
    </w:rPr>
  </w:style>
  <w:style w:type="paragraph" w:customStyle="1" w:styleId="xl70">
    <w:name w:val="xl70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1"/>
      <w:szCs w:val="21"/>
      <w:lang w:eastAsia="nl-NL"/>
    </w:rPr>
  </w:style>
  <w:style w:type="paragraph" w:customStyle="1" w:styleId="xl71">
    <w:name w:val="xl71"/>
    <w:basedOn w:val="Standaard"/>
    <w:rsid w:val="009E5E0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color w:val="auto"/>
      <w:sz w:val="24"/>
      <w:szCs w:val="24"/>
      <w:lang w:eastAsia="nl-NL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9E5E04"/>
    <w:pPr>
      <w:spacing w:line="280" w:lineRule="atLeast"/>
      <w:ind w:left="720"/>
      <w:contextualSpacing/>
    </w:pPr>
    <w:rPr>
      <w:rFonts w:ascii="Corbel" w:eastAsia="Times New Roman" w:hAnsi="Corbel" w:cs="Times New Roman"/>
      <w:color w:val="auto"/>
      <w:sz w:val="21"/>
      <w:szCs w:val="21"/>
      <w:lang w:eastAsia="nl-NL"/>
    </w:r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9E5E04"/>
    <w:rPr>
      <w:rFonts w:ascii="Corbel" w:eastAsia="Times New Roman" w:hAnsi="Corbel" w:cs="Times New Roman"/>
      <w:color w:val="auto"/>
      <w:sz w:val="21"/>
      <w:szCs w:val="21"/>
      <w:lang w:eastAsia="nl-NL"/>
    </w:rPr>
  </w:style>
  <w:style w:type="paragraph" w:customStyle="1" w:styleId="font11">
    <w:name w:val="font11"/>
    <w:basedOn w:val="Standaard"/>
    <w:rsid w:val="009E5E04"/>
    <w:pPr>
      <w:spacing w:before="100" w:beforeAutospacing="1" w:after="100" w:afterAutospacing="1" w:line="240" w:lineRule="auto"/>
    </w:pPr>
    <w:rPr>
      <w:rFonts w:ascii="Corbel" w:eastAsia="Times New Roman" w:hAnsi="Corbel" w:cs="Times New Roman"/>
      <w:color w:val="000000"/>
      <w:sz w:val="21"/>
      <w:szCs w:val="21"/>
      <w:lang w:eastAsia="nl-NL"/>
    </w:rPr>
  </w:style>
  <w:style w:type="paragraph" w:customStyle="1" w:styleId="xl72">
    <w:name w:val="xl72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rbel" w:eastAsia="Times New Roman" w:hAnsi="Corbel" w:cs="Times New Roman"/>
      <w:b/>
      <w:bCs/>
      <w:color w:val="auto"/>
      <w:sz w:val="26"/>
      <w:szCs w:val="26"/>
      <w:lang w:eastAsia="nl-NL"/>
    </w:rPr>
  </w:style>
  <w:style w:type="paragraph" w:customStyle="1" w:styleId="xl73">
    <w:name w:val="xl73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1"/>
      <w:szCs w:val="21"/>
      <w:lang w:eastAsia="nl-NL"/>
    </w:rPr>
  </w:style>
  <w:style w:type="paragraph" w:customStyle="1" w:styleId="xl74">
    <w:name w:val="xl74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color w:val="auto"/>
      <w:sz w:val="24"/>
      <w:szCs w:val="24"/>
      <w:lang w:eastAsia="nl-NL"/>
    </w:rPr>
  </w:style>
  <w:style w:type="paragraph" w:customStyle="1" w:styleId="xl75">
    <w:name w:val="xl75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i/>
      <w:iCs/>
      <w:color w:val="auto"/>
      <w:sz w:val="24"/>
      <w:szCs w:val="24"/>
      <w:lang w:eastAsia="nl-NL"/>
    </w:rPr>
  </w:style>
  <w:style w:type="paragraph" w:customStyle="1" w:styleId="xl76">
    <w:name w:val="xl76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nl-NL"/>
    </w:rPr>
  </w:style>
  <w:style w:type="paragraph" w:customStyle="1" w:styleId="xl77">
    <w:name w:val="xl77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auto"/>
      <w:sz w:val="21"/>
      <w:szCs w:val="21"/>
      <w:lang w:eastAsia="nl-NL"/>
    </w:rPr>
  </w:style>
  <w:style w:type="paragraph" w:customStyle="1" w:styleId="xl78">
    <w:name w:val="xl78"/>
    <w:basedOn w:val="Standaard"/>
    <w:rsid w:val="009E5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9E5E04"/>
    <w:pPr>
      <w:spacing w:line="240" w:lineRule="auto"/>
    </w:pPr>
    <w:rPr>
      <w:rFonts w:ascii="Times New Roman" w:eastAsia="Times New Roman" w:hAnsi="Times New Roman" w:cs="Times New Roman"/>
      <w:color w:val="auto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E5E04"/>
    <w:rPr>
      <w:rFonts w:ascii="Times New Roman" w:eastAsia="Times New Roman" w:hAnsi="Times New Roman" w:cs="Times New Roman"/>
      <w:color w:val="auto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38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138C2"/>
    <w:pPr>
      <w:spacing w:after="160" w:line="240" w:lineRule="auto"/>
    </w:pPr>
    <w:rPr>
      <w:color w:val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138C2"/>
    <w:rPr>
      <w:color w:val="auto"/>
    </w:rPr>
  </w:style>
  <w:style w:type="paragraph" w:styleId="Revisie">
    <w:name w:val="Revision"/>
    <w:hidden/>
    <w:uiPriority w:val="99"/>
    <w:semiHidden/>
    <w:rsid w:val="007E2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ekr\AppData\Roaming\NOeB-Templates\NationaleOperaBallet%20-%20Verslag.dotx" TargetMode="External"/></Relationships>
</file>

<file path=word/theme/theme1.xml><?xml version="1.0" encoding="utf-8"?>
<a:theme xmlns:a="http://schemas.openxmlformats.org/drawingml/2006/main" name="NationaleOperaBallet">
  <a:themeElements>
    <a:clrScheme name="NO&amp;B 2021">
      <a:dk1>
        <a:sysClr val="windowText" lastClr="000000"/>
      </a:dk1>
      <a:lt1>
        <a:sysClr val="window" lastClr="FFFFFF"/>
      </a:lt1>
      <a:dk2>
        <a:srgbClr val="3F3F3F"/>
      </a:dk2>
      <a:lt2>
        <a:srgbClr val="F2F2F2"/>
      </a:lt2>
      <a:accent1>
        <a:srgbClr val="FF48B0"/>
      </a:accent1>
      <a:accent2>
        <a:srgbClr val="C1F0E5"/>
      </a:accent2>
      <a:accent3>
        <a:srgbClr val="B8E0F4"/>
      </a:accent3>
      <a:accent4>
        <a:srgbClr val="FFF7B0"/>
      </a:accent4>
      <a:accent5>
        <a:srgbClr val="337674"/>
      </a:accent5>
      <a:accent6>
        <a:srgbClr val="1B4093"/>
      </a:accent6>
      <a:hlink>
        <a:srgbClr val="0000FF"/>
      </a:hlink>
      <a:folHlink>
        <a:srgbClr val="800080"/>
      </a:folHlink>
    </a:clrScheme>
    <a:fontScheme name="Aangepast 19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2DA09D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NationaleOperaBallet" id="{3F30D76A-BDCB-4AFB-B3B0-114853E2291B}" vid="{2C6FA945-578B-40AE-9439-CDE89A269D7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2024-02-26T00:00:00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EEA5090630A40B4F86295C8E265E3" ma:contentTypeVersion="10" ma:contentTypeDescription="Create a new document." ma:contentTypeScope="" ma:versionID="487f4ca8f5afc8d9e3bb723ea098e40f">
  <xsd:schema xmlns:xsd="http://www.w3.org/2001/XMLSchema" xmlns:xs="http://www.w3.org/2001/XMLSchema" xmlns:p="http://schemas.microsoft.com/office/2006/metadata/properties" xmlns:ns2="e5319e32-8ccd-4be0-9c2a-dca4413c3e6a" xmlns:ns3="8a24d9cb-238c-4c55-82f7-9e557d547da0" targetNamespace="http://schemas.microsoft.com/office/2006/metadata/properties" ma:root="true" ma:fieldsID="baf798608d55d08a778821fec3962606" ns2:_="" ns3:_="">
    <xsd:import namespace="e5319e32-8ccd-4be0-9c2a-dca4413c3e6a"/>
    <xsd:import namespace="8a24d9cb-238c-4c55-82f7-9e557d547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19e32-8ccd-4be0-9c2a-dca4413c3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d9cb-238c-4c55-82f7-9e557d547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Extra xmlns="Extra">
  <Name/>
  <Function>dsflkjdfklsj</Function>
  <Address/>
  <Email/>
  <Telephone/>
  <Reference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41F2E0-D066-4E1B-8A15-C851A3ED10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B39D5-132C-4786-889B-134FC9EA6C78}"/>
</file>

<file path=customXml/itemProps4.xml><?xml version="1.0" encoding="utf-8"?>
<ds:datastoreItem xmlns:ds="http://schemas.openxmlformats.org/officeDocument/2006/customXml" ds:itemID="{6C13EEEF-3B74-40C9-8462-EAA7C5C0D5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E2ACE5-1FB0-4B3D-982C-6320E292A15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FCCC9C-1789-4B13-A18E-06E51D8EDAD1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C:\Users\miekr\AppData\Roaming\NOeB-Templates\NationaleOperaBallet - Verslag.dotx</Template>
  <TotalTime>0</TotalTime>
  <Pages>17</Pages>
  <Words>1341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 van Huizen</dc:creator>
  <cp:keywords/>
  <dc:description/>
  <cp:lastModifiedBy>Haar, Raymond van der (RWS PPO)</cp:lastModifiedBy>
  <cp:revision>2</cp:revision>
  <dcterms:created xsi:type="dcterms:W3CDTF">2024-07-10T13:26:00Z</dcterms:created>
  <dcterms:modified xsi:type="dcterms:W3CDTF">2024-07-10T13:26:00Z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0x0101005F4EEA5090630A40B4F86295C8E265E3</vt:lpwstr>
  </property>
</Properties>
</file>