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004B9" w14:textId="77777777" w:rsidR="00B425D5" w:rsidRPr="00E12ACF" w:rsidRDefault="00B425D5" w:rsidP="00B425D5">
      <w:pPr>
        <w:rPr>
          <w:rFonts w:ascii="Arial" w:hAnsi="Arial" w:cs="Arial"/>
          <w:sz w:val="22"/>
          <w:szCs w:val="22"/>
        </w:rPr>
      </w:pPr>
      <w:bookmarkStart w:id="0" w:name="_Hlk130281739"/>
      <w:r>
        <w:rPr>
          <w:rFonts w:ascii="Arial" w:hAnsi="Arial" w:cs="Arial"/>
          <w:sz w:val="22"/>
          <w:szCs w:val="22"/>
        </w:rPr>
        <w:t xml:space="preserve">Beste </w:t>
      </w:r>
      <w:r w:rsidRPr="003549A1">
        <w:rPr>
          <w:rFonts w:ascii="Arial" w:hAnsi="Arial" w:cs="Arial"/>
          <w:sz w:val="22"/>
          <w:szCs w:val="22"/>
          <w:highlight w:val="yellow"/>
        </w:rPr>
        <w:t>meneer/mevrouw achternaam</w:t>
      </w:r>
      <w:r>
        <w:rPr>
          <w:rFonts w:ascii="Arial" w:hAnsi="Arial" w:cs="Arial"/>
          <w:sz w:val="22"/>
          <w:szCs w:val="22"/>
        </w:rPr>
        <w:t>,</w:t>
      </w:r>
    </w:p>
    <w:bookmarkEnd w:id="0"/>
    <w:p w14:paraId="7E7213EE" w14:textId="77777777" w:rsidR="0085779C" w:rsidRDefault="0085779C"/>
    <w:p w14:paraId="797392C9" w14:textId="7D9D5958" w:rsidR="00166884" w:rsidRPr="00C14AD9" w:rsidRDefault="00166884" w:rsidP="00C14AD9">
      <w:pPr>
        <w:pStyle w:val="Default"/>
        <w:rPr>
          <w:rFonts w:eastAsiaTheme="minorHAnsi"/>
        </w:rPr>
      </w:pPr>
      <w:r w:rsidRPr="00166884">
        <w:rPr>
          <w:sz w:val="22"/>
          <w:szCs w:val="22"/>
        </w:rPr>
        <w:t>In aansluiting op onze brief</w:t>
      </w:r>
      <w:r w:rsidR="00B425D5">
        <w:rPr>
          <w:sz w:val="22"/>
          <w:szCs w:val="22"/>
        </w:rPr>
        <w:t xml:space="preserve"> van </w:t>
      </w:r>
      <w:r w:rsidR="00F66D01" w:rsidRPr="00C63ADB">
        <w:rPr>
          <w:sz w:val="22"/>
          <w:szCs w:val="22"/>
          <w:highlight w:val="yellow"/>
        </w:rPr>
        <w:t xml:space="preserve">XX </w:t>
      </w:r>
      <w:r w:rsidR="00F66D01" w:rsidRPr="00494816">
        <w:rPr>
          <w:sz w:val="22"/>
          <w:szCs w:val="22"/>
          <w:highlight w:val="yellow"/>
        </w:rPr>
        <w:t>maand 202X</w:t>
      </w:r>
      <w:r w:rsidRPr="00166884">
        <w:rPr>
          <w:sz w:val="22"/>
          <w:szCs w:val="22"/>
        </w:rPr>
        <w:t xml:space="preserve">, </w:t>
      </w:r>
      <w:r w:rsidR="00B425D5">
        <w:rPr>
          <w:sz w:val="22"/>
          <w:szCs w:val="22"/>
        </w:rPr>
        <w:t>laten wij u weten</w:t>
      </w:r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dat</w:t>
      </w:r>
      <w:proofErr w:type="spellEnd"/>
      <w:r w:rsidRPr="00734D83">
        <w:rPr>
          <w:sz w:val="22"/>
          <w:szCs w:val="22"/>
          <w:lang w:val="fr-FR"/>
        </w:rPr>
        <w:t xml:space="preserve"> de </w:t>
      </w:r>
      <w:proofErr w:type="spellStart"/>
      <w:r w:rsidRPr="00734D83">
        <w:rPr>
          <w:sz w:val="22"/>
          <w:szCs w:val="22"/>
          <w:lang w:val="fr-FR"/>
        </w:rPr>
        <w:t>voorgenomen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gunning</w:t>
      </w:r>
      <w:proofErr w:type="spellEnd"/>
      <w:r w:rsidRPr="00734D83">
        <w:rPr>
          <w:sz w:val="22"/>
          <w:szCs w:val="22"/>
          <w:lang w:val="fr-FR"/>
        </w:rPr>
        <w:t xml:space="preserve">, </w:t>
      </w:r>
      <w:r w:rsidRPr="00166884">
        <w:rPr>
          <w:sz w:val="22"/>
          <w:szCs w:val="22"/>
        </w:rPr>
        <w:t xml:space="preserve">inzake de </w:t>
      </w:r>
      <w:bookmarkStart w:id="1" w:name="_Hlk130284803"/>
      <w:r w:rsidRPr="00C14AD9">
        <w:rPr>
          <w:sz w:val="22"/>
          <w:szCs w:val="22"/>
        </w:rPr>
        <w:t>openbare Europese</w:t>
      </w:r>
      <w:r w:rsidRPr="00166884">
        <w:rPr>
          <w:sz w:val="22"/>
          <w:szCs w:val="22"/>
        </w:rPr>
        <w:t xml:space="preserve"> </w:t>
      </w:r>
      <w:bookmarkEnd w:id="1"/>
      <w:r w:rsidRPr="00166884">
        <w:rPr>
          <w:sz w:val="22"/>
          <w:szCs w:val="22"/>
        </w:rPr>
        <w:t xml:space="preserve">aanbesteding voor </w:t>
      </w:r>
      <w:r w:rsidR="00C14AD9" w:rsidRPr="00C14AD9">
        <w:rPr>
          <w:sz w:val="22"/>
          <w:szCs w:val="22"/>
        </w:rPr>
        <w:t>correctief en preventief onderhoud, vervanging en uitbreiding werktuigbouwkundige en elektrotechnische installaties</w:t>
      </w:r>
      <w:r>
        <w:rPr>
          <w:sz w:val="22"/>
          <w:szCs w:val="22"/>
        </w:rPr>
        <w:t xml:space="preserve">, </w:t>
      </w:r>
      <w:r w:rsidRPr="00734D83">
        <w:rPr>
          <w:sz w:val="22"/>
          <w:szCs w:val="22"/>
          <w:lang w:val="fr-FR"/>
        </w:rPr>
        <w:t xml:space="preserve">per </w:t>
      </w:r>
      <w:r w:rsidR="00F66D01" w:rsidRPr="00C63ADB">
        <w:rPr>
          <w:sz w:val="22"/>
          <w:szCs w:val="22"/>
          <w:highlight w:val="yellow"/>
        </w:rPr>
        <w:t xml:space="preserve">XX </w:t>
      </w:r>
      <w:r w:rsidR="00F66D01" w:rsidRPr="00494816">
        <w:rPr>
          <w:sz w:val="22"/>
          <w:szCs w:val="22"/>
          <w:highlight w:val="yellow"/>
        </w:rPr>
        <w:t>maand 202X</w:t>
      </w:r>
      <w:r w:rsidR="00F66D01" w:rsidRPr="00C63ADB">
        <w:rPr>
          <w:sz w:val="22"/>
          <w:szCs w:val="22"/>
        </w:rPr>
        <w:t xml:space="preserve"> </w:t>
      </w:r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is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omgezet</w:t>
      </w:r>
      <w:proofErr w:type="spellEnd"/>
      <w:r w:rsidRPr="00734D83">
        <w:rPr>
          <w:sz w:val="22"/>
          <w:szCs w:val="22"/>
          <w:lang w:val="fr-FR"/>
        </w:rPr>
        <w:t xml:space="preserve"> in </w:t>
      </w:r>
      <w:proofErr w:type="spellStart"/>
      <w:r w:rsidRPr="00734D83">
        <w:rPr>
          <w:sz w:val="22"/>
          <w:szCs w:val="22"/>
          <w:lang w:val="fr-FR"/>
        </w:rPr>
        <w:t>een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="0048671C">
        <w:rPr>
          <w:sz w:val="22"/>
          <w:szCs w:val="22"/>
          <w:lang w:val="fr-FR"/>
        </w:rPr>
        <w:t>opdracht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aan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Pr="00734D83">
        <w:rPr>
          <w:sz w:val="22"/>
          <w:szCs w:val="22"/>
          <w:lang w:val="fr-FR"/>
        </w:rPr>
        <w:t>uw</w:t>
      </w:r>
      <w:proofErr w:type="spellEnd"/>
      <w:r w:rsidRPr="00734D83">
        <w:rPr>
          <w:sz w:val="22"/>
          <w:szCs w:val="22"/>
          <w:lang w:val="fr-FR"/>
        </w:rPr>
        <w:t xml:space="preserve"> </w:t>
      </w:r>
      <w:proofErr w:type="spellStart"/>
      <w:r w:rsidR="0048671C">
        <w:rPr>
          <w:sz w:val="22"/>
          <w:szCs w:val="22"/>
          <w:lang w:val="fr-FR"/>
        </w:rPr>
        <w:t>onderneming</w:t>
      </w:r>
      <w:proofErr w:type="spellEnd"/>
      <w:r w:rsidRPr="00734D83">
        <w:rPr>
          <w:sz w:val="22"/>
          <w:szCs w:val="22"/>
          <w:lang w:val="fr-FR"/>
        </w:rPr>
        <w:t>.</w:t>
      </w:r>
    </w:p>
    <w:p w14:paraId="61D316A3" w14:textId="77777777" w:rsidR="00166884" w:rsidRPr="00734D83" w:rsidRDefault="00166884" w:rsidP="0016688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lang w:val="fr-FR"/>
        </w:rPr>
      </w:pPr>
    </w:p>
    <w:p w14:paraId="083545CB" w14:textId="4B5B82C5" w:rsidR="00C14AD9" w:rsidRPr="00C14AD9" w:rsidRDefault="00166884" w:rsidP="00C14AD9">
      <w:pPr>
        <w:pStyle w:val="Default"/>
        <w:rPr>
          <w:sz w:val="22"/>
          <w:szCs w:val="22"/>
        </w:rPr>
      </w:pPr>
      <w:r w:rsidRPr="00C14AD9">
        <w:rPr>
          <w:sz w:val="22"/>
          <w:szCs w:val="22"/>
        </w:rPr>
        <w:t>De raamovereenkomst</w:t>
      </w:r>
      <w:r w:rsidRPr="00C0084E">
        <w:rPr>
          <w:sz w:val="22"/>
          <w:szCs w:val="22"/>
        </w:rPr>
        <w:t xml:space="preserve"> bestaat uit </w:t>
      </w:r>
      <w:r w:rsidR="00C86DB6" w:rsidRPr="00C0084E">
        <w:rPr>
          <w:sz w:val="22"/>
          <w:szCs w:val="22"/>
        </w:rPr>
        <w:t xml:space="preserve">de volgende </w:t>
      </w:r>
      <w:r w:rsidR="0048671C" w:rsidRPr="00C0084E">
        <w:rPr>
          <w:sz w:val="22"/>
          <w:szCs w:val="22"/>
        </w:rPr>
        <w:t>documenten</w:t>
      </w:r>
      <w:r w:rsidR="0048671C">
        <w:rPr>
          <w:sz w:val="22"/>
          <w:szCs w:val="22"/>
        </w:rPr>
        <w:t xml:space="preserve"> </w:t>
      </w:r>
      <w:r w:rsidR="00FC0858">
        <w:rPr>
          <w:sz w:val="22"/>
          <w:szCs w:val="22"/>
        </w:rPr>
        <w:t xml:space="preserve"> </w:t>
      </w:r>
      <w:r w:rsidR="00C86DB6">
        <w:rPr>
          <w:sz w:val="22"/>
          <w:szCs w:val="22"/>
        </w:rPr>
        <w:t xml:space="preserve"> </w:t>
      </w:r>
    </w:p>
    <w:p w14:paraId="7EC32AE6" w14:textId="0DCB4D27" w:rsidR="00C14AD9" w:rsidRPr="00C14AD9" w:rsidRDefault="00C14AD9" w:rsidP="00C14AD9">
      <w:pPr>
        <w:autoSpaceDE w:val="0"/>
        <w:autoSpaceDN w:val="0"/>
        <w:adjustRightInd w:val="0"/>
        <w:spacing w:after="14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1. </w:t>
      </w: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eventueel) Verificatieverslag </w:t>
      </w:r>
    </w:p>
    <w:p w14:paraId="2051B590" w14:textId="77777777" w:rsidR="00C14AD9" w:rsidRPr="00C14AD9" w:rsidRDefault="00C14AD9" w:rsidP="00C14AD9">
      <w:pPr>
        <w:autoSpaceDE w:val="0"/>
        <w:autoSpaceDN w:val="0"/>
        <w:adjustRightInd w:val="0"/>
        <w:spacing w:after="14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2. (eventuele) Nota(s) van inlichtingen (*); </w:t>
      </w:r>
    </w:p>
    <w:p w14:paraId="79AF2076" w14:textId="77777777" w:rsidR="00C14AD9" w:rsidRPr="00C14AD9" w:rsidRDefault="00C14AD9" w:rsidP="00C14AD9">
      <w:pPr>
        <w:autoSpaceDE w:val="0"/>
        <w:autoSpaceDN w:val="0"/>
        <w:adjustRightInd w:val="0"/>
        <w:spacing w:after="14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3. Technisch Programma van Eisen (bijlage 4); </w:t>
      </w:r>
    </w:p>
    <w:p w14:paraId="4E7D5630" w14:textId="77777777" w:rsidR="00C14AD9" w:rsidRPr="00C14AD9" w:rsidRDefault="00C14AD9" w:rsidP="00C14AD9">
      <w:pPr>
        <w:autoSpaceDE w:val="0"/>
        <w:autoSpaceDN w:val="0"/>
        <w:adjustRightInd w:val="0"/>
        <w:spacing w:after="14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4. Aanbestedingsleidraad, inclusief alle bijlagen die niet separaat benoemd zijn; </w:t>
      </w:r>
    </w:p>
    <w:p w14:paraId="39604B13" w14:textId="77777777" w:rsidR="00C14AD9" w:rsidRPr="00C14AD9" w:rsidRDefault="00C14AD9" w:rsidP="00C14AD9">
      <w:pPr>
        <w:autoSpaceDE w:val="0"/>
        <w:autoSpaceDN w:val="0"/>
        <w:adjustRightInd w:val="0"/>
        <w:spacing w:after="14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5. Algemene Inkoopvoorwaarden gemeente Sittard-Geleen (bijlage 3) </w:t>
      </w:r>
    </w:p>
    <w:p w14:paraId="3E2CF75D" w14:textId="77777777" w:rsidR="00C14AD9" w:rsidRPr="00C14AD9" w:rsidRDefault="00C14AD9" w:rsidP="00C14AD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Theme="minorHAnsi" w:hAnsi="Arial" w:cs="Arial"/>
          <w:color w:val="000000"/>
          <w:sz w:val="22"/>
          <w:szCs w:val="22"/>
          <w:lang w:bidi="ar-SA"/>
        </w:rPr>
        <w:t xml:space="preserve">6. Uw inschrijving. </w:t>
      </w:r>
    </w:p>
    <w:p w14:paraId="3DF9D521" w14:textId="77777777" w:rsidR="000B23BF" w:rsidRDefault="000B23BF" w:rsidP="00C0084E">
      <w:pPr>
        <w:pStyle w:val="Default"/>
        <w:rPr>
          <w:sz w:val="22"/>
          <w:szCs w:val="22"/>
          <w:lang w:val="fr-FR"/>
        </w:rPr>
      </w:pPr>
    </w:p>
    <w:p w14:paraId="34721BD2" w14:textId="0E41FBF7" w:rsidR="000B23BF" w:rsidRPr="00E12ACF" w:rsidRDefault="000B23BF" w:rsidP="000B23BF">
      <w:pPr>
        <w:rPr>
          <w:sz w:val="22"/>
          <w:szCs w:val="22"/>
        </w:rPr>
      </w:pPr>
      <w:r w:rsidRPr="00494816">
        <w:rPr>
          <w:sz w:val="22"/>
          <w:szCs w:val="22"/>
        </w:rPr>
        <w:t xml:space="preserve">De opdracht gaat in </w:t>
      </w:r>
      <w:r w:rsidR="00C14AD9">
        <w:rPr>
          <w:sz w:val="22"/>
          <w:szCs w:val="22"/>
        </w:rPr>
        <w:t>… juni 2024</w:t>
      </w:r>
      <w:r w:rsidRPr="00494816">
        <w:rPr>
          <w:sz w:val="22"/>
          <w:szCs w:val="22"/>
        </w:rPr>
        <w:t xml:space="preserve"> en wordt aangegaan voor de duur van </w:t>
      </w:r>
      <w:r w:rsidR="00C14AD9" w:rsidRPr="00C14AD9">
        <w:rPr>
          <w:sz w:val="22"/>
          <w:szCs w:val="22"/>
        </w:rPr>
        <w:t>4 jaar en 3 maanden</w:t>
      </w:r>
      <w:r w:rsidRPr="00C14AD9">
        <w:rPr>
          <w:sz w:val="22"/>
          <w:szCs w:val="22"/>
        </w:rPr>
        <w:t xml:space="preserve"> jaar tot uiterlijk </w:t>
      </w:r>
      <w:r w:rsidR="00C14AD9" w:rsidRPr="00C14AD9">
        <w:rPr>
          <w:rFonts w:cs="Arial"/>
          <w:sz w:val="22"/>
          <w:szCs w:val="22"/>
        </w:rPr>
        <w:t>1 september 2028</w:t>
      </w:r>
      <w:r w:rsidRPr="00C14AD9">
        <w:rPr>
          <w:sz w:val="22"/>
          <w:szCs w:val="22"/>
        </w:rPr>
        <w:t xml:space="preserve">. Aansluitend kan de opdracht worden verlengd met </w:t>
      </w:r>
      <w:r w:rsidR="00C14AD9" w:rsidRPr="00C14AD9">
        <w:rPr>
          <w:sz w:val="22"/>
          <w:szCs w:val="22"/>
        </w:rPr>
        <w:t>twee maal twee</w:t>
      </w:r>
      <w:r w:rsidRPr="00C14AD9">
        <w:rPr>
          <w:sz w:val="22"/>
          <w:szCs w:val="22"/>
        </w:rPr>
        <w:t xml:space="preserve"> jaar tot uiterlijk </w:t>
      </w:r>
      <w:r w:rsidR="00C14AD9" w:rsidRPr="00C14AD9">
        <w:rPr>
          <w:rFonts w:cs="Arial"/>
          <w:sz w:val="22"/>
          <w:szCs w:val="22"/>
        </w:rPr>
        <w:t>1 september 2032</w:t>
      </w:r>
      <w:r w:rsidRPr="00C14AD9">
        <w:rPr>
          <w:sz w:val="22"/>
          <w:szCs w:val="22"/>
        </w:rPr>
        <w:t>.</w:t>
      </w:r>
    </w:p>
    <w:p w14:paraId="18A2100C" w14:textId="77777777" w:rsidR="00797D35" w:rsidRDefault="00797D35" w:rsidP="00C0084E">
      <w:pPr>
        <w:pStyle w:val="Default"/>
        <w:rPr>
          <w:sz w:val="22"/>
          <w:szCs w:val="22"/>
          <w:lang w:val="fr-FR"/>
        </w:rPr>
      </w:pPr>
    </w:p>
    <w:p w14:paraId="1C4E5E26" w14:textId="77777777" w:rsidR="00797D35" w:rsidRDefault="00797D35" w:rsidP="00797D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Facturen die betrekking hebben op deze opdracht dient u digitaal, in PDF format, aan te leveren via </w:t>
      </w:r>
      <w:hyperlink r:id="rId7" w:history="1">
        <w:r w:rsidRPr="00233C22">
          <w:rPr>
            <w:rStyle w:val="Hyperlink"/>
            <w:szCs w:val="22"/>
          </w:rPr>
          <w:t>facturen@sittard-geleen.nl</w:t>
        </w:r>
      </w:hyperlink>
      <w:r>
        <w:rPr>
          <w:sz w:val="22"/>
          <w:szCs w:val="22"/>
        </w:rPr>
        <w:t xml:space="preserve"> onder vermelding van: </w:t>
      </w:r>
    </w:p>
    <w:p w14:paraId="057E9DB7" w14:textId="77777777" w:rsidR="00797D35" w:rsidRDefault="00797D35" w:rsidP="00797D35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tenaamstelling: Gemeente Sittard-Geleen, Postbus 18, 6130 AA Sittard, t.a.v. </w:t>
      </w:r>
      <w:r>
        <w:rPr>
          <w:sz w:val="22"/>
          <w:szCs w:val="22"/>
          <w:highlight w:val="yellow"/>
        </w:rPr>
        <w:t>n</w:t>
      </w:r>
      <w:r w:rsidRPr="00D01A4B">
        <w:rPr>
          <w:sz w:val="22"/>
          <w:szCs w:val="22"/>
          <w:highlight w:val="yellow"/>
        </w:rPr>
        <w:t>aam medewerker</w:t>
      </w:r>
      <w:r>
        <w:rPr>
          <w:sz w:val="22"/>
          <w:szCs w:val="22"/>
          <w:highlight w:val="yellow"/>
        </w:rPr>
        <w:t xml:space="preserve"> of</w:t>
      </w:r>
      <w:r w:rsidRPr="00D01A4B">
        <w:rPr>
          <w:sz w:val="22"/>
          <w:szCs w:val="22"/>
          <w:highlight w:val="yellow"/>
        </w:rPr>
        <w:t xml:space="preserve"> team of (bij </w:t>
      </w:r>
      <w:r>
        <w:rPr>
          <w:sz w:val="22"/>
          <w:szCs w:val="22"/>
          <w:highlight w:val="yellow"/>
        </w:rPr>
        <w:t>be</w:t>
      </w:r>
      <w:r w:rsidRPr="00D01A4B">
        <w:rPr>
          <w:sz w:val="22"/>
          <w:szCs w:val="22"/>
          <w:highlight w:val="yellow"/>
        </w:rPr>
        <w:t>stellingen vanuit meerdere personen de crediteuren administratie.</w:t>
      </w:r>
      <w:r>
        <w:rPr>
          <w:sz w:val="22"/>
          <w:szCs w:val="22"/>
        </w:rPr>
        <w:t xml:space="preserve"> </w:t>
      </w:r>
    </w:p>
    <w:p w14:paraId="65753B03" w14:textId="77777777" w:rsidR="00797D35" w:rsidRDefault="00797D35" w:rsidP="00797D35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het productnummer </w:t>
      </w:r>
      <w:r w:rsidRPr="00D01A4B">
        <w:rPr>
          <w:sz w:val="22"/>
          <w:szCs w:val="22"/>
          <w:highlight w:val="yellow"/>
        </w:rPr>
        <w:t>Budgetnummer CODA (op te vragen bij Financial Controller</w:t>
      </w:r>
      <w:r>
        <w:rPr>
          <w:sz w:val="22"/>
          <w:szCs w:val="22"/>
        </w:rPr>
        <w:t>.</w:t>
      </w:r>
    </w:p>
    <w:p w14:paraId="5D65D182" w14:textId="77777777" w:rsidR="00797D35" w:rsidRPr="009F6119" w:rsidRDefault="00797D35" w:rsidP="00797D35">
      <w:pPr>
        <w:pStyle w:val="Default"/>
        <w:numPr>
          <w:ilvl w:val="0"/>
          <w:numId w:val="4"/>
        </w:num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de naam </w:t>
      </w:r>
      <w:r w:rsidR="002F44EE">
        <w:rPr>
          <w:sz w:val="22"/>
          <w:szCs w:val="22"/>
        </w:rPr>
        <w:t xml:space="preserve">van </w:t>
      </w:r>
      <w:r w:rsidRPr="00827E9E">
        <w:rPr>
          <w:sz w:val="22"/>
          <w:szCs w:val="22"/>
        </w:rPr>
        <w:t xml:space="preserve">de contactpersoon </w:t>
      </w:r>
      <w:r w:rsidR="002F44EE">
        <w:rPr>
          <w:sz w:val="22"/>
          <w:szCs w:val="22"/>
          <w:highlight w:val="yellow"/>
        </w:rPr>
        <w:t>n</w:t>
      </w:r>
      <w:r w:rsidR="009F6119" w:rsidRPr="009F6119">
        <w:rPr>
          <w:sz w:val="22"/>
          <w:szCs w:val="22"/>
          <w:highlight w:val="yellow"/>
        </w:rPr>
        <w:t>aam contactpersoo</w:t>
      </w:r>
      <w:r w:rsidR="009F6119">
        <w:rPr>
          <w:sz w:val="22"/>
          <w:szCs w:val="22"/>
          <w:highlight w:val="yellow"/>
        </w:rPr>
        <w:t>n</w:t>
      </w:r>
    </w:p>
    <w:p w14:paraId="262345E4" w14:textId="77777777" w:rsidR="00797D35" w:rsidRDefault="00797D35" w:rsidP="00797D35">
      <w:pPr>
        <w:pStyle w:val="Default"/>
        <w:rPr>
          <w:sz w:val="22"/>
          <w:szCs w:val="22"/>
        </w:rPr>
      </w:pPr>
    </w:p>
    <w:p w14:paraId="323CF141" w14:textId="77777777" w:rsidR="00797D35" w:rsidRDefault="00797D35" w:rsidP="00797D35">
      <w:pPr>
        <w:pStyle w:val="Default"/>
        <w:rPr>
          <w:sz w:val="22"/>
          <w:szCs w:val="22"/>
          <w:lang w:val="fr-FR"/>
        </w:rPr>
      </w:pPr>
      <w:r w:rsidRPr="00D01A4B">
        <w:rPr>
          <w:sz w:val="22"/>
          <w:szCs w:val="22"/>
        </w:rPr>
        <w:t>Facturen zonder deze informatie kunnen we niet in behandeling nemen.</w:t>
      </w:r>
    </w:p>
    <w:p w14:paraId="670011A5" w14:textId="77777777" w:rsidR="00166884" w:rsidRDefault="00166884" w:rsidP="00C0084E">
      <w:pPr>
        <w:pStyle w:val="Default"/>
        <w:rPr>
          <w:sz w:val="22"/>
          <w:szCs w:val="22"/>
          <w:lang w:val="fr-FR"/>
        </w:rPr>
      </w:pPr>
      <w:r w:rsidRPr="00734D83">
        <w:rPr>
          <w:sz w:val="22"/>
          <w:szCs w:val="22"/>
          <w:lang w:val="fr-FR"/>
        </w:rPr>
        <w:br/>
      </w:r>
      <w:r w:rsidR="00522E86" w:rsidRPr="00C0084E">
        <w:rPr>
          <w:sz w:val="22"/>
          <w:szCs w:val="22"/>
        </w:rPr>
        <w:t>Wij</w:t>
      </w:r>
      <w:r w:rsidRPr="00C0084E">
        <w:rPr>
          <w:sz w:val="22"/>
          <w:szCs w:val="22"/>
        </w:rPr>
        <w:t xml:space="preserve"> verzoeken</w:t>
      </w:r>
      <w:r w:rsidR="0000247C" w:rsidRPr="00C0084E">
        <w:rPr>
          <w:sz w:val="22"/>
          <w:szCs w:val="22"/>
        </w:rPr>
        <w:t xml:space="preserve"> </w:t>
      </w:r>
      <w:r w:rsidR="00522E86" w:rsidRPr="00C0084E">
        <w:rPr>
          <w:sz w:val="22"/>
          <w:szCs w:val="22"/>
        </w:rPr>
        <w:t xml:space="preserve">u </w:t>
      </w:r>
      <w:r w:rsidRPr="00C0084E">
        <w:rPr>
          <w:sz w:val="22"/>
          <w:szCs w:val="22"/>
        </w:rPr>
        <w:t xml:space="preserve">contact op te nemen met de </w:t>
      </w:r>
      <w:r w:rsidRPr="00C0084E">
        <w:rPr>
          <w:sz w:val="22"/>
          <w:szCs w:val="22"/>
          <w:highlight w:val="yellow"/>
        </w:rPr>
        <w:t>heer/mevrouw naam</w:t>
      </w:r>
      <w:r w:rsidRPr="00C0084E">
        <w:rPr>
          <w:sz w:val="22"/>
          <w:szCs w:val="22"/>
        </w:rPr>
        <w:t xml:space="preserve"> van </w:t>
      </w:r>
      <w:r w:rsidRPr="00C0084E">
        <w:rPr>
          <w:sz w:val="22"/>
          <w:szCs w:val="22"/>
          <w:highlight w:val="yellow"/>
        </w:rPr>
        <w:t>domein</w:t>
      </w:r>
      <w:r w:rsidR="00522E86" w:rsidRPr="00C0084E">
        <w:rPr>
          <w:sz w:val="22"/>
          <w:szCs w:val="22"/>
          <w:highlight w:val="yellow"/>
        </w:rPr>
        <w:t>, team</w:t>
      </w:r>
      <w:r w:rsidRPr="00C0084E">
        <w:rPr>
          <w:sz w:val="22"/>
          <w:szCs w:val="22"/>
          <w:highlight w:val="yellow"/>
        </w:rPr>
        <w:t>,</w:t>
      </w:r>
      <w:r w:rsidRPr="00C0084E">
        <w:rPr>
          <w:sz w:val="22"/>
          <w:szCs w:val="22"/>
        </w:rPr>
        <w:t xml:space="preserve"> </w:t>
      </w:r>
      <w:r w:rsidR="00522E86" w:rsidRPr="00C0084E">
        <w:rPr>
          <w:sz w:val="22"/>
          <w:szCs w:val="22"/>
        </w:rPr>
        <w:t xml:space="preserve">via </w:t>
      </w:r>
      <w:r w:rsidRPr="00C0084E">
        <w:rPr>
          <w:sz w:val="22"/>
          <w:szCs w:val="22"/>
        </w:rPr>
        <w:lastRenderedPageBreak/>
        <w:t xml:space="preserve">tel. </w:t>
      </w:r>
      <w:r w:rsidR="00522E86" w:rsidRPr="00C0084E">
        <w:rPr>
          <w:sz w:val="22"/>
          <w:szCs w:val="22"/>
        </w:rPr>
        <w:t xml:space="preserve">+31 (0)6 </w:t>
      </w:r>
      <w:r w:rsidR="00522E86" w:rsidRPr="00C0084E">
        <w:rPr>
          <w:sz w:val="22"/>
          <w:szCs w:val="22"/>
          <w:highlight w:val="yellow"/>
        </w:rPr>
        <w:t>XXXX</w:t>
      </w:r>
      <w:r w:rsidR="00522E86" w:rsidRPr="00C0084E">
        <w:rPr>
          <w:sz w:val="22"/>
          <w:szCs w:val="22"/>
        </w:rPr>
        <w:t xml:space="preserve"> </w:t>
      </w:r>
      <w:proofErr w:type="spellStart"/>
      <w:r w:rsidR="00522E86" w:rsidRPr="00C0084E">
        <w:rPr>
          <w:sz w:val="22"/>
          <w:szCs w:val="22"/>
          <w:highlight w:val="yellow"/>
        </w:rPr>
        <w:t>XXXX</w:t>
      </w:r>
      <w:proofErr w:type="spellEnd"/>
      <w:r w:rsidR="00522E86" w:rsidRPr="00C0084E">
        <w:rPr>
          <w:sz w:val="22"/>
          <w:szCs w:val="22"/>
        </w:rPr>
        <w:t xml:space="preserve"> of </w:t>
      </w:r>
      <w:hyperlink r:id="rId8" w:history="1">
        <w:r w:rsidR="00494816" w:rsidRPr="00137CE4">
          <w:rPr>
            <w:rStyle w:val="Hyperlink"/>
            <w:szCs w:val="22"/>
            <w:highlight w:val="yellow"/>
          </w:rPr>
          <w:t>voornaam.achternaam</w:t>
        </w:r>
        <w:r w:rsidR="00494816" w:rsidRPr="00137CE4">
          <w:rPr>
            <w:rStyle w:val="Hyperlink"/>
            <w:szCs w:val="22"/>
          </w:rPr>
          <w:t>@sittard-geleen.nl</w:t>
        </w:r>
      </w:hyperlink>
      <w:r w:rsidRPr="00C0084E">
        <w:rPr>
          <w:sz w:val="22"/>
          <w:szCs w:val="22"/>
        </w:rPr>
        <w:t>, in verband met het maken van nadere afspraken.</w:t>
      </w:r>
      <w:r w:rsidRPr="00734D83">
        <w:rPr>
          <w:sz w:val="22"/>
          <w:szCs w:val="22"/>
          <w:lang w:val="fr-FR"/>
        </w:rPr>
        <w:t xml:space="preserve"> </w:t>
      </w:r>
    </w:p>
    <w:p w14:paraId="08B1C847" w14:textId="77777777" w:rsidR="00287E0E" w:rsidRPr="00287E0E" w:rsidRDefault="00287E0E" w:rsidP="0016688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</w:p>
    <w:p w14:paraId="275CFD66" w14:textId="77777777" w:rsidR="00B425D5" w:rsidRDefault="00B425D5" w:rsidP="00747C3F">
      <w:pPr>
        <w:pStyle w:val="Default"/>
        <w:rPr>
          <w:b/>
          <w:bCs/>
          <w:sz w:val="22"/>
          <w:szCs w:val="22"/>
        </w:rPr>
      </w:pPr>
    </w:p>
    <w:p w14:paraId="3571EEF9" w14:textId="77777777" w:rsidR="00747C3F" w:rsidRPr="00E12ACF" w:rsidRDefault="00747C3F" w:rsidP="00747C3F">
      <w:pPr>
        <w:pStyle w:val="Default"/>
        <w:rPr>
          <w:b/>
          <w:bCs/>
          <w:sz w:val="22"/>
          <w:szCs w:val="22"/>
        </w:rPr>
      </w:pPr>
      <w:r w:rsidRPr="00E12ACF">
        <w:rPr>
          <w:b/>
          <w:bCs/>
          <w:sz w:val="22"/>
          <w:szCs w:val="22"/>
        </w:rPr>
        <w:t>Vragen?</w:t>
      </w:r>
    </w:p>
    <w:p w14:paraId="6EE993C8" w14:textId="77777777" w:rsidR="00747C3F" w:rsidRPr="00316EF4" w:rsidRDefault="00747C3F" w:rsidP="00747C3F">
      <w:pPr>
        <w:pStyle w:val="Default"/>
        <w:rPr>
          <w:sz w:val="22"/>
          <w:szCs w:val="20"/>
        </w:rPr>
      </w:pPr>
      <w:r w:rsidRPr="007F3DDC">
        <w:rPr>
          <w:sz w:val="22"/>
          <w:szCs w:val="20"/>
        </w:rPr>
        <w:t xml:space="preserve">Heeft u na het lezen van deze brief nog vragen? Neem dan contact op met </w:t>
      </w:r>
      <w:r w:rsidR="005C44C1">
        <w:rPr>
          <w:sz w:val="22"/>
          <w:szCs w:val="20"/>
          <w:highlight w:val="yellow"/>
        </w:rPr>
        <w:t>naa</w:t>
      </w:r>
      <w:r w:rsidR="005C44C1" w:rsidRPr="005D7934">
        <w:rPr>
          <w:sz w:val="22"/>
          <w:szCs w:val="20"/>
          <w:highlight w:val="yellow"/>
        </w:rPr>
        <w:t>m contactpersoon</w:t>
      </w:r>
      <w:r w:rsidRPr="007F3DDC">
        <w:rPr>
          <w:sz w:val="22"/>
          <w:szCs w:val="20"/>
        </w:rPr>
        <w:t xml:space="preserve"> via +31 (0)6 </w:t>
      </w:r>
      <w:r w:rsidRPr="007F3DDC">
        <w:rPr>
          <w:sz w:val="22"/>
          <w:szCs w:val="20"/>
          <w:highlight w:val="yellow"/>
        </w:rPr>
        <w:t xml:space="preserve">XXXX </w:t>
      </w:r>
      <w:proofErr w:type="spellStart"/>
      <w:r w:rsidRPr="007F3DDC">
        <w:rPr>
          <w:sz w:val="22"/>
          <w:szCs w:val="20"/>
          <w:highlight w:val="yellow"/>
        </w:rPr>
        <w:t>XXXX</w:t>
      </w:r>
      <w:proofErr w:type="spellEnd"/>
      <w:r w:rsidRPr="007F3DDC">
        <w:rPr>
          <w:sz w:val="22"/>
          <w:szCs w:val="20"/>
        </w:rPr>
        <w:t xml:space="preserve"> of via </w:t>
      </w:r>
      <w:hyperlink r:id="rId9" w:history="1">
        <w:r w:rsidR="00A0263F" w:rsidRPr="00A348B7">
          <w:rPr>
            <w:rStyle w:val="Hyperlink"/>
            <w:szCs w:val="22"/>
            <w:highlight w:val="yellow"/>
          </w:rPr>
          <w:t>voornaam.achternaam</w:t>
        </w:r>
        <w:r w:rsidR="00A0263F" w:rsidRPr="00A348B7">
          <w:rPr>
            <w:rStyle w:val="Hyperlink"/>
            <w:szCs w:val="22"/>
          </w:rPr>
          <w:t>@sittard-geleen.nl</w:t>
        </w:r>
      </w:hyperlink>
      <w:r w:rsidRPr="00A0263F">
        <w:rPr>
          <w:sz w:val="22"/>
          <w:szCs w:val="20"/>
        </w:rPr>
        <w:t>.</w:t>
      </w:r>
    </w:p>
    <w:p w14:paraId="11D74AE2" w14:textId="77777777" w:rsidR="00932984" w:rsidRPr="00932984" w:rsidRDefault="00932984" w:rsidP="0016688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</w:p>
    <w:p w14:paraId="0B6070E2" w14:textId="77777777" w:rsidR="00166884" w:rsidRPr="00734D83" w:rsidRDefault="00166884" w:rsidP="0016688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lang w:val="fr-FR"/>
        </w:rPr>
      </w:pPr>
      <w:r w:rsidRPr="00734D83">
        <w:rPr>
          <w:rFonts w:cs="Arial"/>
          <w:sz w:val="22"/>
          <w:szCs w:val="22"/>
          <w:lang w:val="fr-FR"/>
        </w:rPr>
        <w:t xml:space="preserve">Ik </w:t>
      </w:r>
      <w:proofErr w:type="spellStart"/>
      <w:r w:rsidRPr="00734D83">
        <w:rPr>
          <w:rFonts w:cs="Arial"/>
          <w:sz w:val="22"/>
          <w:szCs w:val="22"/>
          <w:lang w:val="fr-FR"/>
        </w:rPr>
        <w:t>vertrouw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</w:t>
      </w:r>
      <w:proofErr w:type="spellStart"/>
      <w:r w:rsidRPr="00734D83">
        <w:rPr>
          <w:rFonts w:cs="Arial"/>
          <w:sz w:val="22"/>
          <w:szCs w:val="22"/>
          <w:lang w:val="fr-FR"/>
        </w:rPr>
        <w:t>erop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u </w:t>
      </w:r>
      <w:proofErr w:type="spellStart"/>
      <w:r w:rsidRPr="00734D83">
        <w:rPr>
          <w:rFonts w:cs="Arial"/>
          <w:sz w:val="22"/>
          <w:szCs w:val="22"/>
          <w:lang w:val="fr-FR"/>
        </w:rPr>
        <w:t>hiermee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</w:t>
      </w:r>
      <w:proofErr w:type="spellStart"/>
      <w:r w:rsidRPr="00734D83">
        <w:rPr>
          <w:rFonts w:cs="Arial"/>
          <w:sz w:val="22"/>
          <w:szCs w:val="22"/>
          <w:lang w:val="fr-FR"/>
        </w:rPr>
        <w:t>voldoende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te </w:t>
      </w:r>
      <w:proofErr w:type="spellStart"/>
      <w:r w:rsidRPr="00734D83">
        <w:rPr>
          <w:rFonts w:cs="Arial"/>
          <w:sz w:val="22"/>
          <w:szCs w:val="22"/>
          <w:lang w:val="fr-FR"/>
        </w:rPr>
        <w:t>hebben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</w:t>
      </w:r>
      <w:proofErr w:type="spellStart"/>
      <w:r w:rsidRPr="00734D83">
        <w:rPr>
          <w:rFonts w:cs="Arial"/>
          <w:sz w:val="22"/>
          <w:szCs w:val="22"/>
          <w:lang w:val="fr-FR"/>
        </w:rPr>
        <w:t>geïnformeerd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en </w:t>
      </w:r>
      <w:proofErr w:type="spellStart"/>
      <w:r w:rsidRPr="00734D83">
        <w:rPr>
          <w:rFonts w:cs="Arial"/>
          <w:sz w:val="22"/>
          <w:szCs w:val="22"/>
          <w:lang w:val="fr-FR"/>
        </w:rPr>
        <w:t>wens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u </w:t>
      </w:r>
      <w:proofErr w:type="spellStart"/>
      <w:r w:rsidRPr="00734D83">
        <w:rPr>
          <w:rFonts w:cs="Arial"/>
          <w:sz w:val="22"/>
          <w:szCs w:val="22"/>
          <w:lang w:val="fr-FR"/>
        </w:rPr>
        <w:t>veel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</w:t>
      </w:r>
      <w:proofErr w:type="spellStart"/>
      <w:r w:rsidRPr="00734D83">
        <w:rPr>
          <w:rFonts w:cs="Arial"/>
          <w:sz w:val="22"/>
          <w:szCs w:val="22"/>
          <w:lang w:val="fr-FR"/>
        </w:rPr>
        <w:t>succes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met de </w:t>
      </w:r>
      <w:proofErr w:type="spellStart"/>
      <w:r w:rsidRPr="00734D83">
        <w:rPr>
          <w:rFonts w:cs="Arial"/>
          <w:sz w:val="22"/>
          <w:szCs w:val="22"/>
          <w:lang w:val="fr-FR"/>
        </w:rPr>
        <w:t>uitvoering</w:t>
      </w:r>
      <w:proofErr w:type="spellEnd"/>
      <w:r w:rsidRPr="00734D83">
        <w:rPr>
          <w:rFonts w:cs="Arial"/>
          <w:sz w:val="22"/>
          <w:szCs w:val="22"/>
          <w:lang w:val="fr-FR"/>
        </w:rPr>
        <w:t xml:space="preserve"> van de </w:t>
      </w:r>
      <w:proofErr w:type="spellStart"/>
      <w:r w:rsidRPr="00734D83">
        <w:rPr>
          <w:rFonts w:cs="Arial"/>
          <w:sz w:val="22"/>
          <w:szCs w:val="22"/>
          <w:lang w:val="fr-FR"/>
        </w:rPr>
        <w:t>opdracht</w:t>
      </w:r>
      <w:proofErr w:type="spellEnd"/>
      <w:r w:rsidRPr="00734D83">
        <w:rPr>
          <w:rFonts w:cs="Arial"/>
          <w:sz w:val="22"/>
          <w:szCs w:val="22"/>
          <w:lang w:val="fr-FR"/>
        </w:rPr>
        <w:t>.</w:t>
      </w:r>
    </w:p>
    <w:p w14:paraId="0DD74B19" w14:textId="77777777" w:rsidR="00166884" w:rsidRPr="00166884" w:rsidRDefault="00166884" w:rsidP="00166884">
      <w:pPr>
        <w:spacing w:line="276" w:lineRule="auto"/>
        <w:jc w:val="both"/>
        <w:rPr>
          <w:rFonts w:cs="Arial"/>
          <w:sz w:val="22"/>
          <w:szCs w:val="22"/>
        </w:rPr>
      </w:pPr>
    </w:p>
    <w:p w14:paraId="1768AC04" w14:textId="77777777" w:rsidR="007331F7" w:rsidRPr="008A2ABD" w:rsidRDefault="007331F7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259BD631" w14:textId="77777777" w:rsidR="00FA4B88" w:rsidRPr="008A2ABD" w:rsidRDefault="00FA4B88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6674ED3D" w14:textId="77777777" w:rsidR="003C1927" w:rsidRPr="008A2ABD" w:rsidRDefault="00B26DCE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8A2ABD">
        <w:rPr>
          <w:rFonts w:ascii="Arial" w:eastAsia="Times New Roman" w:hAnsi="Arial" w:cs="Arial"/>
          <w:color w:val="000000"/>
          <w:sz w:val="22"/>
          <w:szCs w:val="22"/>
          <w:lang w:bidi="ar-SA"/>
        </w:rPr>
        <w:t>Met vriendelijke groet,</w:t>
      </w:r>
    </w:p>
    <w:p w14:paraId="2EBE3C64" w14:textId="77777777" w:rsidR="001A2813" w:rsidRDefault="001A2813" w:rsidP="001A2813">
      <w:pPr>
        <w:rPr>
          <w:sz w:val="22"/>
          <w:szCs w:val="22"/>
        </w:rPr>
      </w:pPr>
      <w:r w:rsidRPr="00250908">
        <w:rPr>
          <w:sz w:val="22"/>
          <w:szCs w:val="22"/>
        </w:rPr>
        <w:t>Namens de burgemeester van Sittard-Geleen</w:t>
      </w:r>
      <w:r>
        <w:rPr>
          <w:sz w:val="22"/>
          <w:szCs w:val="22"/>
        </w:rPr>
        <w:t>,</w:t>
      </w:r>
    </w:p>
    <w:p w14:paraId="531F8C23" w14:textId="77777777" w:rsidR="001A2813" w:rsidRPr="00E12ACF" w:rsidRDefault="001A2813" w:rsidP="001A2813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7C500350" w14:textId="11FA3CC9" w:rsidR="001A2813" w:rsidRPr="00C14AD9" w:rsidRDefault="00C14AD9" w:rsidP="001A2813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bookmarkStart w:id="2" w:name="_Hlk162247752"/>
      <w:r w:rsidRPr="00C14AD9">
        <w:rPr>
          <w:rFonts w:ascii="Arial" w:eastAsia="Times New Roman" w:hAnsi="Arial" w:cs="Arial"/>
          <w:color w:val="000000"/>
          <w:sz w:val="22"/>
          <w:szCs w:val="22"/>
          <w:lang w:bidi="ar-SA"/>
        </w:rPr>
        <w:t>Teammanager Vastgoed</w:t>
      </w:r>
    </w:p>
    <w:p w14:paraId="249C03C8" w14:textId="77777777" w:rsidR="001A2813" w:rsidRPr="00C14AD9" w:rsidRDefault="001A2813" w:rsidP="001A2813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1049E2E8" w14:textId="77777777" w:rsidR="001A2813" w:rsidRPr="00C14AD9" w:rsidRDefault="001A2813" w:rsidP="001A2813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7D928A30" w14:textId="77777777" w:rsidR="001A2813" w:rsidRPr="00C14AD9" w:rsidRDefault="001A2813" w:rsidP="001A2813">
      <w:pPr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bookmarkEnd w:id="2"/>
    <w:p w14:paraId="2B7B7150" w14:textId="1276D6EF" w:rsidR="00A57933" w:rsidRPr="00C14AD9" w:rsidRDefault="00C14AD9">
      <w:pPr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C14AD9">
        <w:rPr>
          <w:rFonts w:ascii="Arial" w:eastAsia="Times New Roman" w:hAnsi="Arial" w:cs="Arial"/>
          <w:color w:val="000000"/>
          <w:sz w:val="22"/>
          <w:szCs w:val="22"/>
          <w:lang w:bidi="ar-SA"/>
        </w:rPr>
        <w:t>Suzan Dijkhuis</w:t>
      </w:r>
    </w:p>
    <w:sectPr w:rsidR="00A57933" w:rsidRPr="00C14AD9" w:rsidSect="001B5555">
      <w:footerReference w:type="default" r:id="rId10"/>
      <w:headerReference w:type="first" r:id="rId11"/>
      <w:footerReference w:type="first" r:id="rId12"/>
      <w:pgSz w:w="12242" w:h="15842" w:code="1"/>
      <w:pgMar w:top="1440" w:right="1797" w:bottom="1440" w:left="1797" w:header="709" w:footer="709" w:gutter="0"/>
      <w:paperSrc w:first="260" w:other="25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038A7" w14:textId="77777777" w:rsidR="00C14AD9" w:rsidRDefault="00C14AD9">
      <w:r>
        <w:separator/>
      </w:r>
    </w:p>
  </w:endnote>
  <w:endnote w:type="continuationSeparator" w:id="0">
    <w:p w14:paraId="2A0F4EEA" w14:textId="77777777" w:rsidR="00C14AD9" w:rsidRDefault="00C1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2240" w:type="dxa"/>
      <w:tblInd w:w="-13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240"/>
    </w:tblGrid>
    <w:tr w:rsidR="008E1455" w:rsidRPr="00166884" w14:paraId="4B0DC733" w14:textId="77777777" w:rsidTr="009A1BF9">
      <w:tc>
        <w:tcPr>
          <w:tcW w:w="12240" w:type="dxa"/>
        </w:tcPr>
        <w:p w14:paraId="1B59289D" w14:textId="77777777" w:rsidR="002925AC" w:rsidRDefault="00B26DCE" w:rsidP="009A1BF9">
          <w:pPr>
            <w:pStyle w:val="Voettekst"/>
            <w:ind w:left="0"/>
          </w:pPr>
          <w:r w:rsidRPr="00317218">
            <w:t xml:space="preserve">Postadres: Postbus 18, 6130 AA Sittard-Geleen </w:t>
          </w:r>
          <w:r w:rsidRPr="003361B0">
            <w:rPr>
              <w:rFonts w:ascii="Wingdings" w:hAnsi="Wingdings"/>
            </w:rPr>
            <w:sym w:font="Wingdings" w:char="F028"/>
          </w:r>
          <w:r w:rsidRPr="00317218">
            <w:t xml:space="preserve"> 14 046 (vanuit buitenland  +31 46 477 77 77) | </w:t>
          </w:r>
          <w:hyperlink r:id="rId1" w:history="1">
            <w:r w:rsidR="00FA4B88" w:rsidRPr="00FA4B88">
              <w:t>www.sittard-geleen.nl</w:t>
            </w:r>
          </w:hyperlink>
        </w:p>
        <w:p w14:paraId="4677C38F" w14:textId="77777777" w:rsidR="00FA4B88" w:rsidRPr="00FA4B88" w:rsidRDefault="00FA4B88" w:rsidP="00FA4B88">
          <w:pPr>
            <w:jc w:val="center"/>
            <w:rPr>
              <w:sz w:val="16"/>
            </w:rPr>
          </w:pPr>
          <w:r w:rsidRPr="00FA4B88">
            <w:rPr>
              <w:sz w:val="16"/>
            </w:rPr>
            <w:t>BTW nummer NL091006562B05  |  KvK nummer 14130475</w:t>
          </w:r>
        </w:p>
        <w:p w14:paraId="7B962B73" w14:textId="77777777" w:rsidR="00FA4B88" w:rsidRPr="00317218" w:rsidRDefault="00FA4B88" w:rsidP="009A1BF9">
          <w:pPr>
            <w:pStyle w:val="Voettekst"/>
            <w:ind w:left="0"/>
          </w:pPr>
        </w:p>
      </w:tc>
    </w:tr>
  </w:tbl>
  <w:p w14:paraId="6A9FC312" w14:textId="77777777" w:rsidR="002925AC" w:rsidRPr="00DF10BC" w:rsidRDefault="002925AC" w:rsidP="009A1BF9">
    <w:pPr>
      <w:pStyle w:val="Voettekst"/>
    </w:pPr>
  </w:p>
  <w:p w14:paraId="0E0B77B0" w14:textId="77777777" w:rsidR="002925AC" w:rsidRPr="00DF10BC" w:rsidRDefault="002925AC" w:rsidP="009A1B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2240" w:type="dxa"/>
      <w:tblInd w:w="-13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56"/>
    </w:tblGrid>
    <w:tr w:rsidR="008E1455" w:rsidRPr="00166884" w14:paraId="50D5FD1A" w14:textId="77777777" w:rsidTr="009A1BF9">
      <w:tc>
        <w:tcPr>
          <w:tcW w:w="12240" w:type="dxa"/>
        </w:tcPr>
        <w:tbl>
          <w:tblPr>
            <w:tblStyle w:val="Tabelraster"/>
            <w:tblW w:w="1224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240"/>
          </w:tblGrid>
          <w:tr w:rsidR="00C44159" w:rsidRPr="00166884" w14:paraId="1906FA8D" w14:textId="77777777" w:rsidTr="00A2244D">
            <w:tc>
              <w:tcPr>
                <w:tcW w:w="12240" w:type="dxa"/>
              </w:tcPr>
              <w:p w14:paraId="7E4C7325" w14:textId="77777777" w:rsidR="00C44159" w:rsidRDefault="00C44159" w:rsidP="00C44159">
                <w:pPr>
                  <w:pStyle w:val="Voettekst"/>
                  <w:ind w:left="0"/>
                </w:pPr>
                <w:r w:rsidRPr="00317218">
                  <w:t xml:space="preserve">Postadres: Postbus 18, 6130 AA Sittard-Geleen </w:t>
                </w:r>
                <w:r w:rsidRPr="003361B0">
                  <w:rPr>
                    <w:rFonts w:ascii="Wingdings" w:hAnsi="Wingdings"/>
                  </w:rPr>
                  <w:sym w:font="Wingdings" w:char="F028"/>
                </w:r>
                <w:r w:rsidRPr="00317218">
                  <w:t xml:space="preserve"> 14 046 (vanuit buitenland  +31 46 477 77 77) | </w:t>
                </w:r>
                <w:hyperlink r:id="rId1" w:history="1">
                  <w:r w:rsidR="00C0084E" w:rsidRPr="0095176D">
                    <w:rPr>
                      <w:rStyle w:val="Hyperlink"/>
                      <w:rFonts w:asciiTheme="minorHAnsi" w:hAnsiTheme="minorHAnsi"/>
                      <w:sz w:val="16"/>
                    </w:rPr>
                    <w:t>www.sittard-geleen.nl</w:t>
                  </w:r>
                </w:hyperlink>
                <w:r w:rsidR="00C0084E">
                  <w:t xml:space="preserve"> </w:t>
                </w:r>
              </w:p>
              <w:p w14:paraId="55EA4FDF" w14:textId="77777777" w:rsidR="00C44159" w:rsidRPr="00C0084E" w:rsidRDefault="00C44159" w:rsidP="00C0084E">
                <w:pPr>
                  <w:jc w:val="center"/>
                  <w:rPr>
                    <w:sz w:val="16"/>
                  </w:rPr>
                </w:pPr>
                <w:r w:rsidRPr="00FA4B88">
                  <w:rPr>
                    <w:sz w:val="16"/>
                  </w:rPr>
                  <w:t>BTW nummer NL091006562B05  |  KvK nummer 14130475</w:t>
                </w:r>
              </w:p>
            </w:tc>
          </w:tr>
        </w:tbl>
        <w:p w14:paraId="3BC6B336" w14:textId="77777777" w:rsidR="002925AC" w:rsidRPr="00317218" w:rsidRDefault="002925AC" w:rsidP="00C44159">
          <w:pPr>
            <w:pStyle w:val="Voettekst"/>
            <w:ind w:left="0"/>
            <w:jc w:val="left"/>
          </w:pPr>
        </w:p>
      </w:tc>
    </w:tr>
  </w:tbl>
  <w:p w14:paraId="3C5BAA28" w14:textId="77777777" w:rsidR="002925AC" w:rsidRPr="00DF10BC" w:rsidRDefault="002925AC" w:rsidP="009A1B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6AD93" w14:textId="77777777" w:rsidR="00C14AD9" w:rsidRDefault="00C14AD9">
      <w:r>
        <w:separator/>
      </w:r>
    </w:p>
  </w:footnote>
  <w:footnote w:type="continuationSeparator" w:id="0">
    <w:p w14:paraId="52183C29" w14:textId="77777777" w:rsidR="00C14AD9" w:rsidRDefault="00C14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D4968" w14:textId="77777777" w:rsidR="00FC1FA8" w:rsidRPr="00DF10BC" w:rsidRDefault="00B26DCE">
    <w:pPr>
      <w:pStyle w:val="Koptekst"/>
    </w:pPr>
    <w:r w:rsidRPr="00DF10BC">
      <w:rPr>
        <w:noProof/>
      </w:rPr>
      <w:drawing>
        <wp:anchor distT="0" distB="0" distL="114300" distR="114300" simplePos="0" relativeHeight="251658240" behindDoc="0" locked="0" layoutInCell="1" allowOverlap="1" wp14:anchorId="120F6219" wp14:editId="73331984">
          <wp:simplePos x="0" y="0"/>
          <wp:positionH relativeFrom="column">
            <wp:posOffset>-371475</wp:posOffset>
          </wp:positionH>
          <wp:positionV relativeFrom="paragraph">
            <wp:posOffset>0</wp:posOffset>
          </wp:positionV>
          <wp:extent cx="2700528" cy="509016"/>
          <wp:effectExtent l="0" t="0" r="5080" b="5715"/>
          <wp:wrapThrough wrapText="bothSides">
            <wp:wrapPolygon edited="0">
              <wp:start x="0" y="0"/>
              <wp:lineTo x="0" y="21034"/>
              <wp:lineTo x="21488" y="21034"/>
              <wp:lineTo x="21488" y="0"/>
              <wp:lineTo x="0" y="0"/>
            </wp:wrapPolygon>
          </wp:wrapThrough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689139" name="Afbeelding 1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509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C5DB71" w14:textId="77777777" w:rsidR="00193E6B" w:rsidRPr="00DF10BC" w:rsidRDefault="00193E6B" w:rsidP="00735E11"/>
  <w:p w14:paraId="658074E3" w14:textId="77777777" w:rsidR="00193E6B" w:rsidRPr="00DF10BC" w:rsidRDefault="00193E6B" w:rsidP="00735E11"/>
  <w:p w14:paraId="0C11059B" w14:textId="77777777" w:rsidR="00193E6B" w:rsidRPr="00DF10BC" w:rsidRDefault="00193E6B" w:rsidP="00735E11"/>
  <w:tbl>
    <w:tblPr>
      <w:tblW w:w="4561" w:type="dxa"/>
      <w:tblInd w:w="411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61"/>
    </w:tblGrid>
    <w:tr w:rsidR="008E1455" w:rsidRPr="006C44FF" w14:paraId="3689969D" w14:textId="77777777" w:rsidTr="00747C3F">
      <w:trPr>
        <w:trHeight w:val="1774"/>
      </w:trPr>
      <w:tc>
        <w:tcPr>
          <w:tcW w:w="4561" w:type="dxa"/>
          <w:vAlign w:val="center"/>
        </w:tcPr>
        <w:p w14:paraId="0410B652" w14:textId="77777777" w:rsidR="00F66D01" w:rsidRPr="00C44159" w:rsidRDefault="00F66D01" w:rsidP="00F66D01">
          <w:r w:rsidRPr="00C44159">
            <w:rPr>
              <w:highlight w:val="yellow"/>
            </w:rPr>
            <w:t xml:space="preserve">Naam </w:t>
          </w:r>
          <w:r>
            <w:rPr>
              <w:highlight w:val="yellow"/>
            </w:rPr>
            <w:t>o</w:t>
          </w:r>
          <w:r w:rsidRPr="00221E61">
            <w:rPr>
              <w:highlight w:val="yellow"/>
            </w:rPr>
            <w:t>nderneming</w:t>
          </w:r>
        </w:p>
        <w:p w14:paraId="102F254F" w14:textId="77777777" w:rsidR="00F66D01" w:rsidRPr="00C44159" w:rsidRDefault="00747C3F" w:rsidP="00F66D01">
          <w:r w:rsidRPr="007F3DDC">
            <w:rPr>
              <w:highlight w:val="yellow"/>
            </w:rPr>
            <w:t>Meneer/Mevrouw voorletter(s) achternaam</w:t>
          </w:r>
          <w:r w:rsidRPr="002E2CE7">
            <w:rPr>
              <w:highlight w:val="yellow"/>
            </w:rPr>
            <w:t xml:space="preserve"> </w:t>
          </w:r>
          <w:r w:rsidR="00F66D01" w:rsidRPr="002E2CE7">
            <w:rPr>
              <w:highlight w:val="yellow"/>
            </w:rPr>
            <w:t>Straatnaam 123</w:t>
          </w:r>
        </w:p>
        <w:p w14:paraId="7BB7000B" w14:textId="77777777" w:rsidR="008E1455" w:rsidRPr="00DF10BC" w:rsidRDefault="00F66D01" w:rsidP="00F66D01">
          <w:r>
            <w:rPr>
              <w:highlight w:val="yellow"/>
            </w:rPr>
            <w:t xml:space="preserve">Postcode </w:t>
          </w:r>
          <w:r w:rsidRPr="002563DA">
            <w:rPr>
              <w:highlight w:val="yellow"/>
            </w:rPr>
            <w:t>PLAATS</w:t>
          </w:r>
        </w:p>
      </w:tc>
    </w:tr>
  </w:tbl>
  <w:p w14:paraId="5763DF2C" w14:textId="77777777" w:rsidR="00193E6B" w:rsidRPr="00DF10BC" w:rsidRDefault="00193E6B" w:rsidP="00735E11">
    <w:pPr>
      <w:rPr>
        <w:sz w:val="2"/>
        <w:szCs w:val="2"/>
      </w:rPr>
    </w:pPr>
  </w:p>
  <w:tbl>
    <w:tblPr>
      <w:tblW w:w="10132" w:type="dxa"/>
      <w:tblInd w:w="-138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73"/>
      <w:gridCol w:w="8459"/>
    </w:tblGrid>
    <w:tr w:rsidR="008E1455" w:rsidRPr="00DF10BC" w14:paraId="5110D6C9" w14:textId="77777777" w:rsidTr="000B237D">
      <w:trPr>
        <w:trHeight w:val="225"/>
      </w:trPr>
      <w:tc>
        <w:tcPr>
          <w:tcW w:w="1673" w:type="dxa"/>
        </w:tcPr>
        <w:p w14:paraId="2D758888" w14:textId="77777777" w:rsidR="00193E6B" w:rsidRPr="00DF10BC" w:rsidRDefault="000B237D" w:rsidP="00735E11">
          <w:pPr>
            <w:pStyle w:val="Kenmerkenbrief"/>
            <w:ind w:firstLine="0"/>
            <w:rPr>
              <w:i/>
              <w:iCs/>
            </w:rPr>
          </w:pPr>
          <w:r>
            <w:rPr>
              <w:i/>
              <w:iCs/>
            </w:rPr>
            <w:t>Team</w:t>
          </w:r>
        </w:p>
      </w:tc>
      <w:tc>
        <w:tcPr>
          <w:tcW w:w="8459" w:type="dxa"/>
        </w:tcPr>
        <w:p w14:paraId="11039251" w14:textId="4FC20312" w:rsidR="00193E6B" w:rsidRPr="00DF10BC" w:rsidRDefault="00C14AD9" w:rsidP="00735E11">
          <w:pPr>
            <w:pStyle w:val="Geenafstand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Vastgoed</w:t>
          </w:r>
        </w:p>
      </w:tc>
    </w:tr>
    <w:tr w:rsidR="008E1455" w:rsidRPr="0052534B" w14:paraId="7781618B" w14:textId="77777777" w:rsidTr="000B237D">
      <w:tc>
        <w:tcPr>
          <w:tcW w:w="1673" w:type="dxa"/>
        </w:tcPr>
        <w:p w14:paraId="0E0CC10D" w14:textId="77777777" w:rsidR="00193E6B" w:rsidRPr="00DF10BC" w:rsidRDefault="00B26DCE" w:rsidP="00735E11">
          <w:pPr>
            <w:pStyle w:val="Kenmerkenbrief"/>
            <w:ind w:firstLine="0"/>
            <w:rPr>
              <w:i/>
              <w:iCs/>
            </w:rPr>
          </w:pPr>
          <w:r w:rsidRPr="00DF10BC">
            <w:rPr>
              <w:i/>
              <w:iCs/>
            </w:rPr>
            <w:t>Uw brief van</w:t>
          </w:r>
        </w:p>
        <w:p w14:paraId="1A56D602" w14:textId="77777777" w:rsidR="00193E6B" w:rsidRPr="00DF10BC" w:rsidRDefault="00B26DCE" w:rsidP="00735E11">
          <w:pPr>
            <w:pStyle w:val="Kenmerkenbrief"/>
            <w:ind w:firstLine="0"/>
            <w:rPr>
              <w:i/>
              <w:iCs/>
            </w:rPr>
          </w:pPr>
          <w:r w:rsidRPr="00DF10BC">
            <w:rPr>
              <w:i/>
              <w:iCs/>
            </w:rPr>
            <w:t>Uw kenmerk</w:t>
          </w:r>
        </w:p>
        <w:p w14:paraId="105CCCBE" w14:textId="77777777" w:rsidR="000B237D" w:rsidRPr="00DF10BC" w:rsidRDefault="000B237D" w:rsidP="000B237D">
          <w:pPr>
            <w:pStyle w:val="Kenmerkenbrief"/>
            <w:ind w:firstLine="0"/>
            <w:rPr>
              <w:i/>
              <w:iCs/>
            </w:rPr>
          </w:pPr>
          <w:r>
            <w:rPr>
              <w:i/>
              <w:iCs/>
            </w:rPr>
            <w:t>Ons zaaknummer</w:t>
          </w:r>
        </w:p>
        <w:p w14:paraId="53274979" w14:textId="77777777" w:rsidR="00193E6B" w:rsidRPr="00DF10BC" w:rsidRDefault="00B26DCE" w:rsidP="00735E11">
          <w:pPr>
            <w:pStyle w:val="Kenmerkenbrief"/>
            <w:ind w:firstLine="0"/>
            <w:rPr>
              <w:i/>
              <w:iCs/>
            </w:rPr>
          </w:pPr>
          <w:r w:rsidRPr="00DF10BC">
            <w:rPr>
              <w:i/>
              <w:iCs/>
            </w:rPr>
            <w:t>Behandeld door</w:t>
          </w:r>
        </w:p>
        <w:p w14:paraId="253A867E" w14:textId="77777777" w:rsidR="00193E6B" w:rsidRPr="00DF10BC" w:rsidRDefault="00B26DCE" w:rsidP="00735E11">
          <w:pPr>
            <w:pStyle w:val="Kenmerkenbrief"/>
            <w:ind w:firstLine="0"/>
            <w:rPr>
              <w:i/>
              <w:iCs/>
            </w:rPr>
          </w:pPr>
          <w:r w:rsidRPr="00DF10BC">
            <w:rPr>
              <w:i/>
              <w:iCs/>
            </w:rPr>
            <w:t>Telefoon</w:t>
          </w:r>
        </w:p>
        <w:p w14:paraId="514659F4" w14:textId="77777777" w:rsidR="00193E6B" w:rsidRPr="00DF10BC" w:rsidRDefault="00B26DCE" w:rsidP="00735E11">
          <w:pPr>
            <w:pStyle w:val="Kenmerkenbrief"/>
            <w:ind w:firstLine="0"/>
            <w:rPr>
              <w:i/>
              <w:iCs/>
            </w:rPr>
          </w:pPr>
          <w:r w:rsidRPr="00DF10BC">
            <w:rPr>
              <w:i/>
              <w:iCs/>
            </w:rPr>
            <w:t>Onderwerp</w:t>
          </w:r>
        </w:p>
      </w:tc>
      <w:tc>
        <w:tcPr>
          <w:tcW w:w="8459" w:type="dxa"/>
        </w:tcPr>
        <w:p w14:paraId="12F5B8BD" w14:textId="77777777" w:rsidR="0048671C" w:rsidRDefault="0048671C" w:rsidP="00735E11">
          <w:pPr>
            <w:pStyle w:val="Geenafstand"/>
            <w:rPr>
              <w:rFonts w:ascii="Arial" w:hAnsi="Arial" w:cs="Arial"/>
              <w:sz w:val="18"/>
              <w:szCs w:val="18"/>
              <w:highlight w:val="yellow"/>
            </w:rPr>
          </w:pPr>
          <w:r>
            <w:rPr>
              <w:rFonts w:cs="Arial"/>
              <w:sz w:val="18"/>
              <w:szCs w:val="18"/>
              <w:highlight w:val="yellow"/>
            </w:rPr>
            <w:t xml:space="preserve">XX </w:t>
          </w:r>
          <w:r w:rsidRPr="00494816">
            <w:rPr>
              <w:rFonts w:cs="Arial"/>
              <w:sz w:val="18"/>
              <w:szCs w:val="18"/>
              <w:highlight w:val="yellow"/>
            </w:rPr>
            <w:t>maand 202X</w:t>
          </w:r>
          <w:r w:rsidRPr="00494816">
            <w:rPr>
              <w:rFonts w:ascii="Arial" w:hAnsi="Arial" w:cs="Arial"/>
              <w:sz w:val="18"/>
              <w:szCs w:val="18"/>
              <w:highlight w:val="yellow"/>
            </w:rPr>
            <w:t xml:space="preserve"> </w:t>
          </w:r>
        </w:p>
        <w:p w14:paraId="77BCEEFE" w14:textId="77777777" w:rsidR="00F66D01" w:rsidRPr="00DF10BC" w:rsidRDefault="00F66D01" w:rsidP="00F66D01">
          <w:pPr>
            <w:pStyle w:val="Geenafstand"/>
            <w:rPr>
              <w:rFonts w:ascii="Arial" w:hAnsi="Arial" w:cs="Arial"/>
              <w:sz w:val="18"/>
              <w:szCs w:val="18"/>
            </w:rPr>
          </w:pPr>
          <w:r w:rsidRPr="00A22F8F">
            <w:rPr>
              <w:rFonts w:ascii="Arial" w:hAnsi="Arial" w:cs="Arial"/>
              <w:sz w:val="18"/>
              <w:szCs w:val="18"/>
              <w:highlight w:val="yellow"/>
            </w:rPr>
            <w:t>-</w:t>
          </w:r>
        </w:p>
        <w:p w14:paraId="2629794A" w14:textId="77AE0C87" w:rsidR="004A0CCC" w:rsidRPr="00B03107" w:rsidRDefault="00C14AD9" w:rsidP="004A0CCC">
          <w:pPr>
            <w:pStyle w:val="Geenafstand"/>
            <w:rPr>
              <w:rFonts w:ascii="Arial" w:hAnsi="Arial" w:cs="Arial"/>
              <w:sz w:val="18"/>
              <w:szCs w:val="18"/>
              <w:highlight w:val="yellow"/>
            </w:rPr>
          </w:pPr>
          <w:r>
            <w:rPr>
              <w:rFonts w:ascii="Arial" w:hAnsi="Arial" w:cs="Arial"/>
              <w:sz w:val="18"/>
              <w:szCs w:val="18"/>
              <w:highlight w:val="yellow"/>
            </w:rPr>
            <w:t>Z/23/485003</w:t>
          </w:r>
          <w:r w:rsidR="004A0CCC" w:rsidRPr="00B03107">
            <w:rPr>
              <w:rFonts w:ascii="Arial" w:hAnsi="Arial" w:cs="Arial"/>
              <w:sz w:val="18"/>
              <w:szCs w:val="18"/>
              <w:highlight w:val="yellow"/>
            </w:rPr>
            <w:t xml:space="preserve"> / </w:t>
          </w:r>
          <w:r w:rsidR="004A0CCC">
            <w:rPr>
              <w:rFonts w:ascii="Arial" w:hAnsi="Arial" w:cs="Arial"/>
              <w:sz w:val="18"/>
              <w:szCs w:val="18"/>
              <w:highlight w:val="yellow"/>
            </w:rPr>
            <w:t>document</w:t>
          </w:r>
          <w:r w:rsidR="004A0CCC" w:rsidRPr="00B03107">
            <w:rPr>
              <w:rFonts w:ascii="Arial" w:hAnsi="Arial" w:cs="Arial"/>
              <w:sz w:val="18"/>
              <w:szCs w:val="18"/>
              <w:highlight w:val="yellow"/>
            </w:rPr>
            <w:t>registratienummer</w:t>
          </w:r>
        </w:p>
        <w:p w14:paraId="201EDED5" w14:textId="77777777" w:rsidR="00193E6B" w:rsidRPr="00DF10BC" w:rsidRDefault="00B26DCE" w:rsidP="00735E11">
          <w:pPr>
            <w:pStyle w:val="Geenafstand"/>
            <w:rPr>
              <w:rFonts w:ascii="Arial" w:hAnsi="Arial" w:cs="Arial"/>
              <w:sz w:val="18"/>
              <w:szCs w:val="18"/>
            </w:rPr>
          </w:pPr>
          <w:r w:rsidRPr="00DF10BC">
            <w:rPr>
              <w:rFonts w:ascii="Arial" w:hAnsi="Arial" w:cs="Arial"/>
              <w:sz w:val="18"/>
              <w:szCs w:val="18"/>
              <w:highlight w:val="yellow"/>
            </w:rPr>
            <w:t>Naam behandelaar</w:t>
          </w:r>
        </w:p>
        <w:p w14:paraId="5B5747C7" w14:textId="77777777" w:rsidR="00193E6B" w:rsidRPr="00DF10BC" w:rsidRDefault="008A2ABD" w:rsidP="00735E11">
          <w:pPr>
            <w:pStyle w:val="Geenafstand"/>
            <w:rPr>
              <w:rFonts w:ascii="Arial" w:hAnsi="Arial" w:cs="Arial"/>
              <w:sz w:val="18"/>
              <w:szCs w:val="18"/>
            </w:rPr>
          </w:pPr>
          <w:r w:rsidRPr="00A57933">
            <w:rPr>
              <w:rFonts w:ascii="Arial" w:hAnsi="Arial" w:cs="Arial"/>
              <w:sz w:val="18"/>
              <w:szCs w:val="18"/>
            </w:rPr>
            <w:t xml:space="preserve">+31 (0)6 </w:t>
          </w:r>
          <w:r w:rsidRPr="008A2ABD">
            <w:rPr>
              <w:rFonts w:ascii="Arial" w:hAnsi="Arial" w:cs="Arial"/>
              <w:sz w:val="18"/>
              <w:szCs w:val="18"/>
              <w:highlight w:val="yellow"/>
            </w:rPr>
            <w:t xml:space="preserve">XXXX </w:t>
          </w:r>
          <w:proofErr w:type="spellStart"/>
          <w:r w:rsidRPr="008A2ABD">
            <w:rPr>
              <w:rFonts w:ascii="Arial" w:hAnsi="Arial" w:cs="Arial"/>
              <w:sz w:val="18"/>
              <w:szCs w:val="18"/>
              <w:highlight w:val="yellow"/>
            </w:rPr>
            <w:t>XXXX</w:t>
          </w:r>
          <w:proofErr w:type="spellEnd"/>
        </w:p>
        <w:p w14:paraId="3E697230" w14:textId="24C614C8" w:rsidR="00193E6B" w:rsidRPr="00C14AD9" w:rsidRDefault="00C0084E" w:rsidP="00735E11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Opdrachtverlening</w:t>
          </w:r>
          <w:r w:rsidR="006C44FF" w:rsidRPr="006C44FF">
            <w:rPr>
              <w:rFonts w:ascii="Arial" w:hAnsi="Arial" w:cs="Arial"/>
              <w:sz w:val="18"/>
              <w:szCs w:val="18"/>
            </w:rPr>
            <w:t xml:space="preserve">, </w:t>
          </w:r>
          <w:r w:rsidR="00C14AD9" w:rsidRPr="00C14AD9">
            <w:rPr>
              <w:rFonts w:ascii="Arial" w:hAnsi="Arial" w:cs="Arial"/>
              <w:sz w:val="18"/>
              <w:szCs w:val="18"/>
            </w:rPr>
            <w:t>correctief en preventief onderhoud, vervanging en uitbreiding</w:t>
          </w:r>
          <w:r w:rsidR="00C14AD9">
            <w:rPr>
              <w:rFonts w:ascii="Arial" w:hAnsi="Arial" w:cs="Arial"/>
              <w:sz w:val="18"/>
              <w:szCs w:val="18"/>
            </w:rPr>
            <w:t xml:space="preserve"> werktuigbouwkundige en elektrotechnische installaties</w:t>
          </w:r>
        </w:p>
        <w:p w14:paraId="6E4E6D8E" w14:textId="77777777" w:rsidR="00193E6B" w:rsidRPr="00DF10BC" w:rsidRDefault="00B26DCE" w:rsidP="00735E11">
          <w:pPr>
            <w:ind w:hanging="57"/>
            <w:jc w:val="right"/>
            <w:rPr>
              <w:rFonts w:cs="Arial"/>
              <w:sz w:val="18"/>
              <w:szCs w:val="18"/>
            </w:rPr>
          </w:pPr>
          <w:r w:rsidRPr="00DF10BC">
            <w:rPr>
              <w:rFonts w:cs="Arial"/>
              <w:sz w:val="18"/>
              <w:szCs w:val="18"/>
            </w:rPr>
            <w:t xml:space="preserve">Sittard-Geleen, </w:t>
          </w:r>
          <w:r w:rsidR="005A65F5">
            <w:rPr>
              <w:rFonts w:cs="Arial"/>
              <w:sz w:val="18"/>
              <w:szCs w:val="18"/>
              <w:highlight w:val="yellow"/>
            </w:rPr>
            <w:t xml:space="preserve">XX </w:t>
          </w:r>
          <w:r w:rsidR="005A65F5" w:rsidRPr="00494816">
            <w:rPr>
              <w:rFonts w:cs="Arial"/>
              <w:sz w:val="18"/>
              <w:szCs w:val="18"/>
              <w:highlight w:val="yellow"/>
            </w:rPr>
            <w:t>maand 202X</w:t>
          </w:r>
        </w:p>
        <w:p w14:paraId="51CDE3C9" w14:textId="77777777" w:rsidR="00193E6B" w:rsidRPr="00DF10BC" w:rsidRDefault="00193E6B" w:rsidP="00735E11">
          <w:pPr>
            <w:ind w:hanging="57"/>
            <w:rPr>
              <w:rFonts w:cs="Arial"/>
              <w:sz w:val="18"/>
              <w:szCs w:val="18"/>
            </w:rPr>
          </w:pPr>
        </w:p>
        <w:p w14:paraId="62A871F4" w14:textId="77777777" w:rsidR="00193E6B" w:rsidRPr="00DF10BC" w:rsidRDefault="00193E6B" w:rsidP="00735E11">
          <w:pPr>
            <w:ind w:hanging="57"/>
            <w:rPr>
              <w:rFonts w:cs="Arial"/>
              <w:sz w:val="18"/>
              <w:szCs w:val="18"/>
            </w:rPr>
          </w:pPr>
        </w:p>
        <w:p w14:paraId="732898F8" w14:textId="77777777" w:rsidR="00193E6B" w:rsidRPr="00DF10BC" w:rsidRDefault="00193E6B" w:rsidP="00735E11">
          <w:pPr>
            <w:ind w:hanging="57"/>
            <w:rPr>
              <w:rFonts w:cs="Arial"/>
              <w:sz w:val="18"/>
              <w:szCs w:val="18"/>
            </w:rPr>
          </w:pPr>
        </w:p>
      </w:tc>
    </w:tr>
  </w:tbl>
  <w:p w14:paraId="398810A6" w14:textId="77777777" w:rsidR="00193E6B" w:rsidRPr="00DF10BC" w:rsidRDefault="00193E6B" w:rsidP="00735E11"/>
  <w:p w14:paraId="33F39396" w14:textId="77777777" w:rsidR="00193E6B" w:rsidRPr="00DF10BC" w:rsidRDefault="00193E6B" w:rsidP="00735E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A2E0F"/>
    <w:multiLevelType w:val="hybridMultilevel"/>
    <w:tmpl w:val="59BACEEE"/>
    <w:lvl w:ilvl="0" w:tplc="73085A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71E9"/>
    <w:multiLevelType w:val="hybridMultilevel"/>
    <w:tmpl w:val="4F32C660"/>
    <w:lvl w:ilvl="0" w:tplc="306268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D3528"/>
    <w:multiLevelType w:val="hybridMultilevel"/>
    <w:tmpl w:val="09F69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A5CF5"/>
    <w:multiLevelType w:val="hybridMultilevel"/>
    <w:tmpl w:val="C20CBD4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609973">
    <w:abstractNumId w:val="1"/>
  </w:num>
  <w:num w:numId="2" w16cid:durableId="93551137">
    <w:abstractNumId w:val="2"/>
  </w:num>
  <w:num w:numId="3" w16cid:durableId="339091549">
    <w:abstractNumId w:val="3"/>
  </w:num>
  <w:num w:numId="4" w16cid:durableId="12801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D9"/>
    <w:rsid w:val="0000247C"/>
    <w:rsid w:val="000024D7"/>
    <w:rsid w:val="00033B8A"/>
    <w:rsid w:val="00035D9A"/>
    <w:rsid w:val="00042360"/>
    <w:rsid w:val="00081EF9"/>
    <w:rsid w:val="00087FB2"/>
    <w:rsid w:val="000B1939"/>
    <w:rsid w:val="000B237D"/>
    <w:rsid w:val="000B23BF"/>
    <w:rsid w:val="00125FD8"/>
    <w:rsid w:val="00154DD2"/>
    <w:rsid w:val="00166884"/>
    <w:rsid w:val="00193E6B"/>
    <w:rsid w:val="001A2813"/>
    <w:rsid w:val="001A5023"/>
    <w:rsid w:val="001A5AF0"/>
    <w:rsid w:val="001B5555"/>
    <w:rsid w:val="001D649A"/>
    <w:rsid w:val="001F0390"/>
    <w:rsid w:val="00214A12"/>
    <w:rsid w:val="00263FAB"/>
    <w:rsid w:val="00276500"/>
    <w:rsid w:val="00287E0E"/>
    <w:rsid w:val="002925AC"/>
    <w:rsid w:val="002F44EE"/>
    <w:rsid w:val="00317218"/>
    <w:rsid w:val="00330417"/>
    <w:rsid w:val="003361B0"/>
    <w:rsid w:val="003B107C"/>
    <w:rsid w:val="003C1927"/>
    <w:rsid w:val="004122A0"/>
    <w:rsid w:val="00444D9F"/>
    <w:rsid w:val="0048671C"/>
    <w:rsid w:val="00494816"/>
    <w:rsid w:val="004A0CCC"/>
    <w:rsid w:val="004F0015"/>
    <w:rsid w:val="00514884"/>
    <w:rsid w:val="00522E86"/>
    <w:rsid w:val="0052534B"/>
    <w:rsid w:val="00527710"/>
    <w:rsid w:val="00561C35"/>
    <w:rsid w:val="005A65F5"/>
    <w:rsid w:val="005B4987"/>
    <w:rsid w:val="005C44C1"/>
    <w:rsid w:val="005C5615"/>
    <w:rsid w:val="0063619D"/>
    <w:rsid w:val="0064350B"/>
    <w:rsid w:val="006779D6"/>
    <w:rsid w:val="00692281"/>
    <w:rsid w:val="006C3695"/>
    <w:rsid w:val="006C44FF"/>
    <w:rsid w:val="006D569D"/>
    <w:rsid w:val="006E0957"/>
    <w:rsid w:val="006E6D31"/>
    <w:rsid w:val="006F26EA"/>
    <w:rsid w:val="007219F8"/>
    <w:rsid w:val="007331F7"/>
    <w:rsid w:val="00735E11"/>
    <w:rsid w:val="0074664C"/>
    <w:rsid w:val="00747C3F"/>
    <w:rsid w:val="00796C78"/>
    <w:rsid w:val="00797D35"/>
    <w:rsid w:val="007A2C56"/>
    <w:rsid w:val="007B498A"/>
    <w:rsid w:val="007D3523"/>
    <w:rsid w:val="007E0576"/>
    <w:rsid w:val="007E1BE8"/>
    <w:rsid w:val="007F5388"/>
    <w:rsid w:val="008251F5"/>
    <w:rsid w:val="0085779C"/>
    <w:rsid w:val="008577AA"/>
    <w:rsid w:val="008624D3"/>
    <w:rsid w:val="008A1062"/>
    <w:rsid w:val="008A2ABD"/>
    <w:rsid w:val="008A3062"/>
    <w:rsid w:val="008B3F9F"/>
    <w:rsid w:val="008E1455"/>
    <w:rsid w:val="00930A60"/>
    <w:rsid w:val="00932984"/>
    <w:rsid w:val="00945BE5"/>
    <w:rsid w:val="00950F20"/>
    <w:rsid w:val="009746ED"/>
    <w:rsid w:val="00985F5A"/>
    <w:rsid w:val="009A1BF9"/>
    <w:rsid w:val="009B7E74"/>
    <w:rsid w:val="009E2364"/>
    <w:rsid w:val="009F6119"/>
    <w:rsid w:val="00A01C30"/>
    <w:rsid w:val="00A0263F"/>
    <w:rsid w:val="00A17AC1"/>
    <w:rsid w:val="00A31805"/>
    <w:rsid w:val="00A529B5"/>
    <w:rsid w:val="00A57933"/>
    <w:rsid w:val="00AE241D"/>
    <w:rsid w:val="00AE278D"/>
    <w:rsid w:val="00AF35F6"/>
    <w:rsid w:val="00B26DCE"/>
    <w:rsid w:val="00B425D5"/>
    <w:rsid w:val="00B70BA6"/>
    <w:rsid w:val="00BC2839"/>
    <w:rsid w:val="00BD3223"/>
    <w:rsid w:val="00BE13B3"/>
    <w:rsid w:val="00C0084E"/>
    <w:rsid w:val="00C14AD9"/>
    <w:rsid w:val="00C44159"/>
    <w:rsid w:val="00C46A36"/>
    <w:rsid w:val="00C613C6"/>
    <w:rsid w:val="00C62601"/>
    <w:rsid w:val="00C86DB6"/>
    <w:rsid w:val="00CB68AC"/>
    <w:rsid w:val="00CF611D"/>
    <w:rsid w:val="00D04328"/>
    <w:rsid w:val="00D26F55"/>
    <w:rsid w:val="00D316FC"/>
    <w:rsid w:val="00DF10BC"/>
    <w:rsid w:val="00E35259"/>
    <w:rsid w:val="00E532A5"/>
    <w:rsid w:val="00E77E6B"/>
    <w:rsid w:val="00EC3CB4"/>
    <w:rsid w:val="00EC4BB6"/>
    <w:rsid w:val="00EE075C"/>
    <w:rsid w:val="00F0509E"/>
    <w:rsid w:val="00F05487"/>
    <w:rsid w:val="00F062FA"/>
    <w:rsid w:val="00F110CB"/>
    <w:rsid w:val="00F66D01"/>
    <w:rsid w:val="00F73733"/>
    <w:rsid w:val="00F73A85"/>
    <w:rsid w:val="00F74A18"/>
    <w:rsid w:val="00FA4B88"/>
    <w:rsid w:val="00FC0858"/>
    <w:rsid w:val="00FC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58B50"/>
  <w15:docId w15:val="{5C58CD80-A297-4830-AE02-61A5DF4E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0" w:line="240" w:lineRule="auto"/>
    </w:pPr>
    <w:rPr>
      <w:rFonts w:eastAsiaTheme="minorEastAsia" w:cs="Times New Roman"/>
      <w:sz w:val="24"/>
      <w:szCs w:val="24"/>
      <w:lang w:val="nl-NL" w:bidi="en-US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29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9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98A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98A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98A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98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pPr>
      <w:tabs>
        <w:tab w:val="center" w:pos="4320"/>
        <w:tab w:val="right" w:pos="8640"/>
      </w:tabs>
      <w:ind w:left="-1282"/>
      <w:jc w:val="center"/>
    </w:pPr>
    <w:rPr>
      <w:sz w:val="16"/>
    </w:rPr>
  </w:style>
  <w:style w:type="character" w:styleId="Hyperlink">
    <w:name w:val="Hyperlink"/>
    <w:basedOn w:val="Standaardalinea-lettertype"/>
    <w:semiHidden/>
    <w:rPr>
      <w:rFonts w:ascii="Arial" w:hAnsi="Arial"/>
      <w:color w:val="0000FF"/>
      <w:sz w:val="22"/>
      <w:u w:val="single"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Kenmerkenbrief">
    <w:name w:val="Kenmerken brief"/>
    <w:basedOn w:val="Standaard"/>
    <w:next w:val="Standaard"/>
    <w:pPr>
      <w:ind w:hanging="57"/>
    </w:pPr>
    <w:rPr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5FD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5FD8"/>
    <w:rPr>
      <w:rFonts w:ascii="Tahoma" w:hAnsi="Tahoma" w:cs="Tahoma"/>
      <w:sz w:val="16"/>
      <w:szCs w:val="16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298A"/>
    <w:rPr>
      <w:rFonts w:eastAsiaTheme="minorEastAsia" w:cs="Times New Roman"/>
      <w:b/>
      <w:i/>
      <w:sz w:val="24"/>
      <w:lang w:bidi="en-US"/>
    </w:rPr>
  </w:style>
  <w:style w:type="paragraph" w:styleId="Geenafstand">
    <w:name w:val="No Spacing"/>
    <w:basedOn w:val="Standaard"/>
    <w:uiPriority w:val="1"/>
    <w:qFormat/>
    <w:rsid w:val="00A8298A"/>
    <w:rPr>
      <w:szCs w:val="32"/>
    </w:rPr>
  </w:style>
  <w:style w:type="character" w:styleId="Intensievebenadrukking">
    <w:name w:val="Intense Emphasis"/>
    <w:basedOn w:val="Standaardalinea-lettertype"/>
    <w:uiPriority w:val="21"/>
    <w:qFormat/>
    <w:rsid w:val="00A8298A"/>
    <w:rPr>
      <w:b/>
      <w:i/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A8298A"/>
    <w:rPr>
      <w:b/>
      <w:sz w:val="24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98A"/>
    <w:rPr>
      <w:rFonts w:eastAsiaTheme="minorEastAsia" w:cs="Times New Roman"/>
      <w:b/>
      <w:bCs/>
      <w:i/>
      <w:iCs/>
      <w:sz w:val="26"/>
      <w:szCs w:val="26"/>
      <w:lang w:bidi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98A"/>
    <w:rPr>
      <w:rFonts w:eastAsiaTheme="minorEastAsia" w:cs="Times New Roman"/>
      <w:b/>
      <w:bCs/>
      <w:lang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98A"/>
    <w:rPr>
      <w:rFonts w:eastAsiaTheme="minorEastAsia" w:cs="Times New Roman"/>
      <w:sz w:val="24"/>
      <w:szCs w:val="24"/>
      <w:lang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98A"/>
    <w:rPr>
      <w:rFonts w:eastAsiaTheme="minorEastAsia" w:cs="Times New Roman"/>
      <w:i/>
      <w:iCs/>
      <w:sz w:val="24"/>
      <w:szCs w:val="24"/>
      <w:lang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98A"/>
    <w:rPr>
      <w:rFonts w:asciiTheme="majorHAnsi" w:eastAsiaTheme="majorEastAsia" w:hAnsiTheme="majorHAnsi" w:cs="Times New Roman"/>
      <w:lang w:bidi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8298A"/>
    <w:pPr>
      <w:outlineLvl w:val="9"/>
    </w:pPr>
    <w:rPr>
      <w:rFonts w:cs="Times New Roman"/>
    </w:rPr>
  </w:style>
  <w:style w:type="paragraph" w:styleId="Lijstalinea">
    <w:name w:val="List Paragraph"/>
    <w:basedOn w:val="Standaard"/>
    <w:uiPriority w:val="34"/>
    <w:qFormat/>
    <w:rsid w:val="00A8298A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A8298A"/>
    <w:rPr>
      <w:rFonts w:asciiTheme="minorHAnsi" w:hAnsiTheme="minorHAnsi"/>
      <w:b/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29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298A"/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styleId="Subtielebenadrukking">
    <w:name w:val="Subtle Emphasis"/>
    <w:uiPriority w:val="19"/>
    <w:qFormat/>
    <w:rsid w:val="00A8298A"/>
    <w:rPr>
      <w:i/>
      <w:color w:val="5A5A5A" w:themeColor="text1" w:themeTint="A5"/>
    </w:rPr>
  </w:style>
  <w:style w:type="character" w:styleId="Subtieleverwijzing">
    <w:name w:val="Subtle Reference"/>
    <w:basedOn w:val="Standaardalinea-lettertype"/>
    <w:uiPriority w:val="31"/>
    <w:qFormat/>
    <w:rsid w:val="00A8298A"/>
    <w:rPr>
      <w:sz w:val="24"/>
      <w:szCs w:val="24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A8298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8298A"/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styleId="Titelvanboek">
    <w:name w:val="Book Title"/>
    <w:basedOn w:val="Standaardalinea-lettertype"/>
    <w:uiPriority w:val="33"/>
    <w:qFormat/>
    <w:rsid w:val="00A8298A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8298A"/>
    <w:rPr>
      <w:rFonts w:eastAsiaTheme="minorEastAsia" w:cs="Times New Roman"/>
      <w:i/>
      <w:sz w:val="24"/>
      <w:szCs w:val="24"/>
      <w:lang w:bidi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A8298A"/>
    <w:rPr>
      <w:i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298A"/>
    <w:pPr>
      <w:ind w:left="720" w:right="720"/>
    </w:pPr>
    <w:rPr>
      <w:b/>
      <w:i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A8298A"/>
    <w:rPr>
      <w:rFonts w:asciiTheme="majorHAnsi" w:eastAsiaTheme="majorEastAsia" w:hAnsiTheme="majorHAnsi" w:cstheme="majorBidi"/>
      <w:b/>
      <w:bCs/>
      <w:kern w:val="32"/>
      <w:sz w:val="32"/>
      <w:szCs w:val="32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rsid w:val="00A8298A"/>
    <w:rPr>
      <w:rFonts w:asciiTheme="majorHAnsi" w:eastAsiaTheme="majorEastAsia" w:hAnsiTheme="majorHAnsi" w:cstheme="majorBidi"/>
      <w:b/>
      <w:bCs/>
      <w:i/>
      <w:iCs/>
      <w:sz w:val="28"/>
      <w:szCs w:val="28"/>
      <w:lang w:bidi="en-US"/>
    </w:rPr>
  </w:style>
  <w:style w:type="character" w:customStyle="1" w:styleId="Kop3Char">
    <w:name w:val="Kop 3 Char"/>
    <w:basedOn w:val="Standaardalinea-lettertype"/>
    <w:link w:val="Kop3"/>
    <w:uiPriority w:val="9"/>
    <w:rsid w:val="00A8298A"/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character" w:customStyle="1" w:styleId="Kop4Char">
    <w:name w:val="Kop 4 Char"/>
    <w:basedOn w:val="Standaardalinea-lettertype"/>
    <w:link w:val="Kop4"/>
    <w:uiPriority w:val="9"/>
    <w:rsid w:val="00A8298A"/>
    <w:rPr>
      <w:rFonts w:eastAsiaTheme="minorEastAsia" w:cs="Times New Roman"/>
      <w:b/>
      <w:bCs/>
      <w:sz w:val="28"/>
      <w:szCs w:val="28"/>
      <w:lang w:bidi="en-US"/>
    </w:rPr>
  </w:style>
  <w:style w:type="character" w:styleId="Zwaar">
    <w:name w:val="Strong"/>
    <w:basedOn w:val="Standaardalinea-lettertype"/>
    <w:uiPriority w:val="22"/>
    <w:qFormat/>
    <w:rsid w:val="00A8298A"/>
    <w:rPr>
      <w:b/>
      <w:bCs/>
    </w:rPr>
  </w:style>
  <w:style w:type="character" w:customStyle="1" w:styleId="Persoonlijkeopmaakstijl">
    <w:name w:val="Persoonlijke opmaakstijl"/>
    <w:basedOn w:val="Standaardalinea-lettertype"/>
    <w:rsid w:val="00B419F6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sid w:val="00B419F6"/>
    <w:rPr>
      <w:rFonts w:ascii="Arial" w:hAnsi="Arial" w:cs="Arial"/>
      <w:color w:val="auto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93E6B"/>
    <w:rPr>
      <w:rFonts w:ascii="Arial" w:eastAsiaTheme="minorEastAsia" w:hAnsi="Arial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93E6B"/>
    <w:rPr>
      <w:rFonts w:ascii="Arial" w:eastAsiaTheme="minorEastAsia" w:hAnsi="Arial"/>
      <w:sz w:val="22"/>
      <w:szCs w:val="22"/>
    </w:rPr>
  </w:style>
  <w:style w:type="table" w:styleId="Tabelraster">
    <w:name w:val="Table Grid"/>
    <w:basedOn w:val="Standaardtabel"/>
    <w:uiPriority w:val="59"/>
    <w:rsid w:val="002925AC"/>
    <w:rPr>
      <w:rFonts w:ascii="Arial" w:eastAsiaTheme="minorEastAsia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Standaardalinea-lettertype"/>
    <w:rsid w:val="00D04328"/>
  </w:style>
  <w:style w:type="paragraph" w:customStyle="1" w:styleId="Default">
    <w:name w:val="Default"/>
    <w:rsid w:val="00FA4B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/>
    </w:rPr>
  </w:style>
  <w:style w:type="character" w:styleId="Onopgelostemelding">
    <w:name w:val="Unresolved Mention"/>
    <w:basedOn w:val="Standaardalinea-lettertype"/>
    <w:uiPriority w:val="99"/>
    <w:rsid w:val="00FA4B88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semiHidden/>
    <w:rsid w:val="00932984"/>
    <w:pPr>
      <w:ind w:right="-57"/>
      <w:jc w:val="both"/>
    </w:pPr>
    <w:rPr>
      <w:rFonts w:ascii="Arial" w:eastAsia="Times New Roman" w:hAnsi="Arial" w:cs="Arial"/>
      <w:sz w:val="22"/>
      <w:szCs w:val="20"/>
      <w:lang w:val="nl" w:eastAsia="nl-NL" w:bidi="ar-SA"/>
    </w:rPr>
  </w:style>
  <w:style w:type="character" w:customStyle="1" w:styleId="PlattetekstChar">
    <w:name w:val="Platte tekst Char"/>
    <w:basedOn w:val="Standaardalinea-lettertype"/>
    <w:link w:val="Plattetekst"/>
    <w:semiHidden/>
    <w:rsid w:val="00932984"/>
    <w:rPr>
      <w:rFonts w:ascii="Arial" w:eastAsia="Times New Roman" w:hAnsi="Arial" w:cs="Arial"/>
      <w:szCs w:val="20"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23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23BF"/>
    <w:rPr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23BF"/>
    <w:rPr>
      <w:rFonts w:eastAsiaTheme="minorEastAsia" w:cs="Times New Roman"/>
      <w:sz w:val="20"/>
      <w:szCs w:val="20"/>
      <w:lang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16FC"/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16FC"/>
    <w:rPr>
      <w:rFonts w:eastAsiaTheme="minorEastAsia" w:cs="Times New Roman"/>
      <w:b/>
      <w:bCs/>
      <w:sz w:val="20"/>
      <w:szCs w:val="20"/>
      <w:lang w:val="nl-NL" w:bidi="en-US"/>
    </w:rPr>
  </w:style>
  <w:style w:type="paragraph" w:styleId="Revisie">
    <w:name w:val="Revision"/>
    <w:hidden/>
    <w:uiPriority w:val="99"/>
    <w:semiHidden/>
    <w:rsid w:val="00797D35"/>
    <w:pPr>
      <w:spacing w:after="0" w:line="240" w:lineRule="auto"/>
    </w:pPr>
    <w:rPr>
      <w:rFonts w:eastAsiaTheme="minorEastAsia" w:cs="Times New Roman"/>
      <w:sz w:val="24"/>
      <w:szCs w:val="24"/>
      <w:lang w:val="nl-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04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ornaam.achternaam@sittard-geleen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cturen@sittard-geleen.nl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oornaam.achternaam@sittard-geleen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ttard-geleen.n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ttard-gele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7.%20Brieven\5.%20Format%20opdrachtbrief%20meervoudig%20of%20Europe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D3B3C4A85C47A5BC7F976B9768AD" ma:contentTypeVersion="10" ma:contentTypeDescription="Een nieuw document maken." ma:contentTypeScope="" ma:versionID="57eddd3c81a5cc23eb599eb7925c381f">
  <xsd:schema xmlns:xsd="http://www.w3.org/2001/XMLSchema" xmlns:xs="http://www.w3.org/2001/XMLSchema" xmlns:p="http://schemas.microsoft.com/office/2006/metadata/properties" xmlns:ns2="2c337c07-5d65-4f14-a649-92618fa77765" xmlns:ns3="8d176eaa-f6ab-4fe2-91b8-2f2ce6dd73bc" targetNamespace="http://schemas.microsoft.com/office/2006/metadata/properties" ma:root="true" ma:fieldsID="245e12a70c1884555a0e3c0d5e078539" ns2:_="" ns3:_="">
    <xsd:import namespace="2c337c07-5d65-4f14-a649-92618fa77765"/>
    <xsd:import namespace="8d176eaa-f6ab-4fe2-91b8-2f2ce6dd7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7c07-5d65-4f14-a649-92618fa7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6eaa-f6ab-4fe2-91b8-2f2ce6dd73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46d630-76c8-4752-90c2-09fa49402617}" ma:internalName="TaxCatchAll" ma:showField="CatchAllData" ma:web="8d176eaa-f6ab-4fe2-91b8-2f2ce6dd7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37c07-5d65-4f14-a649-92618fa77765">
      <Terms xmlns="http://schemas.microsoft.com/office/infopath/2007/PartnerControls"/>
    </lcf76f155ced4ddcb4097134ff3c332f>
    <TaxCatchAll xmlns="8d176eaa-f6ab-4fe2-91b8-2f2ce6dd73bc" xsi:nil="true"/>
  </documentManagement>
</p:properties>
</file>

<file path=customXml/itemProps1.xml><?xml version="1.0" encoding="utf-8"?>
<ds:datastoreItem xmlns:ds="http://schemas.openxmlformats.org/officeDocument/2006/customXml" ds:itemID="{60485145-0489-4C69-BD67-638263207148}"/>
</file>

<file path=customXml/itemProps2.xml><?xml version="1.0" encoding="utf-8"?>
<ds:datastoreItem xmlns:ds="http://schemas.openxmlformats.org/officeDocument/2006/customXml" ds:itemID="{598B419B-1DD6-4A88-B7C4-8B2FED098504}"/>
</file>

<file path=customXml/itemProps3.xml><?xml version="1.0" encoding="utf-8"?>
<ds:datastoreItem xmlns:ds="http://schemas.openxmlformats.org/officeDocument/2006/customXml" ds:itemID="{BCD0AC6C-76DD-4262-90F5-8FA5716AC657}"/>
</file>

<file path=docProps/app.xml><?xml version="1.0" encoding="utf-8"?>
<Properties xmlns="http://schemas.openxmlformats.org/officeDocument/2006/extended-properties" xmlns:vt="http://schemas.openxmlformats.org/officeDocument/2006/docPropsVTypes">
  <Template>5. Format opdrachtbrief meervoudig of Europees</Template>
  <TotalTime>6</TotalTime>
  <Pages>2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Smeets-Leenders, Marielle</dc:creator>
  <cp:lastModifiedBy>Smeets-Leenders, Marielle</cp:lastModifiedBy>
  <cp:revision>1</cp:revision>
  <dcterms:created xsi:type="dcterms:W3CDTF">2024-03-28T13:27:00Z</dcterms:created>
  <dcterms:modified xsi:type="dcterms:W3CDTF">2024-03-28T13:33:00Z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</vt:lpwstr>
  </property>
  <property fmtid="{D5CDD505-2E9C-101B-9397-08002B2CF9AE}" pid="4" name="ContentTypeId">
    <vt:lpwstr>0x010100E313D3B3C4A85C47A5BC7F976B9768AD</vt:lpwstr>
  </property>
</Properties>
</file>