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DA7" w:rsidRPr="007D4604" w:rsidRDefault="00675DA7" w:rsidP="00CF6FC2">
      <w:pPr>
        <w:pStyle w:val="Stijl3"/>
        <w:spacing w:line="480" w:lineRule="auto"/>
        <w:rPr>
          <w:rFonts w:ascii="Calibri Light" w:hAnsi="Calibri Light"/>
          <w:b w:val="0"/>
          <w:sz w:val="22"/>
          <w:szCs w:val="22"/>
        </w:rPr>
      </w:pPr>
      <w:bookmarkStart w:id="0" w:name="_Toc368390786"/>
      <w:bookmarkStart w:id="1" w:name="_Toc260746793"/>
      <w:bookmarkStart w:id="2" w:name="_Toc303069063"/>
      <w:r w:rsidRPr="007D4604">
        <w:rPr>
          <w:rFonts w:ascii="Calibri Light" w:hAnsi="Calibri Light"/>
          <w:b w:val="0"/>
          <w:color w:val="595959" w:themeColor="text1" w:themeTint="A6"/>
          <w:sz w:val="32"/>
          <w:szCs w:val="22"/>
        </w:rPr>
        <w:t xml:space="preserve">BIJLAGE </w:t>
      </w:r>
      <w:r w:rsidR="007D4604" w:rsidRPr="007D4604">
        <w:rPr>
          <w:rFonts w:ascii="Calibri Light" w:hAnsi="Calibri Light"/>
          <w:b w:val="0"/>
          <w:color w:val="595959" w:themeColor="text1" w:themeTint="A6"/>
          <w:sz w:val="32"/>
          <w:szCs w:val="22"/>
        </w:rPr>
        <w:t>4</w:t>
      </w:r>
      <w:r w:rsidRPr="007D4604">
        <w:rPr>
          <w:rFonts w:ascii="Calibri Light" w:hAnsi="Calibri Light"/>
          <w:b w:val="0"/>
          <w:color w:val="595959" w:themeColor="text1" w:themeTint="A6"/>
          <w:sz w:val="32"/>
          <w:szCs w:val="22"/>
        </w:rPr>
        <w:t xml:space="preserve"> </w:t>
      </w:r>
      <w:r w:rsidRPr="007D4604">
        <w:rPr>
          <w:rFonts w:ascii="Calibri Light" w:hAnsi="Calibri Light"/>
          <w:b w:val="0"/>
          <w:color w:val="595959" w:themeColor="text1" w:themeTint="A6"/>
          <w:sz w:val="32"/>
          <w:szCs w:val="22"/>
        </w:rPr>
        <w:tab/>
        <w:t>FORMULIER REFERENTIE</w:t>
      </w:r>
      <w:bookmarkEnd w:id="0"/>
      <w:r w:rsidRPr="007D4604">
        <w:rPr>
          <w:rFonts w:ascii="Calibri Light" w:hAnsi="Calibri Light"/>
          <w:b w:val="0"/>
          <w:sz w:val="22"/>
          <w:szCs w:val="22"/>
        </w:rPr>
        <w:br/>
      </w:r>
      <w:bookmarkStart w:id="3" w:name="_GoBack"/>
      <w:bookmarkEnd w:id="3"/>
    </w:p>
    <w:p w:rsidR="00675DA7" w:rsidRPr="007D4604" w:rsidRDefault="00675DA7" w:rsidP="00675DA7">
      <w:pPr>
        <w:pStyle w:val="Stijl3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75DA7" w:rsidRPr="007D4604" w:rsidTr="00675DA7">
        <w:tc>
          <w:tcPr>
            <w:tcW w:w="9210" w:type="dxa"/>
            <w:shd w:val="clear" w:color="auto" w:fill="B3B3B3"/>
          </w:tcPr>
          <w:p w:rsidR="00675DA7" w:rsidRPr="007D4604" w:rsidRDefault="00675DA7" w:rsidP="00675DA7">
            <w:pPr>
              <w:spacing w:after="0"/>
              <w:rPr>
                <w:rFonts w:ascii="Calibri Light" w:hAnsi="Calibri Light"/>
                <w:b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br w:type="page"/>
            </w:r>
            <w:r w:rsidRPr="007D4604">
              <w:rPr>
                <w:rFonts w:ascii="Calibri Light" w:hAnsi="Calibri Light"/>
                <w:b/>
                <w:sz w:val="22"/>
              </w:rPr>
              <w:t>REFERENTIEGEGEVENS</w:t>
            </w:r>
          </w:p>
        </w:tc>
      </w:tr>
    </w:tbl>
    <w:p w:rsidR="00675DA7" w:rsidRPr="007D4604" w:rsidRDefault="00675DA7" w:rsidP="00675DA7">
      <w:pPr>
        <w:spacing w:after="0"/>
        <w:rPr>
          <w:rFonts w:asciiTheme="minorHAnsi" w:hAnsiTheme="minorHAnsi"/>
          <w:sz w:val="22"/>
        </w:rPr>
      </w:pPr>
    </w:p>
    <w:p w:rsidR="00675DA7" w:rsidRPr="007D4604" w:rsidRDefault="00675DA7" w:rsidP="00675DA7">
      <w:pPr>
        <w:spacing w:after="0"/>
        <w:rPr>
          <w:rFonts w:ascii="Calibri Light" w:hAnsi="Calibri Light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5DA7" w:rsidRPr="007D4604" w:rsidTr="00722A62">
        <w:tc>
          <w:tcPr>
            <w:tcW w:w="9212" w:type="dxa"/>
            <w:shd w:val="clear" w:color="auto" w:fill="FF9900"/>
          </w:tcPr>
          <w:p w:rsidR="00675DA7" w:rsidRPr="007D4604" w:rsidRDefault="00675DA7" w:rsidP="00D20874">
            <w:pPr>
              <w:spacing w:after="0"/>
              <w:rPr>
                <w:rFonts w:ascii="Calibri Light" w:hAnsi="Calibri Light"/>
                <w:b/>
                <w:sz w:val="22"/>
              </w:rPr>
            </w:pPr>
            <w:r w:rsidRPr="007D4604">
              <w:rPr>
                <w:rFonts w:ascii="Calibri Light" w:hAnsi="Calibri Light"/>
                <w:b/>
                <w:sz w:val="22"/>
              </w:rPr>
              <w:t xml:space="preserve">Referentie 1 – </w:t>
            </w:r>
            <w:r w:rsidR="007D4604" w:rsidRPr="007D4604">
              <w:rPr>
                <w:rFonts w:ascii="Calibri Light" w:hAnsi="Calibri Light"/>
                <w:b/>
                <w:sz w:val="22"/>
              </w:rPr>
              <w:t>Volumeomvang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2"/>
        <w:gridCol w:w="4510"/>
      </w:tblGrid>
      <w:tr w:rsidR="00675DA7" w:rsidRPr="007D4604" w:rsidTr="00675DA7">
        <w:tc>
          <w:tcPr>
            <w:tcW w:w="4605" w:type="dxa"/>
          </w:tcPr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Naam organisatie:</w:t>
            </w:r>
          </w:p>
          <w:p w:rsidR="00CF6FC2" w:rsidRPr="007D4604" w:rsidRDefault="00CF6FC2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Plaats organisatie: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Soort organisatie: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Naam Contactpersoon: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Functie: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Contactpersoon te benaderen: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Telefoon: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Omschrijving project: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Opdrachtformulering: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Contractwaarde (*):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Looptijd:</w:t>
            </w:r>
          </w:p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4605" w:type="dxa"/>
          </w:tcPr>
          <w:p w:rsidR="00675DA7" w:rsidRPr="007D4604" w:rsidRDefault="00675DA7" w:rsidP="00675DA7">
            <w:pPr>
              <w:spacing w:after="0"/>
              <w:rPr>
                <w:rFonts w:asciiTheme="minorHAnsi" w:hAnsiTheme="minorHAnsi"/>
                <w:sz w:val="22"/>
              </w:rPr>
            </w:pPr>
          </w:p>
        </w:tc>
      </w:tr>
    </w:tbl>
    <w:p w:rsidR="00675DA7" w:rsidRPr="007D4604" w:rsidRDefault="00675DA7" w:rsidP="00675DA7">
      <w:pPr>
        <w:spacing w:after="0"/>
        <w:rPr>
          <w:rFonts w:asciiTheme="minorHAnsi" w:hAnsiTheme="minorHAnsi"/>
          <w:sz w:val="22"/>
        </w:rPr>
      </w:pPr>
    </w:p>
    <w:p w:rsidR="00B818D6" w:rsidRPr="007D4604" w:rsidRDefault="00B818D6" w:rsidP="00B818D6">
      <w:pPr>
        <w:spacing w:after="0"/>
        <w:rPr>
          <w:rFonts w:asciiTheme="minorHAnsi" w:hAnsiTheme="minorHAns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18D6" w:rsidRPr="007D4604" w:rsidTr="00F12FAD">
        <w:tc>
          <w:tcPr>
            <w:tcW w:w="9212" w:type="dxa"/>
            <w:shd w:val="clear" w:color="auto" w:fill="FF9900"/>
          </w:tcPr>
          <w:p w:rsidR="00B818D6" w:rsidRPr="007D4604" w:rsidRDefault="00B818D6" w:rsidP="00D20874">
            <w:pPr>
              <w:tabs>
                <w:tab w:val="left" w:pos="-142"/>
              </w:tabs>
              <w:spacing w:after="0"/>
              <w:rPr>
                <w:rFonts w:ascii="Calibri Light" w:hAnsi="Calibri Light"/>
                <w:b/>
                <w:sz w:val="22"/>
              </w:rPr>
            </w:pPr>
            <w:r w:rsidRPr="007D4604">
              <w:rPr>
                <w:rFonts w:ascii="Calibri Light" w:hAnsi="Calibri Light"/>
                <w:b/>
                <w:sz w:val="22"/>
              </w:rPr>
              <w:t xml:space="preserve">Referentie 2 – </w:t>
            </w:r>
            <w:r w:rsidR="007D4604" w:rsidRPr="007D4604">
              <w:rPr>
                <w:rFonts w:ascii="Calibri Light" w:hAnsi="Calibri Light"/>
                <w:b/>
                <w:sz w:val="22"/>
              </w:rPr>
              <w:t xml:space="preserve">Flexibiliteit 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2"/>
        <w:gridCol w:w="4510"/>
      </w:tblGrid>
      <w:tr w:rsidR="00B818D6" w:rsidRPr="007D4604" w:rsidTr="00F12FAD">
        <w:tc>
          <w:tcPr>
            <w:tcW w:w="4605" w:type="dxa"/>
          </w:tcPr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Naam organisatie:</w:t>
            </w:r>
          </w:p>
          <w:p w:rsidR="00CF6FC2" w:rsidRPr="007D4604" w:rsidRDefault="00CF6FC2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Plaats organisatie: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Soort organisatie: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Naam Contactpersoon: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Functie: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Contactpersoon te benaderen: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Telefoon: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Omschrijving project: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Opdrachtformulering: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Contractwaarde (*):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Looptijd:</w:t>
            </w:r>
          </w:p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4605" w:type="dxa"/>
          </w:tcPr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</w:p>
        </w:tc>
      </w:tr>
    </w:tbl>
    <w:p w:rsidR="00B818D6" w:rsidRPr="007D4604" w:rsidRDefault="00B818D6" w:rsidP="00B818D6">
      <w:pPr>
        <w:spacing w:after="0"/>
        <w:rPr>
          <w:rFonts w:asciiTheme="minorHAnsi" w:hAnsiTheme="minorHAnsi"/>
          <w:sz w:val="22"/>
        </w:rPr>
      </w:pPr>
    </w:p>
    <w:p w:rsidR="00B818D6" w:rsidRPr="007D4604" w:rsidRDefault="00B818D6" w:rsidP="00B818D6">
      <w:pPr>
        <w:spacing w:after="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>*</w:t>
      </w:r>
    </w:p>
    <w:p w:rsidR="00B818D6" w:rsidRPr="007D4604" w:rsidRDefault="00B818D6" w:rsidP="00B818D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 xml:space="preserve">Contractwaarde dient uitgedrukt te worden in euro’s </w:t>
      </w:r>
      <w:r w:rsidR="007D4604" w:rsidRPr="007D4604">
        <w:rPr>
          <w:rFonts w:asciiTheme="minorHAnsi" w:hAnsiTheme="minorHAnsi"/>
          <w:sz w:val="22"/>
        </w:rPr>
        <w:t>ex</w:t>
      </w:r>
      <w:r w:rsidRPr="007D4604">
        <w:rPr>
          <w:rFonts w:asciiTheme="minorHAnsi" w:hAnsiTheme="minorHAnsi"/>
          <w:sz w:val="22"/>
        </w:rPr>
        <w:t>clusief btw.</w:t>
      </w:r>
    </w:p>
    <w:p w:rsidR="00B818D6" w:rsidRPr="007D4604" w:rsidRDefault="00B818D6" w:rsidP="00B818D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36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>De contractwaarde betreft slechts de onder eigen verantwoordelijkheid (van</w:t>
      </w:r>
    </w:p>
    <w:p w:rsidR="00B818D6" w:rsidRPr="007D4604" w:rsidRDefault="00B818D6" w:rsidP="00B818D6">
      <w:pPr>
        <w:tabs>
          <w:tab w:val="num" w:pos="360"/>
        </w:tabs>
        <w:spacing w:after="0"/>
        <w:ind w:left="36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>gegadigde / door gegadigde) uitgevoerde opdrachten. Indien het een opdracht in onder aanneming betreft dient dit te worden vermeld.</w:t>
      </w:r>
    </w:p>
    <w:p w:rsidR="00B818D6" w:rsidRPr="007D4604" w:rsidRDefault="00B818D6" w:rsidP="00B818D6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>De weergegeven contractwaarde dient uitsluitend de omzet te betreffen voor de onderdelen die gelijkwaardig zijn aan de in de aanbesteding gevraagde dienstverlening of levering.</w:t>
      </w:r>
    </w:p>
    <w:p w:rsidR="00B818D6" w:rsidRPr="007D4604" w:rsidRDefault="00B818D6" w:rsidP="00B818D6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>De aangeleverde gegevens dienen op eerste verzoek van de aanbestedende dienst te kunnen worden geverifieerd. Gegadigde dient hiertoe alle medewerking te verlenen.</w:t>
      </w:r>
    </w:p>
    <w:p w:rsidR="00B818D6" w:rsidRPr="007D4604" w:rsidRDefault="00B818D6" w:rsidP="00B818D6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>Verklaring dient ondertekend te zijn door een voor de onderneming tekeningbevoegd persoon.</w:t>
      </w:r>
    </w:p>
    <w:p w:rsidR="00B818D6" w:rsidRPr="007D4604" w:rsidRDefault="00B818D6" w:rsidP="00B818D6">
      <w:pPr>
        <w:numPr>
          <w:ilvl w:val="0"/>
          <w:numId w:val="7"/>
        </w:numPr>
        <w:tabs>
          <w:tab w:val="clear" w:pos="720"/>
          <w:tab w:val="num" w:pos="360"/>
        </w:tabs>
        <w:spacing w:after="0"/>
        <w:ind w:left="360"/>
        <w:rPr>
          <w:rFonts w:asciiTheme="minorHAnsi" w:hAnsiTheme="minorHAnsi"/>
          <w:sz w:val="22"/>
        </w:rPr>
      </w:pPr>
      <w:r w:rsidRPr="007D4604">
        <w:rPr>
          <w:rFonts w:asciiTheme="minorHAnsi" w:hAnsiTheme="minorHAnsi"/>
          <w:sz w:val="22"/>
        </w:rPr>
        <w:t>Geconstateerde onjuistheden aangaande deze verklaring kunnen leiden tot uitsluiting of afwijzing.</w:t>
      </w:r>
    </w:p>
    <w:p w:rsidR="00B818D6" w:rsidRPr="007D4604" w:rsidRDefault="00B818D6" w:rsidP="00B818D6">
      <w:pPr>
        <w:spacing w:after="0"/>
        <w:rPr>
          <w:rFonts w:asciiTheme="minorHAnsi" w:hAnsiTheme="minorHAnsi"/>
          <w:sz w:val="22"/>
        </w:rPr>
      </w:pPr>
    </w:p>
    <w:p w:rsidR="00B818D6" w:rsidRPr="007D4604" w:rsidRDefault="00B818D6" w:rsidP="00B818D6">
      <w:pPr>
        <w:spacing w:after="0"/>
        <w:rPr>
          <w:rFonts w:asciiTheme="minorHAnsi" w:hAnsiTheme="minorHAns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402"/>
      </w:tblGrid>
      <w:tr w:rsidR="00B818D6" w:rsidRPr="007D4604" w:rsidTr="00F12FAD">
        <w:tc>
          <w:tcPr>
            <w:tcW w:w="2660" w:type="dxa"/>
          </w:tcPr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Naam inschrijver:</w:t>
            </w:r>
          </w:p>
        </w:tc>
        <w:tc>
          <w:tcPr>
            <w:tcW w:w="6402" w:type="dxa"/>
          </w:tcPr>
          <w:p w:rsidR="00B818D6" w:rsidRPr="007D4604" w:rsidRDefault="00B818D6" w:rsidP="00F12FAD">
            <w:pPr>
              <w:rPr>
                <w:rFonts w:asciiTheme="minorHAnsi" w:hAnsiTheme="minorHAnsi"/>
                <w:sz w:val="22"/>
              </w:rPr>
            </w:pPr>
          </w:p>
        </w:tc>
      </w:tr>
      <w:tr w:rsidR="00B818D6" w:rsidRPr="007D4604" w:rsidTr="00F12FAD">
        <w:tc>
          <w:tcPr>
            <w:tcW w:w="2660" w:type="dxa"/>
          </w:tcPr>
          <w:p w:rsidR="00B818D6" w:rsidRPr="007D4604" w:rsidRDefault="00B818D6" w:rsidP="00F12FAD">
            <w:pPr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Naam ondertekenaar:</w:t>
            </w:r>
          </w:p>
        </w:tc>
        <w:tc>
          <w:tcPr>
            <w:tcW w:w="6402" w:type="dxa"/>
          </w:tcPr>
          <w:p w:rsidR="00B818D6" w:rsidRPr="007D4604" w:rsidRDefault="00B818D6" w:rsidP="00F12FAD">
            <w:pPr>
              <w:rPr>
                <w:rFonts w:asciiTheme="minorHAnsi" w:hAnsiTheme="minorHAnsi"/>
                <w:sz w:val="22"/>
              </w:rPr>
            </w:pPr>
          </w:p>
        </w:tc>
      </w:tr>
      <w:tr w:rsidR="00B818D6" w:rsidRPr="007D4604" w:rsidTr="00F12FAD">
        <w:tc>
          <w:tcPr>
            <w:tcW w:w="2660" w:type="dxa"/>
          </w:tcPr>
          <w:p w:rsidR="00B818D6" w:rsidRPr="007D4604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Datum:</w:t>
            </w:r>
          </w:p>
        </w:tc>
        <w:tc>
          <w:tcPr>
            <w:tcW w:w="6402" w:type="dxa"/>
          </w:tcPr>
          <w:p w:rsidR="00B818D6" w:rsidRPr="007D4604" w:rsidRDefault="00B818D6" w:rsidP="00F12FAD">
            <w:pPr>
              <w:rPr>
                <w:rFonts w:asciiTheme="minorHAnsi" w:hAnsiTheme="minorHAnsi"/>
                <w:sz w:val="22"/>
              </w:rPr>
            </w:pPr>
          </w:p>
        </w:tc>
      </w:tr>
      <w:tr w:rsidR="00B818D6" w:rsidRPr="00636029" w:rsidTr="00F12FAD">
        <w:tc>
          <w:tcPr>
            <w:tcW w:w="2660" w:type="dxa"/>
          </w:tcPr>
          <w:p w:rsidR="00B818D6" w:rsidRPr="00636029" w:rsidRDefault="00B818D6" w:rsidP="00F12FAD">
            <w:pPr>
              <w:spacing w:after="0"/>
              <w:rPr>
                <w:rFonts w:asciiTheme="minorHAnsi" w:hAnsiTheme="minorHAnsi"/>
                <w:sz w:val="22"/>
              </w:rPr>
            </w:pPr>
            <w:r w:rsidRPr="007D4604">
              <w:rPr>
                <w:rFonts w:asciiTheme="minorHAnsi" w:hAnsiTheme="minorHAnsi"/>
                <w:sz w:val="22"/>
              </w:rPr>
              <w:t>Handtekening:</w:t>
            </w:r>
          </w:p>
        </w:tc>
        <w:tc>
          <w:tcPr>
            <w:tcW w:w="6402" w:type="dxa"/>
          </w:tcPr>
          <w:p w:rsidR="00B818D6" w:rsidRPr="00636029" w:rsidRDefault="00B818D6" w:rsidP="00F12FAD">
            <w:pPr>
              <w:rPr>
                <w:rFonts w:asciiTheme="minorHAnsi" w:hAnsiTheme="minorHAnsi"/>
                <w:sz w:val="22"/>
              </w:rPr>
            </w:pPr>
          </w:p>
        </w:tc>
      </w:tr>
      <w:bookmarkEnd w:id="1"/>
      <w:bookmarkEnd w:id="2"/>
    </w:tbl>
    <w:p w:rsidR="00675DA7" w:rsidRPr="009A4B61" w:rsidRDefault="00675DA7" w:rsidP="00B818D6">
      <w:pPr>
        <w:spacing w:after="0"/>
        <w:rPr>
          <w:b/>
          <w:szCs w:val="20"/>
        </w:rPr>
      </w:pPr>
    </w:p>
    <w:sectPr w:rsidR="00675DA7" w:rsidRPr="009A4B61" w:rsidSect="009E00D7">
      <w:headerReference w:type="default" r:id="rId8"/>
      <w:footerReference w:type="default" r:id="rId9"/>
      <w:pgSz w:w="11906" w:h="16838"/>
      <w:pgMar w:top="2157" w:right="1417" w:bottom="1417" w:left="1417" w:header="71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FAD" w:rsidRDefault="00F12FAD" w:rsidP="00782BA6">
      <w:pPr>
        <w:spacing w:after="0"/>
      </w:pPr>
      <w:r>
        <w:separator/>
      </w:r>
    </w:p>
  </w:endnote>
  <w:endnote w:type="continuationSeparator" w:id="0">
    <w:p w:rsidR="00F12FAD" w:rsidRDefault="00F12FAD" w:rsidP="00782B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FAD" w:rsidRPr="007D4604" w:rsidRDefault="00D20874" w:rsidP="006110AD">
    <w:pPr>
      <w:pStyle w:val="Geenafstand"/>
      <w:rPr>
        <w:rFonts w:asciiTheme="minorHAnsi" w:hAnsiTheme="minorHAnsi"/>
        <w:b/>
        <w:sz w:val="20"/>
        <w:szCs w:val="16"/>
      </w:rPr>
    </w:pPr>
    <w:r w:rsidRPr="007D4604">
      <w:rPr>
        <w:rFonts w:asciiTheme="minorHAnsi" w:hAnsiTheme="minorHAnsi"/>
        <w:b/>
        <w:sz w:val="20"/>
        <w:szCs w:val="16"/>
      </w:rPr>
      <w:t xml:space="preserve">Bijlage </w:t>
    </w:r>
    <w:r w:rsidR="007D4604" w:rsidRPr="007D4604">
      <w:rPr>
        <w:rFonts w:asciiTheme="minorHAnsi" w:hAnsiTheme="minorHAnsi"/>
        <w:b/>
        <w:sz w:val="20"/>
        <w:szCs w:val="16"/>
      </w:rPr>
      <w:t>4</w:t>
    </w:r>
    <w:r w:rsidR="00F12FAD" w:rsidRPr="007D4604">
      <w:rPr>
        <w:rFonts w:asciiTheme="minorHAnsi" w:hAnsiTheme="minorHAnsi"/>
        <w:b/>
        <w:sz w:val="20"/>
        <w:szCs w:val="16"/>
      </w:rPr>
      <w:t xml:space="preserve"> – Formulier referentie </w:t>
    </w:r>
  </w:p>
  <w:p w:rsidR="00F12FAD" w:rsidRPr="00636029" w:rsidRDefault="00F12FAD" w:rsidP="006110AD">
    <w:pPr>
      <w:pStyle w:val="Geenafstand"/>
      <w:rPr>
        <w:rFonts w:asciiTheme="minorHAnsi" w:hAnsiTheme="minorHAnsi"/>
        <w:b/>
        <w:bCs/>
        <w:sz w:val="20"/>
        <w:szCs w:val="16"/>
      </w:rPr>
    </w:pPr>
    <w:r w:rsidRPr="007D4604">
      <w:rPr>
        <w:rFonts w:asciiTheme="minorHAnsi" w:hAnsiTheme="minorHAnsi"/>
        <w:sz w:val="20"/>
        <w:szCs w:val="16"/>
      </w:rPr>
      <w:t>Kenmerk:</w:t>
    </w:r>
    <w:r w:rsidR="00CF6FC2" w:rsidRPr="007D4604">
      <w:rPr>
        <w:rFonts w:asciiTheme="minorHAnsi" w:hAnsiTheme="minorHAnsi"/>
        <w:sz w:val="20"/>
        <w:szCs w:val="16"/>
      </w:rPr>
      <w:t xml:space="preserve"> </w:t>
    </w:r>
    <w:r w:rsidR="007D4604" w:rsidRPr="007D4604">
      <w:rPr>
        <w:rFonts w:asciiTheme="minorHAnsi" w:hAnsiTheme="minorHAnsi"/>
        <w:sz w:val="20"/>
        <w:szCs w:val="16"/>
      </w:rPr>
      <w:t>119195</w:t>
    </w:r>
    <w:r w:rsidRPr="007D4604">
      <w:rPr>
        <w:rFonts w:asciiTheme="minorHAnsi" w:hAnsiTheme="minorHAnsi"/>
        <w:sz w:val="20"/>
        <w:szCs w:val="16"/>
      </w:rPr>
      <w:tab/>
    </w:r>
    <w:r w:rsidRPr="007D4604">
      <w:rPr>
        <w:rFonts w:asciiTheme="minorHAnsi" w:hAnsiTheme="minorHAnsi"/>
        <w:sz w:val="20"/>
        <w:szCs w:val="16"/>
      </w:rPr>
      <w:tab/>
    </w:r>
    <w:r w:rsidRPr="007D4604">
      <w:rPr>
        <w:rFonts w:asciiTheme="minorHAnsi" w:hAnsiTheme="minorHAnsi"/>
        <w:sz w:val="20"/>
        <w:szCs w:val="16"/>
      </w:rPr>
      <w:tab/>
    </w:r>
    <w:r w:rsidRPr="007D4604">
      <w:rPr>
        <w:rFonts w:asciiTheme="minorHAnsi" w:hAnsiTheme="minorHAnsi"/>
        <w:sz w:val="20"/>
        <w:szCs w:val="16"/>
      </w:rPr>
      <w:tab/>
    </w:r>
    <w:r w:rsidRPr="007D4604">
      <w:rPr>
        <w:rFonts w:asciiTheme="minorHAnsi" w:hAnsiTheme="minorHAnsi"/>
        <w:sz w:val="20"/>
        <w:szCs w:val="16"/>
      </w:rPr>
      <w:tab/>
    </w:r>
    <w:r w:rsidR="00CF6FC2" w:rsidRPr="007D4604">
      <w:rPr>
        <w:rFonts w:asciiTheme="minorHAnsi" w:hAnsiTheme="minorHAnsi"/>
        <w:sz w:val="20"/>
        <w:szCs w:val="16"/>
      </w:rPr>
      <w:tab/>
    </w:r>
    <w:r w:rsidRPr="007D4604">
      <w:rPr>
        <w:rFonts w:asciiTheme="minorHAnsi" w:hAnsiTheme="minorHAnsi"/>
        <w:sz w:val="20"/>
        <w:szCs w:val="16"/>
      </w:rPr>
      <w:tab/>
    </w:r>
    <w:r w:rsidRPr="007D4604">
      <w:rPr>
        <w:rFonts w:asciiTheme="minorHAnsi" w:hAnsiTheme="minorHAnsi"/>
        <w:sz w:val="20"/>
        <w:szCs w:val="16"/>
      </w:rPr>
      <w:tab/>
      <w:t xml:space="preserve">         Pagina </w:t>
    </w:r>
    <w:r w:rsidRPr="007D4604">
      <w:rPr>
        <w:rFonts w:asciiTheme="minorHAnsi" w:hAnsiTheme="minorHAnsi"/>
        <w:b/>
        <w:bCs/>
        <w:sz w:val="20"/>
        <w:szCs w:val="16"/>
      </w:rPr>
      <w:fldChar w:fldCharType="begin"/>
    </w:r>
    <w:r w:rsidRPr="007D4604">
      <w:rPr>
        <w:rFonts w:asciiTheme="minorHAnsi" w:hAnsiTheme="minorHAnsi"/>
        <w:b/>
        <w:bCs/>
        <w:sz w:val="20"/>
        <w:szCs w:val="16"/>
      </w:rPr>
      <w:instrText>PAGE</w:instrText>
    </w:r>
    <w:r w:rsidRPr="007D4604">
      <w:rPr>
        <w:rFonts w:asciiTheme="minorHAnsi" w:hAnsiTheme="minorHAnsi"/>
        <w:b/>
        <w:bCs/>
        <w:sz w:val="20"/>
        <w:szCs w:val="16"/>
      </w:rPr>
      <w:fldChar w:fldCharType="separate"/>
    </w:r>
    <w:r w:rsidR="007D4604">
      <w:rPr>
        <w:rFonts w:asciiTheme="minorHAnsi" w:hAnsiTheme="minorHAnsi"/>
        <w:b/>
        <w:bCs/>
        <w:noProof/>
        <w:sz w:val="20"/>
        <w:szCs w:val="16"/>
      </w:rPr>
      <w:t>2</w:t>
    </w:r>
    <w:r w:rsidRPr="007D4604">
      <w:rPr>
        <w:rFonts w:asciiTheme="minorHAnsi" w:hAnsiTheme="minorHAnsi"/>
        <w:b/>
        <w:bCs/>
        <w:sz w:val="20"/>
        <w:szCs w:val="16"/>
      </w:rPr>
      <w:fldChar w:fldCharType="end"/>
    </w:r>
    <w:r w:rsidRPr="007D4604">
      <w:rPr>
        <w:rFonts w:asciiTheme="minorHAnsi" w:hAnsiTheme="minorHAnsi"/>
        <w:sz w:val="20"/>
        <w:szCs w:val="16"/>
      </w:rPr>
      <w:t xml:space="preserve"> van </w:t>
    </w:r>
    <w:r w:rsidRPr="007D4604">
      <w:rPr>
        <w:rFonts w:asciiTheme="minorHAnsi" w:hAnsiTheme="minorHAnsi"/>
        <w:b/>
        <w:bCs/>
        <w:sz w:val="20"/>
        <w:szCs w:val="16"/>
      </w:rPr>
      <w:fldChar w:fldCharType="begin"/>
    </w:r>
    <w:r w:rsidRPr="007D4604">
      <w:rPr>
        <w:rFonts w:asciiTheme="minorHAnsi" w:hAnsiTheme="minorHAnsi"/>
        <w:b/>
        <w:bCs/>
        <w:sz w:val="20"/>
        <w:szCs w:val="16"/>
      </w:rPr>
      <w:instrText>NUMPAGES</w:instrText>
    </w:r>
    <w:r w:rsidRPr="007D4604">
      <w:rPr>
        <w:rFonts w:asciiTheme="minorHAnsi" w:hAnsiTheme="minorHAnsi"/>
        <w:b/>
        <w:bCs/>
        <w:sz w:val="20"/>
        <w:szCs w:val="16"/>
      </w:rPr>
      <w:fldChar w:fldCharType="separate"/>
    </w:r>
    <w:r w:rsidR="007D4604">
      <w:rPr>
        <w:rFonts w:asciiTheme="minorHAnsi" w:hAnsiTheme="minorHAnsi"/>
        <w:b/>
        <w:bCs/>
        <w:noProof/>
        <w:sz w:val="20"/>
        <w:szCs w:val="16"/>
      </w:rPr>
      <w:t>2</w:t>
    </w:r>
    <w:r w:rsidRPr="007D4604">
      <w:rPr>
        <w:rFonts w:asciiTheme="minorHAnsi" w:hAnsiTheme="minorHAnsi"/>
        <w:b/>
        <w:bCs/>
        <w:sz w:val="20"/>
        <w:szCs w:val="16"/>
      </w:rPr>
      <w:fldChar w:fldCharType="end"/>
    </w:r>
    <w:r w:rsidR="00636029">
      <w:rPr>
        <w:rFonts w:asciiTheme="minorHAnsi" w:hAnsiTheme="minorHAnsi"/>
        <w:b/>
        <w:bCs/>
        <w:sz w:val="20"/>
        <w:szCs w:val="16"/>
      </w:rPr>
      <w:br/>
    </w:r>
  </w:p>
  <w:p w:rsidR="00F12FAD" w:rsidRDefault="00F12FAD" w:rsidP="006110AD">
    <w:pPr>
      <w:pStyle w:val="Geenafstand"/>
      <w:rPr>
        <w:rFonts w:ascii="Verdana" w:hAnsi="Verdana"/>
        <w:b/>
        <w:bCs/>
        <w:sz w:val="16"/>
        <w:szCs w:val="16"/>
      </w:rPr>
    </w:pPr>
  </w:p>
  <w:p w:rsidR="00F12FAD" w:rsidRPr="006110AD" w:rsidRDefault="00F12FAD" w:rsidP="006110AD">
    <w:pPr>
      <w:pStyle w:val="Geenafstand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FAD" w:rsidRDefault="00F12FAD" w:rsidP="00782BA6">
      <w:pPr>
        <w:spacing w:after="0"/>
      </w:pPr>
      <w:r>
        <w:separator/>
      </w:r>
    </w:p>
  </w:footnote>
  <w:footnote w:type="continuationSeparator" w:id="0">
    <w:p w:rsidR="00F12FAD" w:rsidRDefault="00F12FAD" w:rsidP="00782B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FAD" w:rsidRPr="00636029" w:rsidRDefault="007D4604">
    <w:pPr>
      <w:pStyle w:val="Koptekst"/>
      <w:rPr>
        <w:rFonts w:asciiTheme="minorHAnsi" w:hAnsiTheme="minorHAnsi"/>
        <w:sz w:val="20"/>
        <w:szCs w:val="8"/>
      </w:rPr>
    </w:pPr>
    <w:r>
      <w:rPr>
        <w:rFonts w:asciiTheme="minorHAnsi" w:hAnsiTheme="minorHAnsi"/>
        <w:noProof/>
        <w:sz w:val="20"/>
        <w:szCs w:val="8"/>
        <w:lang w:eastAsia="nl-N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-460597</wp:posOffset>
          </wp:positionH>
          <wp:positionV relativeFrom="paragraph">
            <wp:posOffset>-231346</wp:posOffset>
          </wp:positionV>
          <wp:extent cx="2760980" cy="1104265"/>
          <wp:effectExtent l="0" t="0" r="0" b="0"/>
          <wp:wrapThrough wrapText="bothSides">
            <wp:wrapPolygon edited="0">
              <wp:start x="10134" y="3354"/>
              <wp:lineTo x="4173" y="6707"/>
              <wp:lineTo x="3428" y="7453"/>
              <wp:lineTo x="3428" y="12297"/>
              <wp:lineTo x="5216" y="16023"/>
              <wp:lineTo x="6110" y="17141"/>
              <wp:lineTo x="10283" y="17886"/>
              <wp:lineTo x="18033" y="17886"/>
              <wp:lineTo x="18480" y="16023"/>
              <wp:lineTo x="12668" y="10061"/>
              <wp:lineTo x="12966" y="7825"/>
              <wp:lineTo x="12370" y="5589"/>
              <wp:lineTo x="11029" y="3354"/>
              <wp:lineTo x="10134" y="3354"/>
            </wp:wrapPolygon>
          </wp:wrapThrough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uris-600x24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0980" cy="1104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BF3" w:rsidRPr="00636029">
      <w:rPr>
        <w:rFonts w:asciiTheme="minorHAnsi" w:hAnsiTheme="minorHAnsi"/>
        <w:noProof/>
        <w:sz w:val="44"/>
        <w:highlight w:val="cyan"/>
        <w:lang w:eastAsia="nl-NL"/>
      </w:rPr>
      <w:drawing>
        <wp:anchor distT="0" distB="0" distL="114300" distR="114300" simplePos="0" relativeHeight="251657728" behindDoc="1" locked="0" layoutInCell="1" allowOverlap="1" wp14:anchorId="7297716D" wp14:editId="36E74F05">
          <wp:simplePos x="0" y="0"/>
          <wp:positionH relativeFrom="column">
            <wp:posOffset>5372100</wp:posOffset>
          </wp:positionH>
          <wp:positionV relativeFrom="paragraph">
            <wp:posOffset>-38735</wp:posOffset>
          </wp:positionV>
          <wp:extent cx="671195" cy="699770"/>
          <wp:effectExtent l="0" t="0" r="0" b="5080"/>
          <wp:wrapNone/>
          <wp:docPr id="2" name="Afbeelding 2" descr="Seiso_logo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iso_logo_ne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699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90408"/>
    <w:multiLevelType w:val="hybridMultilevel"/>
    <w:tmpl w:val="86328EE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75321"/>
    <w:multiLevelType w:val="hybridMultilevel"/>
    <w:tmpl w:val="4D063368"/>
    <w:lvl w:ilvl="0" w:tplc="B386AB1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05486"/>
    <w:multiLevelType w:val="hybridMultilevel"/>
    <w:tmpl w:val="0CCE789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779CB"/>
    <w:multiLevelType w:val="hybridMultilevel"/>
    <w:tmpl w:val="76EEF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119F7"/>
    <w:multiLevelType w:val="hybridMultilevel"/>
    <w:tmpl w:val="7F6E33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C36A2"/>
    <w:multiLevelType w:val="hybridMultilevel"/>
    <w:tmpl w:val="433CA86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94610"/>
    <w:multiLevelType w:val="hybridMultilevel"/>
    <w:tmpl w:val="219A7A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150A3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A21C9"/>
    <w:multiLevelType w:val="hybridMultilevel"/>
    <w:tmpl w:val="9B0E0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B16A2"/>
    <w:multiLevelType w:val="hybridMultilevel"/>
    <w:tmpl w:val="EA0ED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C311B"/>
    <w:multiLevelType w:val="hybridMultilevel"/>
    <w:tmpl w:val="502E5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D75"/>
    <w:multiLevelType w:val="hybridMultilevel"/>
    <w:tmpl w:val="6442B43C"/>
    <w:lvl w:ilvl="0" w:tplc="DD443E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6059D"/>
    <w:multiLevelType w:val="hybridMultilevel"/>
    <w:tmpl w:val="34DA1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4418F"/>
    <w:multiLevelType w:val="hybridMultilevel"/>
    <w:tmpl w:val="97AE99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60176"/>
    <w:multiLevelType w:val="hybridMultilevel"/>
    <w:tmpl w:val="32F075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39A3"/>
    <w:multiLevelType w:val="hybridMultilevel"/>
    <w:tmpl w:val="D14CDA10"/>
    <w:lvl w:ilvl="0" w:tplc="0413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42544F8E"/>
    <w:multiLevelType w:val="hybridMultilevel"/>
    <w:tmpl w:val="BF245E46"/>
    <w:lvl w:ilvl="0" w:tplc="3B96483E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8EB"/>
    <w:multiLevelType w:val="hybridMultilevel"/>
    <w:tmpl w:val="B5C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17EBC"/>
    <w:multiLevelType w:val="hybridMultilevel"/>
    <w:tmpl w:val="69401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6A27"/>
    <w:multiLevelType w:val="hybridMultilevel"/>
    <w:tmpl w:val="43EE6E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86C40"/>
    <w:multiLevelType w:val="hybridMultilevel"/>
    <w:tmpl w:val="519EA4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268B2"/>
    <w:multiLevelType w:val="hybridMultilevel"/>
    <w:tmpl w:val="831E9E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53154"/>
    <w:multiLevelType w:val="hybridMultilevel"/>
    <w:tmpl w:val="F81AADD4"/>
    <w:lvl w:ilvl="0" w:tplc="B0C8799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126678"/>
    <w:multiLevelType w:val="multilevel"/>
    <w:tmpl w:val="B9601372"/>
    <w:lvl w:ilvl="0">
      <w:start w:val="1"/>
      <w:numFmt w:val="decimal"/>
      <w:pStyle w:val="Stijl1"/>
      <w:lvlText w:val="%1."/>
      <w:lvlJc w:val="left"/>
      <w:pPr>
        <w:ind w:left="720" w:hanging="72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EF23878"/>
    <w:multiLevelType w:val="hybridMultilevel"/>
    <w:tmpl w:val="5C127DD4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12B11"/>
    <w:multiLevelType w:val="hybridMultilevel"/>
    <w:tmpl w:val="D16E2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224A8"/>
    <w:multiLevelType w:val="hybridMultilevel"/>
    <w:tmpl w:val="04E8B52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1540D"/>
    <w:multiLevelType w:val="hybridMultilevel"/>
    <w:tmpl w:val="774055DA"/>
    <w:lvl w:ilvl="0" w:tplc="E3282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11FFB"/>
    <w:multiLevelType w:val="hybridMultilevel"/>
    <w:tmpl w:val="7390BE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975C7"/>
    <w:multiLevelType w:val="hybridMultilevel"/>
    <w:tmpl w:val="62B8A4C2"/>
    <w:lvl w:ilvl="0" w:tplc="0413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30" w15:restartNumberingAfterBreak="0">
    <w:nsid w:val="707050C1"/>
    <w:multiLevelType w:val="hybridMultilevel"/>
    <w:tmpl w:val="6690F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91ADA"/>
    <w:multiLevelType w:val="hybridMultilevel"/>
    <w:tmpl w:val="A0683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52820"/>
    <w:multiLevelType w:val="multilevel"/>
    <w:tmpl w:val="2D3C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8566BE"/>
    <w:multiLevelType w:val="hybridMultilevel"/>
    <w:tmpl w:val="0194F4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5"/>
  </w:num>
  <w:num w:numId="4">
    <w:abstractNumId w:val="15"/>
  </w:num>
  <w:num w:numId="5">
    <w:abstractNumId w:val="2"/>
  </w:num>
  <w:num w:numId="6">
    <w:abstractNumId w:val="24"/>
  </w:num>
  <w:num w:numId="7">
    <w:abstractNumId w:val="27"/>
  </w:num>
  <w:num w:numId="8">
    <w:abstractNumId w:val="26"/>
  </w:num>
  <w:num w:numId="9">
    <w:abstractNumId w:val="23"/>
  </w:num>
  <w:num w:numId="10">
    <w:abstractNumId w:val="12"/>
  </w:num>
  <w:num w:numId="11">
    <w:abstractNumId w:val="30"/>
  </w:num>
  <w:num w:numId="12">
    <w:abstractNumId w:val="0"/>
  </w:num>
  <w:num w:numId="13">
    <w:abstractNumId w:val="9"/>
  </w:num>
  <w:num w:numId="14">
    <w:abstractNumId w:val="16"/>
  </w:num>
  <w:num w:numId="15">
    <w:abstractNumId w:val="21"/>
  </w:num>
  <w:num w:numId="16">
    <w:abstractNumId w:val="20"/>
  </w:num>
  <w:num w:numId="17">
    <w:abstractNumId w:val="10"/>
  </w:num>
  <w:num w:numId="18">
    <w:abstractNumId w:val="18"/>
  </w:num>
  <w:num w:numId="19">
    <w:abstractNumId w:val="17"/>
  </w:num>
  <w:num w:numId="20">
    <w:abstractNumId w:val="11"/>
  </w:num>
  <w:num w:numId="21">
    <w:abstractNumId w:val="31"/>
  </w:num>
  <w:num w:numId="22">
    <w:abstractNumId w:val="29"/>
  </w:num>
  <w:num w:numId="23">
    <w:abstractNumId w:val="6"/>
  </w:num>
  <w:num w:numId="24">
    <w:abstractNumId w:val="4"/>
  </w:num>
  <w:num w:numId="25">
    <w:abstractNumId w:val="3"/>
  </w:num>
  <w:num w:numId="26">
    <w:abstractNumId w:val="14"/>
  </w:num>
  <w:num w:numId="27">
    <w:abstractNumId w:val="13"/>
  </w:num>
  <w:num w:numId="28">
    <w:abstractNumId w:val="25"/>
  </w:num>
  <w:num w:numId="29">
    <w:abstractNumId w:val="8"/>
  </w:num>
  <w:num w:numId="30">
    <w:abstractNumId w:val="32"/>
  </w:num>
  <w:num w:numId="31">
    <w:abstractNumId w:val="28"/>
  </w:num>
  <w:num w:numId="32">
    <w:abstractNumId w:val="19"/>
  </w:num>
  <w:num w:numId="33">
    <w:abstractNumId w:val="33"/>
  </w:num>
  <w:num w:numId="34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9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D2"/>
    <w:rsid w:val="000024D7"/>
    <w:rsid w:val="00006379"/>
    <w:rsid w:val="00007A5B"/>
    <w:rsid w:val="00010967"/>
    <w:rsid w:val="00012E4B"/>
    <w:rsid w:val="00012EE6"/>
    <w:rsid w:val="000146B8"/>
    <w:rsid w:val="00014B20"/>
    <w:rsid w:val="00027DCF"/>
    <w:rsid w:val="00031366"/>
    <w:rsid w:val="00046E85"/>
    <w:rsid w:val="0005056F"/>
    <w:rsid w:val="00052F6E"/>
    <w:rsid w:val="0005422F"/>
    <w:rsid w:val="000563C4"/>
    <w:rsid w:val="00060DF8"/>
    <w:rsid w:val="000732FC"/>
    <w:rsid w:val="00075440"/>
    <w:rsid w:val="00075AA3"/>
    <w:rsid w:val="00082E11"/>
    <w:rsid w:val="000867D2"/>
    <w:rsid w:val="000911D5"/>
    <w:rsid w:val="000913CD"/>
    <w:rsid w:val="00093BC3"/>
    <w:rsid w:val="00096005"/>
    <w:rsid w:val="000A150A"/>
    <w:rsid w:val="000A64C6"/>
    <w:rsid w:val="000B6982"/>
    <w:rsid w:val="000B6A6A"/>
    <w:rsid w:val="000C2473"/>
    <w:rsid w:val="000D15DB"/>
    <w:rsid w:val="000D1DC4"/>
    <w:rsid w:val="000E3648"/>
    <w:rsid w:val="000E4A5F"/>
    <w:rsid w:val="000E51C2"/>
    <w:rsid w:val="000E5E10"/>
    <w:rsid w:val="000E67F1"/>
    <w:rsid w:val="000F3AD2"/>
    <w:rsid w:val="000F447C"/>
    <w:rsid w:val="00100793"/>
    <w:rsid w:val="001016DB"/>
    <w:rsid w:val="00107AAE"/>
    <w:rsid w:val="0011323F"/>
    <w:rsid w:val="00115400"/>
    <w:rsid w:val="00115F5E"/>
    <w:rsid w:val="00130C83"/>
    <w:rsid w:val="00134CFB"/>
    <w:rsid w:val="00135AE3"/>
    <w:rsid w:val="0013754A"/>
    <w:rsid w:val="001438A7"/>
    <w:rsid w:val="00145BE2"/>
    <w:rsid w:val="00152E72"/>
    <w:rsid w:val="00154541"/>
    <w:rsid w:val="00156A45"/>
    <w:rsid w:val="00161510"/>
    <w:rsid w:val="00164B2A"/>
    <w:rsid w:val="00167FD4"/>
    <w:rsid w:val="0017328A"/>
    <w:rsid w:val="0017404C"/>
    <w:rsid w:val="00174296"/>
    <w:rsid w:val="00180781"/>
    <w:rsid w:val="00180EF5"/>
    <w:rsid w:val="001860F7"/>
    <w:rsid w:val="00190F22"/>
    <w:rsid w:val="00193010"/>
    <w:rsid w:val="00196A1A"/>
    <w:rsid w:val="001A2AC4"/>
    <w:rsid w:val="001B27B1"/>
    <w:rsid w:val="001B2E73"/>
    <w:rsid w:val="001B733C"/>
    <w:rsid w:val="001B7A60"/>
    <w:rsid w:val="001C486B"/>
    <w:rsid w:val="001D5640"/>
    <w:rsid w:val="001D646E"/>
    <w:rsid w:val="001E65EB"/>
    <w:rsid w:val="001E6EC7"/>
    <w:rsid w:val="001F6674"/>
    <w:rsid w:val="002048AF"/>
    <w:rsid w:val="00216822"/>
    <w:rsid w:val="00217B2E"/>
    <w:rsid w:val="0022094C"/>
    <w:rsid w:val="0022755B"/>
    <w:rsid w:val="002306D3"/>
    <w:rsid w:val="00233FB7"/>
    <w:rsid w:val="00234052"/>
    <w:rsid w:val="0023432B"/>
    <w:rsid w:val="00240403"/>
    <w:rsid w:val="00241EE1"/>
    <w:rsid w:val="002508F2"/>
    <w:rsid w:val="00252E24"/>
    <w:rsid w:val="00254DE6"/>
    <w:rsid w:val="00263CAF"/>
    <w:rsid w:val="00282D8C"/>
    <w:rsid w:val="0028368E"/>
    <w:rsid w:val="002863BF"/>
    <w:rsid w:val="00291513"/>
    <w:rsid w:val="00291E11"/>
    <w:rsid w:val="002A2886"/>
    <w:rsid w:val="002A3B41"/>
    <w:rsid w:val="002A5F4E"/>
    <w:rsid w:val="002A742D"/>
    <w:rsid w:val="002B0E01"/>
    <w:rsid w:val="002B1817"/>
    <w:rsid w:val="002B3B45"/>
    <w:rsid w:val="002C4721"/>
    <w:rsid w:val="002D1586"/>
    <w:rsid w:val="002D29CA"/>
    <w:rsid w:val="002E1321"/>
    <w:rsid w:val="002E13CF"/>
    <w:rsid w:val="002E296B"/>
    <w:rsid w:val="002E458E"/>
    <w:rsid w:val="002E7F40"/>
    <w:rsid w:val="002F074C"/>
    <w:rsid w:val="002F4BDA"/>
    <w:rsid w:val="00302B45"/>
    <w:rsid w:val="00303A2C"/>
    <w:rsid w:val="00305A1F"/>
    <w:rsid w:val="00305D15"/>
    <w:rsid w:val="00306633"/>
    <w:rsid w:val="00306F3F"/>
    <w:rsid w:val="00321B4F"/>
    <w:rsid w:val="00327BF3"/>
    <w:rsid w:val="00330BB3"/>
    <w:rsid w:val="00331F8F"/>
    <w:rsid w:val="00332CFC"/>
    <w:rsid w:val="00340149"/>
    <w:rsid w:val="00342528"/>
    <w:rsid w:val="0034499C"/>
    <w:rsid w:val="003507B7"/>
    <w:rsid w:val="00352E03"/>
    <w:rsid w:val="003600F0"/>
    <w:rsid w:val="00365237"/>
    <w:rsid w:val="00366992"/>
    <w:rsid w:val="00370649"/>
    <w:rsid w:val="003720F9"/>
    <w:rsid w:val="00382994"/>
    <w:rsid w:val="0039036D"/>
    <w:rsid w:val="00393AE6"/>
    <w:rsid w:val="003A16BB"/>
    <w:rsid w:val="003A1A50"/>
    <w:rsid w:val="003A4C88"/>
    <w:rsid w:val="003A531A"/>
    <w:rsid w:val="003B0DEA"/>
    <w:rsid w:val="003B4480"/>
    <w:rsid w:val="003B5049"/>
    <w:rsid w:val="003B7919"/>
    <w:rsid w:val="003B79CA"/>
    <w:rsid w:val="003C30E9"/>
    <w:rsid w:val="003C4275"/>
    <w:rsid w:val="003C4CC9"/>
    <w:rsid w:val="003C7722"/>
    <w:rsid w:val="003C7DFA"/>
    <w:rsid w:val="003D13F2"/>
    <w:rsid w:val="003D4519"/>
    <w:rsid w:val="003E42B5"/>
    <w:rsid w:val="003E488F"/>
    <w:rsid w:val="003F4FD0"/>
    <w:rsid w:val="00401555"/>
    <w:rsid w:val="00402929"/>
    <w:rsid w:val="00410A20"/>
    <w:rsid w:val="004123E3"/>
    <w:rsid w:val="00416B60"/>
    <w:rsid w:val="00416FA6"/>
    <w:rsid w:val="00422F31"/>
    <w:rsid w:val="004314F6"/>
    <w:rsid w:val="00433994"/>
    <w:rsid w:val="00435A97"/>
    <w:rsid w:val="00436BC1"/>
    <w:rsid w:val="00441C31"/>
    <w:rsid w:val="00445F61"/>
    <w:rsid w:val="0044714A"/>
    <w:rsid w:val="0046732A"/>
    <w:rsid w:val="00471BFD"/>
    <w:rsid w:val="00473778"/>
    <w:rsid w:val="0047554E"/>
    <w:rsid w:val="00483AC0"/>
    <w:rsid w:val="004844A9"/>
    <w:rsid w:val="00486DF9"/>
    <w:rsid w:val="00487783"/>
    <w:rsid w:val="00487C83"/>
    <w:rsid w:val="00495E0E"/>
    <w:rsid w:val="00497A17"/>
    <w:rsid w:val="004A056E"/>
    <w:rsid w:val="004A43FA"/>
    <w:rsid w:val="004A66DA"/>
    <w:rsid w:val="004B0FB7"/>
    <w:rsid w:val="004B34EE"/>
    <w:rsid w:val="004B4D12"/>
    <w:rsid w:val="004B5A08"/>
    <w:rsid w:val="004C0F07"/>
    <w:rsid w:val="004C5E50"/>
    <w:rsid w:val="004C6B1E"/>
    <w:rsid w:val="004C787A"/>
    <w:rsid w:val="004E2183"/>
    <w:rsid w:val="004E42C3"/>
    <w:rsid w:val="004F686E"/>
    <w:rsid w:val="004F68CF"/>
    <w:rsid w:val="004F6D1D"/>
    <w:rsid w:val="00504EE7"/>
    <w:rsid w:val="00507405"/>
    <w:rsid w:val="00510D7D"/>
    <w:rsid w:val="00511B9F"/>
    <w:rsid w:val="00515806"/>
    <w:rsid w:val="0052759F"/>
    <w:rsid w:val="00527789"/>
    <w:rsid w:val="0053619B"/>
    <w:rsid w:val="00544615"/>
    <w:rsid w:val="00545EB7"/>
    <w:rsid w:val="00553753"/>
    <w:rsid w:val="00555D9E"/>
    <w:rsid w:val="00557406"/>
    <w:rsid w:val="00557438"/>
    <w:rsid w:val="00560B65"/>
    <w:rsid w:val="00561A21"/>
    <w:rsid w:val="00561FF8"/>
    <w:rsid w:val="00575756"/>
    <w:rsid w:val="005770C5"/>
    <w:rsid w:val="00577D40"/>
    <w:rsid w:val="00583C83"/>
    <w:rsid w:val="00585861"/>
    <w:rsid w:val="00591169"/>
    <w:rsid w:val="00592A6D"/>
    <w:rsid w:val="005952D5"/>
    <w:rsid w:val="005973CA"/>
    <w:rsid w:val="005A1971"/>
    <w:rsid w:val="005B2A3A"/>
    <w:rsid w:val="005B4EE7"/>
    <w:rsid w:val="005D0423"/>
    <w:rsid w:val="005D0654"/>
    <w:rsid w:val="005D0834"/>
    <w:rsid w:val="005D267D"/>
    <w:rsid w:val="005D2F9F"/>
    <w:rsid w:val="005D3253"/>
    <w:rsid w:val="005D370E"/>
    <w:rsid w:val="005D3D76"/>
    <w:rsid w:val="005D6EB3"/>
    <w:rsid w:val="005E455D"/>
    <w:rsid w:val="005E6385"/>
    <w:rsid w:val="005F245C"/>
    <w:rsid w:val="0060175C"/>
    <w:rsid w:val="00601D2B"/>
    <w:rsid w:val="00604353"/>
    <w:rsid w:val="00610B8C"/>
    <w:rsid w:val="006110AD"/>
    <w:rsid w:val="00611F4A"/>
    <w:rsid w:val="00617543"/>
    <w:rsid w:val="006176EC"/>
    <w:rsid w:val="0062303B"/>
    <w:rsid w:val="0062363F"/>
    <w:rsid w:val="006244D6"/>
    <w:rsid w:val="006261CC"/>
    <w:rsid w:val="0062761D"/>
    <w:rsid w:val="0063586E"/>
    <w:rsid w:val="00635C4F"/>
    <w:rsid w:val="00636029"/>
    <w:rsid w:val="006363A5"/>
    <w:rsid w:val="00645D59"/>
    <w:rsid w:val="0065527F"/>
    <w:rsid w:val="00660DFB"/>
    <w:rsid w:val="006719AE"/>
    <w:rsid w:val="00673D47"/>
    <w:rsid w:val="00675DA7"/>
    <w:rsid w:val="006771A2"/>
    <w:rsid w:val="0067768D"/>
    <w:rsid w:val="00684BA9"/>
    <w:rsid w:val="0069385A"/>
    <w:rsid w:val="00695854"/>
    <w:rsid w:val="00695E5E"/>
    <w:rsid w:val="006A0076"/>
    <w:rsid w:val="006A4EE1"/>
    <w:rsid w:val="006B2CEA"/>
    <w:rsid w:val="006B3BE1"/>
    <w:rsid w:val="006C02DB"/>
    <w:rsid w:val="006C2320"/>
    <w:rsid w:val="006C5095"/>
    <w:rsid w:val="006D3674"/>
    <w:rsid w:val="006D5B7A"/>
    <w:rsid w:val="006D7A03"/>
    <w:rsid w:val="006E2D6C"/>
    <w:rsid w:val="006E77B9"/>
    <w:rsid w:val="006F0037"/>
    <w:rsid w:val="006F0B02"/>
    <w:rsid w:val="007027FD"/>
    <w:rsid w:val="00705589"/>
    <w:rsid w:val="00715434"/>
    <w:rsid w:val="00715963"/>
    <w:rsid w:val="0072163D"/>
    <w:rsid w:val="00722A62"/>
    <w:rsid w:val="00723338"/>
    <w:rsid w:val="00726145"/>
    <w:rsid w:val="00726FE2"/>
    <w:rsid w:val="00727B66"/>
    <w:rsid w:val="0073143E"/>
    <w:rsid w:val="007319BE"/>
    <w:rsid w:val="0073634C"/>
    <w:rsid w:val="00740B7D"/>
    <w:rsid w:val="00742547"/>
    <w:rsid w:val="00742569"/>
    <w:rsid w:val="0074398F"/>
    <w:rsid w:val="00744FDE"/>
    <w:rsid w:val="00745E00"/>
    <w:rsid w:val="00755830"/>
    <w:rsid w:val="00757805"/>
    <w:rsid w:val="00761772"/>
    <w:rsid w:val="00761A50"/>
    <w:rsid w:val="00762F4C"/>
    <w:rsid w:val="00764705"/>
    <w:rsid w:val="00774A9F"/>
    <w:rsid w:val="0077748F"/>
    <w:rsid w:val="00780843"/>
    <w:rsid w:val="0078193C"/>
    <w:rsid w:val="00782474"/>
    <w:rsid w:val="00782BA6"/>
    <w:rsid w:val="007936BF"/>
    <w:rsid w:val="007953B5"/>
    <w:rsid w:val="00796612"/>
    <w:rsid w:val="007A0F1A"/>
    <w:rsid w:val="007A46B1"/>
    <w:rsid w:val="007B0242"/>
    <w:rsid w:val="007B20A9"/>
    <w:rsid w:val="007B2CA8"/>
    <w:rsid w:val="007C1241"/>
    <w:rsid w:val="007C5648"/>
    <w:rsid w:val="007C79A8"/>
    <w:rsid w:val="007C7A5E"/>
    <w:rsid w:val="007D114B"/>
    <w:rsid w:val="007D4604"/>
    <w:rsid w:val="007E0717"/>
    <w:rsid w:val="007E7DB8"/>
    <w:rsid w:val="007F039B"/>
    <w:rsid w:val="007F1524"/>
    <w:rsid w:val="007F4E3F"/>
    <w:rsid w:val="008146D1"/>
    <w:rsid w:val="008152C1"/>
    <w:rsid w:val="008238DF"/>
    <w:rsid w:val="00830944"/>
    <w:rsid w:val="0083145B"/>
    <w:rsid w:val="00831DC9"/>
    <w:rsid w:val="0083360C"/>
    <w:rsid w:val="00841BA1"/>
    <w:rsid w:val="00850DE8"/>
    <w:rsid w:val="00851807"/>
    <w:rsid w:val="00852795"/>
    <w:rsid w:val="00860B19"/>
    <w:rsid w:val="0086176A"/>
    <w:rsid w:val="00863B4E"/>
    <w:rsid w:val="00867B9C"/>
    <w:rsid w:val="0087155D"/>
    <w:rsid w:val="00875930"/>
    <w:rsid w:val="00875E3C"/>
    <w:rsid w:val="008876A4"/>
    <w:rsid w:val="00890FD1"/>
    <w:rsid w:val="0089240A"/>
    <w:rsid w:val="008A08A5"/>
    <w:rsid w:val="008A0B80"/>
    <w:rsid w:val="008A69BD"/>
    <w:rsid w:val="008B000A"/>
    <w:rsid w:val="008C0E60"/>
    <w:rsid w:val="008D1F52"/>
    <w:rsid w:val="008E0D72"/>
    <w:rsid w:val="008E25CE"/>
    <w:rsid w:val="008E6274"/>
    <w:rsid w:val="008F66AD"/>
    <w:rsid w:val="0090571B"/>
    <w:rsid w:val="00913639"/>
    <w:rsid w:val="00913A7A"/>
    <w:rsid w:val="00917748"/>
    <w:rsid w:val="00917FBB"/>
    <w:rsid w:val="009308A1"/>
    <w:rsid w:val="00932BCE"/>
    <w:rsid w:val="009372C6"/>
    <w:rsid w:val="00940C41"/>
    <w:rsid w:val="00942F1E"/>
    <w:rsid w:val="0094471D"/>
    <w:rsid w:val="00950F2F"/>
    <w:rsid w:val="00951301"/>
    <w:rsid w:val="00951D71"/>
    <w:rsid w:val="00954D67"/>
    <w:rsid w:val="00956D54"/>
    <w:rsid w:val="00963606"/>
    <w:rsid w:val="0097022F"/>
    <w:rsid w:val="009806C8"/>
    <w:rsid w:val="0098140B"/>
    <w:rsid w:val="00981848"/>
    <w:rsid w:val="00994E00"/>
    <w:rsid w:val="009A03C6"/>
    <w:rsid w:val="009A181B"/>
    <w:rsid w:val="009A4B61"/>
    <w:rsid w:val="009A633E"/>
    <w:rsid w:val="009B1213"/>
    <w:rsid w:val="009B585D"/>
    <w:rsid w:val="009B5F8F"/>
    <w:rsid w:val="009C0FB4"/>
    <w:rsid w:val="009C5774"/>
    <w:rsid w:val="009C7D28"/>
    <w:rsid w:val="009E00D7"/>
    <w:rsid w:val="009F0076"/>
    <w:rsid w:val="009F198D"/>
    <w:rsid w:val="009F1D91"/>
    <w:rsid w:val="009F463D"/>
    <w:rsid w:val="009F6F3B"/>
    <w:rsid w:val="009F76BB"/>
    <w:rsid w:val="009F7A3E"/>
    <w:rsid w:val="009F7CC8"/>
    <w:rsid w:val="00A1207E"/>
    <w:rsid w:val="00A123DB"/>
    <w:rsid w:val="00A1457F"/>
    <w:rsid w:val="00A14CB5"/>
    <w:rsid w:val="00A16E8D"/>
    <w:rsid w:val="00A20671"/>
    <w:rsid w:val="00A218D5"/>
    <w:rsid w:val="00A31704"/>
    <w:rsid w:val="00A32AEE"/>
    <w:rsid w:val="00A3353C"/>
    <w:rsid w:val="00A45C09"/>
    <w:rsid w:val="00A50DE8"/>
    <w:rsid w:val="00A51F15"/>
    <w:rsid w:val="00A62BAD"/>
    <w:rsid w:val="00A645E6"/>
    <w:rsid w:val="00A716A8"/>
    <w:rsid w:val="00A73551"/>
    <w:rsid w:val="00A768A1"/>
    <w:rsid w:val="00A81A6F"/>
    <w:rsid w:val="00A833A0"/>
    <w:rsid w:val="00A866A3"/>
    <w:rsid w:val="00A9108B"/>
    <w:rsid w:val="00A91739"/>
    <w:rsid w:val="00AA0E1F"/>
    <w:rsid w:val="00AA0EDE"/>
    <w:rsid w:val="00AA2331"/>
    <w:rsid w:val="00AA4177"/>
    <w:rsid w:val="00AB1263"/>
    <w:rsid w:val="00AB6E23"/>
    <w:rsid w:val="00AB762E"/>
    <w:rsid w:val="00AC38F1"/>
    <w:rsid w:val="00AC6F0C"/>
    <w:rsid w:val="00AD0864"/>
    <w:rsid w:val="00AD560C"/>
    <w:rsid w:val="00AD6522"/>
    <w:rsid w:val="00AD7211"/>
    <w:rsid w:val="00AD7E33"/>
    <w:rsid w:val="00AE0AEC"/>
    <w:rsid w:val="00AE1C24"/>
    <w:rsid w:val="00AE1C7C"/>
    <w:rsid w:val="00AE3F38"/>
    <w:rsid w:val="00AE5114"/>
    <w:rsid w:val="00AF048B"/>
    <w:rsid w:val="00AF0A85"/>
    <w:rsid w:val="00AF6F01"/>
    <w:rsid w:val="00B0046A"/>
    <w:rsid w:val="00B01DFD"/>
    <w:rsid w:val="00B02778"/>
    <w:rsid w:val="00B04244"/>
    <w:rsid w:val="00B0428E"/>
    <w:rsid w:val="00B22124"/>
    <w:rsid w:val="00B24B07"/>
    <w:rsid w:val="00B252CC"/>
    <w:rsid w:val="00B26B06"/>
    <w:rsid w:val="00B402CE"/>
    <w:rsid w:val="00B42A9B"/>
    <w:rsid w:val="00B4330B"/>
    <w:rsid w:val="00B4480F"/>
    <w:rsid w:val="00B44E17"/>
    <w:rsid w:val="00B4596D"/>
    <w:rsid w:val="00B50594"/>
    <w:rsid w:val="00B513E3"/>
    <w:rsid w:val="00B53505"/>
    <w:rsid w:val="00B55769"/>
    <w:rsid w:val="00B610A7"/>
    <w:rsid w:val="00B6251D"/>
    <w:rsid w:val="00B65D11"/>
    <w:rsid w:val="00B65E3B"/>
    <w:rsid w:val="00B7112A"/>
    <w:rsid w:val="00B7774C"/>
    <w:rsid w:val="00B818D6"/>
    <w:rsid w:val="00B8448E"/>
    <w:rsid w:val="00B87981"/>
    <w:rsid w:val="00B91298"/>
    <w:rsid w:val="00B93DA6"/>
    <w:rsid w:val="00B95747"/>
    <w:rsid w:val="00BA171D"/>
    <w:rsid w:val="00BA27F9"/>
    <w:rsid w:val="00BA3D8A"/>
    <w:rsid w:val="00BA60B7"/>
    <w:rsid w:val="00BB2851"/>
    <w:rsid w:val="00BC2F3E"/>
    <w:rsid w:val="00BD5577"/>
    <w:rsid w:val="00BE03A2"/>
    <w:rsid w:val="00BE217D"/>
    <w:rsid w:val="00BE3F92"/>
    <w:rsid w:val="00BE4416"/>
    <w:rsid w:val="00BE47A8"/>
    <w:rsid w:val="00BE47C7"/>
    <w:rsid w:val="00BF78AB"/>
    <w:rsid w:val="00BF7DE8"/>
    <w:rsid w:val="00BF7E82"/>
    <w:rsid w:val="00C00517"/>
    <w:rsid w:val="00C04AB3"/>
    <w:rsid w:val="00C04FC1"/>
    <w:rsid w:val="00C0513D"/>
    <w:rsid w:val="00C14BA4"/>
    <w:rsid w:val="00C314FE"/>
    <w:rsid w:val="00C32B71"/>
    <w:rsid w:val="00C35F6C"/>
    <w:rsid w:val="00C406B0"/>
    <w:rsid w:val="00C40EEC"/>
    <w:rsid w:val="00C42236"/>
    <w:rsid w:val="00C43C74"/>
    <w:rsid w:val="00C43F79"/>
    <w:rsid w:val="00C608A0"/>
    <w:rsid w:val="00C62576"/>
    <w:rsid w:val="00C75905"/>
    <w:rsid w:val="00C84081"/>
    <w:rsid w:val="00C84703"/>
    <w:rsid w:val="00C93666"/>
    <w:rsid w:val="00CA460A"/>
    <w:rsid w:val="00CA487D"/>
    <w:rsid w:val="00CA4DB6"/>
    <w:rsid w:val="00CA6E10"/>
    <w:rsid w:val="00CB1937"/>
    <w:rsid w:val="00CB31A3"/>
    <w:rsid w:val="00CB4AEA"/>
    <w:rsid w:val="00CC3B9F"/>
    <w:rsid w:val="00CD2965"/>
    <w:rsid w:val="00CD4388"/>
    <w:rsid w:val="00CD4FF7"/>
    <w:rsid w:val="00CD6E92"/>
    <w:rsid w:val="00CD7357"/>
    <w:rsid w:val="00CE1D79"/>
    <w:rsid w:val="00CE4603"/>
    <w:rsid w:val="00CE77D8"/>
    <w:rsid w:val="00CE7DE9"/>
    <w:rsid w:val="00CF50AA"/>
    <w:rsid w:val="00CF57A2"/>
    <w:rsid w:val="00CF59F5"/>
    <w:rsid w:val="00CF61BA"/>
    <w:rsid w:val="00CF6FC2"/>
    <w:rsid w:val="00D0503E"/>
    <w:rsid w:val="00D057DF"/>
    <w:rsid w:val="00D0796E"/>
    <w:rsid w:val="00D111C7"/>
    <w:rsid w:val="00D13B17"/>
    <w:rsid w:val="00D15591"/>
    <w:rsid w:val="00D1642D"/>
    <w:rsid w:val="00D20874"/>
    <w:rsid w:val="00D22135"/>
    <w:rsid w:val="00D227AD"/>
    <w:rsid w:val="00D26EBD"/>
    <w:rsid w:val="00D301D5"/>
    <w:rsid w:val="00D30BE1"/>
    <w:rsid w:val="00D357B8"/>
    <w:rsid w:val="00D371AC"/>
    <w:rsid w:val="00D3764D"/>
    <w:rsid w:val="00D4427C"/>
    <w:rsid w:val="00D471B3"/>
    <w:rsid w:val="00D53B27"/>
    <w:rsid w:val="00D545DC"/>
    <w:rsid w:val="00D557FF"/>
    <w:rsid w:val="00D5640A"/>
    <w:rsid w:val="00D60E30"/>
    <w:rsid w:val="00D614A1"/>
    <w:rsid w:val="00D64D3B"/>
    <w:rsid w:val="00D67120"/>
    <w:rsid w:val="00D72486"/>
    <w:rsid w:val="00D745B5"/>
    <w:rsid w:val="00D7488E"/>
    <w:rsid w:val="00D85531"/>
    <w:rsid w:val="00D87D1A"/>
    <w:rsid w:val="00D90FB8"/>
    <w:rsid w:val="00D911CD"/>
    <w:rsid w:val="00D96672"/>
    <w:rsid w:val="00DA0D6B"/>
    <w:rsid w:val="00DA1E3C"/>
    <w:rsid w:val="00DA6F4D"/>
    <w:rsid w:val="00DB70F2"/>
    <w:rsid w:val="00DC2EA9"/>
    <w:rsid w:val="00DC78F6"/>
    <w:rsid w:val="00DD15F4"/>
    <w:rsid w:val="00DD5D16"/>
    <w:rsid w:val="00DD7D52"/>
    <w:rsid w:val="00DE35B1"/>
    <w:rsid w:val="00DE6CDD"/>
    <w:rsid w:val="00DE6E5F"/>
    <w:rsid w:val="00DF484F"/>
    <w:rsid w:val="00DF5D70"/>
    <w:rsid w:val="00E027D3"/>
    <w:rsid w:val="00E07345"/>
    <w:rsid w:val="00E13633"/>
    <w:rsid w:val="00E13EFB"/>
    <w:rsid w:val="00E179C4"/>
    <w:rsid w:val="00E21CC9"/>
    <w:rsid w:val="00E23B78"/>
    <w:rsid w:val="00E247AA"/>
    <w:rsid w:val="00E3142F"/>
    <w:rsid w:val="00E321CC"/>
    <w:rsid w:val="00E336AB"/>
    <w:rsid w:val="00E40B26"/>
    <w:rsid w:val="00E42184"/>
    <w:rsid w:val="00E46EF3"/>
    <w:rsid w:val="00E47237"/>
    <w:rsid w:val="00E52F87"/>
    <w:rsid w:val="00E571BE"/>
    <w:rsid w:val="00E62F2F"/>
    <w:rsid w:val="00E66DA3"/>
    <w:rsid w:val="00E82422"/>
    <w:rsid w:val="00E82672"/>
    <w:rsid w:val="00E82F8C"/>
    <w:rsid w:val="00E85A2F"/>
    <w:rsid w:val="00E87791"/>
    <w:rsid w:val="00E87EAE"/>
    <w:rsid w:val="00E947B3"/>
    <w:rsid w:val="00EA27D8"/>
    <w:rsid w:val="00EA3998"/>
    <w:rsid w:val="00EB6CF3"/>
    <w:rsid w:val="00EC3B06"/>
    <w:rsid w:val="00EE30F1"/>
    <w:rsid w:val="00EF21ED"/>
    <w:rsid w:val="00EF35FE"/>
    <w:rsid w:val="00EF4325"/>
    <w:rsid w:val="00EF49B2"/>
    <w:rsid w:val="00EF4B0F"/>
    <w:rsid w:val="00EF4D4D"/>
    <w:rsid w:val="00F00863"/>
    <w:rsid w:val="00F01793"/>
    <w:rsid w:val="00F060FE"/>
    <w:rsid w:val="00F10813"/>
    <w:rsid w:val="00F10D5F"/>
    <w:rsid w:val="00F12FAD"/>
    <w:rsid w:val="00F141BE"/>
    <w:rsid w:val="00F25F76"/>
    <w:rsid w:val="00F27A07"/>
    <w:rsid w:val="00F3448A"/>
    <w:rsid w:val="00F47584"/>
    <w:rsid w:val="00F47F57"/>
    <w:rsid w:val="00F52456"/>
    <w:rsid w:val="00F5267F"/>
    <w:rsid w:val="00F55BA6"/>
    <w:rsid w:val="00F60916"/>
    <w:rsid w:val="00F61ECC"/>
    <w:rsid w:val="00F6425D"/>
    <w:rsid w:val="00F77814"/>
    <w:rsid w:val="00F85045"/>
    <w:rsid w:val="00F86D56"/>
    <w:rsid w:val="00F87EBE"/>
    <w:rsid w:val="00F87FBF"/>
    <w:rsid w:val="00FA2C85"/>
    <w:rsid w:val="00FA53A4"/>
    <w:rsid w:val="00FA716C"/>
    <w:rsid w:val="00FB10D0"/>
    <w:rsid w:val="00FB4F5D"/>
    <w:rsid w:val="00FB799E"/>
    <w:rsid w:val="00FC0034"/>
    <w:rsid w:val="00FC05F1"/>
    <w:rsid w:val="00FC52D2"/>
    <w:rsid w:val="00FD3F65"/>
    <w:rsid w:val="00FE0436"/>
    <w:rsid w:val="00FE4570"/>
    <w:rsid w:val="00FF12A4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5:docId w15:val="{4A8EB698-AD76-46CD-B94B-0C837A15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7DB8"/>
    <w:pPr>
      <w:spacing w:after="200"/>
    </w:pPr>
    <w:rPr>
      <w:rFonts w:ascii="Verdana" w:hAnsi="Verdan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BE03A2"/>
    <w:pPr>
      <w:keepNext/>
      <w:spacing w:before="120" w:after="0"/>
      <w:outlineLvl w:val="0"/>
    </w:pPr>
    <w:rPr>
      <w:rFonts w:eastAsia="Times New Roman"/>
      <w:bCs/>
      <w:kern w:val="32"/>
      <w:szCs w:val="32"/>
      <w:u w:val="single"/>
    </w:rPr>
  </w:style>
  <w:style w:type="paragraph" w:styleId="Kop2">
    <w:name w:val="heading 2"/>
    <w:basedOn w:val="Standaard"/>
    <w:next w:val="Standaard"/>
    <w:link w:val="Kop2Char"/>
    <w:uiPriority w:val="9"/>
    <w:qFormat/>
    <w:rsid w:val="0053619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71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KoptekstChar">
    <w:name w:val="Koptekst Char"/>
    <w:link w:val="Koptekst"/>
    <w:uiPriority w:val="99"/>
    <w:rsid w:val="00782BA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82BA6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VoettekstChar">
    <w:name w:val="Voettekst Char"/>
    <w:link w:val="Voettekst"/>
    <w:uiPriority w:val="99"/>
    <w:rsid w:val="00782BA6"/>
    <w:rPr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82BA6"/>
    <w:pPr>
      <w:spacing w:after="0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82BA6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E82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82F8C"/>
    <w:rPr>
      <w:color w:val="0000FF"/>
      <w:u w:val="single"/>
    </w:rPr>
  </w:style>
  <w:style w:type="character" w:customStyle="1" w:styleId="Kop1Char">
    <w:name w:val="Kop 1 Char"/>
    <w:link w:val="Kop1"/>
    <w:rsid w:val="00BE03A2"/>
    <w:rPr>
      <w:rFonts w:ascii="Verdana" w:eastAsia="Times New Roman" w:hAnsi="Verdana"/>
      <w:bCs/>
      <w:kern w:val="32"/>
      <w:szCs w:val="32"/>
      <w:u w:val="single"/>
    </w:rPr>
  </w:style>
  <w:style w:type="character" w:customStyle="1" w:styleId="Kop2Char">
    <w:name w:val="Kop 2 Char"/>
    <w:link w:val="Kop2"/>
    <w:uiPriority w:val="9"/>
    <w:semiHidden/>
    <w:rsid w:val="0053619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ijl1">
    <w:name w:val="Stijl1"/>
    <w:basedOn w:val="Kop1"/>
    <w:link w:val="Stijl1Char"/>
    <w:qFormat/>
    <w:rsid w:val="00F5267F"/>
    <w:pPr>
      <w:numPr>
        <w:numId w:val="9"/>
      </w:numPr>
    </w:pPr>
    <w:rPr>
      <w:sz w:val="40"/>
      <w:szCs w:val="40"/>
      <w:u w:val="none"/>
    </w:rPr>
  </w:style>
  <w:style w:type="paragraph" w:customStyle="1" w:styleId="Stijl2">
    <w:name w:val="Stijl2"/>
    <w:basedOn w:val="Standaard"/>
    <w:link w:val="Stijl2Char"/>
    <w:qFormat/>
    <w:rsid w:val="009A4B61"/>
    <w:pPr>
      <w:tabs>
        <w:tab w:val="left" w:pos="-142"/>
      </w:tabs>
      <w:spacing w:after="0"/>
    </w:pPr>
    <w:rPr>
      <w:sz w:val="28"/>
      <w:szCs w:val="28"/>
    </w:rPr>
  </w:style>
  <w:style w:type="character" w:customStyle="1" w:styleId="Stijl1Char">
    <w:name w:val="Stijl1 Char"/>
    <w:link w:val="Stijl1"/>
    <w:rsid w:val="00F5267F"/>
    <w:rPr>
      <w:rFonts w:ascii="Verdana" w:eastAsia="Times New Roman" w:hAnsi="Verdana"/>
      <w:bCs/>
      <w:kern w:val="32"/>
      <w:sz w:val="40"/>
      <w:szCs w:val="40"/>
      <w:lang w:eastAsia="en-US"/>
    </w:rPr>
  </w:style>
  <w:style w:type="paragraph" w:customStyle="1" w:styleId="Stijl3">
    <w:name w:val="Stijl3"/>
    <w:basedOn w:val="Standaard"/>
    <w:link w:val="Stijl3Char"/>
    <w:qFormat/>
    <w:rsid w:val="009A4B61"/>
    <w:pPr>
      <w:tabs>
        <w:tab w:val="left" w:pos="-142"/>
      </w:tabs>
      <w:spacing w:after="0"/>
    </w:pPr>
    <w:rPr>
      <w:b/>
      <w:szCs w:val="20"/>
    </w:rPr>
  </w:style>
  <w:style w:type="character" w:customStyle="1" w:styleId="Stijl2Char">
    <w:name w:val="Stijl2 Char"/>
    <w:link w:val="Stijl2"/>
    <w:rsid w:val="009A4B61"/>
    <w:rPr>
      <w:rFonts w:ascii="Verdana" w:hAnsi="Verdana"/>
      <w:sz w:val="28"/>
      <w:szCs w:val="28"/>
      <w:lang w:eastAsia="en-US"/>
    </w:rPr>
  </w:style>
  <w:style w:type="paragraph" w:customStyle="1" w:styleId="Stijl4">
    <w:name w:val="Stijl4"/>
    <w:basedOn w:val="Standaard"/>
    <w:link w:val="Stijl4Char"/>
    <w:qFormat/>
    <w:rsid w:val="009A4B61"/>
    <w:pPr>
      <w:tabs>
        <w:tab w:val="left" w:pos="-142"/>
      </w:tabs>
      <w:spacing w:after="0"/>
    </w:pPr>
    <w:rPr>
      <w:szCs w:val="20"/>
      <w:u w:val="single"/>
    </w:rPr>
  </w:style>
  <w:style w:type="character" w:customStyle="1" w:styleId="Stijl3Char">
    <w:name w:val="Stijl3 Char"/>
    <w:link w:val="Stijl3"/>
    <w:rsid w:val="009A4B61"/>
    <w:rPr>
      <w:rFonts w:ascii="Verdana" w:hAnsi="Verdana"/>
      <w:b/>
      <w:lang w:eastAsia="en-US"/>
    </w:rPr>
  </w:style>
  <w:style w:type="paragraph" w:customStyle="1" w:styleId="Stijl5">
    <w:name w:val="Stijl5"/>
    <w:basedOn w:val="Standaard"/>
    <w:link w:val="Stijl5Char"/>
    <w:qFormat/>
    <w:rsid w:val="00471BFD"/>
    <w:rPr>
      <w:rFonts w:ascii="Calibri" w:hAnsi="Calibri"/>
      <w:sz w:val="22"/>
    </w:rPr>
  </w:style>
  <w:style w:type="character" w:customStyle="1" w:styleId="Stijl4Char">
    <w:name w:val="Stijl4 Char"/>
    <w:link w:val="Stijl4"/>
    <w:rsid w:val="009A4B61"/>
    <w:rPr>
      <w:rFonts w:ascii="Verdana" w:hAnsi="Verdana"/>
      <w:u w:val="single"/>
      <w:lang w:eastAsia="en-US"/>
    </w:rPr>
  </w:style>
  <w:style w:type="paragraph" w:customStyle="1" w:styleId="Stijl6">
    <w:name w:val="Stijl6"/>
    <w:basedOn w:val="Stijl5"/>
    <w:link w:val="Stijl6Char"/>
    <w:qFormat/>
    <w:rsid w:val="00471BFD"/>
  </w:style>
  <w:style w:type="character" w:customStyle="1" w:styleId="Stijl5Char">
    <w:name w:val="Stijl5 Char"/>
    <w:link w:val="Stijl5"/>
    <w:rsid w:val="00471BFD"/>
    <w:rPr>
      <w:sz w:val="22"/>
      <w:szCs w:val="22"/>
      <w:lang w:eastAsia="en-US"/>
    </w:rPr>
  </w:style>
  <w:style w:type="paragraph" w:customStyle="1" w:styleId="Stijl7">
    <w:name w:val="Stijl7"/>
    <w:basedOn w:val="Stijl5"/>
    <w:link w:val="Stijl7Char"/>
    <w:qFormat/>
    <w:rsid w:val="00471BFD"/>
    <w:rPr>
      <w:b/>
    </w:rPr>
  </w:style>
  <w:style w:type="character" w:customStyle="1" w:styleId="Stijl6Char">
    <w:name w:val="Stijl6 Char"/>
    <w:basedOn w:val="Stijl5Char"/>
    <w:link w:val="Stijl6"/>
    <w:rsid w:val="00471BFD"/>
    <w:rPr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uiPriority w:val="99"/>
    <w:unhideWhenUsed/>
    <w:rsid w:val="004E42C3"/>
    <w:pPr>
      <w:spacing w:after="0"/>
      <w:ind w:left="220" w:hanging="220"/>
    </w:pPr>
    <w:rPr>
      <w:rFonts w:ascii="Calibri" w:hAnsi="Calibri" w:cs="Calibri"/>
      <w:sz w:val="18"/>
      <w:szCs w:val="18"/>
    </w:rPr>
  </w:style>
  <w:style w:type="character" w:customStyle="1" w:styleId="Stijl7Char">
    <w:name w:val="Stijl7 Char"/>
    <w:link w:val="Stijl7"/>
    <w:rsid w:val="00471BFD"/>
    <w:rPr>
      <w:rFonts w:ascii="Verdana" w:hAnsi="Verdana"/>
      <w:b/>
      <w:sz w:val="22"/>
      <w:szCs w:val="22"/>
      <w:lang w:eastAsia="en-US"/>
    </w:rPr>
  </w:style>
  <w:style w:type="paragraph" w:styleId="Index2">
    <w:name w:val="index 2"/>
    <w:basedOn w:val="Standaard"/>
    <w:next w:val="Standaard"/>
    <w:autoRedefine/>
    <w:uiPriority w:val="99"/>
    <w:unhideWhenUsed/>
    <w:rsid w:val="004E42C3"/>
    <w:pPr>
      <w:spacing w:after="0"/>
      <w:ind w:left="440" w:hanging="220"/>
    </w:pPr>
    <w:rPr>
      <w:rFonts w:ascii="Calibri" w:hAnsi="Calibri" w:cs="Calibr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unhideWhenUsed/>
    <w:rsid w:val="004E42C3"/>
    <w:pPr>
      <w:spacing w:after="0"/>
      <w:ind w:left="660" w:hanging="220"/>
    </w:pPr>
    <w:rPr>
      <w:rFonts w:ascii="Calibri" w:hAnsi="Calibri" w:cs="Calibr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unhideWhenUsed/>
    <w:rsid w:val="004E42C3"/>
    <w:pPr>
      <w:spacing w:after="0"/>
      <w:ind w:left="880" w:hanging="220"/>
    </w:pPr>
    <w:rPr>
      <w:rFonts w:ascii="Calibri" w:hAnsi="Calibri" w:cs="Calibr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unhideWhenUsed/>
    <w:rsid w:val="004E42C3"/>
    <w:pPr>
      <w:spacing w:after="0"/>
      <w:ind w:left="1100" w:hanging="220"/>
    </w:pPr>
    <w:rPr>
      <w:rFonts w:ascii="Calibri" w:hAnsi="Calibri" w:cs="Calibr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unhideWhenUsed/>
    <w:rsid w:val="004E42C3"/>
    <w:pPr>
      <w:spacing w:after="0"/>
      <w:ind w:left="1320" w:hanging="220"/>
    </w:pPr>
    <w:rPr>
      <w:rFonts w:ascii="Calibri" w:hAnsi="Calibri" w:cs="Calibr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unhideWhenUsed/>
    <w:rsid w:val="004E42C3"/>
    <w:pPr>
      <w:spacing w:after="0"/>
      <w:ind w:left="1540" w:hanging="220"/>
    </w:pPr>
    <w:rPr>
      <w:rFonts w:ascii="Calibri" w:hAnsi="Calibri" w:cs="Calibr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unhideWhenUsed/>
    <w:rsid w:val="004E42C3"/>
    <w:pPr>
      <w:spacing w:after="0"/>
      <w:ind w:left="1760" w:hanging="220"/>
    </w:pPr>
    <w:rPr>
      <w:rFonts w:ascii="Calibri" w:hAnsi="Calibri" w:cs="Calibr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unhideWhenUsed/>
    <w:rsid w:val="004E42C3"/>
    <w:pPr>
      <w:spacing w:after="0"/>
      <w:ind w:left="1980" w:hanging="220"/>
    </w:pPr>
    <w:rPr>
      <w:rFonts w:ascii="Calibri" w:hAnsi="Calibri" w:cs="Calibri"/>
      <w:sz w:val="18"/>
      <w:szCs w:val="18"/>
    </w:rPr>
  </w:style>
  <w:style w:type="paragraph" w:styleId="Indexkop">
    <w:name w:val="index heading"/>
    <w:basedOn w:val="Standaard"/>
    <w:next w:val="Index1"/>
    <w:uiPriority w:val="99"/>
    <w:unhideWhenUsed/>
    <w:rsid w:val="004E42C3"/>
    <w:pPr>
      <w:spacing w:before="240" w:after="120"/>
      <w:jc w:val="center"/>
    </w:pPr>
    <w:rPr>
      <w:rFonts w:ascii="Calibri" w:hAnsi="Calibri" w:cs="Calibri"/>
      <w:b/>
      <w:bCs/>
      <w:sz w:val="26"/>
      <w:szCs w:val="26"/>
    </w:rPr>
  </w:style>
  <w:style w:type="paragraph" w:customStyle="1" w:styleId="Default">
    <w:name w:val="Default"/>
    <w:rsid w:val="004B4D1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aginanummer">
    <w:name w:val="page number"/>
    <w:basedOn w:val="Standaardalinea-lettertype"/>
    <w:rsid w:val="00FF5661"/>
  </w:style>
  <w:style w:type="paragraph" w:styleId="Geenafstand">
    <w:name w:val="No Spacing"/>
    <w:uiPriority w:val="1"/>
    <w:qFormat/>
    <w:rsid w:val="00E13633"/>
    <w:rPr>
      <w:sz w:val="22"/>
      <w:szCs w:val="22"/>
      <w:lang w:eastAsia="en-US"/>
    </w:rPr>
  </w:style>
  <w:style w:type="character" w:customStyle="1" w:styleId="Kop3Char">
    <w:name w:val="Kop 3 Char"/>
    <w:link w:val="Kop3"/>
    <w:uiPriority w:val="9"/>
    <w:rsid w:val="00D6712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7E7DB8"/>
    <w:pPr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216822"/>
    <w:pPr>
      <w:tabs>
        <w:tab w:val="left" w:pos="440"/>
        <w:tab w:val="right" w:leader="dot" w:pos="9062"/>
      </w:tabs>
    </w:pPr>
    <w:rPr>
      <w:b/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7E7DB8"/>
    <w:pPr>
      <w:spacing w:after="100"/>
      <w:ind w:left="440"/>
    </w:pPr>
    <w:rPr>
      <w:rFonts w:ascii="Calibri" w:eastAsia="Times New Roman" w:hAnsi="Calibri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7E7DB8"/>
    <w:pPr>
      <w:spacing w:after="100"/>
      <w:ind w:left="660"/>
    </w:pPr>
    <w:rPr>
      <w:rFonts w:ascii="Calibri" w:eastAsia="Times New Roman" w:hAnsi="Calibri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7E7DB8"/>
    <w:pPr>
      <w:spacing w:after="100"/>
      <w:ind w:left="880"/>
    </w:pPr>
    <w:rPr>
      <w:rFonts w:ascii="Calibri" w:eastAsia="Times New Roman" w:hAnsi="Calibri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7E7DB8"/>
    <w:pPr>
      <w:spacing w:after="100"/>
      <w:ind w:left="1100"/>
    </w:pPr>
    <w:rPr>
      <w:rFonts w:ascii="Calibri" w:eastAsia="Times New Roman" w:hAnsi="Calibri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7E7DB8"/>
    <w:pPr>
      <w:spacing w:after="100"/>
      <w:ind w:left="1320"/>
    </w:pPr>
    <w:rPr>
      <w:rFonts w:ascii="Calibri" w:eastAsia="Times New Roman" w:hAnsi="Calibri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7E7DB8"/>
    <w:pPr>
      <w:spacing w:after="100"/>
      <w:ind w:left="1540"/>
    </w:pPr>
    <w:rPr>
      <w:rFonts w:ascii="Calibri" w:eastAsia="Times New Roman" w:hAnsi="Calibri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7E7DB8"/>
    <w:pPr>
      <w:spacing w:after="100"/>
      <w:ind w:left="1760"/>
    </w:pPr>
    <w:rPr>
      <w:rFonts w:ascii="Calibri" w:eastAsia="Times New Roman" w:hAnsi="Calibri"/>
      <w:lang w:eastAsia="nl-NL"/>
    </w:rPr>
  </w:style>
  <w:style w:type="character" w:styleId="Zwaar">
    <w:name w:val="Strong"/>
    <w:basedOn w:val="Standaardalinea-lettertype"/>
    <w:uiPriority w:val="22"/>
    <w:qFormat/>
    <w:rsid w:val="00875E3C"/>
    <w:rPr>
      <w:b/>
      <w:bCs/>
    </w:rPr>
  </w:style>
  <w:style w:type="paragraph" w:styleId="Lijstalinea">
    <w:name w:val="List Paragraph"/>
    <w:basedOn w:val="Standaard"/>
    <w:uiPriority w:val="34"/>
    <w:qFormat/>
    <w:rsid w:val="00410A20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4C6B1E"/>
    <w:pPr>
      <w:spacing w:before="30" w:after="30"/>
      <w:ind w:left="30" w:right="30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7741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6824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101896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0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7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58954">
                      <w:marLeft w:val="0"/>
                      <w:marRight w:val="1152"/>
                      <w:marTop w:val="11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5798">
                          <w:marLeft w:val="0"/>
                          <w:marRight w:val="0"/>
                          <w:marTop w:val="0"/>
                          <w:marBottom w:val="14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8" w:space="31" w:color="EEEEEE"/>
                                <w:bottom w:val="none" w:sz="0" w:space="0" w:color="auto"/>
                                <w:right w:val="single" w:sz="48" w:space="31" w:color="EEEEEE"/>
                              </w:divBdr>
                              <w:divsChild>
                                <w:div w:id="431705976">
                                  <w:marLeft w:val="0"/>
                                  <w:marRight w:val="0"/>
                                  <w:marTop w:val="0"/>
                                  <w:marBottom w:val="115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91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4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0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13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26451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06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49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742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028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79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54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0730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51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4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02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32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65887">
                                                  <w:marLeft w:val="21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534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46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82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8428">
          <w:marLeft w:val="0"/>
          <w:marRight w:val="0"/>
          <w:marTop w:val="0"/>
          <w:marBottom w:val="0"/>
          <w:divBdr>
            <w:top w:val="single" w:sz="6" w:space="0" w:color="D9D9D9"/>
            <w:left w:val="single" w:sz="6" w:space="0" w:color="D9D9D9"/>
            <w:bottom w:val="single" w:sz="6" w:space="0" w:color="D9D9D9"/>
            <w:right w:val="single" w:sz="6" w:space="0" w:color="D9D9D9"/>
          </w:divBdr>
          <w:divsChild>
            <w:div w:id="14253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3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0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5087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16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49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36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0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36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4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666">
                      <w:marLeft w:val="0"/>
                      <w:marRight w:val="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16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EEEEE"/>
                                <w:bottom w:val="none" w:sz="0" w:space="0" w:color="auto"/>
                                <w:right w:val="single" w:sz="6" w:space="8" w:color="EEEEEE"/>
                              </w:divBdr>
                              <w:divsChild>
                                <w:div w:id="2040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4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0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2" ma:contentTypeDescription="Een nieuw document maken." ma:contentTypeScope="" ma:versionID="d9ddba74b78a77a69f9afe61d097b29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e0f0422777e4c6338694d46220b124a7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DF0EC133-84BA-4B78-905C-3C824B436A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F296D9-2832-41D6-A002-C6CF5D512450}"/>
</file>

<file path=customXml/itemProps3.xml><?xml version="1.0" encoding="utf-8"?>
<ds:datastoreItem xmlns:ds="http://schemas.openxmlformats.org/officeDocument/2006/customXml" ds:itemID="{A43B9180-DF4B-4268-AD84-A3410CB8379D}"/>
</file>

<file path=customXml/itemProps4.xml><?xml version="1.0" encoding="utf-8"?>
<ds:datastoreItem xmlns:ds="http://schemas.openxmlformats.org/officeDocument/2006/customXml" ds:itemID="{6A6FEDE4-62A2-4C5C-A025-77A59EEFD3A2}"/>
</file>

<file path=docProps/app.xml><?xml version="1.0" encoding="utf-8"?>
<Properties xmlns="http://schemas.openxmlformats.org/officeDocument/2006/extended-properties" xmlns:vt="http://schemas.openxmlformats.org/officeDocument/2006/docPropsVTypes">
  <Template>63413B49</Template>
  <TotalTime>17</TotalTime>
  <Pages>2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</vt:lpstr>
    </vt:vector>
  </TitlesOfParts>
  <Company>Thuis</Company>
  <LinksUpToDate>false</LinksUpToDate>
  <CharactersWithSpaces>1409</CharactersWithSpaces>
  <SharedDoc>false</SharedDoc>
  <HLinks>
    <vt:vector size="384" baseType="variant">
      <vt:variant>
        <vt:i4>6553659</vt:i4>
      </vt:variant>
      <vt:variant>
        <vt:i4>381</vt:i4>
      </vt:variant>
      <vt:variant>
        <vt:i4>0</vt:i4>
      </vt:variant>
      <vt:variant>
        <vt:i4>5</vt:i4>
      </vt:variant>
      <vt:variant>
        <vt:lpwstr>http://www.metameer.nl/39/</vt:lpwstr>
      </vt:variant>
      <vt:variant>
        <vt:lpwstr/>
      </vt:variant>
      <vt:variant>
        <vt:i4>8192049</vt:i4>
      </vt:variant>
      <vt:variant>
        <vt:i4>375</vt:i4>
      </vt:variant>
      <vt:variant>
        <vt:i4>0</vt:i4>
      </vt:variant>
      <vt:variant>
        <vt:i4>5</vt:i4>
      </vt:variant>
      <vt:variant>
        <vt:lpwstr>http://www.metameer.nl/134/</vt:lpwstr>
      </vt:variant>
      <vt:variant>
        <vt:lpwstr/>
      </vt:variant>
      <vt:variant>
        <vt:i4>6422602</vt:i4>
      </vt:variant>
      <vt:variant>
        <vt:i4>369</vt:i4>
      </vt:variant>
      <vt:variant>
        <vt:i4>0</vt:i4>
      </vt:variant>
      <vt:variant>
        <vt:i4>5</vt:i4>
      </vt:variant>
      <vt:variant>
        <vt:lpwstr>mailto:aanbesteding@seiso.nl</vt:lpwstr>
      </vt:variant>
      <vt:variant>
        <vt:lpwstr/>
      </vt:variant>
      <vt:variant>
        <vt:i4>1703990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_Toc333931569</vt:lpwstr>
      </vt:variant>
      <vt:variant>
        <vt:i4>1703990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_Toc333931568</vt:lpwstr>
      </vt:variant>
      <vt:variant>
        <vt:i4>1703990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_Toc333931567</vt:lpwstr>
      </vt:variant>
      <vt:variant>
        <vt:i4>1703990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_Toc333931566</vt:lpwstr>
      </vt:variant>
      <vt:variant>
        <vt:i4>1703990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_Toc333931565</vt:lpwstr>
      </vt:variant>
      <vt:variant>
        <vt:i4>1703990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_Toc333931564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_Toc333931563</vt:lpwstr>
      </vt:variant>
      <vt:variant>
        <vt:i4>1703990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_Toc333931562</vt:lpwstr>
      </vt:variant>
      <vt:variant>
        <vt:i4>1703990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_Toc333931561</vt:lpwstr>
      </vt:variant>
      <vt:variant>
        <vt:i4>1703990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_Toc333931560</vt:lpwstr>
      </vt:variant>
      <vt:variant>
        <vt:i4>1638454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_Toc333931559</vt:lpwstr>
      </vt:variant>
      <vt:variant>
        <vt:i4>1638454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_Toc333931558</vt:lpwstr>
      </vt:variant>
      <vt:variant>
        <vt:i4>1638454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_Toc333931557</vt:lpwstr>
      </vt:variant>
      <vt:variant>
        <vt:i4>1638454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_Toc333931556</vt:lpwstr>
      </vt:variant>
      <vt:variant>
        <vt:i4>1638454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_Toc333931555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_Toc333931554</vt:lpwstr>
      </vt:variant>
      <vt:variant>
        <vt:i4>1638454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_Toc333931553</vt:lpwstr>
      </vt:variant>
      <vt:variant>
        <vt:i4>1638454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_Toc333931552</vt:lpwstr>
      </vt:variant>
      <vt:variant>
        <vt:i4>1638454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_Toc333931551</vt:lpwstr>
      </vt:variant>
      <vt:variant>
        <vt:i4>1638454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_Toc333931550</vt:lpwstr>
      </vt:variant>
      <vt:variant>
        <vt:i4>1572918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_Toc333931549</vt:lpwstr>
      </vt:variant>
      <vt:variant>
        <vt:i4>1572918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_Toc333931548</vt:lpwstr>
      </vt:variant>
      <vt:variant>
        <vt:i4>1572918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_Toc333931547</vt:lpwstr>
      </vt:variant>
      <vt:variant>
        <vt:i4>1572918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_Toc333931546</vt:lpwstr>
      </vt:variant>
      <vt:variant>
        <vt:i4>1572918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_Toc333931545</vt:lpwstr>
      </vt:variant>
      <vt:variant>
        <vt:i4>1572918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_Toc333931544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_Toc333931543</vt:lpwstr>
      </vt:variant>
      <vt:variant>
        <vt:i4>1572918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_Toc333931542</vt:lpwstr>
      </vt:variant>
      <vt:variant>
        <vt:i4>1572918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_Toc333931541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_Toc333931540</vt:lpwstr>
      </vt:variant>
      <vt:variant>
        <vt:i4>2031670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_Toc333931539</vt:lpwstr>
      </vt:variant>
      <vt:variant>
        <vt:i4>2031670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_Toc333931538</vt:lpwstr>
      </vt:variant>
      <vt:variant>
        <vt:i4>2031670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_Toc333931537</vt:lpwstr>
      </vt:variant>
      <vt:variant>
        <vt:i4>2031670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_Toc333931536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_Toc333931535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_Toc333931534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_Toc333931533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_Toc333931532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_Toc333931531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_Toc333931530</vt:lpwstr>
      </vt:variant>
      <vt:variant>
        <vt:i4>1966134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_Toc333931529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_Toc333931528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_Toc333931527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_Toc333931526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_Toc333931525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_Toc333931524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_Toc333931523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_Toc333931522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_Toc333931521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_Toc333931520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_Toc333931519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_Toc333931518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_Toc333931517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_Toc333931516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_Toc333931515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_Toc333931514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_Toc333931513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_Toc333931512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_Toc333931511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_Toc333931510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_Toc333931509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creator>Peggy van Laarhoven</dc:creator>
  <cp:lastModifiedBy>Joske Huijsman</cp:lastModifiedBy>
  <cp:revision>5</cp:revision>
  <cp:lastPrinted>2013-10-04T08:45:00Z</cp:lastPrinted>
  <dcterms:created xsi:type="dcterms:W3CDTF">2016-12-09T12:04:00Z</dcterms:created>
  <dcterms:modified xsi:type="dcterms:W3CDTF">2019-03-21T12:51:00Z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0x0101000C7F10D37D4BA64CAE2E400D0250FC9A</vt:lpwstr>
  </property>
  <property fmtid="{D5CDD505-2E9C-101B-9397-08002B2CF9AE}" pid="3" name="MediaServiceImageTags">
    <vt:lpwstr/>
  </property>
</Properties>
</file>