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2E45" w14:textId="7777777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r w:rsidRPr="00763345">
        <w:rPr>
          <w:rFonts w:ascii="Corbel" w:hAnsi="Corbel"/>
          <w:b/>
          <w:sz w:val="24"/>
          <w:szCs w:val="24"/>
        </w:rPr>
        <w:t>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7414E089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07DF3CC5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FF6CEF2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8717DD" w:rsidRPr="0076334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1A6DF867" w14:textId="00F6F323" w:rsidR="00D155E8" w:rsidRPr="00D16DEC" w:rsidRDefault="00D16DEC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highlight w:val="darkGray"/>
              </w:rPr>
            </w:pPr>
            <w:r w:rsidRPr="00D16DE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Inschrijver heeft ervaring met het uitvoeren van milieu hygiënisch vooronderzoek voor bodem of waterbodem.</w:t>
            </w:r>
          </w:p>
        </w:tc>
      </w:tr>
      <w:tr w:rsidR="00D82414" w:rsidRPr="001A17B8" w14:paraId="7CBF1F2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A2B11A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15032F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CD0436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1A8EE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4E83B35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34488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1141E5F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CB7B6B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EE87513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6E02C6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F5D8CA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DDE9C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B5DFA7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B4BDB8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2E9C71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D86E6A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8DDCB2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831A6B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D621D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40E7C92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FC7E6CB" w14:textId="1CDA4302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D16DEC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2EDE02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ABDDD8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03BE05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71C997D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F390C5A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A9BBE8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E8EEC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1C0DF2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4FE0B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6CCA97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8A4AADD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6A03200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41A38CE" w14:textId="7B19A070" w:rsidR="00702A25" w:rsidRPr="00702A25" w:rsidRDefault="0052027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AA5CE4">
              <w:rPr>
                <w:rFonts w:ascii="Corbel" w:hAnsi="Corbel"/>
                <w:sz w:val="16"/>
                <w:szCs w:val="16"/>
              </w:rPr>
              <w:t xml:space="preserve">Is voor de </w:t>
            </w:r>
            <w:r w:rsidR="001E36FF" w:rsidRPr="00AA5CE4">
              <w:rPr>
                <w:rFonts w:ascii="Corbel" w:hAnsi="Corbel"/>
                <w:sz w:val="16"/>
                <w:szCs w:val="16"/>
              </w:rPr>
              <w:t>referentie</w:t>
            </w:r>
            <w:r w:rsidR="004045F0" w:rsidRPr="00AA5CE4">
              <w:rPr>
                <w:rFonts w:ascii="Corbel" w:hAnsi="Corbel"/>
                <w:sz w:val="16"/>
                <w:szCs w:val="16"/>
              </w:rPr>
              <w:t>-</w:t>
            </w:r>
            <w:r w:rsidRPr="00AA5CE4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="00AA5CE4" w:rsidRPr="00AA5CE4">
              <w:rPr>
                <w:rFonts w:ascii="Corbel" w:hAnsi="Corbel"/>
                <w:sz w:val="16"/>
                <w:szCs w:val="16"/>
              </w:rPr>
              <w:t>milieu hygiënisch vooronderzoek voor bodem of waterbodem uitgevoerd?</w:t>
            </w:r>
          </w:p>
        </w:tc>
        <w:tc>
          <w:tcPr>
            <w:tcW w:w="3941" w:type="dxa"/>
            <w:shd w:val="clear" w:color="auto" w:fill="auto"/>
          </w:tcPr>
          <w:p w14:paraId="5D021073" w14:textId="77777777" w:rsidR="00702A25" w:rsidRPr="00AA5CE4" w:rsidRDefault="006A7E4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AA5C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A5C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AA5C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33DEEE9" w14:textId="77777777" w:rsidR="00702A25" w:rsidRPr="00133F0C" w:rsidRDefault="006A7E4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AA5C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A5C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AA5C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AA5C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AA5CE4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AA5CE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AA5CE4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650B2" w:rsidRPr="001A17B8" w14:paraId="3AE01057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7EF32EE" w14:textId="2D80EB32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="00D82414" w:rsidRPr="00823E75">
              <w:rPr>
                <w:rFonts w:ascii="Corbel" w:hAnsi="Corbel"/>
                <w:sz w:val="16"/>
                <w:szCs w:val="16"/>
              </w:rPr>
              <w:t>36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D82414" w:rsidRPr="00823E75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E819D72" w14:textId="77777777" w:rsidR="00376FA8" w:rsidRPr="00A019E4" w:rsidRDefault="006A7E4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D81CEBE" w14:textId="77777777" w:rsidR="007650B2" w:rsidRPr="00A019E4" w:rsidRDefault="006A7E4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7E52EE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464D7C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A174C8A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AC9625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0DFBB03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2164106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0CDDA50A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ACE714E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53986DDF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E113318" w14:textId="45CBA8FE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823E75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823E75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823E75">
              <w:rPr>
                <w:rFonts w:ascii="Corbel" w:hAnsi="Corbel"/>
                <w:sz w:val="16"/>
                <w:szCs w:val="16"/>
                <w:lang w:val="nl-NL"/>
              </w:rPr>
              <w:t>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4E1FDFA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CD94CFE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76B78B3" w14:textId="77777777" w:rsidR="00376FA8" w:rsidRPr="00A019E4" w:rsidRDefault="006A7E4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1024F5C" w14:textId="77777777" w:rsidR="007650B2" w:rsidRPr="001A17B8" w:rsidRDefault="006A7E4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0AB3837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9BBEBCA" w14:textId="77777777" w:rsidR="00287178" w:rsidRDefault="00287178" w:rsidP="007650B2">
      <w:pPr>
        <w:spacing w:after="200" w:line="276" w:lineRule="auto"/>
      </w:pPr>
    </w:p>
    <w:p w14:paraId="0D405E70" w14:textId="77777777" w:rsidR="00DC4B74" w:rsidRDefault="00DC4B74" w:rsidP="007650B2">
      <w:pPr>
        <w:spacing w:after="200" w:line="276" w:lineRule="auto"/>
      </w:pPr>
    </w:p>
    <w:p w14:paraId="66AD7992" w14:textId="281DC71C" w:rsidR="00DC4B74" w:rsidRDefault="00DC4B74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C4B74" w:rsidRPr="00CF3901" w14:paraId="64F1C8C0" w14:textId="77777777" w:rsidTr="00B85D66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AA62663" w14:textId="60BF210C" w:rsidR="00DC4B74" w:rsidRPr="00A57DF0" w:rsidRDefault="00DC4B74" w:rsidP="00B85D6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A8089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531B9A0D" w14:textId="46DA3229" w:rsidR="00DC4B74" w:rsidRPr="00110B07" w:rsidRDefault="00110B07" w:rsidP="00B85D6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highlight w:val="darkGray"/>
              </w:rPr>
            </w:pPr>
            <w:r w:rsidRPr="00110B07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Inschrijver heeft aantoonbare ervaring met het uitvoeren van waterbodembemonstering en het opleveren van data volgens BRL. Inschrijver dient daartoe minimaal 10 monstervakken te hebben onderzocht.</w:t>
            </w:r>
            <w:r w:rsidR="004F34D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4F34D8" w:rsidRPr="004F34D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De werkzaamheden mogen bij verschillende referentie-organisaties hebben plaatsgevonden, zoveel als nodig om aan de vereiste te voldoen.</w:t>
            </w:r>
            <w:r w:rsidR="002F76DE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 Per referentie dit format invullen.</w:t>
            </w:r>
          </w:p>
        </w:tc>
      </w:tr>
      <w:tr w:rsidR="00DC4B74" w:rsidRPr="001A17B8" w14:paraId="3D010FFD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2AAF5A66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42BBD12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73ECDC80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6CCF3C71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54EAB97" w14:textId="77777777" w:rsidR="00DC4B74" w:rsidRPr="001E36FF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19B978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208F3104" w14:textId="77777777" w:rsidTr="00B85D6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0D40545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0DB2220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1B8FB58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0CF77A8F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30583C52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40EF5C6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2F14B466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0D257A52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1D2625E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1DE85233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48597775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B48AB82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007484AA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74A63C4D" w14:textId="391DE5F3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110B07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86444A5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9AA2C5C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6756AE78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11122CED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0152384D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46836E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2CDD8E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3C5BF6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A0E23B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13C08F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73CF0098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134A0C7A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03701720" w14:textId="696C9D7F" w:rsidR="00DC4B74" w:rsidRPr="00702A25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801E7B">
              <w:rPr>
                <w:rFonts w:ascii="Corbel" w:hAnsi="Corbel"/>
                <w:sz w:val="16"/>
                <w:szCs w:val="16"/>
              </w:rPr>
              <w:t xml:space="preserve">Is voor de referentie-organisatie </w:t>
            </w:r>
            <w:r w:rsidR="006F7A6E" w:rsidRPr="00801E7B">
              <w:rPr>
                <w:rFonts w:ascii="Corbel" w:hAnsi="Corbel"/>
                <w:sz w:val="16"/>
                <w:szCs w:val="16"/>
              </w:rPr>
              <w:t>waterbodembemonstering uitgevoerd</w:t>
            </w:r>
            <w:r w:rsidR="00801E7B" w:rsidRPr="00801E7B">
              <w:rPr>
                <w:rFonts w:ascii="Corbel" w:hAnsi="Corbel"/>
                <w:sz w:val="16"/>
                <w:szCs w:val="16"/>
              </w:rPr>
              <w:t xml:space="preserve"> </w:t>
            </w:r>
            <w:r w:rsidR="00801E7B" w:rsidRPr="006A7E40">
              <w:rPr>
                <w:rFonts w:ascii="Corbel" w:hAnsi="Corbel"/>
                <w:sz w:val="16"/>
                <w:szCs w:val="16"/>
              </w:rPr>
              <w:t xml:space="preserve">in </w:t>
            </w:r>
            <w:r w:rsidR="007A7F52" w:rsidRPr="006A7E40">
              <w:rPr>
                <w:rFonts w:ascii="Corbel" w:hAnsi="Corbel"/>
                <w:sz w:val="16"/>
                <w:szCs w:val="16"/>
              </w:rPr>
              <w:t>m</w:t>
            </w:r>
            <w:r w:rsidR="00801E7B" w:rsidRPr="006A7E40">
              <w:rPr>
                <w:rFonts w:ascii="Corbel" w:hAnsi="Corbel"/>
                <w:sz w:val="16"/>
                <w:szCs w:val="16"/>
              </w:rPr>
              <w:t>onstervakken</w:t>
            </w:r>
            <w:r w:rsidR="006F7A6E" w:rsidRPr="006A7E40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7E33DED1" w14:textId="43A5D992" w:rsidR="00DC4B74" w:rsidRPr="00801E7B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3469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801E7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801E7B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C918A0">
              <w:rPr>
                <w:rFonts w:ascii="Corbel" w:eastAsia="MS Gothic" w:hAnsi="Corbel"/>
                <w:sz w:val="16"/>
                <w:szCs w:val="16"/>
              </w:rPr>
              <w:t xml:space="preserve">, voor </w:t>
            </w:r>
            <w:r w:rsidR="003A4A7A" w:rsidRPr="003A4A7A">
              <w:rPr>
                <w:rFonts w:ascii="Corbel" w:eastAsia="MS Gothic" w:hAnsi="Corbel"/>
                <w:sz w:val="16"/>
                <w:szCs w:val="16"/>
                <w:highlight w:val="lightGray"/>
              </w:rPr>
              <w:t>&lt;invullen aantal&gt;</w:t>
            </w:r>
            <w:r w:rsidR="003A4A7A">
              <w:rPr>
                <w:rFonts w:ascii="Corbel" w:eastAsia="MS Gothic" w:hAnsi="Corbel"/>
                <w:sz w:val="16"/>
                <w:szCs w:val="16"/>
              </w:rPr>
              <w:t xml:space="preserve"> monstervakken</w:t>
            </w:r>
          </w:p>
          <w:p w14:paraId="26F800F9" w14:textId="77777777" w:rsidR="00DC4B74" w:rsidRPr="00133F0C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5020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801E7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801E7B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DC4B74" w:rsidRPr="00801E7B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 w:rsidRPr="00801E7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C4B74" w:rsidRPr="001A17B8" w14:paraId="73AABE61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1ACD6AC1" w14:textId="3D9D95A8" w:rsidR="00DC4B74" w:rsidRDefault="006F7A6E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6A7E40">
              <w:rPr>
                <w:rFonts w:ascii="Corbel" w:hAnsi="Corbel"/>
                <w:sz w:val="16"/>
                <w:szCs w:val="16"/>
              </w:rPr>
              <w:t>Is voor de referentie-organisatie</w:t>
            </w:r>
            <w:r w:rsidR="005504E7" w:rsidRPr="006A7E40">
              <w:rPr>
                <w:rFonts w:ascii="Corbel" w:hAnsi="Corbel"/>
                <w:sz w:val="16"/>
                <w:szCs w:val="16"/>
              </w:rPr>
              <w:t xml:space="preserve"> </w:t>
            </w:r>
            <w:r w:rsidR="000C6A46" w:rsidRPr="006A7E40">
              <w:rPr>
                <w:rFonts w:ascii="Corbel" w:hAnsi="Corbel"/>
                <w:sz w:val="16"/>
                <w:szCs w:val="16"/>
              </w:rPr>
              <w:t xml:space="preserve">na </w:t>
            </w:r>
            <w:r w:rsidR="00C360D9" w:rsidRPr="006A7E40">
              <w:rPr>
                <w:rFonts w:ascii="Corbel" w:hAnsi="Corbel"/>
                <w:sz w:val="16"/>
                <w:szCs w:val="16"/>
              </w:rPr>
              <w:t xml:space="preserve">deze </w:t>
            </w:r>
            <w:r w:rsidR="000C6A46" w:rsidRPr="006A7E40">
              <w:rPr>
                <w:rFonts w:ascii="Corbel" w:hAnsi="Corbel"/>
                <w:sz w:val="16"/>
                <w:szCs w:val="16"/>
              </w:rPr>
              <w:t xml:space="preserve">waterbodembemonstering </w:t>
            </w:r>
            <w:r w:rsidR="005504E7" w:rsidRPr="006A7E40">
              <w:rPr>
                <w:rFonts w:ascii="Corbel" w:hAnsi="Corbel"/>
                <w:sz w:val="16"/>
                <w:szCs w:val="16"/>
              </w:rPr>
              <w:t>data opgeleverd volgens BRL?</w:t>
            </w:r>
          </w:p>
        </w:tc>
        <w:tc>
          <w:tcPr>
            <w:tcW w:w="3941" w:type="dxa"/>
            <w:shd w:val="clear" w:color="auto" w:fill="auto"/>
          </w:tcPr>
          <w:p w14:paraId="7AABC801" w14:textId="77777777" w:rsidR="005504E7" w:rsidRPr="00C360D9" w:rsidRDefault="006A7E40" w:rsidP="005504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8927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4E7" w:rsidRPr="00C360D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04E7" w:rsidRPr="00C360D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5853E10" w14:textId="2B24BD55" w:rsidR="00DC4B74" w:rsidRPr="00702A25" w:rsidRDefault="006A7E40" w:rsidP="005504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2444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4E7" w:rsidRPr="00C360D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504E7" w:rsidRPr="00C360D9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5504E7" w:rsidRPr="00C360D9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5504E7" w:rsidRPr="00C360D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C4B74" w:rsidRPr="001A17B8" w14:paraId="2C6BBA76" w14:textId="77777777" w:rsidTr="00B85D66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FFD8C01" w14:textId="7CADA5B4" w:rsidR="00DC4B74" w:rsidRPr="001A17B8" w:rsidRDefault="00DC4B74" w:rsidP="00B85D6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Pr="00B13CB0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B13CB0">
              <w:rPr>
                <w:rFonts w:ascii="Corbel" w:hAnsi="Corbel"/>
                <w:sz w:val="16"/>
                <w:szCs w:val="16"/>
              </w:rPr>
              <w:t>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CF0F4C8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4943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2EB5E24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6656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C4B74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C4B7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A8781D6" w14:textId="77777777" w:rsidR="00DC4B74" w:rsidRPr="00A019E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B8CEB20" w14:textId="77777777" w:rsidR="00DC4B74" w:rsidRPr="00A019E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24F22F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6C6B8ED0" w14:textId="77777777" w:rsidTr="00B85D6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BDCFBFC" w14:textId="77777777" w:rsidR="00DC4B74" w:rsidRPr="001A17B8" w:rsidRDefault="00DC4B74" w:rsidP="00B85D6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7BBD873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011D0255" w14:textId="77777777" w:rsidTr="00B85D66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7552B600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DC4B74" w:rsidRPr="001A17B8" w14:paraId="3A13E3E3" w14:textId="77777777" w:rsidTr="00B85D66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0EF32BF" w14:textId="2CBAEA85" w:rsidR="00DC4B74" w:rsidRPr="001A17B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13CB0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037AA840" w14:textId="77777777" w:rsidR="00DC4B74" w:rsidRPr="001A17B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3955C8B" w14:textId="77777777" w:rsidR="00DC4B74" w:rsidRPr="00376FA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40C0A4C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081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CF40297" w14:textId="77777777" w:rsidR="00DC4B74" w:rsidRPr="001A17B8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0569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C4B7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C4B7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81433CB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96C3452" w14:textId="7649AD5E" w:rsidR="00DC4B74" w:rsidRDefault="00DC4B74" w:rsidP="007650B2">
      <w:pPr>
        <w:spacing w:after="200" w:line="276" w:lineRule="auto"/>
      </w:pPr>
    </w:p>
    <w:p w14:paraId="038CF353" w14:textId="77777777" w:rsidR="00DC4B74" w:rsidRDefault="00DC4B74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C4B74" w:rsidRPr="00CF3901" w14:paraId="6F738C96" w14:textId="77777777" w:rsidTr="00B85D66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4248528" w14:textId="1441A517" w:rsidR="00DC4B74" w:rsidRPr="00A57DF0" w:rsidRDefault="00DC4B74" w:rsidP="00B85D6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B13CB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8152D31" w14:textId="177329B1" w:rsidR="00DC4B74" w:rsidRPr="001D1680" w:rsidRDefault="001D1680" w:rsidP="00B85D6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highlight w:val="darkGray"/>
              </w:rPr>
            </w:pPr>
            <w:r w:rsidRPr="001D168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Inschrijver heeft aantoonbare ervaring met het doen van waterbodemonderzoek in asbest verdachte omstandigheden. Inschrijver dient minimaal 5 monstervakken in asbestverdachte omstandigheden, op het vlak van asbest, te hebben onderzocht.</w:t>
            </w:r>
            <w:r w:rsidR="00D9418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D94183" w:rsidRPr="00D9418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De werkzaamheden mogen bij verschillende referentie-organisaties hebben plaatsgevonden, zoveel als nodig om aan de vereiste te voldoen.</w:t>
            </w:r>
            <w:r w:rsidR="00CC07B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Per referentie dit format invullen.</w:t>
            </w:r>
          </w:p>
        </w:tc>
      </w:tr>
      <w:tr w:rsidR="00DC4B74" w:rsidRPr="001A17B8" w14:paraId="12AB3614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3EE543E3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C6A3CCB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62635943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4D465A55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F044A25" w14:textId="77777777" w:rsidR="00DC4B74" w:rsidRPr="001E36FF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9D2A10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76E6E194" w14:textId="77777777" w:rsidTr="00B85D6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8645B0D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D05C7EE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1D3D6DE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7C433F91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1268F04A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ED714BB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433CB991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3AEAA49F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BA46D8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1F03B742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0BA7B523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DCC1CD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3E7BAC12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6C9A1406" w14:textId="41E78C65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1D1680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DFF1B18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EBF5DBA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008804DF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2984FFFD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6E5D5164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D086A48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E216DD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93D36E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423172D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13CE8B3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38B7DC37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3AB23E44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7D2F9F26" w14:textId="0E26C731" w:rsidR="00DC4B74" w:rsidRPr="00810A7B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10A7B">
              <w:rPr>
                <w:rFonts w:ascii="Corbel" w:hAnsi="Corbel"/>
                <w:sz w:val="16"/>
                <w:szCs w:val="16"/>
              </w:rPr>
              <w:t xml:space="preserve">Is voor de referentie-organisatie </w:t>
            </w:r>
            <w:r w:rsidR="006C2C18" w:rsidRPr="00810A7B">
              <w:rPr>
                <w:rFonts w:ascii="Corbel" w:hAnsi="Corbel"/>
                <w:sz w:val="16"/>
                <w:szCs w:val="16"/>
              </w:rPr>
              <w:t>waterbodemonderzoek in asbest verdachte omstandigheden uitgevoerd?</w:t>
            </w:r>
          </w:p>
        </w:tc>
        <w:tc>
          <w:tcPr>
            <w:tcW w:w="3941" w:type="dxa"/>
            <w:shd w:val="clear" w:color="auto" w:fill="auto"/>
          </w:tcPr>
          <w:p w14:paraId="26F9613B" w14:textId="77777777" w:rsidR="00DC4B74" w:rsidRPr="00810A7B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6456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810A7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810A7B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813CD27" w14:textId="77777777" w:rsidR="00DC4B74" w:rsidRPr="00810A7B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4084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810A7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810A7B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DC4B74" w:rsidRPr="00810A7B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 w:rsidRPr="00810A7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C4B74" w:rsidRPr="001A17B8" w14:paraId="078426C1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630B7C29" w14:textId="60EA69D8" w:rsidR="00DC4B74" w:rsidRPr="00B46747" w:rsidRDefault="00912FE1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46747">
              <w:rPr>
                <w:rFonts w:ascii="Corbel" w:hAnsi="Corbel"/>
                <w:sz w:val="16"/>
                <w:szCs w:val="16"/>
              </w:rPr>
              <w:t xml:space="preserve">Hoeveel monstervakken </w:t>
            </w:r>
            <w:r w:rsidR="00B46747" w:rsidRPr="00B46747">
              <w:rPr>
                <w:rFonts w:ascii="Corbel" w:hAnsi="Corbel"/>
                <w:sz w:val="16"/>
                <w:szCs w:val="16"/>
              </w:rPr>
              <w:t>in asbestverdachte omstandigheden op het vlak van asbest heeft u voor de referentie-organisatie onderzocht?</w:t>
            </w:r>
          </w:p>
        </w:tc>
        <w:tc>
          <w:tcPr>
            <w:tcW w:w="3941" w:type="dxa"/>
            <w:shd w:val="clear" w:color="auto" w:fill="auto"/>
          </w:tcPr>
          <w:p w14:paraId="4AA71958" w14:textId="147FCE9F" w:rsidR="00DC4B74" w:rsidRPr="00B46747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46747">
              <w:rPr>
                <w:rFonts w:ascii="Corbel" w:hAnsi="Corbel"/>
                <w:sz w:val="16"/>
                <w:szCs w:val="16"/>
              </w:rPr>
              <w:t>&lt;</w:t>
            </w:r>
            <w:r w:rsidR="00D543F9" w:rsidRPr="00D543F9">
              <w:rPr>
                <w:rFonts w:ascii="Corbel" w:hAnsi="Corbel"/>
                <w:sz w:val="16"/>
                <w:szCs w:val="16"/>
                <w:highlight w:val="lightGray"/>
              </w:rPr>
              <w:t xml:space="preserve">invullen </w:t>
            </w:r>
            <w:r w:rsidRPr="00D543F9">
              <w:rPr>
                <w:rFonts w:ascii="Corbel" w:hAnsi="Corbel"/>
                <w:sz w:val="16"/>
                <w:szCs w:val="16"/>
                <w:highlight w:val="lightGray"/>
              </w:rPr>
              <w:t>aantal m</w:t>
            </w:r>
            <w:r w:rsidR="00B46747" w:rsidRPr="00D543F9">
              <w:rPr>
                <w:rFonts w:ascii="Corbel" w:hAnsi="Corbel"/>
                <w:sz w:val="16"/>
                <w:szCs w:val="16"/>
                <w:highlight w:val="lightGray"/>
              </w:rPr>
              <w:t>onstervakken</w:t>
            </w:r>
            <w:r w:rsidRPr="00B46747">
              <w:rPr>
                <w:rFonts w:ascii="Corbel" w:hAnsi="Corbel"/>
                <w:sz w:val="16"/>
                <w:szCs w:val="16"/>
              </w:rPr>
              <w:t>&gt;</w:t>
            </w:r>
          </w:p>
        </w:tc>
      </w:tr>
      <w:tr w:rsidR="00DC4B74" w:rsidRPr="001A17B8" w14:paraId="2061B278" w14:textId="77777777" w:rsidTr="00B85D66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392CBC1" w14:textId="1627A47D" w:rsidR="00DC4B74" w:rsidRPr="001A17B8" w:rsidRDefault="00DC4B74" w:rsidP="00B85D6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 verricht in de periode va</w:t>
            </w:r>
            <w:r w:rsidRPr="00B46747">
              <w:rPr>
                <w:rFonts w:ascii="Corbel" w:hAnsi="Corbel"/>
                <w:sz w:val="16"/>
                <w:szCs w:val="16"/>
              </w:rPr>
              <w:t>n 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B46747">
              <w:rPr>
                <w:rFonts w:ascii="Corbel" w:hAnsi="Corbel"/>
                <w:sz w:val="16"/>
                <w:szCs w:val="16"/>
              </w:rPr>
              <w:t>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19F7C7C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0825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E7784EE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2647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C4B74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C4B7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A3356CE" w14:textId="77777777" w:rsidR="00DC4B74" w:rsidRPr="00A019E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960D74" w14:textId="77777777" w:rsidR="00DC4B74" w:rsidRPr="00A019E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8EF534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3DA43C9D" w14:textId="77777777" w:rsidTr="00B85D6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F0872B2" w14:textId="77777777" w:rsidR="00DC4B74" w:rsidRPr="001A17B8" w:rsidRDefault="00DC4B74" w:rsidP="00B85D6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224ECFB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481AFC97" w14:textId="77777777" w:rsidTr="00B85D66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0B62E4C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DC4B74" w:rsidRPr="001A17B8" w14:paraId="6D885538" w14:textId="77777777" w:rsidTr="00B85D66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E5904AC" w14:textId="09DE0344" w:rsidR="00DC4B74" w:rsidRPr="001A17B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46747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8150FD4" w14:textId="77777777" w:rsidR="00DC4B74" w:rsidRPr="001A17B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B0D0D95" w14:textId="77777777" w:rsidR="00DC4B74" w:rsidRPr="00376FA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ECEF799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4417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4FDAD22" w14:textId="77777777" w:rsidR="00DC4B74" w:rsidRPr="001A17B8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7981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C4B7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C4B7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2E7B143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6E55063" w14:textId="4391B2E6" w:rsidR="00DC4B74" w:rsidRDefault="00DC4B74" w:rsidP="007650B2">
      <w:pPr>
        <w:spacing w:after="200" w:line="276" w:lineRule="auto"/>
      </w:pPr>
    </w:p>
    <w:p w14:paraId="478909A1" w14:textId="77777777" w:rsidR="00DC4B74" w:rsidRDefault="00DC4B74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C4B74" w:rsidRPr="00CF3901" w14:paraId="79ED3885" w14:textId="77777777" w:rsidTr="00B85D66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9ED5AB5" w14:textId="3B03798F" w:rsidR="00DC4B74" w:rsidRPr="00156CA5" w:rsidRDefault="00DC4B74" w:rsidP="00B85D6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56CA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B46747" w:rsidRPr="00156CA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4</w:t>
            </w:r>
            <w:r w:rsidRPr="00156CA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51BDD04F" w14:textId="0B22D305" w:rsidR="00DC4B74" w:rsidRPr="00156CA5" w:rsidRDefault="00156CA5" w:rsidP="00B85D6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56CA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Inschrijver heeft ervaring met het maken van een eindrapportage op basis van monstername data en analysedata.</w:t>
            </w:r>
          </w:p>
        </w:tc>
      </w:tr>
      <w:tr w:rsidR="00DC4B74" w:rsidRPr="001A17B8" w14:paraId="5B16A878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1C9E2DA5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B49D8FF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5FC2AB44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0F49EAEC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1C625B8" w14:textId="77777777" w:rsidR="00DC4B74" w:rsidRPr="001E36FF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A1D058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2BDA2EAC" w14:textId="77777777" w:rsidTr="00B85D6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A312DBD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BB483ED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35F3E3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22220F9F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6C3D42D7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53A2174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5BB08093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0FBE0E3F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935454E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091F3380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1D416CEF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1FCC505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175F4FAD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0D077185" w14:textId="7A6DDC74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156CA5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19AC1BF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07B2B3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10DCE170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3E8060BC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E0BF1AC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B434A79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F8CC885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F55182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C44D519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7AFF701" w14:textId="77777777" w:rsidR="00DC4B7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4A38974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0E84EA46" w14:textId="77777777" w:rsidTr="00B85D66">
        <w:trPr>
          <w:jc w:val="center"/>
        </w:trPr>
        <w:tc>
          <w:tcPr>
            <w:tcW w:w="5076" w:type="dxa"/>
            <w:shd w:val="clear" w:color="auto" w:fill="auto"/>
          </w:tcPr>
          <w:p w14:paraId="04C1454E" w14:textId="138B0884" w:rsidR="00DC4B74" w:rsidRPr="00E61DA9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61DA9">
              <w:rPr>
                <w:rFonts w:ascii="Corbel" w:hAnsi="Corbel"/>
                <w:sz w:val="16"/>
                <w:szCs w:val="16"/>
              </w:rPr>
              <w:t xml:space="preserve">Is voor de referentie-organisatie een </w:t>
            </w:r>
            <w:r w:rsidR="00E61DA9" w:rsidRPr="00E61DA9">
              <w:rPr>
                <w:rFonts w:ascii="Corbel" w:hAnsi="Corbel"/>
                <w:sz w:val="16"/>
                <w:szCs w:val="16"/>
              </w:rPr>
              <w:t>eindrapportage op basis van monstername data en analysedata gemaakt?</w:t>
            </w:r>
          </w:p>
        </w:tc>
        <w:tc>
          <w:tcPr>
            <w:tcW w:w="3941" w:type="dxa"/>
            <w:shd w:val="clear" w:color="auto" w:fill="auto"/>
          </w:tcPr>
          <w:p w14:paraId="058C7CFC" w14:textId="77777777" w:rsidR="00DC4B74" w:rsidRPr="00E61DA9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6170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E61DA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E61DA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9A37322" w14:textId="77777777" w:rsidR="00DC4B74" w:rsidRPr="00E61DA9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7901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E61DA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E61DA9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DC4B74" w:rsidRPr="00E61DA9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 w:rsidRPr="00E61DA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C4B74" w:rsidRPr="001A17B8" w14:paraId="449335F9" w14:textId="77777777" w:rsidTr="00B85D66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80ABE91" w14:textId="0D120261" w:rsidR="00DC4B74" w:rsidRPr="001A17B8" w:rsidRDefault="00DC4B74" w:rsidP="00B85D6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Pr="00E61DA9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E61DA9">
              <w:rPr>
                <w:rFonts w:ascii="Corbel" w:hAnsi="Corbel"/>
                <w:sz w:val="16"/>
                <w:szCs w:val="16"/>
              </w:rPr>
              <w:t>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F3DBB08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5383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E3D1393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5622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C4B74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C4B7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824B6EF" w14:textId="77777777" w:rsidR="00DC4B74" w:rsidRPr="00A019E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8AC213" w14:textId="77777777" w:rsidR="00DC4B74" w:rsidRPr="00A019E4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43FECF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4B74" w:rsidRPr="001A17B8" w14:paraId="0A9992A0" w14:textId="77777777" w:rsidTr="00B85D6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E8A6513" w14:textId="77777777" w:rsidR="00DC4B74" w:rsidRPr="001A17B8" w:rsidRDefault="00DC4B74" w:rsidP="00B85D6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E547F03" w14:textId="77777777" w:rsidR="00DC4B74" w:rsidRPr="00376FA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4B74" w:rsidRPr="001A17B8" w14:paraId="09E167DD" w14:textId="77777777" w:rsidTr="00B85D66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409AB368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DC4B74" w:rsidRPr="001A17B8" w14:paraId="4079E799" w14:textId="77777777" w:rsidTr="00B85D66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75A3CEA" w14:textId="06F20C4C" w:rsidR="00DC4B74" w:rsidRPr="001A17B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E61DA9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BDF9641" w14:textId="77777777" w:rsidR="00DC4B74" w:rsidRPr="001A17B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B940CC2" w14:textId="77777777" w:rsidR="00DC4B74" w:rsidRPr="00376FA8" w:rsidRDefault="00DC4B74" w:rsidP="00B85D66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9BA63D0" w14:textId="77777777" w:rsidR="00DC4B74" w:rsidRPr="00A019E4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81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E940DA2" w14:textId="77777777" w:rsidR="00DC4B74" w:rsidRPr="001A17B8" w:rsidRDefault="006A7E40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03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B7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C4B7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C4B7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C4B7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C4B7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0DBEF58" w14:textId="77777777" w:rsidR="00DC4B74" w:rsidRPr="001A17B8" w:rsidRDefault="00DC4B74" w:rsidP="00B85D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BB1157A" w14:textId="77777777" w:rsidR="00DC4B74" w:rsidRDefault="00DC4B74" w:rsidP="007650B2">
      <w:pPr>
        <w:spacing w:after="200" w:line="276" w:lineRule="auto"/>
      </w:pPr>
    </w:p>
    <w:sectPr w:rsidR="00DC4B74" w:rsidSect="00BD312F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26F44" w14:textId="77777777" w:rsidR="00BD312F" w:rsidRDefault="00BD312F" w:rsidP="00A57DF0">
      <w:pPr>
        <w:spacing w:line="240" w:lineRule="auto"/>
      </w:pPr>
      <w:r>
        <w:separator/>
      </w:r>
    </w:p>
  </w:endnote>
  <w:endnote w:type="continuationSeparator" w:id="0">
    <w:p w14:paraId="5AAA30EC" w14:textId="77777777" w:rsidR="00BD312F" w:rsidRDefault="00BD312F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905E265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01CB06E0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9EB4" w14:textId="77777777" w:rsidR="00BD312F" w:rsidRDefault="00BD312F" w:rsidP="00A57DF0">
      <w:pPr>
        <w:spacing w:line="240" w:lineRule="auto"/>
      </w:pPr>
      <w:r>
        <w:separator/>
      </w:r>
    </w:p>
  </w:footnote>
  <w:footnote w:type="continuationSeparator" w:id="0">
    <w:p w14:paraId="22139E4F" w14:textId="77777777" w:rsidR="00BD312F" w:rsidRDefault="00BD312F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2F"/>
    <w:rsid w:val="00064E11"/>
    <w:rsid w:val="00087AF2"/>
    <w:rsid w:val="000A5C56"/>
    <w:rsid w:val="000B5704"/>
    <w:rsid w:val="000C6A46"/>
    <w:rsid w:val="00100A15"/>
    <w:rsid w:val="00110B07"/>
    <w:rsid w:val="00125F21"/>
    <w:rsid w:val="00133F0C"/>
    <w:rsid w:val="00156CA5"/>
    <w:rsid w:val="001D1680"/>
    <w:rsid w:val="001E36FF"/>
    <w:rsid w:val="00287178"/>
    <w:rsid w:val="002F76DE"/>
    <w:rsid w:val="003265BB"/>
    <w:rsid w:val="00376002"/>
    <w:rsid w:val="00376FA8"/>
    <w:rsid w:val="003A4A7A"/>
    <w:rsid w:val="004045F0"/>
    <w:rsid w:val="0047548D"/>
    <w:rsid w:val="004F34D8"/>
    <w:rsid w:val="00520270"/>
    <w:rsid w:val="005504E7"/>
    <w:rsid w:val="00632837"/>
    <w:rsid w:val="006A7E40"/>
    <w:rsid w:val="006C2C18"/>
    <w:rsid w:val="006F7A6E"/>
    <w:rsid w:val="00702A25"/>
    <w:rsid w:val="007576F1"/>
    <w:rsid w:val="00763345"/>
    <w:rsid w:val="007650B2"/>
    <w:rsid w:val="007A7F52"/>
    <w:rsid w:val="007B2A9F"/>
    <w:rsid w:val="00801E7B"/>
    <w:rsid w:val="00810A7B"/>
    <w:rsid w:val="00823E75"/>
    <w:rsid w:val="008717DD"/>
    <w:rsid w:val="008A5C68"/>
    <w:rsid w:val="00904410"/>
    <w:rsid w:val="00912FE1"/>
    <w:rsid w:val="00A019E4"/>
    <w:rsid w:val="00A57DF0"/>
    <w:rsid w:val="00A80899"/>
    <w:rsid w:val="00AA5CE4"/>
    <w:rsid w:val="00B13CB0"/>
    <w:rsid w:val="00B46747"/>
    <w:rsid w:val="00BD312F"/>
    <w:rsid w:val="00C12F22"/>
    <w:rsid w:val="00C360D9"/>
    <w:rsid w:val="00C918A0"/>
    <w:rsid w:val="00CC07BB"/>
    <w:rsid w:val="00CE7F7A"/>
    <w:rsid w:val="00D06D74"/>
    <w:rsid w:val="00D155E8"/>
    <w:rsid w:val="00D16DEC"/>
    <w:rsid w:val="00D543F9"/>
    <w:rsid w:val="00D82414"/>
    <w:rsid w:val="00D94183"/>
    <w:rsid w:val="00DC4B74"/>
    <w:rsid w:val="00E61DA9"/>
    <w:rsid w:val="00E76EC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50FE8"/>
  <w15:docId w15:val="{88BD122D-12EA-45D5-BDB9-2AC69407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13CB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CB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CB0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3C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3CB0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D24BA-7FF0-49D3-A0B8-B7C587323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kerncompetenties.dotx</Template>
  <TotalTime>27</TotalTime>
  <Pages>4</Pages>
  <Words>1312</Words>
  <Characters>7220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Jose Fafianie</cp:lastModifiedBy>
  <cp:revision>31</cp:revision>
  <dcterms:created xsi:type="dcterms:W3CDTF">2024-02-15T15:36:00Z</dcterms:created>
  <dcterms:modified xsi:type="dcterms:W3CDTF">2024-03-14T12:49:00Z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