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9BE00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8F6EE0">
        <w:rPr>
          <w:rFonts w:ascii="Corbel" w:hAnsi="Corbel"/>
          <w:b/>
          <w:sz w:val="24"/>
          <w:szCs w:val="24"/>
        </w:rPr>
        <w:t>sen</w:t>
      </w:r>
    </w:p>
    <w:p w14:paraId="574B0D3F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3"/>
        <w:gridCol w:w="4531"/>
      </w:tblGrid>
      <w:tr w:rsidR="00AA7BBA" w14:paraId="65FA914B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547FE7A" w14:textId="4FC45563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B559F4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  <w:r w:rsidR="000405AF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(</w:t>
            </w:r>
            <w:proofErr w:type="spellStart"/>
            <w:r w:rsidR="000405AF">
              <w:rPr>
                <w:rFonts w:ascii="Corbel" w:hAnsi="Corbel"/>
                <w:b/>
                <w:color w:val="FFFFFF" w:themeColor="background1"/>
                <w:szCs w:val="18"/>
              </w:rPr>
              <w:t>Recruiter</w:t>
            </w:r>
            <w:proofErr w:type="spellEnd"/>
            <w:r w:rsidR="000405AF"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3F049D" w14:paraId="4A39B4C0" w14:textId="77777777" w:rsidTr="003F049D">
        <w:trPr>
          <w:trHeight w:val="454"/>
        </w:trPr>
        <w:tc>
          <w:tcPr>
            <w:tcW w:w="4423" w:type="dxa"/>
            <w:vAlign w:val="center"/>
          </w:tcPr>
          <w:p w14:paraId="58A4D791" w14:textId="77777777" w:rsidR="003F049D" w:rsidRPr="00E016F4" w:rsidRDefault="003F049D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1" w:type="dxa"/>
            <w:vAlign w:val="center"/>
          </w:tcPr>
          <w:p w14:paraId="4DE44BB8" w14:textId="2F7D16EB" w:rsidR="003F049D" w:rsidRPr="00D31B51" w:rsidRDefault="003F049D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3F049D" w14:paraId="44E2AD38" w14:textId="77777777" w:rsidTr="003F049D">
        <w:trPr>
          <w:trHeight w:val="454"/>
        </w:trPr>
        <w:tc>
          <w:tcPr>
            <w:tcW w:w="4423" w:type="dxa"/>
            <w:vAlign w:val="center"/>
          </w:tcPr>
          <w:p w14:paraId="22D7FA9A" w14:textId="77777777" w:rsidR="003F049D" w:rsidRDefault="003F049D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1" w:type="dxa"/>
            <w:vAlign w:val="center"/>
          </w:tcPr>
          <w:p w14:paraId="1BBD368E" w14:textId="58C422B6" w:rsidR="003F049D" w:rsidRDefault="003F049D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1C6EE45C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7DFB6A7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7DF7D528" w14:textId="77777777" w:rsidTr="00C67390">
        <w:trPr>
          <w:trHeight w:val="1933"/>
        </w:trPr>
        <w:tc>
          <w:tcPr>
            <w:tcW w:w="8954" w:type="dxa"/>
            <w:gridSpan w:val="2"/>
          </w:tcPr>
          <w:p w14:paraId="653B6008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3752C90D" w14:textId="7D73E524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D3ACE" w14:paraId="0AC341D7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27B94CC7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14441555" w14:textId="77777777" w:rsidTr="00C67390">
        <w:trPr>
          <w:trHeight w:val="1798"/>
        </w:trPr>
        <w:tc>
          <w:tcPr>
            <w:tcW w:w="8954" w:type="dxa"/>
            <w:gridSpan w:val="2"/>
          </w:tcPr>
          <w:p w14:paraId="7FC19CE2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41AC8AC1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353E34F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12F32A3C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3"/>
        <w:gridCol w:w="4531"/>
      </w:tblGrid>
      <w:tr w:rsidR="00C67390" w14:paraId="44DB2DDA" w14:textId="77777777" w:rsidTr="00E06B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CA58490" w14:textId="67F9A801" w:rsidR="00C67390" w:rsidRPr="00E016F4" w:rsidRDefault="00C67390" w:rsidP="00E06BB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3F049D"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  <w:r w:rsidR="000405AF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(Accountmanager)</w:t>
            </w:r>
          </w:p>
        </w:tc>
      </w:tr>
      <w:tr w:rsidR="003F049D" w14:paraId="09C1E9FB" w14:textId="77777777" w:rsidTr="003F049D">
        <w:trPr>
          <w:trHeight w:val="454"/>
        </w:trPr>
        <w:tc>
          <w:tcPr>
            <w:tcW w:w="4423" w:type="dxa"/>
            <w:vAlign w:val="center"/>
          </w:tcPr>
          <w:p w14:paraId="277ADE1C" w14:textId="77777777" w:rsidR="003F049D" w:rsidRPr="00E016F4" w:rsidRDefault="003F049D" w:rsidP="00E06BB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1" w:type="dxa"/>
            <w:vAlign w:val="center"/>
          </w:tcPr>
          <w:p w14:paraId="4F36F0D5" w14:textId="1A746FFE" w:rsidR="003F049D" w:rsidRPr="00D31B51" w:rsidRDefault="003F049D" w:rsidP="00E06BB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3F049D" w14:paraId="421BB7F0" w14:textId="77777777" w:rsidTr="003F049D">
        <w:trPr>
          <w:trHeight w:val="454"/>
        </w:trPr>
        <w:tc>
          <w:tcPr>
            <w:tcW w:w="4423" w:type="dxa"/>
            <w:vAlign w:val="center"/>
          </w:tcPr>
          <w:p w14:paraId="6F3A0A69" w14:textId="77777777" w:rsidR="003F049D" w:rsidRDefault="003F049D" w:rsidP="00E06BB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1" w:type="dxa"/>
            <w:vAlign w:val="center"/>
          </w:tcPr>
          <w:p w14:paraId="5CFBC75A" w14:textId="169C6D78" w:rsidR="003F049D" w:rsidRDefault="003F049D" w:rsidP="00E06BB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C67390" w14:paraId="223D33C0" w14:textId="77777777" w:rsidTr="00E06B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C6C4FC6" w14:textId="77777777" w:rsidR="00C67390" w:rsidRPr="00E016F4" w:rsidRDefault="00C67390" w:rsidP="00E06BB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67390" w14:paraId="7F1F41DC" w14:textId="77777777" w:rsidTr="00E06BB2">
        <w:trPr>
          <w:trHeight w:val="1933"/>
        </w:trPr>
        <w:tc>
          <w:tcPr>
            <w:tcW w:w="8954" w:type="dxa"/>
            <w:gridSpan w:val="2"/>
          </w:tcPr>
          <w:p w14:paraId="20F717E8" w14:textId="77777777" w:rsidR="00C67390" w:rsidRPr="00345252" w:rsidRDefault="00C67390" w:rsidP="00E06BB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25CD9E0" w14:textId="77777777" w:rsidR="00C67390" w:rsidRDefault="00C67390" w:rsidP="00E06BB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C67390" w14:paraId="2DDCACA7" w14:textId="77777777" w:rsidTr="00E06BB2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6D2E8CCE" w14:textId="77777777" w:rsidR="00C67390" w:rsidRPr="001D3ACE" w:rsidRDefault="00C67390" w:rsidP="00E06BB2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67390" w14:paraId="41B4D138" w14:textId="77777777" w:rsidTr="00E06BB2">
        <w:trPr>
          <w:trHeight w:val="1798"/>
        </w:trPr>
        <w:tc>
          <w:tcPr>
            <w:tcW w:w="8954" w:type="dxa"/>
            <w:gridSpan w:val="2"/>
          </w:tcPr>
          <w:p w14:paraId="05D85937" w14:textId="77777777" w:rsidR="00C67390" w:rsidRDefault="00C67390" w:rsidP="00E06BB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57E33E96" w14:textId="77777777" w:rsidR="00C67390" w:rsidRDefault="00C67390" w:rsidP="00E06BB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3E4F5C1" w14:textId="77777777" w:rsidR="00C67390" w:rsidRPr="00BC3158" w:rsidRDefault="00C67390" w:rsidP="00E06BB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09D86E60" w14:textId="77777777" w:rsidR="00C67390" w:rsidRDefault="00C67390" w:rsidP="00635421">
      <w:pPr>
        <w:spacing w:after="200" w:line="276" w:lineRule="auto"/>
      </w:pPr>
    </w:p>
    <w:sectPr w:rsidR="00C6739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CBD49" w14:textId="77777777" w:rsidR="00EE0CF4" w:rsidRDefault="00EE0CF4" w:rsidP="001629F4">
      <w:pPr>
        <w:spacing w:line="240" w:lineRule="auto"/>
      </w:pPr>
      <w:r>
        <w:separator/>
      </w:r>
    </w:p>
  </w:endnote>
  <w:endnote w:type="continuationSeparator" w:id="0">
    <w:p w14:paraId="18F6CBBD" w14:textId="77777777" w:rsidR="00EE0CF4" w:rsidRDefault="00EE0CF4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55D47B1B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53839BF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3B005" w14:textId="77777777" w:rsidR="00EE0CF4" w:rsidRDefault="00EE0CF4" w:rsidP="001629F4">
      <w:pPr>
        <w:spacing w:line="240" w:lineRule="auto"/>
      </w:pPr>
      <w:r>
        <w:separator/>
      </w:r>
    </w:p>
  </w:footnote>
  <w:footnote w:type="continuationSeparator" w:id="0">
    <w:p w14:paraId="5E38657F" w14:textId="77777777" w:rsidR="00EE0CF4" w:rsidRDefault="00EE0CF4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F4"/>
    <w:rsid w:val="000405AF"/>
    <w:rsid w:val="001629F4"/>
    <w:rsid w:val="00165CA6"/>
    <w:rsid w:val="001D3ACE"/>
    <w:rsid w:val="00287178"/>
    <w:rsid w:val="003F049D"/>
    <w:rsid w:val="005E7BFE"/>
    <w:rsid w:val="00635421"/>
    <w:rsid w:val="00723BA1"/>
    <w:rsid w:val="008F6EE0"/>
    <w:rsid w:val="00A13B93"/>
    <w:rsid w:val="00AA7BBA"/>
    <w:rsid w:val="00B559F4"/>
    <w:rsid w:val="00BC3158"/>
    <w:rsid w:val="00BF1799"/>
    <w:rsid w:val="00C67390"/>
    <w:rsid w:val="00CE4DF6"/>
    <w:rsid w:val="00D31B51"/>
    <w:rsid w:val="00E016F4"/>
    <w:rsid w:val="00EB776A"/>
    <w:rsid w:val="00EE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4C641"/>
  <w15:docId w15:val="{0027BF3F-F685-4DAE-B8E6-D5E27EAF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83567-F8B4-4A5B-96DA-C7122B0BE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3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Emily van der Linden</cp:lastModifiedBy>
  <cp:revision>6</cp:revision>
  <dcterms:created xsi:type="dcterms:W3CDTF">2024-01-22T15:36:00Z</dcterms:created>
  <dcterms:modified xsi:type="dcterms:W3CDTF">2024-02-26T11:21:00Z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