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2D12B" w14:textId="77777777" w:rsidR="00CA648E" w:rsidRPr="005A35C9" w:rsidRDefault="00CE647B" w:rsidP="001C1FC6">
      <w:pPr>
        <w:pStyle w:val="Kop1"/>
        <w:spacing w:before="0"/>
        <w:rPr>
          <w:sz w:val="48"/>
          <w:szCs w:val="48"/>
        </w:rPr>
      </w:pPr>
      <w:r w:rsidRPr="005A35C9">
        <w:rPr>
          <w:sz w:val="48"/>
          <w:szCs w:val="48"/>
        </w:rPr>
        <w:t xml:space="preserve">Bijlage </w:t>
      </w:r>
      <w:r w:rsidR="0032429A">
        <w:rPr>
          <w:sz w:val="48"/>
          <w:szCs w:val="48"/>
        </w:rPr>
        <w:t>7</w:t>
      </w:r>
      <w:r w:rsidR="00610ED2" w:rsidRPr="005A35C9">
        <w:rPr>
          <w:sz w:val="48"/>
          <w:szCs w:val="48"/>
        </w:rPr>
        <w:t>: Verklaring volmacht</w:t>
      </w:r>
    </w:p>
    <w:p w14:paraId="77EF0761" w14:textId="77777777" w:rsidR="00CA648E" w:rsidRPr="001C1FC6" w:rsidRDefault="00CA648E" w:rsidP="00CA648E">
      <w:pPr>
        <w:rPr>
          <w:b/>
          <w:bCs/>
          <w:sz w:val="24"/>
          <w:szCs w:val="24"/>
        </w:rPr>
      </w:pPr>
      <w:r w:rsidRPr="001C1FC6">
        <w:rPr>
          <w:b/>
          <w:bCs/>
          <w:sz w:val="24"/>
          <w:szCs w:val="24"/>
        </w:rPr>
        <w:t xml:space="preserve">Aanbesteding: </w:t>
      </w:r>
      <w:r w:rsidR="001C1FC6" w:rsidRPr="001C1FC6">
        <w:rPr>
          <w:b/>
          <w:bCs/>
          <w:sz w:val="24"/>
          <w:szCs w:val="24"/>
        </w:rPr>
        <w:t>Zuwe Overlangbroek (TN 460790)</w:t>
      </w:r>
    </w:p>
    <w:p w14:paraId="27FB0D40" w14:textId="77777777" w:rsidR="00610ED2" w:rsidRPr="00610ED2" w:rsidRDefault="00610ED2" w:rsidP="00610ED2">
      <w:pPr>
        <w:tabs>
          <w:tab w:val="left" w:pos="0"/>
        </w:tabs>
        <w:spacing w:line="240" w:lineRule="auto"/>
        <w:ind w:left="360"/>
        <w:rPr>
          <w:rFonts w:cs="Arial"/>
        </w:rPr>
      </w:pPr>
    </w:p>
    <w:p w14:paraId="65381136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De ondergetekende(n) geeft/geven hierbij een onherroepelijke volmacht aan </w:t>
      </w:r>
    </w:p>
    <w:p w14:paraId="32F930F7" w14:textId="77777777" w:rsidR="00610ED2" w:rsidRPr="00610ED2" w:rsidRDefault="00610ED2" w:rsidP="00373AB3">
      <w:pPr>
        <w:tabs>
          <w:tab w:val="left" w:pos="0"/>
        </w:tabs>
        <w:spacing w:line="360" w:lineRule="auto"/>
        <w:ind w:left="360"/>
        <w:rPr>
          <w:rFonts w:cs="Arial"/>
        </w:rPr>
      </w:pPr>
    </w:p>
    <w:p w14:paraId="1CD8403C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</w:rPr>
        <w:t xml:space="preserve">_______________________(naam gevolmachtigde) om namens _______________________(naam Inschrijver) en ingeschreven in het handelsregister onder het nummer _____________ (bijvoorbeeld het KvK nummer), de inschrijving voor </w:t>
      </w:r>
      <w:r w:rsidR="00CA648E">
        <w:rPr>
          <w:rFonts w:cs="Arial"/>
        </w:rPr>
        <w:t>bovenvermel</w:t>
      </w:r>
      <w:r w:rsidRPr="00610ED2">
        <w:rPr>
          <w:rFonts w:cs="Arial"/>
        </w:rPr>
        <w:t>de aanbesteding</w:t>
      </w:r>
      <w:r w:rsidR="00CA648E">
        <w:rPr>
          <w:rFonts w:cs="Arial"/>
        </w:rPr>
        <w:t xml:space="preserve"> </w:t>
      </w:r>
      <w:r w:rsidRPr="00610ED2">
        <w:rPr>
          <w:rFonts w:cs="Arial"/>
        </w:rPr>
        <w:t>in te dienen. De gevolmachtigde is daarmee tevens tekenbevoegd om de bij de inschrijving behorende bijlagen en begeleidende brief te ondertekenen.</w:t>
      </w:r>
    </w:p>
    <w:p w14:paraId="2F2502BB" w14:textId="77777777" w:rsidR="00610ED2" w:rsidRPr="00610ED2" w:rsidRDefault="00610ED2" w:rsidP="00373AB3">
      <w:pPr>
        <w:tabs>
          <w:tab w:val="left" w:pos="0"/>
        </w:tabs>
        <w:spacing w:line="360" w:lineRule="auto"/>
        <w:rPr>
          <w:rFonts w:cs="Arial"/>
        </w:rPr>
      </w:pPr>
    </w:p>
    <w:p w14:paraId="39E69DF8" w14:textId="77777777" w:rsidR="00610ED2" w:rsidRPr="00610ED2" w:rsidRDefault="00610ED2" w:rsidP="001C1FC6">
      <w:pPr>
        <w:tabs>
          <w:tab w:val="left" w:pos="0"/>
        </w:tabs>
        <w:spacing w:line="360" w:lineRule="auto"/>
        <w:rPr>
          <w:rFonts w:cs="Arial"/>
        </w:rPr>
      </w:pPr>
      <w:r w:rsidRPr="00610ED2">
        <w:rPr>
          <w:rFonts w:cs="Arial"/>
          <w:b/>
        </w:rPr>
        <w:t>Ten bewijze waarvan</w:t>
      </w:r>
      <w:r w:rsidRPr="00610ED2">
        <w:rPr>
          <w:rFonts w:cs="Arial"/>
        </w:rPr>
        <w:t xml:space="preserve"> deze beperkte volmacht is ondertekend.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610ED2" w14:paraId="5EB477D2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5F470B5C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38BA136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48B0F53B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4C65A002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1B85C11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2B621EDF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47BCB86B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DFBAE80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511FBD9E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6E471797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  <w:p w14:paraId="3861001B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7C4DD636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</w:t>
            </w:r>
            <w:r w:rsidR="001C1FC6">
              <w:rPr>
                <w:rFonts w:cs="Arial"/>
              </w:rPr>
              <w:t xml:space="preserve"> </w:t>
            </w:r>
            <w:r w:rsidRPr="00610ED2">
              <w:rPr>
                <w:rFonts w:cs="Arial"/>
              </w:rPr>
              <w:t>bijvoorbeeld: zelfstandig bevoegd / gezamenlijk bevoegd / bevoegd tot transacties van XX Euro&gt;</w:t>
            </w:r>
          </w:p>
        </w:tc>
      </w:tr>
      <w:tr w:rsidR="00610ED2" w:rsidRPr="00610ED2" w14:paraId="35A54736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49BA34BC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0785DE1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189517DE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20A9A0F6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2690B5A4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  <w:tr w:rsidR="00610ED2" w:rsidRPr="00610ED2" w14:paraId="778F06FC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2AC15779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cs="Arial"/>
              </w:rPr>
            </w:pPr>
          </w:p>
          <w:p w14:paraId="56457CCB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42D16EA8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&lt; bijvoorbeeld: zelfstandig bevoegd/ gezamenlijk bevoegd / bevoegd tot transacties van XX Euro&gt;</w:t>
            </w:r>
          </w:p>
        </w:tc>
      </w:tr>
      <w:tr w:rsidR="00610ED2" w:rsidRPr="00610ED2" w14:paraId="7E948F32" w14:textId="77777777" w:rsidTr="001C1FC6">
        <w:trPr>
          <w:trHeight w:val="851"/>
        </w:trPr>
        <w:tc>
          <w:tcPr>
            <w:tcW w:w="4606" w:type="dxa"/>
            <w:shd w:val="clear" w:color="auto" w:fill="auto"/>
            <w:vAlign w:val="center"/>
          </w:tcPr>
          <w:p w14:paraId="450BD739" w14:textId="77777777" w:rsidR="00610ED2" w:rsidRPr="00610ED2" w:rsidRDefault="00610ED2" w:rsidP="001C1FC6">
            <w:pPr>
              <w:widowControl w:val="0"/>
              <w:tabs>
                <w:tab w:val="left" w:pos="0"/>
              </w:tabs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610ED2">
              <w:rPr>
                <w:rFonts w:cs="Arial"/>
              </w:rPr>
              <w:t>Handtekening rechtsgeldige vertegenwoordiger 2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724C9246" w14:textId="77777777" w:rsidR="00610ED2" w:rsidRPr="00610ED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cs="Arial"/>
              </w:rPr>
            </w:pPr>
          </w:p>
        </w:tc>
      </w:tr>
    </w:tbl>
    <w:p w14:paraId="24467677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</w:p>
    <w:p w14:paraId="3E3B6C1A" w14:textId="77777777" w:rsidR="00610ED2" w:rsidRPr="00610ED2" w:rsidRDefault="00610ED2" w:rsidP="00610ED2">
      <w:pPr>
        <w:tabs>
          <w:tab w:val="left" w:pos="0"/>
        </w:tabs>
        <w:spacing w:line="240" w:lineRule="auto"/>
        <w:rPr>
          <w:rFonts w:cs="Arial"/>
          <w:i/>
        </w:rPr>
      </w:pPr>
      <w:r w:rsidRPr="00610ED2">
        <w:rPr>
          <w:rFonts w:cs="Arial"/>
          <w:i/>
        </w:rPr>
        <w:t>(tabel uitbreiden indien er pas sprake is van rechtsgeldige vertegenwoordiging bij meer dan twee gezamenlijk bevoegde personen)</w:t>
      </w:r>
    </w:p>
    <w:p w14:paraId="08AEF61E" w14:textId="77777777" w:rsidR="00610ED2" w:rsidRPr="00610ED2" w:rsidRDefault="00610ED2" w:rsidP="00610ED2"/>
    <w:sectPr w:rsidR="00610ED2" w:rsidRPr="00610ED2" w:rsidSect="001C1FC6">
      <w:headerReference w:type="default" r:id="rId9"/>
      <w:footerReference w:type="default" r:id="rId10"/>
      <w:pgSz w:w="11907" w:h="16840" w:code="9"/>
      <w:pgMar w:top="1418" w:right="1247" w:bottom="1418" w:left="1418" w:header="709" w:footer="8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2B0B" w14:textId="77777777" w:rsidR="00384AC6" w:rsidRDefault="00384AC6">
      <w:r>
        <w:separator/>
      </w:r>
    </w:p>
  </w:endnote>
  <w:endnote w:type="continuationSeparator" w:id="0">
    <w:p w14:paraId="2A1CB5B4" w14:textId="77777777" w:rsidR="00384AC6" w:rsidRDefault="0038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D503" w14:textId="77777777" w:rsidR="0086669B" w:rsidRDefault="001C1FC6" w:rsidP="001C1FC6">
    <w:pPr>
      <w:pStyle w:val="Voettekst"/>
      <w:tabs>
        <w:tab w:val="clear" w:pos="4536"/>
        <w:tab w:val="clear" w:pos="9072"/>
        <w:tab w:val="left" w:pos="3336"/>
      </w:tabs>
    </w:pPr>
    <w:r>
      <w:tab/>
    </w:r>
    <w:bookmarkStart w:id="0" w:name="_Hlk163564683"/>
    <w:sdt>
      <w:sdtPr>
        <w:id w:val="860082579"/>
        <w:docPartObj>
          <w:docPartGallery w:val="Page Numbers (Top of Page)"/>
          <w:docPartUnique/>
        </w:docPartObj>
      </w:sdtPr>
      <w:sdtEndPr/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1C1FC6">
          <w:t xml:space="preserve">Pagina </w:t>
        </w:r>
        <w:r w:rsidRPr="001C1FC6">
          <w:rPr>
            <w:b/>
            <w:bCs/>
          </w:rPr>
          <w:fldChar w:fldCharType="begin"/>
        </w:r>
        <w:r w:rsidRPr="001C1FC6">
          <w:rPr>
            <w:b/>
            <w:bCs/>
          </w:rPr>
          <w:instrText>PAGE</w:instrText>
        </w:r>
        <w:r w:rsidRPr="001C1FC6">
          <w:rPr>
            <w:b/>
            <w:bCs/>
          </w:rPr>
          <w:fldChar w:fldCharType="separate"/>
        </w:r>
        <w:r w:rsidRPr="001C1FC6">
          <w:rPr>
            <w:b/>
            <w:bCs/>
          </w:rPr>
          <w:t>1</w:t>
        </w:r>
        <w:r w:rsidRPr="001C1FC6">
          <w:fldChar w:fldCharType="end"/>
        </w:r>
        <w:r w:rsidRPr="001C1FC6">
          <w:t xml:space="preserve"> van </w:t>
        </w:r>
        <w:r w:rsidRPr="001C1FC6">
          <w:rPr>
            <w:b/>
            <w:bCs/>
          </w:rPr>
          <w:fldChar w:fldCharType="begin"/>
        </w:r>
        <w:r w:rsidRPr="001C1FC6">
          <w:rPr>
            <w:b/>
            <w:bCs/>
          </w:rPr>
          <w:instrText>NUMPAGES</w:instrText>
        </w:r>
        <w:r w:rsidRPr="001C1FC6">
          <w:rPr>
            <w:b/>
            <w:bCs/>
          </w:rPr>
          <w:fldChar w:fldCharType="separate"/>
        </w:r>
        <w:r w:rsidRPr="001C1FC6">
          <w:rPr>
            <w:b/>
            <w:bCs/>
          </w:rPr>
          <w:t>1</w:t>
        </w:r>
        <w:r w:rsidRPr="001C1FC6">
          <w:fldChar w:fldCharType="end"/>
        </w:r>
      </w:sdtContent>
    </w:sdt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9A1E" w14:textId="77777777" w:rsidR="00384AC6" w:rsidRDefault="00384AC6">
      <w:r>
        <w:separator/>
      </w:r>
    </w:p>
  </w:footnote>
  <w:footnote w:type="continuationSeparator" w:id="0">
    <w:p w14:paraId="5B828E09" w14:textId="77777777" w:rsidR="00384AC6" w:rsidRDefault="0038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4285" w14:textId="77777777" w:rsidR="0086669B" w:rsidRDefault="001C1FC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B97238" wp14:editId="785F9200">
          <wp:simplePos x="0" y="0"/>
          <wp:positionH relativeFrom="column">
            <wp:posOffset>4959350</wp:posOffset>
          </wp:positionH>
          <wp:positionV relativeFrom="paragraph">
            <wp:posOffset>-358775</wp:posOffset>
          </wp:positionV>
          <wp:extent cx="895985" cy="713105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C6"/>
    <w:rsid w:val="00082641"/>
    <w:rsid w:val="000C7AA5"/>
    <w:rsid w:val="00111D3B"/>
    <w:rsid w:val="00117DA7"/>
    <w:rsid w:val="00140956"/>
    <w:rsid w:val="00144534"/>
    <w:rsid w:val="0016753D"/>
    <w:rsid w:val="001B2316"/>
    <w:rsid w:val="001C1FC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2429A"/>
    <w:rsid w:val="0036656D"/>
    <w:rsid w:val="00373AB3"/>
    <w:rsid w:val="003802C4"/>
    <w:rsid w:val="00384AC6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A35C9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85ED1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A648E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0DD4A"/>
  <w15:docId w15:val="{B535252C-927A-4C7A-BDAF-240D0BED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xenerm\OneDrive%20-%20Staatsbosbeheer\Desktop\Zuwe%20Overlangbroek\Bijlage%207%20Verklaring%20volm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46be32-b68c-471d-a917-8dadd72437eb">
      <Terms xmlns="http://schemas.microsoft.com/office/infopath/2007/PartnerControls"/>
    </lcf76f155ced4ddcb4097134ff3c332f>
    <TaxCatchAll xmlns="cd0f810b-a9d1-4492-b335-016a4b445a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D22E37148884382BA14094D2049F2" ma:contentTypeVersion="13" ma:contentTypeDescription="Een nieuw document maken." ma:contentTypeScope="" ma:versionID="84e466f522918174bcede052fc179fdf">
  <xsd:schema xmlns:xsd="http://www.w3.org/2001/XMLSchema" xmlns:xs="http://www.w3.org/2001/XMLSchema" xmlns:p="http://schemas.microsoft.com/office/2006/metadata/properties" xmlns:ns2="4346be32-b68c-471d-a917-8dadd72437eb" xmlns:ns3="3af8e4b0-fa69-4365-bc42-3661007ebab8" xmlns:ns4="cd0f810b-a9d1-4492-b335-016a4b445a88" targetNamespace="http://schemas.microsoft.com/office/2006/metadata/properties" ma:root="true" ma:fieldsID="77921c47c3d91209498a0012ad6a5c2c" ns2:_="" ns3:_="" ns4:_="">
    <xsd:import namespace="4346be32-b68c-471d-a917-8dadd72437eb"/>
    <xsd:import namespace="3af8e4b0-fa69-4365-bc42-3661007ebab8"/>
    <xsd:import namespace="cd0f810b-a9d1-4492-b335-016a4b445a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6be32-b68c-471d-a917-8dadd72437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f810b-a9d1-4492-b335-016a4b445a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15ad26-7f43-4841-9fa5-7009723d27df}" ma:internalName="TaxCatchAll" ma:showField="CatchAllData" ma:web="cd0f810b-a9d1-4492-b335-016a4b445a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851A3-1769-4A76-B631-49B02EE65AE4}">
  <ds:schemaRefs>
    <ds:schemaRef ds:uri="http://schemas.microsoft.com/office/2006/metadata/properties"/>
    <ds:schemaRef ds:uri="http://schemas.microsoft.com/office/infopath/2007/PartnerControls"/>
    <ds:schemaRef ds:uri="4346be32-b68c-471d-a917-8dadd72437eb"/>
    <ds:schemaRef ds:uri="cd0f810b-a9d1-4492-b335-016a4b445a88"/>
  </ds:schemaRefs>
</ds:datastoreItem>
</file>

<file path=customXml/itemProps2.xml><?xml version="1.0" encoding="utf-8"?>
<ds:datastoreItem xmlns:ds="http://schemas.openxmlformats.org/officeDocument/2006/customXml" ds:itemID="{7745E02D-A08E-458C-B729-D1215ECC1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6be32-b68c-471d-a917-8dadd72437eb"/>
    <ds:schemaRef ds:uri="3af8e4b0-fa69-4365-bc42-3661007ebab8"/>
    <ds:schemaRef ds:uri="cd0f810b-a9d1-4492-b335-016a4b445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5B0887-56EE-4A90-B316-6ACCD05972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7 Verklaring volmacht.dotx</Template>
  <TotalTime>1</TotalTime>
  <Pages>1</Pages>
  <Words>149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Oxener, Marieke</dc:creator>
  <cp:lastModifiedBy>Oxener, Marieke</cp:lastModifiedBy>
  <cp:revision>1</cp:revision>
  <dcterms:created xsi:type="dcterms:W3CDTF">2024-04-12T14:36:00Z</dcterms:created>
  <dcterms:modified xsi:type="dcterms:W3CDTF">2024-04-12T14:37:00Z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0x010100E3AD22E37148884382BA14094D2049F2</vt:lpwstr>
  </property>
  <property fmtid="{D5CDD505-2E9C-101B-9397-08002B2CF9AE}" pid="3" name="Order">
    <vt:r8>1476700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