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47AE" w14:textId="344F58D1" w:rsidR="00ED14AF" w:rsidRPr="00ED14AF" w:rsidRDefault="00DE32F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230115REG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7A0227A2" w14:textId="77777777" w:rsidTr="00310839">
        <w:tc>
          <w:tcPr>
            <w:tcW w:w="314" w:type="dxa"/>
            <w:vAlign w:val="top"/>
          </w:tcPr>
          <w:p w14:paraId="4C50894C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8B00416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3D8E3B8E" w14:textId="442FE35D" w:rsidR="0087797E" w:rsidRPr="00CB74ED" w:rsidRDefault="00ED14AF" w:rsidP="0087797E">
            <w:pPr>
              <w:pStyle w:val="Lijstalinea"/>
              <w:numPr>
                <w:ilvl w:val="0"/>
                <w:numId w:val="25"/>
              </w:numPr>
            </w:pPr>
            <w:r w:rsidRPr="0087797E">
              <w:rPr>
                <w:highlight w:val="yellow"/>
              </w:rPr>
              <w:t>Kerncompetentie 1</w:t>
            </w:r>
            <w:r w:rsidR="00310839" w:rsidRPr="0087797E">
              <w:rPr>
                <w:highlight w:val="yellow"/>
              </w:rPr>
              <w:t xml:space="preserve">; </w:t>
            </w:r>
            <w:r w:rsidR="0087797E" w:rsidRPr="003F7387">
              <w:t xml:space="preserve">Als inschrijver heeft u aantoonbare ervaring </w:t>
            </w:r>
            <w:r w:rsidR="0087797E" w:rsidRPr="00FA1076">
              <w:t xml:space="preserve">met het </w:t>
            </w:r>
            <w:r w:rsidR="0087797E">
              <w:t>uitvoeren</w:t>
            </w:r>
            <w:r w:rsidR="0087797E" w:rsidRPr="00FA1076">
              <w:t xml:space="preserve"> van </w:t>
            </w:r>
            <w:r w:rsidR="0087797E">
              <w:t>veldwerkonderzoeken</w:t>
            </w:r>
            <w:r w:rsidR="0087797E" w:rsidRPr="00FA1076">
              <w:t xml:space="preserve"> in het kader van de Wet natuurbescherming.</w:t>
            </w:r>
            <w:r w:rsidR="0087797E">
              <w:t xml:space="preserve"> Deze ervaring moet minimaal bevatten het schrijven van advies, het uitvoeren van veldwerk. </w:t>
            </w:r>
          </w:p>
          <w:p w14:paraId="3485545C" w14:textId="148F9CCB" w:rsidR="00310839" w:rsidRPr="00DE32F9" w:rsidRDefault="00310839" w:rsidP="0087797E">
            <w:pPr>
              <w:pStyle w:val="Lijstalinea"/>
              <w:ind w:left="1080"/>
              <w:rPr>
                <w:highlight w:val="yellow"/>
              </w:rPr>
            </w:pPr>
          </w:p>
        </w:tc>
      </w:tr>
      <w:tr w:rsidR="00310839" w:rsidRPr="000E3238" w14:paraId="7B2CF047" w14:textId="77777777" w:rsidTr="00310839">
        <w:tc>
          <w:tcPr>
            <w:tcW w:w="314" w:type="dxa"/>
            <w:vMerge w:val="restart"/>
            <w:vAlign w:val="top"/>
          </w:tcPr>
          <w:p w14:paraId="3FB7665E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9DEE901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79DC8CA" w14:textId="77777777" w:rsidR="00310839" w:rsidRPr="000E3238" w:rsidRDefault="00310839" w:rsidP="00310839"/>
        </w:tc>
      </w:tr>
      <w:tr w:rsidR="00310839" w:rsidRPr="000E3238" w14:paraId="318AA38A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60AE09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A5699A8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751A098" w14:textId="77777777" w:rsidR="00310839" w:rsidRPr="000E3238" w:rsidRDefault="00310839" w:rsidP="00310839"/>
        </w:tc>
      </w:tr>
      <w:tr w:rsidR="00310839" w:rsidRPr="000E3238" w14:paraId="441D7D8F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EB0A11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9203BBB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4A04900" w14:textId="77777777" w:rsidR="00310839" w:rsidRPr="000E3238" w:rsidRDefault="00310839" w:rsidP="00310839"/>
        </w:tc>
      </w:tr>
      <w:tr w:rsidR="00310839" w:rsidRPr="000E3238" w14:paraId="1CBC7AB8" w14:textId="77777777" w:rsidTr="00310839">
        <w:tc>
          <w:tcPr>
            <w:tcW w:w="314" w:type="dxa"/>
            <w:vMerge w:val="restart"/>
            <w:vAlign w:val="top"/>
          </w:tcPr>
          <w:p w14:paraId="3A66BAD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121A35BA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128BEAD4" w14:textId="77777777" w:rsidR="00310839" w:rsidRPr="000E3238" w:rsidRDefault="00310839" w:rsidP="00310839"/>
        </w:tc>
      </w:tr>
      <w:tr w:rsidR="00310839" w:rsidRPr="000E3238" w14:paraId="5E1F87AC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5BCA51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114FD7A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D4D00AC" w14:textId="77777777" w:rsidR="00310839" w:rsidRPr="000E3238" w:rsidRDefault="00310839" w:rsidP="00310839"/>
        </w:tc>
      </w:tr>
      <w:tr w:rsidR="00310839" w:rsidRPr="000E3238" w14:paraId="28D2CF10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AA4AC5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A759F04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D622283" w14:textId="77777777" w:rsidR="00310839" w:rsidRPr="000E3238" w:rsidRDefault="00310839" w:rsidP="00310839"/>
        </w:tc>
      </w:tr>
      <w:tr w:rsidR="00310839" w:rsidRPr="000E3238" w14:paraId="49AC4D23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A5E59A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0A12D8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25CB583" w14:textId="77777777" w:rsidR="00310839" w:rsidRPr="000E3238" w:rsidRDefault="00310839" w:rsidP="00310839"/>
        </w:tc>
      </w:tr>
      <w:tr w:rsidR="00310839" w:rsidRPr="000E3238" w14:paraId="6D1D81C9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72181CCA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221572DC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2BE436F8" w14:textId="77777777" w:rsidR="00310839" w:rsidRPr="000E3238" w:rsidRDefault="00310839" w:rsidP="00310839"/>
        </w:tc>
      </w:tr>
      <w:tr w:rsidR="00310839" w:rsidRPr="000E3238" w14:paraId="1416949C" w14:textId="77777777" w:rsidTr="00310839">
        <w:tc>
          <w:tcPr>
            <w:tcW w:w="314" w:type="dxa"/>
            <w:vMerge/>
            <w:vAlign w:val="top"/>
          </w:tcPr>
          <w:p w14:paraId="2008F6F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2F7B182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3619627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11CA2C6A" w14:textId="566D2A30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DE32F9">
              <w:rPr>
                <w:i/>
              </w:rPr>
              <w:t xml:space="preserve">In </w:t>
            </w:r>
            <w:r w:rsidR="00B712DF">
              <w:rPr>
                <w:i/>
              </w:rPr>
              <w:t xml:space="preserve">hoofdstuk </w:t>
            </w:r>
            <w:r w:rsidR="00DE32F9">
              <w:rPr>
                <w:i/>
              </w:rPr>
              <w:t xml:space="preserve">3.5. </w:t>
            </w:r>
            <w:r w:rsidR="00B712DF">
              <w:rPr>
                <w:i/>
              </w:rPr>
              <w:t>"</w:t>
            </w:r>
            <w:r w:rsidR="00DE32F9">
              <w:rPr>
                <w:i/>
              </w:rPr>
              <w:t>D. Kerncompetenties</w:t>
            </w:r>
            <w:r w:rsidR="00B712DF">
              <w:rPr>
                <w:i/>
              </w:rPr>
              <w:t>"</w:t>
            </w:r>
            <w:r w:rsidR="00DE32F9">
              <w:rPr>
                <w:i/>
              </w:rPr>
              <w:t xml:space="preserve"> </w:t>
            </w:r>
            <w:r w:rsidR="00B712DF">
              <w:rPr>
                <w:i/>
              </w:rPr>
              <w:t xml:space="preserve">in </w:t>
            </w:r>
            <w:r w:rsidR="00DE32F9">
              <w:rPr>
                <w:i/>
              </w:rPr>
              <w:t>de leidraad vindt u terug waar de referentieopdracht aan moet voldoen.</w:t>
            </w:r>
          </w:p>
        </w:tc>
      </w:tr>
      <w:tr w:rsidR="00310839" w:rsidRPr="000E3238" w14:paraId="333259FC" w14:textId="77777777" w:rsidTr="00310839">
        <w:tc>
          <w:tcPr>
            <w:tcW w:w="314" w:type="dxa"/>
            <w:vAlign w:val="top"/>
          </w:tcPr>
          <w:p w14:paraId="414FDDB1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2FF8B1E8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2CDEC9E" w14:textId="77777777" w:rsidR="00310839" w:rsidRPr="000E3238" w:rsidRDefault="00310839" w:rsidP="00310839">
            <w:pPr>
              <w:rPr>
                <w:bCs/>
              </w:rPr>
            </w:pPr>
          </w:p>
          <w:p w14:paraId="60FB5358" w14:textId="77777777" w:rsidR="00310839" w:rsidRPr="000E3238" w:rsidRDefault="00310839" w:rsidP="00310839">
            <w:pPr>
              <w:rPr>
                <w:bCs/>
              </w:rPr>
            </w:pPr>
          </w:p>
          <w:p w14:paraId="3B513F50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36F6C00C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</w:t>
            </w:r>
            <w:r>
              <w:rPr>
                <w:bCs/>
                <w:i/>
              </w:rPr>
              <w:lastRenderedPageBreak/>
              <w:t xml:space="preserve">omvang formulier in te dienen mag maximaal 2 A4 zijn, dus wees zo beknopt mogelijk. </w:t>
            </w:r>
          </w:p>
        </w:tc>
      </w:tr>
    </w:tbl>
    <w:p w14:paraId="2DB2F948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169F6C79" w14:textId="77777777" w:rsidR="00ED14AF" w:rsidRPr="00ED14AF" w:rsidRDefault="00ED14AF" w:rsidP="00ED14AF"/>
    <w:p w14:paraId="14461538" w14:textId="2A90075F" w:rsidR="00310839" w:rsidRPr="00ED14AF" w:rsidRDefault="00310839" w:rsidP="00B712DF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</w:p>
    <w:sectPr w:rsidR="00310839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5834" w14:textId="77777777" w:rsidR="008418DD" w:rsidRDefault="008418DD" w:rsidP="00987C12">
      <w:r>
        <w:separator/>
      </w:r>
    </w:p>
    <w:p w14:paraId="612FB5E7" w14:textId="77777777" w:rsidR="008418DD" w:rsidRDefault="008418DD" w:rsidP="00987C12"/>
    <w:p w14:paraId="7E625826" w14:textId="77777777" w:rsidR="008418DD" w:rsidRDefault="008418DD" w:rsidP="00987C12"/>
    <w:p w14:paraId="1DDCA5F7" w14:textId="77777777" w:rsidR="008418DD" w:rsidRDefault="008418DD" w:rsidP="00987C12"/>
  </w:endnote>
  <w:endnote w:type="continuationSeparator" w:id="0">
    <w:p w14:paraId="50400C38" w14:textId="77777777" w:rsidR="008418DD" w:rsidRDefault="008418DD" w:rsidP="00987C12">
      <w:r>
        <w:continuationSeparator/>
      </w:r>
    </w:p>
    <w:p w14:paraId="44219C95" w14:textId="77777777" w:rsidR="008418DD" w:rsidRDefault="008418DD" w:rsidP="00987C12"/>
    <w:p w14:paraId="5880CA9B" w14:textId="77777777" w:rsidR="008418DD" w:rsidRDefault="008418DD" w:rsidP="00987C12"/>
    <w:p w14:paraId="5FE98B47" w14:textId="77777777" w:rsidR="008418DD" w:rsidRDefault="008418DD" w:rsidP="00987C12"/>
  </w:endnote>
  <w:endnote w:type="continuationNotice" w:id="1">
    <w:p w14:paraId="5E4703E0" w14:textId="77777777" w:rsidR="008418DD" w:rsidRDefault="00841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381D8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BD114D7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930A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A37B1F0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5B20CB8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2BC3BF" wp14:editId="4A013387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A9EC218" w14:textId="587D256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7797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788BEA1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AFDE" w14:textId="77777777" w:rsidR="008418DD" w:rsidRDefault="008418DD" w:rsidP="00987C12">
      <w:r>
        <w:separator/>
      </w:r>
    </w:p>
    <w:p w14:paraId="7AB8B95A" w14:textId="77777777" w:rsidR="008418DD" w:rsidRDefault="008418DD" w:rsidP="00987C12"/>
    <w:p w14:paraId="1BABAC81" w14:textId="77777777" w:rsidR="008418DD" w:rsidRDefault="008418DD" w:rsidP="00987C12"/>
    <w:p w14:paraId="24059F9D" w14:textId="77777777" w:rsidR="008418DD" w:rsidRDefault="008418DD" w:rsidP="00987C12"/>
  </w:footnote>
  <w:footnote w:type="continuationSeparator" w:id="0">
    <w:p w14:paraId="6CE54062" w14:textId="77777777" w:rsidR="008418DD" w:rsidRDefault="008418DD" w:rsidP="00987C12">
      <w:r>
        <w:continuationSeparator/>
      </w:r>
    </w:p>
    <w:p w14:paraId="31E3D31C" w14:textId="77777777" w:rsidR="008418DD" w:rsidRDefault="008418DD" w:rsidP="00987C12"/>
    <w:p w14:paraId="0C26950B" w14:textId="77777777" w:rsidR="008418DD" w:rsidRDefault="008418DD" w:rsidP="00987C12"/>
    <w:p w14:paraId="3F307F7E" w14:textId="77777777" w:rsidR="008418DD" w:rsidRDefault="008418DD" w:rsidP="00987C12"/>
  </w:footnote>
  <w:footnote w:type="continuationNotice" w:id="1">
    <w:p w14:paraId="5704C18D" w14:textId="77777777" w:rsidR="008418DD" w:rsidRDefault="008418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4BC8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CCA8619" wp14:editId="40874340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81933"/>
    <w:multiLevelType w:val="hybridMultilevel"/>
    <w:tmpl w:val="FD5EB4A8"/>
    <w:lvl w:ilvl="0" w:tplc="1792C08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79BD0A89"/>
    <w:multiLevelType w:val="hybridMultilevel"/>
    <w:tmpl w:val="4F803A96"/>
    <w:lvl w:ilvl="0" w:tplc="7B364E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599399">
    <w:abstractNumId w:val="0"/>
  </w:num>
  <w:num w:numId="2" w16cid:durableId="2077317307">
    <w:abstractNumId w:val="1"/>
  </w:num>
  <w:num w:numId="3" w16cid:durableId="689842159">
    <w:abstractNumId w:val="2"/>
  </w:num>
  <w:num w:numId="4" w16cid:durableId="597563412">
    <w:abstractNumId w:val="3"/>
  </w:num>
  <w:num w:numId="5" w16cid:durableId="857618143">
    <w:abstractNumId w:val="8"/>
  </w:num>
  <w:num w:numId="6" w16cid:durableId="163937492">
    <w:abstractNumId w:val="4"/>
  </w:num>
  <w:num w:numId="7" w16cid:durableId="1451783310">
    <w:abstractNumId w:val="5"/>
  </w:num>
  <w:num w:numId="8" w16cid:durableId="1791051247">
    <w:abstractNumId w:val="6"/>
  </w:num>
  <w:num w:numId="9" w16cid:durableId="253393991">
    <w:abstractNumId w:val="7"/>
  </w:num>
  <w:num w:numId="10" w16cid:durableId="1711222254">
    <w:abstractNumId w:val="9"/>
  </w:num>
  <w:num w:numId="11" w16cid:durableId="502595999">
    <w:abstractNumId w:val="16"/>
  </w:num>
  <w:num w:numId="12" w16cid:durableId="1555849542">
    <w:abstractNumId w:val="19"/>
  </w:num>
  <w:num w:numId="13" w16cid:durableId="1249460040">
    <w:abstractNumId w:val="24"/>
  </w:num>
  <w:num w:numId="14" w16cid:durableId="2058893150">
    <w:abstractNumId w:val="23"/>
  </w:num>
  <w:num w:numId="15" w16cid:durableId="292028755">
    <w:abstractNumId w:val="17"/>
  </w:num>
  <w:num w:numId="16" w16cid:durableId="2128234798">
    <w:abstractNumId w:val="15"/>
  </w:num>
  <w:num w:numId="17" w16cid:durableId="691033735">
    <w:abstractNumId w:val="13"/>
  </w:num>
  <w:num w:numId="18" w16cid:durableId="655839686">
    <w:abstractNumId w:val="22"/>
  </w:num>
  <w:num w:numId="19" w16cid:durableId="1218585333">
    <w:abstractNumId w:val="12"/>
  </w:num>
  <w:num w:numId="20" w16cid:durableId="232787210">
    <w:abstractNumId w:val="11"/>
  </w:num>
  <w:num w:numId="21" w16cid:durableId="891431113">
    <w:abstractNumId w:val="18"/>
  </w:num>
  <w:num w:numId="22" w16cid:durableId="877281209">
    <w:abstractNumId w:val="14"/>
  </w:num>
  <w:num w:numId="23" w16cid:durableId="1621301315">
    <w:abstractNumId w:val="10"/>
  </w:num>
  <w:num w:numId="24" w16cid:durableId="920262544">
    <w:abstractNumId w:val="20"/>
  </w:num>
  <w:num w:numId="25" w16cid:durableId="1354988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DD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64CC2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18DD"/>
    <w:rsid w:val="00846DCF"/>
    <w:rsid w:val="00854F78"/>
    <w:rsid w:val="0087797E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12DF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32F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4F049"/>
  <w15:chartTrackingRefBased/>
  <w15:docId w15:val="{05B2EF07-23DD-45C2-84C7-310A745B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,Colorful List Accent 1,Dot pt,F5 List Paragraph,List Paragraph1,No Spacing1,List Paragraph Char Char Char,Indicator Text,Numbered Para 1,Bullet 1,Bullet Points,Párrafo de lista,MAIN CONTENT,Recommendation,-_BOMW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,Colorful List Accent 1 Char,Dot pt Char,F5 List Paragraph Char,List Paragraph1 Char,No Spacing1 Char,List Paragraph Char Char Char Char,Indicator Text Char,Numbered Para 1 Char,Bullet 1 Char"/>
    <w:basedOn w:val="Standaardalinea-lettertype"/>
    <w:link w:val="Lijstalinea"/>
    <w:uiPriority w:val="34"/>
    <w:qFormat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35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Kooten, MLA van (Miranda)</dc:creator>
  <cp:keywords/>
  <dc:description/>
  <cp:lastModifiedBy>Kooten, MLA van (Miranda)</cp:lastModifiedBy>
  <cp:revision>2</cp:revision>
  <cp:lastPrinted>2020-09-04T16:56:00Z</cp:lastPrinted>
  <dcterms:created xsi:type="dcterms:W3CDTF">2023-10-16T12:51:00Z</dcterms:created>
  <dcterms:modified xsi:type="dcterms:W3CDTF">2023-10-16T14:02:00Z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