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663E4" w14:textId="559DDD1F" w:rsidR="004A6EEC" w:rsidRPr="00577C6D" w:rsidRDefault="004A6EEC" w:rsidP="00524773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id="0" w:name="_Toc224444803"/>
      <w:bookmarkStart w:id="1" w:name="_Toc18447792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354083">
        <w:rPr>
          <w:rFonts w:ascii="Verdana" w:hAnsi="Verdana"/>
          <w:color w:val="02A77D"/>
          <w:sz w:val="24"/>
          <w:szCs w:val="26"/>
        </w:rPr>
        <w:t>4</w:t>
      </w:r>
      <w:r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B6107D" w:rsidRPr="00577C6D">
        <w:rPr>
          <w:rFonts w:ascii="Verdana" w:hAnsi="Verdana"/>
          <w:color w:val="02A77D"/>
          <w:sz w:val="24"/>
          <w:szCs w:val="26"/>
        </w:rPr>
        <w:t xml:space="preserve">- </w:t>
      </w:r>
      <w:r w:rsidR="001555D3" w:rsidRPr="00577C6D">
        <w:rPr>
          <w:rFonts w:ascii="Verdana" w:hAnsi="Verdana"/>
          <w:color w:val="02A77D"/>
          <w:sz w:val="24"/>
          <w:szCs w:val="26"/>
        </w:rPr>
        <w:t>Referentieopdracht</w:t>
      </w:r>
    </w:p>
    <w:bookmarkEnd w:id="0"/>
    <w:bookmarkEnd w:id="1"/>
    <w:p w14:paraId="2182E8A3" w14:textId="77777777" w:rsidR="004A6EEC" w:rsidRPr="00577C6D" w:rsidRDefault="004A6EEC" w:rsidP="004A6EEC">
      <w:pPr>
        <w:spacing w:line="240" w:lineRule="auto"/>
        <w:jc w:val="center"/>
        <w:rPr>
          <w:rFonts w:ascii="Verdana" w:hAnsi="Verdana" w:cs="Tahoma"/>
          <w:b/>
          <w:sz w:val="28"/>
          <w:szCs w:val="28"/>
        </w:rPr>
      </w:pPr>
    </w:p>
    <w:p w14:paraId="0B3154E9" w14:textId="5B3AE183" w:rsidR="004A6EEC" w:rsidRDefault="004A6EEC" w:rsidP="00354083">
      <w:pPr>
        <w:spacing w:line="276" w:lineRule="auto"/>
        <w:rPr>
          <w:rStyle w:val="VoorpaginaBold"/>
          <w:rFonts w:ascii="Verdana" w:hAnsi="Verdana" w:cs="Arial"/>
        </w:rPr>
      </w:pPr>
      <w:bookmarkStart w:id="2" w:name="_Hlk2174278"/>
      <w:r w:rsidRPr="00577C6D">
        <w:rPr>
          <w:rFonts w:ascii="Verdana" w:hAnsi="Verdana" w:cs="Tahoma"/>
          <w:szCs w:val="18"/>
        </w:rPr>
        <w:t xml:space="preserve">Bijlage bij de </w:t>
      </w:r>
      <w:bookmarkEnd w:id="2"/>
      <w:r w:rsidR="00354083">
        <w:rPr>
          <w:rFonts w:ascii="Verdana" w:hAnsi="Verdana" w:cs="Tahoma"/>
          <w:szCs w:val="18"/>
        </w:rPr>
        <w:t xml:space="preserve">Selectieleidraad </w:t>
      </w:r>
      <w:r w:rsidRPr="00577C6D">
        <w:rPr>
          <w:rFonts w:ascii="Verdana" w:hAnsi="Verdana" w:cs="Tahoma"/>
          <w:szCs w:val="18"/>
        </w:rPr>
        <w:t>voor</w:t>
      </w:r>
      <w:r w:rsidR="00354083">
        <w:rPr>
          <w:rFonts w:ascii="Verdana" w:hAnsi="Verdana" w:cs="Tahoma"/>
          <w:szCs w:val="18"/>
        </w:rPr>
        <w:t xml:space="preserve"> </w:t>
      </w:r>
      <w:r w:rsidR="00354083" w:rsidRPr="00354083">
        <w:rPr>
          <w:rFonts w:ascii="Verdana" w:hAnsi="Verdana" w:cs="Tahoma"/>
          <w:szCs w:val="18"/>
        </w:rPr>
        <w:t xml:space="preserve">Architectenselectie KC </w:t>
      </w:r>
      <w:proofErr w:type="spellStart"/>
      <w:r w:rsidR="00354083" w:rsidRPr="00354083">
        <w:rPr>
          <w:rFonts w:ascii="Verdana" w:hAnsi="Verdana" w:cs="Tahoma"/>
          <w:szCs w:val="18"/>
        </w:rPr>
        <w:t>Baeks</w:t>
      </w:r>
      <w:proofErr w:type="spellEnd"/>
      <w:r w:rsidR="00354083" w:rsidRPr="00354083">
        <w:rPr>
          <w:rFonts w:ascii="Verdana" w:hAnsi="Verdana" w:cs="Tahoma"/>
          <w:szCs w:val="18"/>
        </w:rPr>
        <w:t xml:space="preserve"> Kompas</w:t>
      </w:r>
      <w:r w:rsidR="006551AF">
        <w:rPr>
          <w:rFonts w:ascii="Verdana" w:hAnsi="Verdana" w:cs="Tahoma"/>
          <w:szCs w:val="18"/>
        </w:rPr>
        <w:t xml:space="preserve"> </w:t>
      </w:r>
      <w:r w:rsidRPr="00577C6D">
        <w:rPr>
          <w:rFonts w:ascii="Verdana" w:hAnsi="Verdana" w:cs="Tahoma"/>
          <w:szCs w:val="18"/>
        </w:rPr>
        <w:t xml:space="preserve">met </w:t>
      </w:r>
      <w:r w:rsidR="00354083">
        <w:rPr>
          <w:rFonts w:ascii="Verdana" w:hAnsi="Verdana" w:cs="Tahoma"/>
          <w:szCs w:val="18"/>
        </w:rPr>
        <w:t xml:space="preserve">zaaknummer: </w:t>
      </w:r>
      <w:r w:rsidR="00354083" w:rsidRPr="00002980">
        <w:rPr>
          <w:rStyle w:val="VoorpaginaBold"/>
          <w:rFonts w:ascii="Verdana" w:hAnsi="Verdana" w:cs="Arial"/>
        </w:rPr>
        <w:t>2024032137449</w:t>
      </w:r>
      <w:r w:rsidR="00354083">
        <w:rPr>
          <w:rStyle w:val="VoorpaginaBold"/>
          <w:rFonts w:ascii="Verdana" w:hAnsi="Verdana" w:cs="Arial"/>
        </w:rPr>
        <w:t>.</w:t>
      </w:r>
    </w:p>
    <w:p w14:paraId="34625832" w14:textId="77777777" w:rsidR="00354083" w:rsidRPr="00577C6D" w:rsidRDefault="00354083" w:rsidP="00354083">
      <w:pPr>
        <w:spacing w:line="276" w:lineRule="auto"/>
        <w:rPr>
          <w:rFonts w:ascii="Verdana" w:hAnsi="Verdana"/>
          <w:szCs w:val="18"/>
        </w:rPr>
      </w:pPr>
    </w:p>
    <w:p w14:paraId="7E932A6F" w14:textId="77777777" w:rsidR="004A6EEC" w:rsidRPr="00577C6D" w:rsidRDefault="004A6EEC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14:paraId="38342427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kerncompetentie </w:t>
      </w:r>
      <w:r w:rsidR="00031DA7" w:rsidRPr="00577C6D">
        <w:rPr>
          <w:rFonts w:ascii="Verdana" w:hAnsi="Verdana" w:cs="Tahoma"/>
          <w:szCs w:val="18"/>
        </w:rPr>
        <w:t>levert</w:t>
      </w:r>
      <w:r w:rsidRPr="00577C6D">
        <w:rPr>
          <w:rFonts w:ascii="Verdana" w:hAnsi="Verdana" w:cs="Tahoma"/>
          <w:szCs w:val="18"/>
        </w:rPr>
        <w:t xml:space="preserve"> </w:t>
      </w:r>
      <w:r w:rsidR="00CE3F18" w:rsidRPr="00577C6D">
        <w:rPr>
          <w:rFonts w:ascii="Verdana" w:hAnsi="Verdana" w:cs="Tahoma"/>
          <w:szCs w:val="18"/>
        </w:rPr>
        <w:t>u maximaal</w:t>
      </w:r>
      <w:r w:rsidRPr="00577C6D">
        <w:rPr>
          <w:rFonts w:ascii="Verdana" w:hAnsi="Verdana" w:cs="Tahoma"/>
          <w:szCs w:val="18"/>
        </w:rPr>
        <w:t xml:space="preserve"> één referentie aan.</w:t>
      </w:r>
    </w:p>
    <w:p w14:paraId="435BC4A9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577C6D">
        <w:rPr>
          <w:rFonts w:ascii="Verdana" w:hAnsi="Verdana" w:cs="Tahoma"/>
          <w:szCs w:val="18"/>
        </w:rPr>
        <w:t>Opdrachtgever</w:t>
      </w:r>
      <w:r w:rsidRPr="00577C6D">
        <w:rPr>
          <w:rFonts w:ascii="Verdana" w:hAnsi="Verdana"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2944EBA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Het is toegestaan de referentie te verduidelijken. Deze toelichting mag maximaal 500 woorden bevatten.</w:t>
      </w:r>
    </w:p>
    <w:p w14:paraId="7E9D0C69" w14:textId="77777777" w:rsidR="004A6EEC" w:rsidRPr="00577C6D" w:rsidRDefault="004A6EEC" w:rsidP="004A6EEC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577C6D" w14:paraId="7CCC4F70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F205FD" w14:textId="77777777" w:rsidR="004A6EEC" w:rsidRPr="00577C6D" w:rsidRDefault="004A6EEC" w:rsidP="004A6EEC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  <w:bookmarkStart w:id="3" w:name="_Hlk60225088"/>
          </w:p>
          <w:p w14:paraId="04DC9FD8" w14:textId="5865A26B" w:rsidR="004A6EEC" w:rsidRPr="00577C6D" w:rsidRDefault="004A6EEC" w:rsidP="004A6EEC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>Referent</w:t>
            </w:r>
            <w:r w:rsidR="00354083">
              <w:rPr>
                <w:rFonts w:ascii="Verdana" w:hAnsi="Verdana" w:cs="Tahoma"/>
                <w:b/>
                <w:color w:val="333662"/>
                <w:szCs w:val="18"/>
              </w:rPr>
              <w:t>ie</w:t>
            </w: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 xml:space="preserve"> 1</w:t>
            </w:r>
          </w:p>
          <w:p w14:paraId="1EECC849" w14:textId="77777777" w:rsidR="004A6EEC" w:rsidRPr="00577C6D" w:rsidRDefault="004A6EEC" w:rsidP="004A6EEC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06D58E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6B29621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7FE027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04BC1333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42ADCF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6C019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986D6F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4F200BA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D55305" w:rsidRPr="00577C6D" w14:paraId="1F690513" w14:textId="77777777" w:rsidTr="000B2265">
        <w:trPr>
          <w:trHeight w:val="4320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80F70C2" w14:textId="77777777" w:rsidR="00D55305" w:rsidRPr="00577C6D" w:rsidRDefault="00D55305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53657A39" w14:textId="305C174E" w:rsidR="00D55305" w:rsidRPr="00577C6D" w:rsidRDefault="00D55305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Inschrijver bevestigt hierbij dat de referentie voldoet aan </w:t>
            </w:r>
            <w:r>
              <w:rPr>
                <w:rFonts w:ascii="Verdana" w:hAnsi="Verdana" w:cs="Tahoma"/>
                <w:szCs w:val="18"/>
              </w:rPr>
              <w:t>“</w:t>
            </w:r>
            <w:r w:rsidRPr="006551AF">
              <w:rPr>
                <w:rFonts w:ascii="Verdana" w:hAnsi="Verdana" w:cs="Tahoma"/>
                <w:szCs w:val="18"/>
              </w:rPr>
              <w:t xml:space="preserve">aantoonbare ervaring met het ontwerpen, architectonisch en bouwtechnisch van een </w:t>
            </w:r>
            <w:proofErr w:type="spellStart"/>
            <w:r w:rsidRPr="006551AF">
              <w:rPr>
                <w:rFonts w:ascii="Verdana" w:hAnsi="Verdana" w:cs="Tahoma"/>
                <w:szCs w:val="18"/>
              </w:rPr>
              <w:t>Kindcentrum</w:t>
            </w:r>
            <w:proofErr w:type="spellEnd"/>
            <w:r w:rsidRPr="006551AF">
              <w:rPr>
                <w:rFonts w:ascii="Verdana" w:hAnsi="Verdana" w:cs="Tahoma"/>
                <w:szCs w:val="18"/>
              </w:rPr>
              <w:t xml:space="preserve"> </w:t>
            </w:r>
            <w:r w:rsidR="00305176">
              <w:rPr>
                <w:rFonts w:ascii="Verdana" w:hAnsi="Verdana" w:cs="Tahoma"/>
                <w:szCs w:val="18"/>
              </w:rPr>
              <w:t xml:space="preserve">(minimaal VO t/m DO) </w:t>
            </w:r>
            <w:r w:rsidRPr="006551AF">
              <w:rPr>
                <w:rFonts w:ascii="Verdana" w:hAnsi="Verdana" w:cs="Tahoma"/>
                <w:szCs w:val="18"/>
              </w:rPr>
              <w:t xml:space="preserve">met tenminste een primair onderwijsfunctie en een kinderopvang  (incl. BSO) met minimaal </w:t>
            </w:r>
            <w:r w:rsidR="00305176">
              <w:rPr>
                <w:rFonts w:ascii="Verdana" w:hAnsi="Verdana" w:cs="Tahoma"/>
                <w:szCs w:val="18"/>
              </w:rPr>
              <w:t>1800</w:t>
            </w:r>
            <w:r w:rsidRPr="006551AF">
              <w:rPr>
                <w:rFonts w:ascii="Verdana" w:hAnsi="Verdana" w:cs="Tahoma"/>
                <w:szCs w:val="18"/>
              </w:rPr>
              <w:t xml:space="preserve"> m2 BVO</w:t>
            </w:r>
            <w:r>
              <w:rPr>
                <w:rFonts w:ascii="Verdana" w:hAnsi="Verdana" w:cs="Tahoma"/>
                <w:szCs w:val="18"/>
              </w:rPr>
              <w:t>”.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B4CE139" w14:textId="789270A2" w:rsidR="00D55305" w:rsidRPr="00577C6D" w:rsidRDefault="00D55305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1C6069" w:rsidRPr="00577C6D" w14:paraId="5881D2EC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A5731D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73DE24C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C1F5160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69BF0D55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7859C1A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BC2484B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75C3D96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8B38341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577C6D" w14:paraId="1FF94B64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489D930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71424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ADF63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F852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F8108A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39CE0369" w14:textId="77777777" w:rsidR="004A6EEC" w:rsidRPr="00577C6D" w:rsidRDefault="004A6EEC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F65A2F2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1DEBDE17" w14:textId="77777777" w:rsidR="00FA6B44" w:rsidRDefault="00FA6B44"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577C6D" w14:paraId="003F30FE" w14:textId="77777777" w:rsidTr="00C072DE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28E28C" w14:textId="54CB7F9F" w:rsidR="00F3535E" w:rsidRPr="00577C6D" w:rsidRDefault="00F3535E" w:rsidP="00C072DE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  <w:p w14:paraId="6087FD62" w14:textId="36DF4040" w:rsidR="00F3535E" w:rsidRPr="00577C6D" w:rsidRDefault="00F3535E" w:rsidP="00C072DE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>Referent</w:t>
            </w:r>
            <w:r w:rsidR="00354083">
              <w:rPr>
                <w:rFonts w:ascii="Verdana" w:hAnsi="Verdana" w:cs="Tahoma"/>
                <w:b/>
                <w:color w:val="333662"/>
                <w:szCs w:val="18"/>
              </w:rPr>
              <w:t>ie</w:t>
            </w: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 xml:space="preserve"> </w:t>
            </w:r>
            <w:r w:rsidR="00171C5B" w:rsidRPr="00577C6D">
              <w:rPr>
                <w:rFonts w:ascii="Verdana" w:hAnsi="Verdana" w:cs="Tahoma"/>
                <w:b/>
                <w:color w:val="333662"/>
                <w:szCs w:val="18"/>
              </w:rPr>
              <w:t>2</w:t>
            </w:r>
          </w:p>
          <w:p w14:paraId="5C10815A" w14:textId="77777777" w:rsidR="00F3535E" w:rsidRPr="00577C6D" w:rsidRDefault="00F3535E" w:rsidP="00C072DE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F3535E" w:rsidRPr="00577C6D" w14:paraId="70141538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34724D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B5D1829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74ACC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75367D06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4D7EEC85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194488C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40FC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9177D8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10A2C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667541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5124C48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A0509AD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E50E9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E396513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E54909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D3B385C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3EDFCE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C0C482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6005FE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AE76071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96BC763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CCF00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20952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6550D75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0FBF46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CDCCDB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DCDCB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AF8D01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8168BEF" w14:textId="77777777" w:rsidTr="00C072DE">
        <w:trPr>
          <w:jc w:val="center"/>
        </w:trPr>
        <w:tc>
          <w:tcPr>
            <w:tcW w:w="843" w:type="dxa"/>
            <w:shd w:val="clear" w:color="auto" w:fill="auto"/>
          </w:tcPr>
          <w:p w14:paraId="57F1ECF6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771C80B1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</w:t>
            </w:r>
            <w:r w:rsidR="00F73DCE" w:rsidRPr="00577C6D">
              <w:rPr>
                <w:rFonts w:ascii="Verdana" w:hAnsi="Verdana" w:cs="Tahoma"/>
                <w:szCs w:val="18"/>
              </w:rPr>
              <w:t xml:space="preserve">van maximaal 250 woorden </w:t>
            </w:r>
            <w:r w:rsidRPr="00577C6D">
              <w:rPr>
                <w:rFonts w:ascii="Verdana" w:hAnsi="Verdana"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B81F2A6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4696F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61A07E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FACF22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D334A3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199722F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62517B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80C04A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01C2CF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3F63B4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84CDF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D55305" w:rsidRPr="00577C6D" w14:paraId="4E1DA7DA" w14:textId="77777777" w:rsidTr="00837ABA">
        <w:trPr>
          <w:trHeight w:val="2920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40313DC" w14:textId="77777777" w:rsidR="00D55305" w:rsidRPr="00577C6D" w:rsidRDefault="00D55305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751DB610" w14:textId="78814E57" w:rsidR="00D55305" w:rsidRPr="00577C6D" w:rsidRDefault="00D55305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Inschrijver bevestigt hierbij dat de referentie voldoet aan </w:t>
            </w:r>
            <w:r w:rsidRPr="006551AF">
              <w:rPr>
                <w:rFonts w:ascii="Verdana" w:hAnsi="Verdana" w:cs="Tahoma"/>
                <w:szCs w:val="18"/>
              </w:rPr>
              <w:t xml:space="preserve">“aantoonbare ervaring met het ontwerpen van een utiliteitsgebouw binnen de ENG-norm, met minimaal </w:t>
            </w:r>
            <w:r w:rsidR="00305176">
              <w:rPr>
                <w:rFonts w:ascii="Verdana" w:hAnsi="Verdana" w:cs="Tahoma"/>
                <w:szCs w:val="18"/>
              </w:rPr>
              <w:t>1800</w:t>
            </w:r>
            <w:r w:rsidRPr="006551AF">
              <w:rPr>
                <w:rFonts w:ascii="Verdana" w:hAnsi="Verdana" w:cs="Tahoma"/>
                <w:szCs w:val="18"/>
              </w:rPr>
              <w:t xml:space="preserve"> m2 BVO</w:t>
            </w:r>
            <w:r>
              <w:rPr>
                <w:rFonts w:ascii="Verdana" w:hAnsi="Verdana" w:cs="Tahoma"/>
                <w:szCs w:val="18"/>
              </w:rPr>
              <w:t>”.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DBB715C" w14:textId="77777777" w:rsidR="00D55305" w:rsidRPr="00577C6D" w:rsidRDefault="00D55305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  <w:p w14:paraId="6228B110" w14:textId="437330BE" w:rsidR="00D55305" w:rsidRPr="00577C6D" w:rsidRDefault="00D55305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5B821F74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C2CEC9E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27E7331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815FA24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E29FAA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6555688F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9FD7AE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C61FBD6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60738D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E1CE3A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4DEDBD79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8992479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7.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18E65C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44A3E4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F44D282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3E4CAA75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1E340D44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F3535E" w:rsidRPr="00577C6D" w14:paraId="02ADBCBF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48AA7A5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4E32D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F73DC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10244E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F19BB4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932E54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092444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653660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287E5138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FEA50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40E465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</w:tbl>
    <w:p w14:paraId="5E2E9AE4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14A7156" w14:textId="77777777" w:rsidR="00354083" w:rsidRPr="00577C6D" w:rsidRDefault="00354083" w:rsidP="00354083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1B657C1C" w14:textId="77777777" w:rsidR="00FA6B44" w:rsidRDefault="00FA6B44"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354083" w:rsidRPr="00577C6D" w14:paraId="6D79E2F7" w14:textId="77777777" w:rsidTr="00A71797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0FEAC8F6" w14:textId="7CB3DE56" w:rsidR="00354083" w:rsidRPr="00577C6D" w:rsidRDefault="00354083" w:rsidP="00A71797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  <w:p w14:paraId="3D2C3B3E" w14:textId="18F775C5" w:rsidR="00354083" w:rsidRPr="00577C6D" w:rsidRDefault="00354083" w:rsidP="00A71797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333662"/>
                <w:szCs w:val="18"/>
              </w:rPr>
            </w:pP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>Referent</w:t>
            </w:r>
            <w:r>
              <w:rPr>
                <w:rFonts w:ascii="Verdana" w:hAnsi="Verdana" w:cs="Tahoma"/>
                <w:b/>
                <w:color w:val="333662"/>
                <w:szCs w:val="18"/>
              </w:rPr>
              <w:t>ie</w:t>
            </w:r>
            <w:r w:rsidRPr="00577C6D">
              <w:rPr>
                <w:rFonts w:ascii="Verdana" w:hAnsi="Verdana" w:cs="Tahoma"/>
                <w:b/>
                <w:color w:val="333662"/>
                <w:szCs w:val="18"/>
              </w:rPr>
              <w:t xml:space="preserve"> </w:t>
            </w:r>
            <w:r>
              <w:rPr>
                <w:rFonts w:ascii="Verdana" w:hAnsi="Verdana" w:cs="Tahoma"/>
                <w:b/>
                <w:color w:val="333662"/>
                <w:szCs w:val="18"/>
              </w:rPr>
              <w:t>3</w:t>
            </w:r>
          </w:p>
          <w:p w14:paraId="64E98400" w14:textId="77777777" w:rsidR="00354083" w:rsidRPr="00577C6D" w:rsidRDefault="00354083" w:rsidP="00A71797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354083" w:rsidRPr="00577C6D" w14:paraId="1E26FA3B" w14:textId="77777777" w:rsidTr="00A7179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8051E4E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7688AD9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0A3920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424C0BDB" w14:textId="77777777" w:rsidTr="00A71797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585A666D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1F184365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0DE491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AA7CC0D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36D83C99" w14:textId="77777777" w:rsidTr="00A7179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A6F9C88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6D514A7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7861F4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F6A29F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79EC0186" w14:textId="77777777" w:rsidTr="00A7179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09993F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ECD8700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DC0EDE7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D73AE22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738F5516" w14:textId="77777777" w:rsidTr="00A7179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E037434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58DD8EB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DC763BE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54A6EF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7C6D8193" w14:textId="77777777" w:rsidTr="00A71797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CC0340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54983D37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F7156EC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A2083C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62A7ED50" w14:textId="77777777" w:rsidTr="00A71797">
        <w:trPr>
          <w:jc w:val="center"/>
        </w:trPr>
        <w:tc>
          <w:tcPr>
            <w:tcW w:w="843" w:type="dxa"/>
            <w:shd w:val="clear" w:color="auto" w:fill="auto"/>
          </w:tcPr>
          <w:p w14:paraId="1010DB64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71BD4FE3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Voeg een omschrijving van maximaal 250 woorden van het project toe waaruit blijkt dat de referentie voldoet aan de kerncompetentie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6AE9906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3141D6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3B79399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4A61AF0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3645888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A5303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B38CEBB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D5FC0B5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D70EBCB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90F7FD4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D55305" w:rsidRPr="00577C6D" w14:paraId="5131ADDB" w14:textId="77777777" w:rsidTr="004407DF">
        <w:trPr>
          <w:trHeight w:val="4600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F47F54B" w14:textId="77777777" w:rsidR="00D55305" w:rsidRPr="00577C6D" w:rsidRDefault="00D55305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669A3947" w14:textId="13A76608" w:rsidR="00D55305" w:rsidRPr="00577C6D" w:rsidRDefault="00D55305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Inschrijver bevestigt hierbij dat de referentie voldoet a</w:t>
            </w:r>
            <w:r>
              <w:rPr>
                <w:rFonts w:ascii="Verdana" w:hAnsi="Verdana" w:cs="Tahoma"/>
                <w:szCs w:val="18"/>
              </w:rPr>
              <w:t>an “aantoonbare e</w:t>
            </w:r>
            <w:r w:rsidRPr="00D55305">
              <w:rPr>
                <w:rFonts w:ascii="Verdana" w:hAnsi="Verdana" w:cs="Tahoma"/>
                <w:szCs w:val="18"/>
              </w:rPr>
              <w:t>rvaring met het werken in een bouwteam waarin architect leidinggeeft aan de door hem gecontracteerde adviseurs voor een project met totale bouwkosten van tenminste € 5.000.000,- exclusief BTW”</w:t>
            </w:r>
            <w:r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7B7E689" w14:textId="77777777" w:rsidR="00D55305" w:rsidRPr="00577C6D" w:rsidRDefault="00D55305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  <w:p w14:paraId="62DCF1B6" w14:textId="7455CE28" w:rsidR="00D55305" w:rsidRPr="00577C6D" w:rsidRDefault="00D55305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471FA352" w14:textId="77777777" w:rsidTr="00A7179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5C24E3A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A3FEAF4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1254AFD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EBA962A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7E9D235E" w14:textId="77777777" w:rsidTr="00A7179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3C9675E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08F4E2E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4B6E3B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74A0B37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54083" w:rsidRPr="00577C6D" w14:paraId="4ADFFFF8" w14:textId="77777777" w:rsidTr="00A7179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D62C255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0C63A62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FBA6CA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3DE8606C" w14:textId="77777777" w:rsidR="00354083" w:rsidRPr="00577C6D" w:rsidRDefault="00354083" w:rsidP="00A7179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16C7F54A" w14:textId="77777777" w:rsidR="00354083" w:rsidRPr="00577C6D" w:rsidRDefault="00354083" w:rsidP="00A7179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1019DA7F" w14:textId="77777777" w:rsidR="00354083" w:rsidRPr="00577C6D" w:rsidRDefault="00354083" w:rsidP="00A7179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354083" w:rsidRPr="00577C6D" w14:paraId="5F3D57AD" w14:textId="77777777" w:rsidTr="00A71797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E6BB207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54995D5B" w14:textId="77777777" w:rsidR="00354083" w:rsidRPr="00577C6D" w:rsidRDefault="00354083" w:rsidP="00A71797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Eventuele toelichting van maximaal 250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A9F4959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BCD9446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8BE436E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2DB27F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2257C50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31F0285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7B09303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7C04CD1A" w14:textId="77777777" w:rsidR="00354083" w:rsidRPr="00577C6D" w:rsidRDefault="00354083" w:rsidP="00A71797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</w:tbl>
    <w:p w14:paraId="4F598427" w14:textId="77777777" w:rsidR="00354083" w:rsidRPr="00577C6D" w:rsidRDefault="00354083" w:rsidP="00354083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7079C31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39FFDB78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7935201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59BDA7CF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577C6D" w14:paraId="0BE3018D" w14:textId="77777777" w:rsidTr="004F0679">
        <w:tc>
          <w:tcPr>
            <w:tcW w:w="2977" w:type="dxa"/>
            <w:vAlign w:val="center"/>
          </w:tcPr>
          <w:p w14:paraId="5BDB99EC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ACD7E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7275806D" w14:textId="77777777" w:rsidTr="004F0679">
        <w:tc>
          <w:tcPr>
            <w:tcW w:w="2977" w:type="dxa"/>
            <w:vAlign w:val="center"/>
          </w:tcPr>
          <w:p w14:paraId="1EBF28C9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68C6117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00031B9" w14:textId="77777777" w:rsidTr="004F0679">
        <w:tc>
          <w:tcPr>
            <w:tcW w:w="2977" w:type="dxa"/>
            <w:vAlign w:val="center"/>
          </w:tcPr>
          <w:p w14:paraId="20CCC3F8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A86C9FF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3DE5136D" w14:textId="77777777" w:rsidTr="004F0679">
        <w:tc>
          <w:tcPr>
            <w:tcW w:w="2977" w:type="dxa"/>
            <w:vAlign w:val="center"/>
          </w:tcPr>
          <w:p w14:paraId="32806A3D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03786C72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41A83E6C" w14:textId="77777777" w:rsidTr="004F0679">
        <w:tc>
          <w:tcPr>
            <w:tcW w:w="2977" w:type="dxa"/>
            <w:vAlign w:val="center"/>
          </w:tcPr>
          <w:p w14:paraId="1827176A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EB9F6AE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2F393B6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6E6F9FEE" w14:textId="77777777" w:rsidR="004A6EEC" w:rsidRPr="00577C6D" w:rsidRDefault="004A6EEC" w:rsidP="004A6EEC">
      <w:pPr>
        <w:spacing w:line="240" w:lineRule="auto"/>
        <w:jc w:val="both"/>
        <w:rPr>
          <w:rFonts w:ascii="Verdana" w:hAnsi="Verdana" w:cs="Tahoma"/>
          <w:szCs w:val="18"/>
        </w:rPr>
      </w:pPr>
    </w:p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A0695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32EC6" w14:textId="77777777" w:rsidR="00A0695E" w:rsidRDefault="00A0695E" w:rsidP="004A6EEC">
      <w:pPr>
        <w:spacing w:line="240" w:lineRule="auto"/>
      </w:pPr>
      <w:r>
        <w:separator/>
      </w:r>
    </w:p>
  </w:endnote>
  <w:endnote w:type="continuationSeparator" w:id="0">
    <w:p w14:paraId="1823A345" w14:textId="77777777" w:rsidR="00A0695E" w:rsidRDefault="00A0695E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B226" w14:textId="08AA4EC6" w:rsidR="00D55305" w:rsidRPr="00FD4464" w:rsidRDefault="00D55305" w:rsidP="00D55305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8480" behindDoc="0" locked="0" layoutInCell="1" allowOverlap="1" wp14:anchorId="28A96599" wp14:editId="1E711652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1028276964" name="Afbeelding 1028276964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276964" name="Afbeelding 1028276964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>
      <w:rPr>
        <w:sz w:val="16"/>
        <w:szCs w:val="16"/>
      </w:rPr>
      <w:t>6</w:t>
    </w:r>
    <w:r w:rsidRPr="00FD4464">
      <w:rPr>
        <w:noProof/>
        <w:sz w:val="16"/>
        <w:szCs w:val="16"/>
      </w:rPr>
      <w:fldChar w:fldCharType="end"/>
    </w:r>
  </w:p>
  <w:p w14:paraId="2475F31E" w14:textId="7D853FEF" w:rsidR="00577C6D" w:rsidRPr="00D55305" w:rsidRDefault="00577C6D" w:rsidP="00D553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8C23C" w14:textId="6860991A" w:rsidR="00577C6D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655F402C" wp14:editId="122DBB58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C7647" w14:textId="77777777" w:rsidR="00A0695E" w:rsidRDefault="00A0695E" w:rsidP="004A6EEC">
      <w:pPr>
        <w:spacing w:line="240" w:lineRule="auto"/>
      </w:pPr>
      <w:r>
        <w:separator/>
      </w:r>
    </w:p>
  </w:footnote>
  <w:footnote w:type="continuationSeparator" w:id="0">
    <w:p w14:paraId="2240FF02" w14:textId="77777777" w:rsidR="00A0695E" w:rsidRDefault="00A0695E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F4990" w14:textId="44D4E9AD" w:rsidR="00E70741" w:rsidRDefault="00D55305" w:rsidP="005F09C4">
    <w:pPr>
      <w:pStyle w:val="Koptekst"/>
      <w:jc w:val="center"/>
    </w:pPr>
    <w:r w:rsidRPr="00040837">
      <w:rPr>
        <w:noProof/>
        <w:sz w:val="22"/>
        <w:lang w:eastAsia="zh-TW"/>
      </w:rPr>
      <w:drawing>
        <wp:inline distT="0" distB="0" distL="0" distR="0" wp14:anchorId="37156BEA" wp14:editId="4BD9B039">
          <wp:extent cx="1076325" cy="1150395"/>
          <wp:effectExtent l="0" t="0" r="0" b="0"/>
          <wp:docPr id="641575751" name="Afbeelding 641575751" descr="\\sittard-geleen.lan\dfs\SGB_Users\nc1907\Mijn afbeeldingen\Logo gemeente Beek 4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ittard-geleen.lan\dfs\SGB_Users\nc1907\Mijn afbeeldingen\Logo gemeente Beek 43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830" cy="1185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A4832" w14:textId="6BFC826D" w:rsidR="00D55305" w:rsidRDefault="00D55305" w:rsidP="00D55305">
    <w:pPr>
      <w:pStyle w:val="Koptekst"/>
      <w:jc w:val="center"/>
    </w:pPr>
    <w:r w:rsidRPr="00040837">
      <w:rPr>
        <w:noProof/>
        <w:sz w:val="22"/>
        <w:lang w:eastAsia="zh-TW"/>
      </w:rPr>
      <w:drawing>
        <wp:inline distT="0" distB="0" distL="0" distR="0" wp14:anchorId="51247E44" wp14:editId="000CDB7C">
          <wp:extent cx="1076325" cy="1150395"/>
          <wp:effectExtent l="0" t="0" r="0" b="0"/>
          <wp:docPr id="1175360408" name="Afbeelding 1175360408" descr="\\sittard-geleen.lan\dfs\SGB_Users\nc1907\Mijn afbeeldingen\Logo gemeente Beek 4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ittard-geleen.lan\dfs\SGB_Users\nc1907\Mijn afbeeldingen\Logo gemeente Beek 43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830" cy="1185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201C"/>
    <w:rsid w:val="00031DA7"/>
    <w:rsid w:val="001555D3"/>
    <w:rsid w:val="00171C5B"/>
    <w:rsid w:val="00185F7F"/>
    <w:rsid w:val="001C6069"/>
    <w:rsid w:val="0021359E"/>
    <w:rsid w:val="002415CD"/>
    <w:rsid w:val="002A74A2"/>
    <w:rsid w:val="00305176"/>
    <w:rsid w:val="00326C36"/>
    <w:rsid w:val="00342111"/>
    <w:rsid w:val="00354083"/>
    <w:rsid w:val="00393F69"/>
    <w:rsid w:val="00411597"/>
    <w:rsid w:val="004A6EEC"/>
    <w:rsid w:val="00524773"/>
    <w:rsid w:val="00577C6D"/>
    <w:rsid w:val="005B1429"/>
    <w:rsid w:val="005E23EB"/>
    <w:rsid w:val="005F09C4"/>
    <w:rsid w:val="006551AF"/>
    <w:rsid w:val="0071424E"/>
    <w:rsid w:val="007542A6"/>
    <w:rsid w:val="00793B01"/>
    <w:rsid w:val="007B5DF7"/>
    <w:rsid w:val="007F449B"/>
    <w:rsid w:val="008102F4"/>
    <w:rsid w:val="008303C6"/>
    <w:rsid w:val="00933633"/>
    <w:rsid w:val="009364E5"/>
    <w:rsid w:val="009C6E72"/>
    <w:rsid w:val="00A0695E"/>
    <w:rsid w:val="00A4759A"/>
    <w:rsid w:val="00AA6A77"/>
    <w:rsid w:val="00B6107D"/>
    <w:rsid w:val="00B65AC8"/>
    <w:rsid w:val="00BA5EB1"/>
    <w:rsid w:val="00CA0D06"/>
    <w:rsid w:val="00CA5FFA"/>
    <w:rsid w:val="00CE3F18"/>
    <w:rsid w:val="00D02492"/>
    <w:rsid w:val="00D55305"/>
    <w:rsid w:val="00DB2210"/>
    <w:rsid w:val="00DC6675"/>
    <w:rsid w:val="00E70741"/>
    <w:rsid w:val="00E76BC5"/>
    <w:rsid w:val="00F23650"/>
    <w:rsid w:val="00F3535E"/>
    <w:rsid w:val="00F44F9F"/>
    <w:rsid w:val="00F56C6A"/>
    <w:rsid w:val="00F56E8A"/>
    <w:rsid w:val="00F73DCE"/>
    <w:rsid w:val="00FA6B44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VoorpaginaBold">
    <w:name w:val="Voorpagina_Bold"/>
    <w:basedOn w:val="Standaardalinea-lettertype"/>
    <w:uiPriority w:val="1"/>
    <w:qFormat/>
    <w:rsid w:val="00354083"/>
    <w:rPr>
      <w:rFonts w:ascii="Museo Sans 500" w:hAnsi="Museo Sans 5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080E4DB5F32408AAA1CBA80044AEB" ma:contentTypeVersion="17" ma:contentTypeDescription="Een nieuw document maken." ma:contentTypeScope="" ma:versionID="bf478ccbe6f5a3fe9a7cb991cef1d2e8">
  <xsd:schema xmlns:xsd="http://www.w3.org/2001/XMLSchema" xmlns:xs="http://www.w3.org/2001/XMLSchema" xmlns:p="http://schemas.microsoft.com/office/2006/metadata/properties" xmlns:ns2="3bddedf7-450e-4573-94b8-ea92635c2701" xmlns:ns3="c3c3d14f-1e6e-4196-9776-a5dd26e88b12" targetNamespace="http://schemas.microsoft.com/office/2006/metadata/properties" ma:root="true" ma:fieldsID="7ca19883949db3d9321c524b16a128c2" ns2:_="" ns3:_="">
    <xsd:import namespace="3bddedf7-450e-4573-94b8-ea92635c2701"/>
    <xsd:import namespace="c3c3d14f-1e6e-4196-9776-a5dd26e88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dedf7-450e-4573-94b8-ea92635c2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3d14f-1e6e-4196-9776-a5dd26e88b1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6036435-159e-4730-9d1a-f08faa0c41fb}" ma:internalName="TaxCatchAll" ma:showField="CatchAllData" ma:web="c3c3d14f-1e6e-4196-9776-a5dd26e88b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3d14f-1e6e-4196-9776-a5dd26e88b12" xsi:nil="true"/>
    <lcf76f155ced4ddcb4097134ff3c332f xmlns="3bddedf7-450e-4573-94b8-ea92635c27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8C5225-8CF8-4633-82B3-A81599AD7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ddedf7-450e-4573-94b8-ea92635c2701"/>
    <ds:schemaRef ds:uri="c3c3d14f-1e6e-4196-9776-a5dd26e88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3bddedf7-450e-4573-94b8-ea92635c2701"/>
    <ds:schemaRef ds:uri="http://schemas.microsoft.com/office/2006/metadata/properties"/>
    <ds:schemaRef ds:uri="http://schemas.microsoft.com/office/infopath/2007/PartnerControls"/>
    <ds:schemaRef ds:uri="c3c3d14f-1e6e-4196-9776-a5dd26e88b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9</TotalTime>
  <Pages>6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Tessa Willigendael-Schrama - HIP</cp:lastModifiedBy>
  <cp:revision>9</cp:revision>
  <cp:lastPrinted>2024-06-26T13:34:00Z</cp:lastPrinted>
  <dcterms:created xsi:type="dcterms:W3CDTF">2024-05-21T12:00:00Z</dcterms:created>
  <dcterms:modified xsi:type="dcterms:W3CDTF">2024-06-26T13:34:00Z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0x0101009B9080E4DB5F32408AAA1CBA80044AEB</vt:lpwstr>
  </property>
</Properties>
</file>