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A7A7" w14:textId="16AE6233" w:rsidR="002C2E76" w:rsidRPr="007353B9" w:rsidRDefault="004B5691" w:rsidP="004B5691">
      <w:pPr>
        <w:rPr>
          <w:rFonts w:ascii="Open Sans" w:hAnsi="Open Sans" w:cs="Open Sans"/>
          <w:b/>
        </w:rPr>
      </w:pPr>
      <w:r w:rsidRPr="007353B9">
        <w:rPr>
          <w:rFonts w:ascii="Open Sans" w:hAnsi="Open Sans" w:cs="Open Sans"/>
          <w:b/>
        </w:rPr>
        <w:t xml:space="preserve">Bijlage </w:t>
      </w:r>
      <w:r w:rsidR="00E25674" w:rsidRPr="007353B9">
        <w:rPr>
          <w:rFonts w:ascii="Open Sans" w:hAnsi="Open Sans" w:cs="Open Sans"/>
          <w:b/>
        </w:rPr>
        <w:t>6</w:t>
      </w:r>
      <w:r w:rsidRPr="007353B9">
        <w:rPr>
          <w:rFonts w:ascii="Open Sans" w:hAnsi="Open Sans" w:cs="Open Sans"/>
          <w:b/>
        </w:rPr>
        <w:t xml:space="preserve">: </w:t>
      </w:r>
      <w:r w:rsidR="005607F4" w:rsidRPr="007353B9">
        <w:rPr>
          <w:rFonts w:ascii="Open Sans" w:hAnsi="Open Sans" w:cs="Open Sans"/>
          <w:b/>
        </w:rPr>
        <w:t xml:space="preserve">Prijsformulier ter indiening van subgunningscriterium </w:t>
      </w:r>
      <w:r w:rsidR="00870279" w:rsidRPr="007353B9">
        <w:rPr>
          <w:rFonts w:ascii="Open Sans" w:hAnsi="Open Sans" w:cs="Open Sans"/>
          <w:b/>
        </w:rPr>
        <w:t>6</w:t>
      </w:r>
      <w:r w:rsidR="008143A1" w:rsidRPr="007353B9">
        <w:rPr>
          <w:rFonts w:ascii="Open Sans" w:hAnsi="Open Sans" w:cs="Open Sans"/>
          <w:b/>
        </w:rPr>
        <w:t>:</w:t>
      </w:r>
      <w:r w:rsidR="005607F4" w:rsidRPr="007353B9">
        <w:rPr>
          <w:rFonts w:ascii="Open Sans" w:hAnsi="Open Sans" w:cs="Open Sans"/>
          <w:b/>
        </w:rPr>
        <w:t xml:space="preserve"> </w:t>
      </w:r>
      <w:r w:rsidRPr="007353B9">
        <w:rPr>
          <w:rFonts w:ascii="Open Sans" w:hAnsi="Open Sans" w:cs="Open Sans"/>
          <w:b/>
        </w:rPr>
        <w:t>Tarief</w:t>
      </w:r>
      <w:r w:rsidR="008143A1" w:rsidRPr="007353B9">
        <w:rPr>
          <w:rFonts w:ascii="Open Sans" w:hAnsi="Open Sans" w:cs="Open Sans"/>
          <w:b/>
        </w:rPr>
        <w:t xml:space="preserve"> </w:t>
      </w:r>
    </w:p>
    <w:p w14:paraId="24F7A7A8" w14:textId="0797A1FB" w:rsidR="004B5691" w:rsidRPr="007353B9" w:rsidRDefault="004B5691" w:rsidP="004B5691">
      <w:pPr>
        <w:rPr>
          <w:rFonts w:ascii="Open Sans" w:hAnsi="Open Sans" w:cs="Open Sans"/>
          <w:b/>
        </w:rPr>
      </w:pPr>
      <w:r w:rsidRPr="007353B9">
        <w:rPr>
          <w:rFonts w:ascii="Open Sans" w:hAnsi="Open Sans" w:cs="Open Sans"/>
          <w:b/>
        </w:rPr>
        <w:t xml:space="preserve">Aanbesteding </w:t>
      </w:r>
      <w:r w:rsidR="00874381" w:rsidRPr="00874381">
        <w:rPr>
          <w:rFonts w:ascii="Open Sans" w:hAnsi="Open Sans" w:cs="Open Sans"/>
          <w:b/>
        </w:rPr>
        <w:t>Coördinator t.b.v. uitvoering Lokale Ontwikkelingsstrategie LEADER Hollandse Plassen 2023 - 2027</w:t>
      </w:r>
    </w:p>
    <w:p w14:paraId="24F7A7A9" w14:textId="77777777" w:rsidR="004B5691" w:rsidRPr="007353B9" w:rsidRDefault="004B5691" w:rsidP="004B5691">
      <w:pPr>
        <w:rPr>
          <w:rFonts w:ascii="Open Sans" w:hAnsi="Open Sans" w:cs="Open Sans"/>
          <w:b/>
        </w:rPr>
      </w:pPr>
    </w:p>
    <w:p w14:paraId="24F7A7AA" w14:textId="6D803C5C" w:rsidR="004B5691" w:rsidRPr="007353B9" w:rsidRDefault="004B5691" w:rsidP="004B5691">
      <w:pPr>
        <w:rPr>
          <w:rFonts w:ascii="Open Sans" w:hAnsi="Open Sans" w:cs="Open Sans"/>
        </w:rPr>
      </w:pPr>
      <w:r w:rsidRPr="007353B9">
        <w:rPr>
          <w:rFonts w:ascii="Open Sans" w:hAnsi="Open Sans" w:cs="Open Sans"/>
        </w:rPr>
        <w:t xml:space="preserve">Inschrijver wordt verzocht een honorariumvoorstel in te leveren gebaseerd op uw plan van aanpak. Voor deze opdracht is een maximum </w:t>
      </w:r>
      <w:r w:rsidR="00870279" w:rsidRPr="007353B9">
        <w:rPr>
          <w:rFonts w:ascii="Open Sans" w:hAnsi="Open Sans" w:cs="Open Sans"/>
        </w:rPr>
        <w:t xml:space="preserve">honorarium </w:t>
      </w:r>
      <w:r w:rsidRPr="007353B9">
        <w:rPr>
          <w:rFonts w:ascii="Open Sans" w:hAnsi="Open Sans" w:cs="Open Sans"/>
        </w:rPr>
        <w:t xml:space="preserve">van toepassing van € </w:t>
      </w:r>
      <w:r w:rsidR="00870279" w:rsidRPr="007353B9">
        <w:rPr>
          <w:rFonts w:ascii="Open Sans" w:hAnsi="Open Sans" w:cs="Open Sans"/>
        </w:rPr>
        <w:t>2</w:t>
      </w:r>
      <w:r w:rsidR="001E2BC6" w:rsidRPr="007353B9">
        <w:rPr>
          <w:rFonts w:ascii="Open Sans" w:hAnsi="Open Sans" w:cs="Open Sans"/>
        </w:rPr>
        <w:t>70</w:t>
      </w:r>
      <w:r w:rsidR="00870279" w:rsidRPr="007353B9">
        <w:rPr>
          <w:rFonts w:ascii="Open Sans" w:hAnsi="Open Sans" w:cs="Open Sans"/>
        </w:rPr>
        <w:t>.000,-</w:t>
      </w:r>
      <w:r w:rsidRPr="007353B9">
        <w:rPr>
          <w:rFonts w:ascii="Open Sans" w:hAnsi="Open Sans" w:cs="Open Sans"/>
        </w:rPr>
        <w:t xml:space="preserve">. </w:t>
      </w:r>
      <w:r w:rsidR="00310C08" w:rsidRPr="00310C08">
        <w:rPr>
          <w:rFonts w:ascii="Open Sans" w:hAnsi="Open Sans" w:cs="Open Sans"/>
        </w:rPr>
        <w:t>Inschrijvingen boven dit maximum budget zullen worden uitgesloten van deelname.</w:t>
      </w:r>
    </w:p>
    <w:p w14:paraId="24F7A7AB" w14:textId="77777777" w:rsidR="00EC6546" w:rsidRPr="007353B9" w:rsidRDefault="00EC6546" w:rsidP="00EC6546">
      <w:pPr>
        <w:rPr>
          <w:rFonts w:ascii="Open Sans" w:hAnsi="Open Sans" w:cs="Open Sans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572"/>
      </w:tblGrid>
      <w:tr w:rsidR="00EC6546" w:rsidRPr="007353B9" w14:paraId="24F7A7AD" w14:textId="77777777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6A6A6"/>
          </w:tcPr>
          <w:p w14:paraId="24F7A7AC" w14:textId="77777777" w:rsidR="00EC6546" w:rsidRDefault="005607F4" w:rsidP="00EC6546">
            <w:pPr>
              <w:rPr>
                <w:rFonts w:ascii="Open Sans" w:hAnsi="Open Sans" w:cs="Open Sans"/>
                <w:b/>
                <w:color w:val="FFFFFF"/>
              </w:rPr>
            </w:pPr>
            <w:r>
              <w:rPr>
                <w:rFonts w:ascii="Open Sans" w:hAnsi="Open Sans" w:cs="Open Sans"/>
                <w:b/>
                <w:color w:val="FFFFFF"/>
              </w:rPr>
              <w:t>Gegevens Inschrijver</w:t>
            </w:r>
          </w:p>
        </w:tc>
      </w:tr>
      <w:tr w:rsidR="00EC6546" w:rsidRPr="007353B9" w14:paraId="24F7A7B0" w14:textId="77777777" w:rsidTr="00EC6546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AE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  <w:r w:rsidRPr="007353B9">
              <w:rPr>
                <w:rFonts w:ascii="Open Sans" w:hAnsi="Open Sans" w:cs="Open Sans"/>
              </w:rPr>
              <w:t>Naam organisatie: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AF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</w:tc>
      </w:tr>
      <w:tr w:rsidR="00EC6546" w:rsidRPr="007353B9" w14:paraId="24F7A7B3" w14:textId="77777777" w:rsidTr="00EC6546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B1" w14:textId="77777777" w:rsidR="00EC6546" w:rsidRPr="007353B9" w:rsidRDefault="005607F4" w:rsidP="00EC6546">
            <w:pPr>
              <w:rPr>
                <w:rFonts w:ascii="Open Sans" w:hAnsi="Open Sans" w:cs="Open Sans"/>
              </w:rPr>
            </w:pPr>
            <w:r w:rsidRPr="007353B9">
              <w:rPr>
                <w:rFonts w:ascii="Open Sans" w:hAnsi="Open Sans" w:cs="Open Sans"/>
              </w:rPr>
              <w:t>Naam contactpersoon: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B2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</w:tc>
      </w:tr>
      <w:tr w:rsidR="005607F4" w:rsidRPr="007353B9" w14:paraId="24F7A7B6" w14:textId="77777777" w:rsidTr="00EC6546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B4" w14:textId="77777777" w:rsidR="005607F4" w:rsidRPr="007353B9" w:rsidRDefault="005607F4" w:rsidP="00EC6546">
            <w:pPr>
              <w:rPr>
                <w:rFonts w:ascii="Open Sans" w:hAnsi="Open Sans" w:cs="Open Sans"/>
              </w:rPr>
            </w:pPr>
            <w:r w:rsidRPr="007353B9">
              <w:rPr>
                <w:rFonts w:ascii="Open Sans" w:hAnsi="Open Sans" w:cs="Open Sans"/>
              </w:rPr>
              <w:t>Naam aangeboden kandidaat: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B5" w14:textId="77777777" w:rsidR="005607F4" w:rsidRPr="007353B9" w:rsidRDefault="005607F4" w:rsidP="00EC6546">
            <w:pPr>
              <w:rPr>
                <w:rFonts w:ascii="Open Sans" w:hAnsi="Open Sans" w:cs="Open Sans"/>
              </w:rPr>
            </w:pPr>
          </w:p>
        </w:tc>
      </w:tr>
    </w:tbl>
    <w:p w14:paraId="24F7A7B7" w14:textId="77777777" w:rsidR="00EC6546" w:rsidRPr="007353B9" w:rsidRDefault="00EC6546" w:rsidP="00EC6546">
      <w:pPr>
        <w:rPr>
          <w:rFonts w:ascii="Open Sans" w:hAnsi="Open Sans" w:cs="Open Sans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EC6546" w:rsidRPr="007353B9" w14:paraId="24F7A7B9" w14:textId="77777777">
        <w:trPr>
          <w:cantSplit/>
          <w:trHeight w:val="300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6A6A6"/>
          </w:tcPr>
          <w:p w14:paraId="24F7A7B8" w14:textId="77777777" w:rsidR="00EC6546" w:rsidRDefault="005607F4" w:rsidP="00870279">
            <w:pPr>
              <w:rPr>
                <w:rFonts w:ascii="Open Sans" w:hAnsi="Open Sans" w:cs="Open Sans"/>
                <w:b/>
                <w:color w:val="FFFFFF"/>
              </w:rPr>
            </w:pPr>
            <w:r>
              <w:rPr>
                <w:rFonts w:ascii="Open Sans" w:hAnsi="Open Sans" w:cs="Open Sans"/>
                <w:b/>
                <w:color w:val="FFFFFF"/>
              </w:rPr>
              <w:t xml:space="preserve">Het aangeboden </w:t>
            </w:r>
            <w:r w:rsidR="0081649E" w:rsidRPr="007353B9">
              <w:rPr>
                <w:rFonts w:ascii="Open Sans" w:hAnsi="Open Sans" w:cs="Open Sans"/>
                <w:b/>
                <w:color w:val="FF0000"/>
              </w:rPr>
              <w:t xml:space="preserve">totale honorarium </w:t>
            </w:r>
            <w:r>
              <w:rPr>
                <w:rFonts w:ascii="Open Sans" w:hAnsi="Open Sans" w:cs="Open Sans"/>
                <w:b/>
                <w:color w:val="FFFFFF"/>
              </w:rPr>
              <w:t>exclusief btw. inclusief alle overige kosten</w:t>
            </w:r>
          </w:p>
        </w:tc>
      </w:tr>
      <w:tr w:rsidR="005607F4" w:rsidRPr="007353B9" w14:paraId="24F7A7BC" w14:textId="77777777" w:rsidTr="005607F4">
        <w:trPr>
          <w:cantSplit/>
          <w:trHeight w:val="744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BA" w14:textId="77777777" w:rsidR="005607F4" w:rsidRPr="007353B9" w:rsidRDefault="005607F4" w:rsidP="00EC6546">
            <w:pPr>
              <w:rPr>
                <w:rFonts w:ascii="Open Sans" w:hAnsi="Open Sans" w:cs="Open Sans"/>
                <w:sz w:val="28"/>
                <w:szCs w:val="28"/>
              </w:rPr>
            </w:pPr>
            <w:r w:rsidRPr="007353B9">
              <w:rPr>
                <w:rFonts w:ascii="Open Sans" w:hAnsi="Open Sans" w:cs="Open Sans"/>
                <w:sz w:val="28"/>
                <w:szCs w:val="28"/>
              </w:rPr>
              <w:t xml:space="preserve">€ </w:t>
            </w:r>
          </w:p>
          <w:p w14:paraId="24F7A7BB" w14:textId="77777777" w:rsidR="004B5691" w:rsidRPr="007353B9" w:rsidRDefault="004B5691" w:rsidP="00EC6546">
            <w:pPr>
              <w:rPr>
                <w:rFonts w:ascii="Open Sans" w:hAnsi="Open Sans" w:cs="Open Sans"/>
                <w:sz w:val="28"/>
                <w:szCs w:val="28"/>
              </w:rPr>
            </w:pPr>
          </w:p>
        </w:tc>
      </w:tr>
    </w:tbl>
    <w:p w14:paraId="24F7A7BD" w14:textId="77777777" w:rsidR="00EC6546" w:rsidRPr="007353B9" w:rsidRDefault="00EC6546" w:rsidP="00EC6546">
      <w:pPr>
        <w:rPr>
          <w:rFonts w:ascii="Open Sans" w:hAnsi="Open Sans" w:cs="Open Sans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B5691" w:rsidRPr="007353B9" w14:paraId="24F7A7BF" w14:textId="77777777">
        <w:trPr>
          <w:cantSplit/>
          <w:trHeight w:val="300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6A6A6"/>
          </w:tcPr>
          <w:p w14:paraId="24F7A7BE" w14:textId="77777777" w:rsidR="004B5691" w:rsidRPr="007353B9" w:rsidRDefault="004B5691" w:rsidP="00870279">
            <w:pPr>
              <w:rPr>
                <w:rFonts w:ascii="Open Sans" w:hAnsi="Open Sans" w:cs="Open Sans"/>
                <w:b/>
                <w:color w:val="FFFFFF"/>
              </w:rPr>
            </w:pPr>
            <w:r w:rsidRPr="007353B9">
              <w:rPr>
                <w:rFonts w:ascii="Open Sans" w:hAnsi="Open Sans" w:cs="Open Sans"/>
                <w:b/>
                <w:color w:val="FFFFFF"/>
              </w:rPr>
              <w:t xml:space="preserve">Onderbouwing benodigde uren en uurtarief in relatie met uw </w:t>
            </w:r>
            <w:r w:rsidR="00870279" w:rsidRPr="007353B9">
              <w:rPr>
                <w:rFonts w:ascii="Open Sans" w:hAnsi="Open Sans" w:cs="Open Sans"/>
                <w:b/>
                <w:color w:val="FFFFFF"/>
              </w:rPr>
              <w:t>Uitvoeringsvoorstel</w:t>
            </w:r>
            <w:r w:rsidRPr="007353B9">
              <w:rPr>
                <w:rFonts w:ascii="Open Sans" w:hAnsi="Open Sans" w:cs="Open Sans"/>
                <w:b/>
                <w:color w:val="FFFFFF"/>
              </w:rPr>
              <w:t xml:space="preserve"> (per fase)</w:t>
            </w:r>
          </w:p>
        </w:tc>
      </w:tr>
      <w:tr w:rsidR="004B5691" w:rsidRPr="007353B9" w14:paraId="24F7A7C7" w14:textId="77777777" w:rsidTr="000A469D">
        <w:trPr>
          <w:cantSplit/>
          <w:trHeight w:val="744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C0" w14:textId="77777777" w:rsidR="00870279" w:rsidRPr="007353B9" w:rsidRDefault="00870279" w:rsidP="000A469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4F7A7C1" w14:textId="77777777" w:rsidR="00870279" w:rsidRPr="007353B9" w:rsidRDefault="00870279" w:rsidP="000A469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4F7A7C2" w14:textId="77777777" w:rsidR="00870279" w:rsidRPr="007353B9" w:rsidRDefault="00870279" w:rsidP="000A469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4F7A7C3" w14:textId="77777777" w:rsidR="00870279" w:rsidRPr="007353B9" w:rsidRDefault="00870279" w:rsidP="000A469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4F7A7C4" w14:textId="77777777" w:rsidR="00870279" w:rsidRPr="007353B9" w:rsidRDefault="00870279" w:rsidP="000A469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4F7A7C5" w14:textId="77777777" w:rsidR="004B5691" w:rsidRPr="007353B9" w:rsidRDefault="004B5691" w:rsidP="000A469D">
            <w:pPr>
              <w:rPr>
                <w:rFonts w:ascii="Open Sans" w:hAnsi="Open Sans" w:cs="Open Sans"/>
                <w:sz w:val="18"/>
                <w:szCs w:val="18"/>
              </w:rPr>
            </w:pPr>
            <w:r w:rsidRPr="007353B9">
              <w:rPr>
                <w:rFonts w:ascii="Open Sans" w:hAnsi="Open Sans" w:cs="Open Sans"/>
                <w:sz w:val="18"/>
                <w:szCs w:val="18"/>
              </w:rPr>
              <w:t>..</w:t>
            </w:r>
          </w:p>
          <w:p w14:paraId="24F7A7C6" w14:textId="77777777" w:rsidR="004B5691" w:rsidRPr="007353B9" w:rsidRDefault="0081649E" w:rsidP="000A469D">
            <w:pPr>
              <w:rPr>
                <w:rFonts w:ascii="Open Sans" w:hAnsi="Open Sans" w:cs="Open Sans"/>
                <w:color w:val="FF0000"/>
                <w:sz w:val="28"/>
                <w:szCs w:val="28"/>
              </w:rPr>
            </w:pPr>
            <w:r w:rsidRPr="007353B9">
              <w:rPr>
                <w:rFonts w:ascii="Open Sans" w:hAnsi="Open Sans" w:cs="Open Sans"/>
                <w:color w:val="FF0000"/>
                <w:sz w:val="28"/>
                <w:szCs w:val="28"/>
              </w:rPr>
              <w:t xml:space="preserve">Totaal honorarium </w:t>
            </w:r>
          </w:p>
        </w:tc>
      </w:tr>
    </w:tbl>
    <w:p w14:paraId="24F7A7C8" w14:textId="35C6B1DE" w:rsidR="00870279" w:rsidRPr="007353B9" w:rsidRDefault="00870279" w:rsidP="00870279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  <w:szCs w:val="18"/>
        </w:rPr>
      </w:pPr>
      <w:r w:rsidRPr="007353B9">
        <w:rPr>
          <w:rFonts w:ascii="Open Sans" w:hAnsi="Open Sans" w:cs="Open Sans"/>
          <w:szCs w:val="18"/>
        </w:rPr>
        <w:t xml:space="preserve">In de tarieven van dienstverlening zijn belastingen, (sociale) premies, reistijd, pauzetijd, voorrij,-, reis­, parkeer­, verblijf­, administratie­ en secretariaatskosten, verzekeringskosten, kosten van documentatie, kosten voor werkkleding en materialen alsmede overige kosten die aan de uitvoering van deze Overeenkomst zijn verbonden </w:t>
      </w:r>
      <w:r w:rsidR="002C3F76">
        <w:rPr>
          <w:rFonts w:ascii="Open Sans" w:hAnsi="Open Sans" w:cs="Open Sans"/>
          <w:szCs w:val="18"/>
        </w:rPr>
        <w:t>in</w:t>
      </w:r>
      <w:r w:rsidRPr="007353B9">
        <w:rPr>
          <w:rFonts w:ascii="Open Sans" w:hAnsi="Open Sans" w:cs="Open Sans"/>
          <w:szCs w:val="18"/>
        </w:rPr>
        <w:t xml:space="preserve">begrepen. In deze </w:t>
      </w:r>
      <w:proofErr w:type="spellStart"/>
      <w:r w:rsidRPr="007353B9">
        <w:rPr>
          <w:rFonts w:ascii="Open Sans" w:hAnsi="Open Sans" w:cs="Open Sans"/>
          <w:szCs w:val="18"/>
        </w:rPr>
        <w:t>all</w:t>
      </w:r>
      <w:proofErr w:type="spellEnd"/>
      <w:r w:rsidRPr="007353B9">
        <w:rPr>
          <w:rFonts w:ascii="Open Sans" w:hAnsi="Open Sans" w:cs="Open Sans"/>
          <w:szCs w:val="18"/>
        </w:rPr>
        <w:t xml:space="preserve"> in tarieven zijn tevens de avond­, nacht­, weekendtoeslagen en toeslagen voor feestdagen inbegrepen.</w:t>
      </w:r>
    </w:p>
    <w:p w14:paraId="24F7A7C9" w14:textId="77777777" w:rsidR="004B5691" w:rsidRPr="007353B9" w:rsidRDefault="004B5691" w:rsidP="00EC6546">
      <w:pPr>
        <w:rPr>
          <w:rFonts w:ascii="Open Sans" w:hAnsi="Open Sans" w:cs="Open Sans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572"/>
      </w:tblGrid>
      <w:tr w:rsidR="00EC6546" w:rsidRPr="007353B9" w14:paraId="24F7A7CB" w14:textId="77777777">
        <w:trPr>
          <w:cantSplit/>
          <w:trHeight w:val="300"/>
          <w:tblHeader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6A6A6"/>
          </w:tcPr>
          <w:p w14:paraId="24F7A7CA" w14:textId="77777777" w:rsidR="00EC6546" w:rsidRDefault="008D1E33" w:rsidP="008D1E33">
            <w:pPr>
              <w:rPr>
                <w:rFonts w:ascii="Open Sans" w:hAnsi="Open Sans" w:cs="Open Sans"/>
                <w:b/>
                <w:color w:val="FFFFFF"/>
              </w:rPr>
            </w:pPr>
            <w:r>
              <w:rPr>
                <w:rFonts w:ascii="Open Sans" w:hAnsi="Open Sans" w:cs="Open Sans"/>
                <w:b/>
                <w:color w:val="FFFFFF"/>
              </w:rPr>
              <w:t>Ondertekening door Inschrijver</w:t>
            </w:r>
          </w:p>
        </w:tc>
      </w:tr>
      <w:tr w:rsidR="00EC6546" w:rsidRPr="007353B9" w14:paraId="24F7A7CE" w14:textId="77777777" w:rsidTr="00EC6546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CC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  <w:r w:rsidRPr="007353B9">
              <w:rPr>
                <w:rFonts w:ascii="Open Sans" w:hAnsi="Open Sans" w:cs="Open Sans"/>
              </w:rPr>
              <w:t>Naam rechtsgeldig vertegenwoordiger</w:t>
            </w:r>
            <w:r w:rsidR="008143A1" w:rsidRPr="007353B9">
              <w:rPr>
                <w:rFonts w:ascii="Open Sans" w:hAnsi="Open Sans" w:cs="Open Sans"/>
              </w:rPr>
              <w:t>: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CD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</w:tc>
      </w:tr>
      <w:tr w:rsidR="00EC6546" w:rsidRPr="007353B9" w14:paraId="24F7A7D1" w14:textId="77777777" w:rsidTr="00EC6546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CF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  <w:r w:rsidRPr="007353B9">
              <w:rPr>
                <w:rFonts w:ascii="Open Sans" w:hAnsi="Open Sans" w:cs="Open Sans"/>
              </w:rPr>
              <w:t>Functie rechtsgeldig vertegenwoordiger</w:t>
            </w:r>
            <w:r w:rsidR="008143A1" w:rsidRPr="007353B9">
              <w:rPr>
                <w:rFonts w:ascii="Open Sans" w:hAnsi="Open Sans" w:cs="Open Sans"/>
              </w:rPr>
              <w:t>:</w:t>
            </w: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D0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</w:tc>
      </w:tr>
      <w:tr w:rsidR="00EC6546" w:rsidRPr="007353B9" w14:paraId="24F7A7D9" w14:textId="77777777" w:rsidTr="00EC6546">
        <w:trPr>
          <w:cantSplit/>
          <w:trHeight w:val="300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D2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  <w:r w:rsidRPr="007353B9">
              <w:rPr>
                <w:rFonts w:ascii="Open Sans" w:hAnsi="Open Sans" w:cs="Open Sans"/>
              </w:rPr>
              <w:t>Handtekening rechtsgeldig vertegenwoordiger</w:t>
            </w:r>
          </w:p>
          <w:p w14:paraId="24F7A7D3" w14:textId="77777777" w:rsidR="00EC6546" w:rsidRPr="007353B9" w:rsidRDefault="00EC6546" w:rsidP="00EC6546">
            <w:pPr>
              <w:rPr>
                <w:rFonts w:ascii="Open Sans" w:hAnsi="Open Sans" w:cs="Open Sans"/>
                <w:i/>
              </w:rPr>
            </w:pPr>
            <w:r w:rsidRPr="007353B9">
              <w:rPr>
                <w:rFonts w:ascii="Open Sans" w:hAnsi="Open Sans" w:cs="Open Sans"/>
                <w:i/>
              </w:rPr>
              <w:t>(voorzien van datum ondertekening)</w:t>
            </w:r>
          </w:p>
          <w:p w14:paraId="24F7A7D4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</w:tc>
        <w:tc>
          <w:tcPr>
            <w:tcW w:w="4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A7D5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  <w:p w14:paraId="24F7A7D6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  <w:p w14:paraId="24F7A7D7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  <w:p w14:paraId="24F7A7D8" w14:textId="77777777" w:rsidR="00EC6546" w:rsidRPr="007353B9" w:rsidRDefault="00EC6546" w:rsidP="00EC6546">
            <w:pPr>
              <w:rPr>
                <w:rFonts w:ascii="Open Sans" w:hAnsi="Open Sans" w:cs="Open Sans"/>
              </w:rPr>
            </w:pPr>
          </w:p>
        </w:tc>
      </w:tr>
    </w:tbl>
    <w:p w14:paraId="24F7A7DA" w14:textId="77777777" w:rsidR="00EC6546" w:rsidRPr="005C0038" w:rsidRDefault="00EC6546" w:rsidP="00EC6546"/>
    <w:sectPr w:rsidR="00EC6546" w:rsidRPr="005C0038" w:rsidSect="004B5691">
      <w:headerReference w:type="default" r:id="rId8"/>
      <w:footerReference w:type="default" r:id="rId9"/>
      <w:type w:val="continuous"/>
      <w:pgSz w:w="11906" w:h="16838" w:code="9"/>
      <w:pgMar w:top="156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1603" w14:textId="77777777" w:rsidR="004B5F35" w:rsidRDefault="004B5F35" w:rsidP="00E242F8">
      <w:pPr>
        <w:spacing w:line="240" w:lineRule="auto"/>
      </w:pPr>
      <w:r>
        <w:separator/>
      </w:r>
    </w:p>
  </w:endnote>
  <w:endnote w:type="continuationSeparator" w:id="0">
    <w:p w14:paraId="5149B103" w14:textId="77777777" w:rsidR="004B5F35" w:rsidRDefault="004B5F35" w:rsidP="00E242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A7E0" w14:textId="0A01FCA4" w:rsidR="00EC6546" w:rsidRPr="00EC6546" w:rsidRDefault="007700BD" w:rsidP="008143A1">
    <w:pPr>
      <w:pStyle w:val="Voettekst"/>
      <w:rPr>
        <w:b/>
        <w:color w:val="7F7F7F"/>
        <w:sz w:val="13"/>
        <w:szCs w:val="13"/>
      </w:rPr>
    </w:pPr>
    <w:r w:rsidRPr="00346D54">
      <w:rPr>
        <w:b/>
        <w:color w:val="7F7F7F"/>
        <w:sz w:val="13"/>
        <w:szCs w:val="13"/>
      </w:rPr>
      <w:fldChar w:fldCharType="begin"/>
    </w:r>
    <w:r w:rsidRPr="00346D54">
      <w:rPr>
        <w:b/>
        <w:color w:val="7F7F7F"/>
        <w:sz w:val="13"/>
        <w:szCs w:val="13"/>
      </w:rPr>
      <w:instrText xml:space="preserve"> REF  Kenmerk  \* MERGEFORMAT </w:instrText>
    </w:r>
    <w:r w:rsidRPr="00346D54">
      <w:rPr>
        <w:b/>
        <w:color w:val="7F7F7F"/>
        <w:sz w:val="13"/>
        <w:szCs w:val="13"/>
      </w:rPr>
      <w:fldChar w:fldCharType="separate"/>
    </w:r>
    <w:r w:rsidR="008143A1">
      <w:rPr>
        <w:b/>
        <w:color w:val="7F7F7F"/>
        <w:sz w:val="13"/>
        <w:szCs w:val="13"/>
      </w:rPr>
      <w:tab/>
    </w:r>
    <w:r w:rsidR="008143A1">
      <w:rPr>
        <w:b/>
        <w:color w:val="7F7F7F"/>
        <w:sz w:val="13"/>
        <w:szCs w:val="13"/>
      </w:rPr>
      <w:tab/>
    </w:r>
    <w:r w:rsidR="00870279">
      <w:rPr>
        <w:b/>
        <w:color w:val="7F7F7F"/>
        <w:sz w:val="13"/>
        <w:szCs w:val="13"/>
      </w:rPr>
      <w:t>LEADER Holland Rijnland</w:t>
    </w:r>
  </w:p>
  <w:p w14:paraId="24F7A7E1" w14:textId="77777777" w:rsidR="008143A1" w:rsidRDefault="007700BD" w:rsidP="002C2E76">
    <w:pPr>
      <w:pStyle w:val="Voettekst"/>
      <w:jc w:val="right"/>
      <w:rPr>
        <w:b/>
        <w:color w:val="7F7F7F"/>
        <w:sz w:val="13"/>
        <w:szCs w:val="13"/>
      </w:rPr>
    </w:pPr>
    <w:r w:rsidRPr="00346D54">
      <w:rPr>
        <w:b/>
        <w:color w:val="7F7F7F"/>
        <w:sz w:val="13"/>
        <w:szCs w:val="13"/>
      </w:rPr>
      <w:fldChar w:fldCharType="end"/>
    </w:r>
  </w:p>
  <w:p w14:paraId="24F7A7E2" w14:textId="77777777" w:rsidR="007700BD" w:rsidRPr="00346D54" w:rsidRDefault="004B5691" w:rsidP="004B5691">
    <w:pPr>
      <w:pStyle w:val="Voettekst"/>
      <w:tabs>
        <w:tab w:val="left" w:pos="5352"/>
      </w:tabs>
      <w:rPr>
        <w:b/>
        <w:color w:val="7F7F7F"/>
        <w:sz w:val="13"/>
        <w:szCs w:val="13"/>
      </w:rPr>
    </w:pPr>
    <w:r>
      <w:rPr>
        <w:b/>
        <w:color w:val="7F7F7F"/>
        <w:sz w:val="13"/>
        <w:szCs w:val="13"/>
      </w:rPr>
      <w:tab/>
    </w:r>
    <w:r>
      <w:rPr>
        <w:b/>
        <w:color w:val="7F7F7F"/>
        <w:sz w:val="13"/>
        <w:szCs w:val="13"/>
      </w:rPr>
      <w:tab/>
    </w:r>
    <w:r>
      <w:rPr>
        <w:b/>
        <w:color w:val="7F7F7F"/>
        <w:sz w:val="13"/>
        <w:szCs w:val="13"/>
      </w:rPr>
      <w:tab/>
    </w:r>
    <w:r w:rsidR="008143A1">
      <w:rPr>
        <w:b/>
        <w:color w:val="7F7F7F"/>
        <w:sz w:val="13"/>
        <w:szCs w:val="13"/>
      </w:rPr>
      <w:t xml:space="preserve">pagina </w:t>
    </w:r>
    <w:r w:rsidR="007700BD" w:rsidRPr="00346D54">
      <w:rPr>
        <w:b/>
        <w:color w:val="7F7F7F"/>
        <w:sz w:val="13"/>
        <w:szCs w:val="13"/>
      </w:rPr>
      <w:fldChar w:fldCharType="begin"/>
    </w:r>
    <w:r w:rsidR="007700BD" w:rsidRPr="00346D54">
      <w:rPr>
        <w:b/>
        <w:color w:val="7F7F7F"/>
        <w:sz w:val="13"/>
        <w:szCs w:val="13"/>
      </w:rPr>
      <w:instrText>PAGE  \* Arabic  \* MERGEFORMAT</w:instrText>
    </w:r>
    <w:r w:rsidR="007700BD" w:rsidRPr="00346D54">
      <w:rPr>
        <w:b/>
        <w:color w:val="7F7F7F"/>
        <w:sz w:val="13"/>
        <w:szCs w:val="13"/>
      </w:rPr>
      <w:fldChar w:fldCharType="separate"/>
    </w:r>
    <w:r w:rsidR="00870279">
      <w:rPr>
        <w:b/>
        <w:noProof/>
        <w:color w:val="7F7F7F"/>
        <w:sz w:val="13"/>
        <w:szCs w:val="13"/>
      </w:rPr>
      <w:t>1</w:t>
    </w:r>
    <w:r w:rsidR="007700BD" w:rsidRPr="00346D54">
      <w:rPr>
        <w:b/>
        <w:color w:val="7F7F7F"/>
        <w:sz w:val="13"/>
        <w:szCs w:val="13"/>
      </w:rPr>
      <w:fldChar w:fldCharType="end"/>
    </w:r>
    <w:r w:rsidR="007700BD" w:rsidRPr="00346D54">
      <w:rPr>
        <w:b/>
        <w:color w:val="7F7F7F"/>
        <w:sz w:val="13"/>
        <w:szCs w:val="13"/>
      </w:rPr>
      <w:t xml:space="preserve"> </w:t>
    </w:r>
    <w:r w:rsidR="008143A1">
      <w:rPr>
        <w:b/>
        <w:color w:val="7F7F7F"/>
        <w:sz w:val="13"/>
        <w:szCs w:val="13"/>
      </w:rPr>
      <w:t>van</w:t>
    </w:r>
    <w:r w:rsidR="007700BD" w:rsidRPr="00346D54">
      <w:rPr>
        <w:b/>
        <w:color w:val="7F7F7F"/>
        <w:sz w:val="13"/>
        <w:szCs w:val="13"/>
      </w:rPr>
      <w:t xml:space="preserve"> </w:t>
    </w:r>
    <w:r w:rsidR="007700BD" w:rsidRPr="00346D54">
      <w:rPr>
        <w:b/>
        <w:color w:val="7F7F7F"/>
        <w:sz w:val="13"/>
        <w:szCs w:val="13"/>
      </w:rPr>
      <w:fldChar w:fldCharType="begin"/>
    </w:r>
    <w:r w:rsidR="007700BD" w:rsidRPr="00346D54">
      <w:rPr>
        <w:b/>
        <w:color w:val="7F7F7F"/>
        <w:sz w:val="13"/>
        <w:szCs w:val="13"/>
      </w:rPr>
      <w:instrText>NUMPAGES  \* Arabic  \* MERGEFORMAT</w:instrText>
    </w:r>
    <w:r w:rsidR="007700BD" w:rsidRPr="00346D54">
      <w:rPr>
        <w:b/>
        <w:color w:val="7F7F7F"/>
        <w:sz w:val="13"/>
        <w:szCs w:val="13"/>
      </w:rPr>
      <w:fldChar w:fldCharType="separate"/>
    </w:r>
    <w:r w:rsidR="00870279">
      <w:rPr>
        <w:b/>
        <w:noProof/>
        <w:color w:val="7F7F7F"/>
        <w:sz w:val="13"/>
        <w:szCs w:val="13"/>
      </w:rPr>
      <w:t>1</w:t>
    </w:r>
    <w:r w:rsidR="007700BD" w:rsidRPr="00346D54">
      <w:rPr>
        <w:b/>
        <w:color w:val="7F7F7F"/>
        <w:sz w:val="13"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F9474" w14:textId="77777777" w:rsidR="004B5F35" w:rsidRDefault="004B5F35" w:rsidP="00E242F8">
      <w:pPr>
        <w:spacing w:line="240" w:lineRule="auto"/>
      </w:pPr>
      <w:r>
        <w:separator/>
      </w:r>
    </w:p>
  </w:footnote>
  <w:footnote w:type="continuationSeparator" w:id="0">
    <w:p w14:paraId="7401904D" w14:textId="77777777" w:rsidR="004B5F35" w:rsidRDefault="004B5F35" w:rsidP="00E242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7A7DF" w14:textId="1F269296" w:rsidR="004B5691" w:rsidRDefault="002C3F76">
    <w:pPr>
      <w:pStyle w:val="Koptekst"/>
    </w:pPr>
    <w:r>
      <w:rPr>
        <w:noProof/>
      </w:rPr>
      <w:pict w14:anchorId="013604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370.15pt;margin-top:-6.35pt;width:108pt;height:48.95pt;z-index:-251658752" wrapcoords="6750 0 3150 1329 -150 3655 -150 17945 4500 21268 7050 21268 7950 21268 9300 21268 21600 16615 21600 11631 21000 10966 17700 9637 16200 8640 7950 5317 7950 0 6750 0">
          <v:imagedata r:id="rId1" o:title="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5229A"/>
    <w:multiLevelType w:val="hybridMultilevel"/>
    <w:tmpl w:val="476A0AA0"/>
    <w:lvl w:ilvl="0" w:tplc="31AC1FA8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386150">
    <w:abstractNumId w:val="0"/>
  </w:num>
  <w:num w:numId="2" w16cid:durableId="1357001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6546"/>
    <w:rsid w:val="000040C1"/>
    <w:rsid w:val="00007A0C"/>
    <w:rsid w:val="00062680"/>
    <w:rsid w:val="000E08B7"/>
    <w:rsid w:val="001102E3"/>
    <w:rsid w:val="0013681C"/>
    <w:rsid w:val="00171102"/>
    <w:rsid w:val="001A4C78"/>
    <w:rsid w:val="001B790A"/>
    <w:rsid w:val="001E2BC6"/>
    <w:rsid w:val="002053A2"/>
    <w:rsid w:val="0022210D"/>
    <w:rsid w:val="00224439"/>
    <w:rsid w:val="002840D5"/>
    <w:rsid w:val="002937F2"/>
    <w:rsid w:val="002A5F03"/>
    <w:rsid w:val="002B2BAB"/>
    <w:rsid w:val="002C2E76"/>
    <w:rsid w:val="002C3F76"/>
    <w:rsid w:val="002D17FE"/>
    <w:rsid w:val="00310C08"/>
    <w:rsid w:val="00327F6E"/>
    <w:rsid w:val="00346D54"/>
    <w:rsid w:val="0035601D"/>
    <w:rsid w:val="003607A9"/>
    <w:rsid w:val="0036214E"/>
    <w:rsid w:val="00364D85"/>
    <w:rsid w:val="0038242A"/>
    <w:rsid w:val="003C354E"/>
    <w:rsid w:val="003D6AF3"/>
    <w:rsid w:val="003E28DD"/>
    <w:rsid w:val="003E789D"/>
    <w:rsid w:val="0040653C"/>
    <w:rsid w:val="00411FB2"/>
    <w:rsid w:val="004322EC"/>
    <w:rsid w:val="00447D67"/>
    <w:rsid w:val="0045189F"/>
    <w:rsid w:val="004662B2"/>
    <w:rsid w:val="0047770C"/>
    <w:rsid w:val="004820CD"/>
    <w:rsid w:val="004917DD"/>
    <w:rsid w:val="004926B5"/>
    <w:rsid w:val="004A23DA"/>
    <w:rsid w:val="004A7F7B"/>
    <w:rsid w:val="004B5691"/>
    <w:rsid w:val="004B5F35"/>
    <w:rsid w:val="004D109E"/>
    <w:rsid w:val="004D7F46"/>
    <w:rsid w:val="004E16CA"/>
    <w:rsid w:val="005109AA"/>
    <w:rsid w:val="005230F2"/>
    <w:rsid w:val="00527511"/>
    <w:rsid w:val="0053297C"/>
    <w:rsid w:val="005607F4"/>
    <w:rsid w:val="005B4DB0"/>
    <w:rsid w:val="005C0038"/>
    <w:rsid w:val="005C5B3C"/>
    <w:rsid w:val="005F1E37"/>
    <w:rsid w:val="005F5B0E"/>
    <w:rsid w:val="00636740"/>
    <w:rsid w:val="00637748"/>
    <w:rsid w:val="00637F6F"/>
    <w:rsid w:val="00654A73"/>
    <w:rsid w:val="00661669"/>
    <w:rsid w:val="00663D58"/>
    <w:rsid w:val="00676963"/>
    <w:rsid w:val="00685784"/>
    <w:rsid w:val="00696393"/>
    <w:rsid w:val="006D4085"/>
    <w:rsid w:val="006F138C"/>
    <w:rsid w:val="00707810"/>
    <w:rsid w:val="00725641"/>
    <w:rsid w:val="00733168"/>
    <w:rsid w:val="007353B9"/>
    <w:rsid w:val="00740121"/>
    <w:rsid w:val="00746A14"/>
    <w:rsid w:val="007700BD"/>
    <w:rsid w:val="00770BC6"/>
    <w:rsid w:val="007A2DD1"/>
    <w:rsid w:val="007B3159"/>
    <w:rsid w:val="007F7B20"/>
    <w:rsid w:val="008143A1"/>
    <w:rsid w:val="0081649E"/>
    <w:rsid w:val="00854409"/>
    <w:rsid w:val="00870279"/>
    <w:rsid w:val="00874381"/>
    <w:rsid w:val="008B2A51"/>
    <w:rsid w:val="008B33C6"/>
    <w:rsid w:val="008B3EAC"/>
    <w:rsid w:val="008C4B32"/>
    <w:rsid w:val="008D1B96"/>
    <w:rsid w:val="008D1D44"/>
    <w:rsid w:val="008D1E33"/>
    <w:rsid w:val="008E083E"/>
    <w:rsid w:val="009155AF"/>
    <w:rsid w:val="009450DF"/>
    <w:rsid w:val="00960673"/>
    <w:rsid w:val="00993213"/>
    <w:rsid w:val="009A1D51"/>
    <w:rsid w:val="009C1068"/>
    <w:rsid w:val="009D7A86"/>
    <w:rsid w:val="009E3AA9"/>
    <w:rsid w:val="009F6179"/>
    <w:rsid w:val="00A358A4"/>
    <w:rsid w:val="00A44643"/>
    <w:rsid w:val="00A833F8"/>
    <w:rsid w:val="00AE383B"/>
    <w:rsid w:val="00B41D7B"/>
    <w:rsid w:val="00B44667"/>
    <w:rsid w:val="00B50A00"/>
    <w:rsid w:val="00BE6E1B"/>
    <w:rsid w:val="00BF4DDE"/>
    <w:rsid w:val="00C035F3"/>
    <w:rsid w:val="00C16C94"/>
    <w:rsid w:val="00C26129"/>
    <w:rsid w:val="00C55611"/>
    <w:rsid w:val="00C97853"/>
    <w:rsid w:val="00CA51F5"/>
    <w:rsid w:val="00CB4212"/>
    <w:rsid w:val="00CF238F"/>
    <w:rsid w:val="00D32937"/>
    <w:rsid w:val="00D56D76"/>
    <w:rsid w:val="00D76C00"/>
    <w:rsid w:val="00D86EF7"/>
    <w:rsid w:val="00D95637"/>
    <w:rsid w:val="00DC3223"/>
    <w:rsid w:val="00DC5939"/>
    <w:rsid w:val="00DF3877"/>
    <w:rsid w:val="00E04F2F"/>
    <w:rsid w:val="00E05167"/>
    <w:rsid w:val="00E242F8"/>
    <w:rsid w:val="00E25674"/>
    <w:rsid w:val="00E441C6"/>
    <w:rsid w:val="00E513F7"/>
    <w:rsid w:val="00E64381"/>
    <w:rsid w:val="00EB3586"/>
    <w:rsid w:val="00EC6546"/>
    <w:rsid w:val="00EC71AE"/>
    <w:rsid w:val="00EE3E43"/>
    <w:rsid w:val="00EF319D"/>
    <w:rsid w:val="00EF7402"/>
    <w:rsid w:val="00F06FC0"/>
    <w:rsid w:val="00F3240A"/>
    <w:rsid w:val="00F32D34"/>
    <w:rsid w:val="00F855C5"/>
    <w:rsid w:val="00F926AA"/>
    <w:rsid w:val="00F962EB"/>
    <w:rsid w:val="00FB269A"/>
    <w:rsid w:val="00FF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7A7A7"/>
  <w15:docId w15:val="{B7B5D0B8-718D-4176-8E21-E104B81B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310" w:lineRule="exact"/>
    </w:pPr>
    <w:rPr>
      <w:sz w:val="17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32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F4D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F4DDE"/>
    <w:rPr>
      <w:rFonts w:ascii="Tahoma" w:hAnsi="Tahoma" w:cs="Tahoma"/>
      <w:sz w:val="16"/>
      <w:szCs w:val="16"/>
    </w:rPr>
  </w:style>
  <w:style w:type="character" w:styleId="Tekstvantijdelijkeaanduiding">
    <w:name w:val="Placeholder Text"/>
    <w:uiPriority w:val="99"/>
    <w:semiHidden/>
    <w:rsid w:val="009E3AA9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242F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42F8"/>
  </w:style>
  <w:style w:type="paragraph" w:styleId="Voettekst">
    <w:name w:val="footer"/>
    <w:basedOn w:val="Standaard"/>
    <w:link w:val="VoettekstChar"/>
    <w:uiPriority w:val="99"/>
    <w:unhideWhenUsed/>
    <w:rsid w:val="00E242F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42F8"/>
  </w:style>
  <w:style w:type="character" w:styleId="Hyperlink">
    <w:name w:val="Hyperlink"/>
    <w:uiPriority w:val="99"/>
    <w:unhideWhenUsed/>
    <w:rsid w:val="00E242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6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jablonen\Servicepunt71\Brief%20ServicePunt71%20met%20Logo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9E95-620B-4831-AA56-3F21A86A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ServicePunt71 met Logo</Template>
  <TotalTime>8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Leiden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Jan Willem</dc:creator>
  <cp:lastModifiedBy>Lelieveld, Amber</cp:lastModifiedBy>
  <cp:revision>12</cp:revision>
  <cp:lastPrinted>2011-06-20T12:50:00Z</cp:lastPrinted>
  <dcterms:created xsi:type="dcterms:W3CDTF">2016-05-12T16:02:00Z</dcterms:created>
  <dcterms:modified xsi:type="dcterms:W3CDTF">2024-02-08T15:39:00Z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/>
  </property>
  <property fmtid="{D5CDD505-2E9C-101B-9397-08002B2CF9AE}" pid="3" name="datum">
    <vt:lpwstr>[Datum]</vt:lpwstr>
  </property>
  <property fmtid="{D5CDD505-2E9C-101B-9397-08002B2CF9AE}" pid="4" name="Kenmerk">
    <vt:lpwstr>[Kenmerk]</vt:lpwstr>
  </property>
  <property fmtid="{D5CDD505-2E9C-101B-9397-08002B2CF9AE}" pid="5" name="Organisatie">
    <vt:lpwstr>[Organisatie]</vt:lpwstr>
  </property>
  <property fmtid="{D5CDD505-2E9C-101B-9397-08002B2CF9AE}" pid="6" name="t.a.v.">
    <vt:lpwstr>[t.a.v.]</vt:lpwstr>
  </property>
  <property fmtid="{D5CDD505-2E9C-101B-9397-08002B2CF9AE}" pid="7" name="Adres">
    <vt:lpwstr>[Adres]</vt:lpwstr>
  </property>
  <property fmtid="{D5CDD505-2E9C-101B-9397-08002B2CF9AE}" pid="8" name="postcode">
    <vt:lpwstr>[postcode]</vt:lpwstr>
  </property>
  <property fmtid="{D5CDD505-2E9C-101B-9397-08002B2CF9AE}" pid="9" name="Woonplaats">
    <vt:lpwstr>X</vt:lpwstr>
  </property>
  <property fmtid="{D5CDD505-2E9C-101B-9397-08002B2CF9AE}" pid="10" name="Aanhef">
    <vt:lpwstr>[Aanhef]</vt:lpwstr>
  </property>
  <property fmtid="{D5CDD505-2E9C-101B-9397-08002B2CF9AE}" pid="11" name="BeginTekst">
    <vt:lpwstr>[BeginTekst]</vt:lpwstr>
  </property>
  <property fmtid="{D5CDD505-2E9C-101B-9397-08002B2CF9AE}" pid="12" name="Naam">
    <vt:lpwstr>[Naam]</vt:lpwstr>
  </property>
  <property fmtid="{D5CDD505-2E9C-101B-9397-08002B2CF9AE}" pid="13" name="Functie">
    <vt:lpwstr>[Functie]</vt:lpwstr>
  </property>
  <property fmtid="{D5CDD505-2E9C-101B-9397-08002B2CF9AE}" pid="14" name="Postadres">
    <vt:lpwstr>x</vt:lpwstr>
  </property>
  <property fmtid="{D5CDD505-2E9C-101B-9397-08002B2CF9AE}" pid="15" name="Pcode">
    <vt:lpwstr>2271 GT</vt:lpwstr>
  </property>
  <property fmtid="{D5CDD505-2E9C-101B-9397-08002B2CF9AE}" pid="16" name="Contact">
    <vt:lpwstr>drs. J.W. Boom</vt:lpwstr>
  </property>
  <property fmtid="{D5CDD505-2E9C-101B-9397-08002B2CF9AE}" pid="17" name="OnsKenmerk">
    <vt:lpwstr/>
  </property>
  <property fmtid="{D5CDD505-2E9C-101B-9397-08002B2CF9AE}" pid="18" name="Telefoon">
    <vt:lpwstr>071 - 516 54 03</vt:lpwstr>
  </property>
  <property fmtid="{D5CDD505-2E9C-101B-9397-08002B2CF9AE}" pid="19" name="Bedrijfsnaam+Afdeling">
    <vt:lpwstr>X_x000d_Afdeling x</vt:lpwstr>
  </property>
  <property fmtid="{D5CDD505-2E9C-101B-9397-08002B2CF9AE}" pid="20" name="NaamOntvanger">
    <vt:lpwstr>X x X</vt:lpwstr>
  </property>
</Properties>
</file>