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>ullen en te ondertekenen. Deze verklaring dient eerst na een verzoek daartoe als bedoeld in paragraaf 4.5</w:t>
      </w:r>
      <w:r w:rsidR="009C7847">
        <w:rPr>
          <w:rFonts w:asciiTheme="minorHAnsi" w:hAnsiTheme="minorHAnsi" w:cstheme="minorHAnsi"/>
          <w:sz w:val="24"/>
          <w:szCs w:val="24"/>
        </w:rPr>
        <w:t>,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1"/>
      </w:tblGrid>
      <w:tr w:rsidR="001E406A" w:rsidRPr="009C7847" w:rsidTr="0005462A">
        <w:tc>
          <w:tcPr>
            <w:tcW w:w="9211" w:type="dxa"/>
          </w:tcPr>
          <w:p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paragraaf……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:rsidTr="0005462A">
        <w:tc>
          <w:tcPr>
            <w:tcW w:w="9211" w:type="dxa"/>
          </w:tcPr>
          <w:p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>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gemeente </w:t>
            </w:r>
            <w:r w:rsidR="00FE3F2A" w:rsidRPr="00FE3F2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……..</w:t>
            </w:r>
            <w:r w:rsidRPr="00FE3F2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men: de ‘Overeenkomst’;</w:t>
            </w:r>
          </w:p>
          <w:p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:rsidR="007E696B" w:rsidRPr="009C7847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taal)deelneming van de Derde in de Inschrijver;</w:t>
            </w:r>
          </w:p>
          <w:p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/>
      </w:tblPr>
      <w:tblGrid>
        <w:gridCol w:w="817"/>
        <w:gridCol w:w="3612"/>
        <w:gridCol w:w="4751"/>
      </w:tblGrid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/>
      </w:tblPr>
      <w:tblGrid>
        <w:gridCol w:w="817"/>
        <w:gridCol w:w="3754"/>
        <w:gridCol w:w="4609"/>
      </w:tblGrid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  <w:bookmarkStart w:id="0" w:name="_GoBack"/>
      <w:bookmarkEnd w:id="0"/>
    </w:p>
    <w:sectPr w:rsidR="00CD530B" w:rsidRPr="009B3EF6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A5E" w:rsidRDefault="00590A5E">
      <w:r>
        <w:separator/>
      </w:r>
    </w:p>
  </w:endnote>
  <w:endnote w:type="continuationSeparator" w:id="0">
    <w:p w:rsidR="00590A5E" w:rsidRDefault="00590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6382530"/>
      <w:docPartObj>
        <w:docPartGallery w:val="Page Numbers (Bottom of Page)"/>
        <w:docPartUnique/>
      </w:docPartObj>
    </w:sdtPr>
    <w:sdtContent>
      <w:p w:rsidR="007E696B" w:rsidRDefault="004C7924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B93356">
          <w:rPr>
            <w:noProof/>
          </w:rPr>
          <w:t>1</w:t>
        </w:r>
        <w:r>
          <w:fldChar w:fldCharType="end"/>
        </w:r>
      </w:p>
    </w:sdtContent>
  </w:sdt>
  <w:p w:rsidR="006F7D47" w:rsidRDefault="006F7D47">
    <w:pPr>
      <w:rPr>
        <w:noProof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A5E" w:rsidRDefault="00590A5E">
      <w:r>
        <w:separator/>
      </w:r>
    </w:p>
  </w:footnote>
  <w:footnote w:type="continuationSeparator" w:id="0">
    <w:p w:rsidR="00590A5E" w:rsidRDefault="00590A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D47" w:rsidRDefault="006F7D47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g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kracht</w:t>
    </w: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</w:p>
  <w:p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C7924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3356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4" ma:contentTypeDescription="Een nieuw document maken." ma:contentTypeScope="" ma:versionID="f13b096fcd0cc37dbc2dd87f5a92c679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e794b954d5a0669084367fc1e53ffa18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FDD693-DFD2-49A4-AD41-208E981393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A876B6-BD52-4CFC-90E1-8E878187745F}"/>
</file>

<file path=customXml/itemProps3.xml><?xml version="1.0" encoding="utf-8"?>
<ds:datastoreItem xmlns:ds="http://schemas.openxmlformats.org/officeDocument/2006/customXml" ds:itemID="{6B901946-5E2C-4AEC-B254-B3DF22BFDCC9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405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ks</cp:lastModifiedBy>
  <cp:revision>2</cp:revision>
  <cp:lastPrinted>2013-03-25T11:43:00Z</cp:lastPrinted>
  <dcterms:created xsi:type="dcterms:W3CDTF">2018-06-27T06:23:00Z</dcterms:created>
  <dcterms:modified xsi:type="dcterms:W3CDTF">2018-06-27T06:23:00Z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