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B8B0E" w14:textId="77777777" w:rsidR="00284943" w:rsidRPr="00121EB2" w:rsidRDefault="00284943"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36129B83" w14:textId="77777777" w:rsidR="00284943" w:rsidRPr="00121EB2" w:rsidRDefault="00284943"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2E4BB26" w14:textId="77777777" w:rsidR="00284943" w:rsidRPr="002146DC" w:rsidRDefault="00284943" w:rsidP="00895F3A">
      <w:pPr>
        <w:rPr>
          <w:rFonts w:asciiTheme="minorHAnsi" w:hAnsiTheme="minorHAnsi" w:cstheme="minorHAnsi"/>
          <w:b/>
          <w:sz w:val="22"/>
          <w:szCs w:val="22"/>
        </w:rPr>
      </w:pPr>
    </w:p>
    <w:p w14:paraId="1BEC4A05" w14:textId="474D6320" w:rsidR="00284943" w:rsidRPr="00976FF1" w:rsidRDefault="00284943" w:rsidP="00121EB2">
      <w:pPr>
        <w:rPr>
          <w:rFonts w:asciiTheme="minorHAnsi" w:hAnsiTheme="minorHAnsi" w:cstheme="minorHAnsi"/>
          <w:sz w:val="22"/>
          <w:szCs w:val="22"/>
        </w:rPr>
      </w:pPr>
      <w:r w:rsidRPr="00976FF1">
        <w:rPr>
          <w:rFonts w:ascii="Calibri" w:hAnsi="Calibri" w:cs="Arial"/>
          <w:b/>
          <w:sz w:val="24"/>
          <w:szCs w:val="24"/>
        </w:rPr>
        <w:t xml:space="preserve">Verklaring voldaan aan geschiktheidseisen met betrekking tot de Europese Aanbesteding </w:t>
      </w:r>
      <w:r w:rsidR="00976FF1" w:rsidRPr="00976FF1">
        <w:rPr>
          <w:rFonts w:ascii="Calibri" w:hAnsi="Calibri" w:cs="Arial"/>
          <w:b/>
          <w:sz w:val="24"/>
          <w:szCs w:val="24"/>
        </w:rPr>
        <w:t>2024-ICT1502</w:t>
      </w:r>
      <w:r w:rsidRPr="00976FF1">
        <w:rPr>
          <w:rFonts w:ascii="Calibri" w:hAnsi="Calibri" w:cs="Arial"/>
          <w:b/>
          <w:sz w:val="24"/>
          <w:szCs w:val="24"/>
        </w:rPr>
        <w:t xml:space="preserve"> ten behoeve van </w:t>
      </w:r>
      <w:r w:rsidR="00976FF1" w:rsidRPr="00976FF1">
        <w:rPr>
          <w:rFonts w:ascii="Calibri" w:hAnsi="Calibri" w:cs="Arial"/>
          <w:b/>
          <w:sz w:val="24"/>
          <w:szCs w:val="24"/>
        </w:rPr>
        <w:t>VCOG.</w:t>
      </w:r>
      <w:r w:rsidRPr="00976FF1">
        <w:rPr>
          <w:rFonts w:ascii="Calibri" w:hAnsi="Calibri" w:cs="Arial"/>
          <w:b/>
          <w:sz w:val="24"/>
          <w:szCs w:val="24"/>
        </w:rPr>
        <w:br/>
      </w:r>
    </w:p>
    <w:p w14:paraId="52E0518C" w14:textId="77777777" w:rsidR="00284943" w:rsidRPr="002146DC" w:rsidRDefault="00284943"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02A54D64" w14:textId="77777777" w:rsidR="00284943" w:rsidRPr="002146DC" w:rsidRDefault="00284943" w:rsidP="00895F3A">
      <w:pPr>
        <w:rPr>
          <w:rFonts w:asciiTheme="minorHAnsi" w:hAnsiTheme="minorHAnsi" w:cstheme="minorHAnsi"/>
          <w:sz w:val="22"/>
          <w:szCs w:val="22"/>
        </w:rPr>
      </w:pPr>
    </w:p>
    <w:p w14:paraId="1A96AD87" w14:textId="77777777" w:rsidR="00284943" w:rsidRPr="002146DC" w:rsidRDefault="00284943"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218BD05D" w14:textId="77777777" w:rsidR="00284943" w:rsidRPr="002146DC" w:rsidRDefault="00284943" w:rsidP="00895F3A">
      <w:pPr>
        <w:keepNext/>
        <w:jc w:val="both"/>
        <w:outlineLvl w:val="5"/>
        <w:rPr>
          <w:rFonts w:asciiTheme="minorHAnsi" w:hAnsiTheme="minorHAnsi" w:cstheme="minorHAnsi"/>
          <w:b/>
          <w:bCs/>
          <w:sz w:val="22"/>
          <w:szCs w:val="22"/>
        </w:rPr>
      </w:pPr>
    </w:p>
    <w:p w14:paraId="0BC552BC" w14:textId="77777777" w:rsidR="00284943" w:rsidRPr="002146DC" w:rsidRDefault="0028494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C03ACB2" w14:textId="77777777" w:rsidR="00284943" w:rsidRDefault="0028494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2404FD8F" w14:textId="77777777" w:rsidR="00284943" w:rsidRPr="002146DC" w:rsidRDefault="0028494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E802911" w14:textId="77777777" w:rsidR="00284943" w:rsidRPr="002146DC" w:rsidRDefault="00284943" w:rsidP="00895F3A">
      <w:pPr>
        <w:jc w:val="both"/>
        <w:rPr>
          <w:rFonts w:asciiTheme="minorHAnsi" w:hAnsiTheme="minorHAnsi" w:cstheme="minorHAnsi"/>
          <w:sz w:val="22"/>
          <w:szCs w:val="22"/>
        </w:rPr>
      </w:pPr>
    </w:p>
    <w:p w14:paraId="45B47460" w14:textId="77777777" w:rsidR="00284943" w:rsidRPr="002146DC" w:rsidRDefault="00284943"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36E162D0" w14:textId="77777777" w:rsidR="00284943" w:rsidRPr="002146DC" w:rsidRDefault="00284943" w:rsidP="00895F3A">
      <w:pPr>
        <w:rPr>
          <w:rFonts w:asciiTheme="minorHAnsi" w:eastAsia="MS Mincho" w:hAnsiTheme="minorHAnsi" w:cstheme="minorHAnsi"/>
          <w:bCs/>
          <w:sz w:val="22"/>
          <w:szCs w:val="22"/>
        </w:rPr>
      </w:pPr>
    </w:p>
    <w:p w14:paraId="7F989A87" w14:textId="77777777" w:rsidR="00284943" w:rsidRPr="00C0118D" w:rsidRDefault="00284943"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1C6D2C80" w14:textId="77777777" w:rsidR="00284943" w:rsidRPr="00C0118D" w:rsidRDefault="00284943" w:rsidP="00895F3A">
      <w:pPr>
        <w:ind w:left="426"/>
        <w:rPr>
          <w:rFonts w:asciiTheme="minorHAnsi" w:eastAsia="MS Mincho" w:hAnsiTheme="minorHAnsi" w:cstheme="minorHAnsi"/>
          <w:bCs/>
          <w:sz w:val="22"/>
          <w:szCs w:val="22"/>
        </w:rPr>
      </w:pPr>
    </w:p>
    <w:p w14:paraId="2350DCEE" w14:textId="77777777" w:rsidR="00284943" w:rsidRPr="00C0118D" w:rsidRDefault="00284943"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7038534D" w14:textId="77777777" w:rsidR="00284943" w:rsidRPr="00976FF1" w:rsidRDefault="00284943" w:rsidP="00895F3A">
      <w:pPr>
        <w:ind w:left="426"/>
        <w:rPr>
          <w:rFonts w:asciiTheme="minorHAnsi" w:eastAsia="MS Mincho" w:hAnsiTheme="minorHAnsi" w:cstheme="minorHAnsi"/>
          <w:bCs/>
          <w:sz w:val="22"/>
          <w:szCs w:val="22"/>
        </w:rPr>
      </w:pPr>
    </w:p>
    <w:p w14:paraId="3BE09DB2" w14:textId="77777777" w:rsidR="00284943" w:rsidRPr="00976FF1" w:rsidRDefault="00284943" w:rsidP="000E2408">
      <w:pPr>
        <w:numPr>
          <w:ilvl w:val="0"/>
          <w:numId w:val="3"/>
        </w:numPr>
        <w:rPr>
          <w:rFonts w:asciiTheme="minorHAnsi" w:eastAsia="MS Mincho" w:hAnsiTheme="minorHAnsi" w:cstheme="minorHAnsi"/>
          <w:bCs/>
          <w:sz w:val="22"/>
          <w:szCs w:val="22"/>
        </w:rPr>
      </w:pPr>
      <w:r w:rsidRPr="00976FF1">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330E7EB8" w14:textId="77777777" w:rsidR="00284943" w:rsidRDefault="00284943"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284943" w14:paraId="261FA3B4"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4E203681" w14:textId="77777777" w:rsidR="00284943" w:rsidRPr="00BF5D75" w:rsidRDefault="0028494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4D7CEA7" w14:textId="77777777" w:rsidR="00284943" w:rsidRDefault="00284943"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284943" w14:paraId="24B4B93F"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6D7EB5C" w14:textId="77777777" w:rsidR="00284943" w:rsidRPr="00BF5D75" w:rsidRDefault="0028494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446D0063" w14:textId="77777777" w:rsidR="00284943" w:rsidRDefault="0028494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284943" w14:paraId="6567142C"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4337336" w14:textId="77777777" w:rsidR="00284943" w:rsidRPr="00BF5D75" w:rsidRDefault="0028494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4D7C9D8" w14:textId="77777777" w:rsidR="00284943" w:rsidRDefault="00284943"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284943" w14:paraId="75BA47B0"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E7DB85F" w14:textId="77777777" w:rsidR="00284943" w:rsidRPr="00BF5D75" w:rsidRDefault="0028494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816ECED" w14:textId="77777777" w:rsidR="00284943" w:rsidRDefault="0028494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28C26D4" w14:textId="77777777" w:rsidR="00284943" w:rsidRDefault="0028494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65D1F61" w14:textId="77777777" w:rsidR="00284943" w:rsidRDefault="00284943" w:rsidP="00BE1A92">
      <w:pPr>
        <w:pStyle w:val="Koptekst"/>
        <w:tabs>
          <w:tab w:val="clear" w:pos="4536"/>
          <w:tab w:val="clear" w:pos="9072"/>
          <w:tab w:val="left" w:pos="1276"/>
        </w:tabs>
        <w:rPr>
          <w:rFonts w:ascii="Calibri" w:hAnsi="Calibri" w:cs="Arial"/>
          <w:sz w:val="22"/>
          <w:szCs w:val="22"/>
        </w:rPr>
        <w:sectPr w:rsidR="00284943" w:rsidSect="00284943">
          <w:headerReference w:type="default" r:id="rId8"/>
          <w:footerReference w:type="default" r:id="rId9"/>
          <w:pgSz w:w="11906" w:h="16838" w:code="9"/>
          <w:pgMar w:top="1985" w:right="926" w:bottom="567" w:left="1418" w:header="708" w:footer="708" w:gutter="0"/>
          <w:pgNumType w:start="1"/>
          <w:cols w:space="708"/>
        </w:sectPr>
      </w:pPr>
    </w:p>
    <w:p w14:paraId="3D898A34" w14:textId="77777777" w:rsidR="00284943" w:rsidRPr="005A61C6" w:rsidRDefault="00284943" w:rsidP="00BE1A92">
      <w:pPr>
        <w:pStyle w:val="Koptekst"/>
        <w:tabs>
          <w:tab w:val="clear" w:pos="4536"/>
          <w:tab w:val="clear" w:pos="9072"/>
          <w:tab w:val="left" w:pos="1276"/>
        </w:tabs>
        <w:rPr>
          <w:rFonts w:ascii="Calibri" w:hAnsi="Calibri" w:cs="Arial"/>
          <w:sz w:val="22"/>
          <w:szCs w:val="22"/>
        </w:rPr>
      </w:pPr>
    </w:p>
    <w:sectPr w:rsidR="00284943" w:rsidRPr="005A61C6" w:rsidSect="00284943">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146BD" w14:textId="77777777" w:rsidR="00284943" w:rsidRDefault="00284943">
      <w:r>
        <w:separator/>
      </w:r>
    </w:p>
  </w:endnote>
  <w:endnote w:type="continuationSeparator" w:id="0">
    <w:p w14:paraId="07B32A37" w14:textId="77777777" w:rsidR="00284943" w:rsidRDefault="0028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99F76" w14:textId="77777777" w:rsidR="00284943" w:rsidRDefault="00284943">
    <w:pPr>
      <w:pStyle w:val="Voettekst"/>
    </w:pPr>
    <w:r>
      <w:rPr>
        <w:noProof/>
      </w:rPr>
      <w:drawing>
        <wp:anchor distT="0" distB="0" distL="114300" distR="114300" simplePos="0" relativeHeight="251663360" behindDoc="1" locked="0" layoutInCell="1" allowOverlap="1" wp14:anchorId="64262D09" wp14:editId="279A8E22">
          <wp:simplePos x="0" y="0"/>
          <wp:positionH relativeFrom="margin">
            <wp:align>right</wp:align>
          </wp:positionH>
          <wp:positionV relativeFrom="paragraph">
            <wp:posOffset>-247650</wp:posOffset>
          </wp:positionV>
          <wp:extent cx="2346960" cy="463550"/>
          <wp:effectExtent l="0" t="0" r="0" b="0"/>
          <wp:wrapNone/>
          <wp:docPr id="1878553592" name="Afbeelding 1878553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2FF89" w14:textId="77777777" w:rsidR="00BF5D75" w:rsidRDefault="00121EB2">
    <w:pPr>
      <w:pStyle w:val="Voettekst"/>
    </w:pPr>
    <w:r>
      <w:rPr>
        <w:noProof/>
      </w:rPr>
      <w:drawing>
        <wp:anchor distT="0" distB="0" distL="114300" distR="114300" simplePos="0" relativeHeight="251660288" behindDoc="1" locked="0" layoutInCell="1" allowOverlap="1" wp14:anchorId="7DC84D9E" wp14:editId="0856AC86">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ED740" w14:textId="77777777" w:rsidR="00284943" w:rsidRDefault="00284943">
      <w:r>
        <w:separator/>
      </w:r>
    </w:p>
  </w:footnote>
  <w:footnote w:type="continuationSeparator" w:id="0">
    <w:p w14:paraId="4A4DFBC2" w14:textId="77777777" w:rsidR="00284943" w:rsidRDefault="00284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00EC2" w14:textId="77777777" w:rsidR="00284943" w:rsidRDefault="00284943">
    <w:pPr>
      <w:pStyle w:val="Koptekst"/>
    </w:pPr>
    <w:r>
      <w:rPr>
        <w:noProof/>
      </w:rPr>
      <w:drawing>
        <wp:anchor distT="0" distB="0" distL="114300" distR="114300" simplePos="0" relativeHeight="251662336" behindDoc="1" locked="0" layoutInCell="1" allowOverlap="1" wp14:anchorId="7E2B116F" wp14:editId="5548C7CF">
          <wp:simplePos x="0" y="0"/>
          <wp:positionH relativeFrom="margin">
            <wp:align>left</wp:align>
          </wp:positionH>
          <wp:positionV relativeFrom="paragraph">
            <wp:posOffset>-154305</wp:posOffset>
          </wp:positionV>
          <wp:extent cx="1694815" cy="658495"/>
          <wp:effectExtent l="0" t="0" r="635" b="8255"/>
          <wp:wrapNone/>
          <wp:docPr id="1889480432" name="Afbeelding 188948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16EF7" w14:textId="77777777" w:rsidR="00121EB2" w:rsidRDefault="00121EB2">
    <w:pPr>
      <w:pStyle w:val="Koptekst"/>
    </w:pPr>
    <w:r>
      <w:rPr>
        <w:noProof/>
      </w:rPr>
      <w:drawing>
        <wp:anchor distT="0" distB="0" distL="114300" distR="114300" simplePos="0" relativeHeight="251659264" behindDoc="1" locked="0" layoutInCell="1" allowOverlap="1" wp14:anchorId="6F4B7C59" wp14:editId="3DEE65E8">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84943"/>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76FF1"/>
    <w:rsid w:val="009842FD"/>
    <w:rsid w:val="00996C90"/>
    <w:rsid w:val="009A150C"/>
    <w:rsid w:val="009A214E"/>
    <w:rsid w:val="009A433A"/>
    <w:rsid w:val="009C1DAE"/>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37AE5"/>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228</Words>
  <Characters>1394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2</cp:revision>
  <cp:lastPrinted>2011-04-29T11:47:00Z</cp:lastPrinted>
  <dcterms:created xsi:type="dcterms:W3CDTF">2024-02-19T09:20:00Z</dcterms:created>
  <dcterms:modified xsi:type="dcterms:W3CDTF">2024-02-19T09:21:00Z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