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B6E89" w14:textId="4B73A4E7" w:rsidR="00ED14AF" w:rsidRPr="00ED14AF" w:rsidRDefault="006C67C5" w:rsidP="00ED14AF">
      <w:pPr>
        <w:pStyle w:val="Kop1"/>
        <w:rPr>
          <w:sz w:val="28"/>
          <w:szCs w:val="32"/>
        </w:rPr>
      </w:pPr>
      <w:r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018A7583" w14:textId="77777777" w:rsidTr="00310839">
        <w:tc>
          <w:tcPr>
            <w:tcW w:w="314" w:type="dxa"/>
            <w:vAlign w:val="top"/>
          </w:tcPr>
          <w:p w14:paraId="507C5463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4CBE32E7" w14:textId="25E44043" w:rsidR="00310839" w:rsidRPr="00ED14AF" w:rsidRDefault="00310839" w:rsidP="00ED14AF">
            <w:r w:rsidRPr="00ED14AF">
              <w:t xml:space="preserve">Op welke competentie(s) is dit Standaardformulier van toepassing </w:t>
            </w:r>
          </w:p>
        </w:tc>
        <w:tc>
          <w:tcPr>
            <w:tcW w:w="5032" w:type="dxa"/>
            <w:vAlign w:val="top"/>
          </w:tcPr>
          <w:p w14:paraId="37B3B90F" w14:textId="77777777" w:rsidR="00310839" w:rsidRPr="00E55D23" w:rsidRDefault="00ED14AF" w:rsidP="00E55D23">
            <w:r w:rsidRPr="00E55D23">
              <w:t>Kerncompetentie 1</w:t>
            </w:r>
            <w:r w:rsidR="00310839" w:rsidRPr="00E55D23">
              <w:t xml:space="preserve">; </w:t>
            </w:r>
          </w:p>
          <w:p w14:paraId="36B60FD7" w14:textId="78DAF7F5" w:rsidR="00310839" w:rsidRPr="00ED14AF" w:rsidRDefault="00310839" w:rsidP="00E55D23">
            <w:pPr>
              <w:pStyle w:val="Lijstalinea"/>
              <w:ind w:left="1080"/>
            </w:pPr>
          </w:p>
        </w:tc>
      </w:tr>
      <w:tr w:rsidR="00310839" w:rsidRPr="000E3238" w14:paraId="1172B48C" w14:textId="77777777" w:rsidTr="00310839">
        <w:tc>
          <w:tcPr>
            <w:tcW w:w="314" w:type="dxa"/>
            <w:vMerge w:val="restart"/>
            <w:vAlign w:val="top"/>
          </w:tcPr>
          <w:p w14:paraId="37CAE43A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7DA26367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59CC6605" w14:textId="77777777" w:rsidR="00310839" w:rsidRPr="000E3238" w:rsidRDefault="00310839" w:rsidP="00310839"/>
        </w:tc>
      </w:tr>
      <w:tr w:rsidR="00310839" w:rsidRPr="000E3238" w14:paraId="7D775A30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78851375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4485CFA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0723A4D6" w14:textId="77777777" w:rsidR="00310839" w:rsidRPr="000E3238" w:rsidRDefault="00310839" w:rsidP="00310839"/>
        </w:tc>
      </w:tr>
      <w:tr w:rsidR="00310839" w:rsidRPr="000E3238" w14:paraId="5B1B071A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66CBE955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37C3527F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5B40AC33" w14:textId="77777777" w:rsidR="00310839" w:rsidRPr="000E3238" w:rsidRDefault="00310839" w:rsidP="00310839"/>
        </w:tc>
      </w:tr>
      <w:tr w:rsidR="00310839" w:rsidRPr="000E3238" w14:paraId="0DA58C2C" w14:textId="77777777" w:rsidTr="00310839">
        <w:tc>
          <w:tcPr>
            <w:tcW w:w="314" w:type="dxa"/>
            <w:vMerge w:val="restart"/>
            <w:vAlign w:val="top"/>
          </w:tcPr>
          <w:p w14:paraId="36EC63D6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25BED818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2574D1E9" w14:textId="77777777" w:rsidR="00310839" w:rsidRPr="000E3238" w:rsidRDefault="00310839" w:rsidP="00310839"/>
        </w:tc>
      </w:tr>
      <w:tr w:rsidR="00310839" w:rsidRPr="000E3238" w14:paraId="17A0232D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22FF3420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337F75AF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3BD28E0B" w14:textId="77777777" w:rsidR="00310839" w:rsidRPr="000E3238" w:rsidRDefault="00310839" w:rsidP="00310839"/>
        </w:tc>
      </w:tr>
      <w:tr w:rsidR="00310839" w:rsidRPr="000E3238" w14:paraId="2467DBF6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75722D64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38445070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2FCE9CF3" w14:textId="77777777" w:rsidR="00310839" w:rsidRPr="000E3238" w:rsidRDefault="00310839" w:rsidP="00310839"/>
        </w:tc>
      </w:tr>
      <w:tr w:rsidR="00310839" w:rsidRPr="000E3238" w14:paraId="16891AEF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3F6E435C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041AF5D8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195615A5" w14:textId="77777777" w:rsidR="00310839" w:rsidRPr="000E3238" w:rsidRDefault="00310839" w:rsidP="00310839"/>
        </w:tc>
      </w:tr>
      <w:tr w:rsidR="00310839" w:rsidRPr="000E3238" w14:paraId="08D29FC1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24DAFAF3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7FD9F19F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67176D8D" w14:textId="77777777" w:rsidR="00310839" w:rsidRPr="000E3238" w:rsidRDefault="00310839" w:rsidP="00310839"/>
        </w:tc>
      </w:tr>
      <w:tr w:rsidR="00310839" w:rsidRPr="000E3238" w14:paraId="7E3B8D38" w14:textId="77777777" w:rsidTr="00310839">
        <w:tc>
          <w:tcPr>
            <w:tcW w:w="314" w:type="dxa"/>
            <w:vMerge/>
            <w:vAlign w:val="top"/>
          </w:tcPr>
          <w:p w14:paraId="13476750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35532461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51A77F8B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21D4DD53" w14:textId="5EA69049" w:rsidR="00310839" w:rsidRPr="000E3238" w:rsidRDefault="00310839" w:rsidP="004377E4"/>
        </w:tc>
      </w:tr>
      <w:tr w:rsidR="00310839" w:rsidRPr="000E3238" w14:paraId="5657AF36" w14:textId="77777777" w:rsidTr="00310839">
        <w:tc>
          <w:tcPr>
            <w:tcW w:w="314" w:type="dxa"/>
            <w:vAlign w:val="top"/>
          </w:tcPr>
          <w:p w14:paraId="4DA595E7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6474A2CC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69964AD1" w14:textId="77777777" w:rsidR="00310839" w:rsidRPr="000E3238" w:rsidRDefault="00310839" w:rsidP="00310839">
            <w:pPr>
              <w:rPr>
                <w:bCs/>
              </w:rPr>
            </w:pPr>
          </w:p>
          <w:p w14:paraId="45C1248B" w14:textId="77777777" w:rsidR="00310839" w:rsidRPr="000E3238" w:rsidRDefault="00310839" w:rsidP="00310839">
            <w:pPr>
              <w:rPr>
                <w:bCs/>
              </w:rPr>
            </w:pPr>
          </w:p>
          <w:p w14:paraId="1DA3C290" w14:textId="77777777" w:rsidR="00310839" w:rsidRPr="000E3238" w:rsidRDefault="00310839" w:rsidP="00310839">
            <w:pPr>
              <w:rPr>
                <w:bCs/>
              </w:rPr>
            </w:pPr>
          </w:p>
          <w:p w14:paraId="2E6BCE87" w14:textId="77777777" w:rsidR="00310839" w:rsidRPr="000E3238" w:rsidRDefault="00310839" w:rsidP="00310839">
            <w:pPr>
              <w:rPr>
                <w:bCs/>
              </w:rPr>
            </w:pPr>
          </w:p>
          <w:p w14:paraId="78DEDE11" w14:textId="77777777" w:rsidR="00310839" w:rsidRPr="000E3238" w:rsidRDefault="00310839" w:rsidP="00310839">
            <w:pPr>
              <w:rPr>
                <w:bCs/>
              </w:rPr>
            </w:pPr>
          </w:p>
          <w:p w14:paraId="18FA27E4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4FD91717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7CE98CFF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p w14:paraId="079E1547" w14:textId="3C7D6738" w:rsidR="00310839" w:rsidRPr="003E27B2" w:rsidRDefault="00ED14AF" w:rsidP="00B945B2">
      <w:pPr>
        <w:spacing w:after="0" w:line="240" w:lineRule="auto"/>
        <w:rPr>
          <w:rFonts w:cs="Arial"/>
          <w:i/>
        </w:rPr>
      </w:pPr>
      <w:r>
        <w:rPr>
          <w:rFonts w:cs="Arial"/>
          <w:i/>
        </w:rPr>
        <w:t>Toelichting voor inschrijvers (mag u uiteraard deleten voordat u het definitief opmaakt en indient)</w:t>
      </w:r>
    </w:p>
    <w:sectPr w:rsidR="00310839" w:rsidRPr="003E27B2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FD41C" w14:textId="77777777" w:rsidR="00E55D23" w:rsidRDefault="00E55D23" w:rsidP="00987C12">
      <w:r>
        <w:separator/>
      </w:r>
    </w:p>
    <w:p w14:paraId="6BA92510" w14:textId="77777777" w:rsidR="00E55D23" w:rsidRDefault="00E55D23" w:rsidP="00987C12"/>
    <w:p w14:paraId="52FFD06C" w14:textId="77777777" w:rsidR="00E55D23" w:rsidRDefault="00E55D23" w:rsidP="00987C12"/>
    <w:p w14:paraId="3AEB9195" w14:textId="77777777" w:rsidR="00E55D23" w:rsidRDefault="00E55D23" w:rsidP="00987C12"/>
  </w:endnote>
  <w:endnote w:type="continuationSeparator" w:id="0">
    <w:p w14:paraId="097E66BB" w14:textId="77777777" w:rsidR="00E55D23" w:rsidRDefault="00E55D23" w:rsidP="00987C12">
      <w:r>
        <w:continuationSeparator/>
      </w:r>
    </w:p>
    <w:p w14:paraId="5137BCC5" w14:textId="77777777" w:rsidR="00E55D23" w:rsidRDefault="00E55D23" w:rsidP="00987C12"/>
    <w:p w14:paraId="6251AB2E" w14:textId="77777777" w:rsidR="00E55D23" w:rsidRDefault="00E55D23" w:rsidP="00987C12"/>
    <w:p w14:paraId="7220E6D7" w14:textId="77777777" w:rsidR="00E55D23" w:rsidRDefault="00E55D23" w:rsidP="00987C12"/>
  </w:endnote>
  <w:endnote w:type="continuationNotice" w:id="1">
    <w:p w14:paraId="2C81E42D" w14:textId="77777777" w:rsidR="00E55D23" w:rsidRDefault="00E55D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9E74D1C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985FC9F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05F79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2DCB95F3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764461D1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FDB8811" wp14:editId="13FFC480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38698743" w14:textId="46EB3F43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E55D23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4376E464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B996F" w14:textId="77777777" w:rsidR="00E55D23" w:rsidRDefault="00E55D23" w:rsidP="00987C12">
      <w:r>
        <w:separator/>
      </w:r>
    </w:p>
    <w:p w14:paraId="2C29F6CA" w14:textId="77777777" w:rsidR="00E55D23" w:rsidRDefault="00E55D23" w:rsidP="00987C12"/>
    <w:p w14:paraId="60ED7773" w14:textId="77777777" w:rsidR="00E55D23" w:rsidRDefault="00E55D23" w:rsidP="00987C12"/>
    <w:p w14:paraId="110C6F57" w14:textId="77777777" w:rsidR="00E55D23" w:rsidRDefault="00E55D23" w:rsidP="00987C12"/>
  </w:footnote>
  <w:footnote w:type="continuationSeparator" w:id="0">
    <w:p w14:paraId="28AC161A" w14:textId="77777777" w:rsidR="00E55D23" w:rsidRDefault="00E55D23" w:rsidP="00987C12">
      <w:r>
        <w:continuationSeparator/>
      </w:r>
    </w:p>
    <w:p w14:paraId="6CD8B1D1" w14:textId="77777777" w:rsidR="00E55D23" w:rsidRDefault="00E55D23" w:rsidP="00987C12"/>
    <w:p w14:paraId="502A9EFA" w14:textId="77777777" w:rsidR="00E55D23" w:rsidRDefault="00E55D23" w:rsidP="00987C12"/>
    <w:p w14:paraId="0E21C6FF" w14:textId="77777777" w:rsidR="00E55D23" w:rsidRDefault="00E55D23" w:rsidP="00987C12"/>
  </w:footnote>
  <w:footnote w:type="continuationNotice" w:id="1">
    <w:p w14:paraId="4F34E8BB" w14:textId="77777777" w:rsidR="00E55D23" w:rsidRDefault="00E55D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4EF38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0258BA4E" wp14:editId="20EFF01F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6"/>
  </w:num>
  <w:num w:numId="12">
    <w:abstractNumId w:val="19"/>
  </w:num>
  <w:num w:numId="13">
    <w:abstractNumId w:val="22"/>
  </w:num>
  <w:num w:numId="14">
    <w:abstractNumId w:val="21"/>
  </w:num>
  <w:num w:numId="15">
    <w:abstractNumId w:val="17"/>
  </w:num>
  <w:num w:numId="16">
    <w:abstractNumId w:val="15"/>
  </w:num>
  <w:num w:numId="17">
    <w:abstractNumId w:val="13"/>
  </w:num>
  <w:num w:numId="18">
    <w:abstractNumId w:val="20"/>
  </w:num>
  <w:num w:numId="19">
    <w:abstractNumId w:val="12"/>
  </w:num>
  <w:num w:numId="20">
    <w:abstractNumId w:val="11"/>
  </w:num>
  <w:num w:numId="21">
    <w:abstractNumId w:val="18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D23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55D23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3B9E6"/>
  <w15:chartTrackingRefBased/>
  <w15:docId w15:val="{74AC28AB-1AA0-4C35-9AD1-1C8E6AA2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delingen\SCD_Inkoop\Afdeling%20Inkoop\2%20Projecten%20lopend\Projecten%20GDD\220139GDD%20Schoonmaakdiensten%20ihkv%20vluchtelingenopvang\02%20Aanbestedingsstukken\Te%20verzenden\Bijlage%20H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H - Formulier Kerncompetentie.dotx</Template>
  <TotalTime>2</TotalTime>
  <Pages>1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Monshouwer, AAJS (Arjan)</cp:lastModifiedBy>
  <cp:revision>1</cp:revision>
  <cp:lastPrinted>2020-09-04T16:56:00Z</cp:lastPrinted>
  <dcterms:created xsi:type="dcterms:W3CDTF">2022-11-30T07:18:00Z</dcterms:created>
  <dcterms:modified xsi:type="dcterms:W3CDTF">2022-11-30T07:20:00Z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