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F3C73" w14:textId="77777777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 xml:space="preserve">Bijlage </w:t>
      </w:r>
      <w:r>
        <w:t>1</w:t>
      </w:r>
      <w:r w:rsidR="00736904">
        <w:t>1</w:t>
      </w:r>
      <w:r w:rsidR="00AD7DDA">
        <w:t xml:space="preserve"> </w:t>
      </w:r>
      <w:r w:rsidRPr="00555C9B">
        <w:t>Verklaring Samenwerkingsverband</w:t>
      </w:r>
      <w:bookmarkEnd w:id="0"/>
      <w:bookmarkEnd w:id="1"/>
      <w:bookmarkEnd w:id="2"/>
    </w:p>
    <w:p w14:paraId="639EE2E3" w14:textId="77777777" w:rsidR="008F192A" w:rsidRPr="00555C9B" w:rsidRDefault="008F192A" w:rsidP="008F192A"/>
    <w:p w14:paraId="617319DF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17B46013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7DD66721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253F5FF7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0B514DB1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491E334D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26A2ED10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536D3B5B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208AE2E9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0B2FB7C0" w14:textId="77777777" w:rsidR="008F192A" w:rsidRPr="00555C9B" w:rsidRDefault="008F192A" w:rsidP="00AF0159">
      <w:pPr>
        <w:suppressAutoHyphens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7B037B30" w14:textId="77777777" w:rsidTr="00AD7DDA">
        <w:tc>
          <w:tcPr>
            <w:tcW w:w="2835" w:type="dxa"/>
            <w:shd w:val="clear" w:color="auto" w:fill="CBE3F2"/>
          </w:tcPr>
          <w:p w14:paraId="40A8EF9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2BFBEEC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DCE323D" w14:textId="77777777" w:rsidTr="00AD7DDA">
        <w:tc>
          <w:tcPr>
            <w:tcW w:w="2835" w:type="dxa"/>
            <w:shd w:val="clear" w:color="auto" w:fill="CBE3F2"/>
          </w:tcPr>
          <w:p w14:paraId="4F99E42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DD2DF5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3B4C340B" w14:textId="77777777" w:rsidTr="00AD7DDA">
        <w:tc>
          <w:tcPr>
            <w:tcW w:w="2835" w:type="dxa"/>
            <w:shd w:val="clear" w:color="auto" w:fill="CBE3F2"/>
          </w:tcPr>
          <w:p w14:paraId="6A6A4C1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AF6DB6A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1E2EBD58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75756F39" w14:textId="77777777" w:rsidR="008F192A" w:rsidRPr="00555C9B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3538C6C2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E2DCD6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D296E5E" w14:textId="77777777" w:rsidTr="00AD7DDA">
        <w:tc>
          <w:tcPr>
            <w:tcW w:w="2835" w:type="dxa"/>
            <w:shd w:val="clear" w:color="auto" w:fill="CBE3F2"/>
          </w:tcPr>
          <w:p w14:paraId="02229E48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051EE44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97BB115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53EEA856" w14:textId="77777777" w:rsidTr="00AD7DDA">
        <w:tc>
          <w:tcPr>
            <w:tcW w:w="2835" w:type="dxa"/>
            <w:shd w:val="clear" w:color="auto" w:fill="CBE3F2"/>
          </w:tcPr>
          <w:p w14:paraId="69452BE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1DB2157A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2C61EAD0" w14:textId="77777777" w:rsidTr="00AD7DDA">
        <w:tc>
          <w:tcPr>
            <w:tcW w:w="2835" w:type="dxa"/>
            <w:shd w:val="clear" w:color="auto" w:fill="CBE3F2"/>
          </w:tcPr>
          <w:p w14:paraId="05BCBBD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347FF83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DFDAFF4" w14:textId="77777777" w:rsidTr="00AD7DDA">
        <w:tc>
          <w:tcPr>
            <w:tcW w:w="2835" w:type="dxa"/>
            <w:shd w:val="clear" w:color="auto" w:fill="CBE3F2"/>
          </w:tcPr>
          <w:p w14:paraId="4379F41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38952D7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A5AC974" w14:textId="77777777" w:rsidTr="00AD7DDA">
        <w:tc>
          <w:tcPr>
            <w:tcW w:w="2835" w:type="dxa"/>
            <w:shd w:val="clear" w:color="auto" w:fill="CBE3F2"/>
          </w:tcPr>
          <w:p w14:paraId="1854044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6A35BD96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2AB70580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3F420750" w14:textId="77777777" w:rsidTr="00AD7DDA">
        <w:tc>
          <w:tcPr>
            <w:tcW w:w="2835" w:type="dxa"/>
            <w:shd w:val="clear" w:color="auto" w:fill="CBE3F2"/>
          </w:tcPr>
          <w:p w14:paraId="17EF4BB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5237BC5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31F657F" w14:textId="77777777" w:rsidR="00510527" w:rsidRDefault="00510527"/>
    <w:sectPr w:rsidR="0051052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92F16" w14:textId="77777777" w:rsidR="00C420AE" w:rsidRDefault="00C420AE" w:rsidP="00AD7DDA">
      <w:pPr>
        <w:spacing w:line="240" w:lineRule="auto"/>
      </w:pPr>
      <w:r>
        <w:separator/>
      </w:r>
    </w:p>
  </w:endnote>
  <w:endnote w:type="continuationSeparator" w:id="0">
    <w:p w14:paraId="566E64F1" w14:textId="77777777" w:rsidR="00C420AE" w:rsidRDefault="00C420AE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84B31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45F4AD88" wp14:editId="56B21F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5F5C3764" w14:textId="77777777" w:rsidTr="00842E0F">
      <w:tc>
        <w:tcPr>
          <w:tcW w:w="704" w:type="dxa"/>
          <w:shd w:val="clear" w:color="auto" w:fill="auto"/>
          <w:vAlign w:val="bottom"/>
        </w:tcPr>
        <w:p w14:paraId="3FA95CDC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6FC5DE80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CD100" w14:textId="77777777" w:rsidR="00C420AE" w:rsidRDefault="00C420AE" w:rsidP="00AD7DDA">
      <w:pPr>
        <w:spacing w:line="240" w:lineRule="auto"/>
      </w:pPr>
      <w:r>
        <w:separator/>
      </w:r>
    </w:p>
  </w:footnote>
  <w:footnote w:type="continuationSeparator" w:id="0">
    <w:p w14:paraId="43DF8F00" w14:textId="77777777" w:rsidR="00C420AE" w:rsidRDefault="00C420AE" w:rsidP="00AD7D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AE"/>
    <w:rsid w:val="002656B3"/>
    <w:rsid w:val="004C1A09"/>
    <w:rsid w:val="00510527"/>
    <w:rsid w:val="006A43EF"/>
    <w:rsid w:val="00736904"/>
    <w:rsid w:val="008F192A"/>
    <w:rsid w:val="00AD7DDA"/>
    <w:rsid w:val="00AF0159"/>
    <w:rsid w:val="00C420AE"/>
    <w:rsid w:val="00D01AF0"/>
    <w:rsid w:val="00E2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00F0"/>
  <w15:chartTrackingRefBased/>
  <w15:docId w15:val="{9A584AAC-AB12-4C1A-8734-5D0539D7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halie.vandermeyde\Downloads\Bijlage%2011.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b7fcbce-0914-40ac-acb1-59604c10c3f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C618D6B0F2B479A150A58824149DA" ma:contentTypeVersion="6" ma:contentTypeDescription="Een nieuw document maken." ma:contentTypeScope="" ma:versionID="0e4d45df36f8e569527c698b6f9ae0b3">
  <xsd:schema xmlns:xsd="http://www.w3.org/2001/XMLSchema" xmlns:xs="http://www.w3.org/2001/XMLSchema" xmlns:p="http://schemas.microsoft.com/office/2006/metadata/properties" xmlns:ns2="fe9013c5-be4c-406c-b1d0-f3a3c1f05877" xmlns:ns3="eb7fcbce-0914-40ac-acb1-59604c10c3f1" targetNamespace="http://schemas.microsoft.com/office/2006/metadata/properties" ma:root="true" ma:fieldsID="242fdd0619a3389cadce59549a0d418c" ns2:_="" ns3:_="">
    <xsd:import namespace="fe9013c5-be4c-406c-b1d0-f3a3c1f05877"/>
    <xsd:import namespace="eb7fcbce-0914-40ac-acb1-59604c10c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013c5-be4c-406c-b1d0-f3a3c1f05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fcbce-0914-40ac-acb1-59604c10c3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  <ds:schemaRef ds:uri="eb7fcbce-0914-40ac-acb1-59604c10c3f1"/>
  </ds:schemaRefs>
</ds:datastoreItem>
</file>

<file path=customXml/itemProps2.xml><?xml version="1.0" encoding="utf-8"?>
<ds:datastoreItem xmlns:ds="http://schemas.openxmlformats.org/officeDocument/2006/customXml" ds:itemID="{2FBF578A-7CA0-44C4-BECC-9A2D255EB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013c5-be4c-406c-b1d0-f3a3c1f05877"/>
    <ds:schemaRef ds:uri="eb7fcbce-0914-40ac-acb1-59604c10c3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11. Verklaring Samenwerkingsverband.dotx</Template>
  <TotalTime>0</TotalTime>
  <Pages>1</Pages>
  <Words>209</Words>
  <Characters>1152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[NIPV]</dc:creator>
  <cp:keywords/>
  <dc:description/>
  <cp:lastModifiedBy>Nathalie van der Meyden [NIPV]</cp:lastModifiedBy>
  <cp:revision>1</cp:revision>
  <dcterms:created xsi:type="dcterms:W3CDTF">2024-06-18T12:45:00Z</dcterms:created>
  <dcterms:modified xsi:type="dcterms:W3CDTF">2024-06-18T12:45:00Z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0x010100699C618D6B0F2B479A150A58824149DA</vt:lpwstr>
  </property>
  <property fmtid="{D5CDD505-2E9C-101B-9397-08002B2CF9AE}" pid="3" name="Order">
    <vt:r8>49500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