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6D59" w14:textId="1A8799E5" w:rsidR="0068429E" w:rsidRPr="00027344" w:rsidRDefault="0068429E" w:rsidP="00827325">
      <w:pPr>
        <w:pStyle w:val="Kop5"/>
        <w:numPr>
          <w:ilvl w:val="0"/>
          <w:numId w:val="0"/>
        </w:numPr>
        <w:spacing w:before="0"/>
        <w:ind w:left="1008" w:hanging="1008"/>
        <w:rPr>
          <w:rFonts w:ascii="Arial" w:hAnsi="Arial" w:cs="Arial"/>
          <w:szCs w:val="24"/>
        </w:rPr>
      </w:pPr>
      <w:r w:rsidRPr="00027344">
        <w:rPr>
          <w:rFonts w:ascii="Arial" w:hAnsi="Arial" w:cs="Arial"/>
          <w:szCs w:val="24"/>
        </w:rPr>
        <w:t xml:space="preserve">Bijlage </w:t>
      </w:r>
      <w:r w:rsidR="00C50446">
        <w:rPr>
          <w:rFonts w:ascii="Arial" w:hAnsi="Arial" w:cs="Arial"/>
          <w:szCs w:val="24"/>
        </w:rPr>
        <w:t>4</w:t>
      </w:r>
      <w:r w:rsidRPr="00027344">
        <w:rPr>
          <w:rFonts w:ascii="Arial" w:hAnsi="Arial" w:cs="Arial"/>
          <w:szCs w:val="24"/>
        </w:rPr>
        <w:t>.</w:t>
      </w:r>
      <w:r w:rsidR="00847962">
        <w:rPr>
          <w:rFonts w:ascii="Arial" w:hAnsi="Arial" w:cs="Arial"/>
          <w:szCs w:val="24"/>
        </w:rPr>
        <w:t xml:space="preserve"> Verklaring </w:t>
      </w:r>
      <w:r w:rsidR="00C50446">
        <w:rPr>
          <w:rFonts w:ascii="Arial" w:hAnsi="Arial" w:cs="Arial"/>
          <w:szCs w:val="24"/>
        </w:rPr>
        <w:t>technische- en beroepsbekwaamheid</w:t>
      </w:r>
      <w:r w:rsidR="00350B69" w:rsidRPr="00027344">
        <w:rPr>
          <w:rFonts w:ascii="Arial" w:hAnsi="Arial" w:cs="Arial"/>
          <w:szCs w:val="24"/>
        </w:rPr>
        <w:t xml:space="preserve"> </w:t>
      </w:r>
      <w:r w:rsidR="002B1960">
        <w:rPr>
          <w:rFonts w:ascii="Arial" w:hAnsi="Arial" w:cs="Arial"/>
          <w:szCs w:val="24"/>
        </w:rPr>
        <w:t>(</w:t>
      </w:r>
      <w:r w:rsidR="00C50446">
        <w:rPr>
          <w:rFonts w:ascii="Arial" w:hAnsi="Arial" w:cs="Arial"/>
          <w:szCs w:val="24"/>
        </w:rPr>
        <w:t>personeel</w:t>
      </w:r>
      <w:r w:rsidR="002B1960">
        <w:rPr>
          <w:rFonts w:ascii="Arial" w:hAnsi="Arial" w:cs="Arial"/>
          <w:szCs w:val="24"/>
        </w:rPr>
        <w:t>)</w:t>
      </w:r>
      <w:r w:rsidR="00F34E6F" w:rsidRPr="00027344">
        <w:rPr>
          <w:rFonts w:ascii="Arial" w:hAnsi="Arial" w:cs="Arial"/>
          <w:szCs w:val="24"/>
        </w:rPr>
        <w:t xml:space="preserve"> </w:t>
      </w:r>
    </w:p>
    <w:p w14:paraId="520ACB7E" w14:textId="77777777" w:rsidR="0068429E" w:rsidRPr="0028512F" w:rsidRDefault="0068429E" w:rsidP="0068429E">
      <w:pPr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1729"/>
        <w:gridCol w:w="1928"/>
      </w:tblGrid>
      <w:tr w:rsidR="0068429E" w:rsidRPr="0028512F" w14:paraId="6CD0B929" w14:textId="77777777" w:rsidTr="1EA7A9A9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032D8AA7" w14:textId="5ED1C2B0" w:rsidR="0068429E" w:rsidRPr="0028512F" w:rsidRDefault="00C50446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Aantal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052CCF09" w14:textId="77777777" w:rsidR="0068429E" w:rsidRPr="00C50446" w:rsidRDefault="0068429E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</w:pPr>
            <w:r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20</w:t>
            </w:r>
            <w:r w:rsidR="00A01D67"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21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230F3FC0" w14:textId="77777777" w:rsidR="0068429E" w:rsidRPr="00C50446" w:rsidRDefault="0068429E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</w:pPr>
            <w:r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20</w:t>
            </w:r>
            <w:r w:rsidR="00796690"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2</w:t>
            </w:r>
            <w:r w:rsidR="00A01D67"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  <w:vAlign w:val="center"/>
          </w:tcPr>
          <w:p w14:paraId="1B0D6B0E" w14:textId="77777777" w:rsidR="0068429E" w:rsidRPr="00C50446" w:rsidRDefault="0068429E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</w:pPr>
            <w:r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202</w:t>
            </w:r>
            <w:r w:rsidR="00A01D67" w:rsidRPr="00C5044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nl-BE"/>
              </w:rPr>
              <w:t>3</w:t>
            </w:r>
          </w:p>
        </w:tc>
      </w:tr>
      <w:tr w:rsidR="0068429E" w:rsidRPr="0028512F" w14:paraId="7FEF7106" w14:textId="77777777" w:rsidTr="1EA7A9A9">
        <w:trPr>
          <w:trHeight w:val="85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C3D84" w14:textId="6F8D7AEA" w:rsidR="0068429E" w:rsidRPr="0028512F" w:rsidRDefault="00C50446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Personeel</w:t>
            </w:r>
          </w:p>
          <w:p w14:paraId="53B0A421" w14:textId="77777777" w:rsidR="0068429E" w:rsidRPr="0028512F" w:rsidRDefault="0068429E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3A956227" w14:textId="2EF11C9C" w:rsidR="0068429E" w:rsidRPr="0028512F" w:rsidRDefault="0068429E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0FE335AE" w14:textId="72E35D97" w:rsidR="0068429E" w:rsidRPr="0028512F" w:rsidRDefault="0068429E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F20F1" w14:textId="1D9C01A1" w:rsidR="0068429E" w:rsidRPr="0028512F" w:rsidRDefault="0068429E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68429E" w:rsidRPr="0028512F" w14:paraId="45635CE4" w14:textId="77777777" w:rsidTr="1EA7A9A9">
        <w:tc>
          <w:tcPr>
            <w:tcW w:w="9044" w:type="dxa"/>
            <w:gridSpan w:val="4"/>
            <w:tcBorders>
              <w:top w:val="single" w:sz="4" w:space="0" w:color="auto"/>
              <w:bottom w:val="nil"/>
            </w:tcBorders>
          </w:tcPr>
          <w:p w14:paraId="12363A32" w14:textId="77777777" w:rsidR="0068429E" w:rsidRPr="0028512F" w:rsidRDefault="0068429E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  <w:tr w:rsidR="0068429E" w:rsidRPr="0028512F" w14:paraId="62454134" w14:textId="77777777" w:rsidTr="1EA7A9A9">
        <w:tc>
          <w:tcPr>
            <w:tcW w:w="9044" w:type="dxa"/>
            <w:gridSpan w:val="4"/>
            <w:tcBorders>
              <w:top w:val="nil"/>
              <w:bottom w:val="nil"/>
            </w:tcBorders>
          </w:tcPr>
          <w:p w14:paraId="6C06F72C" w14:textId="31238C93" w:rsidR="00BF0341" w:rsidRPr="0028512F" w:rsidRDefault="00027344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  <w:r w:rsidRPr="1EA7A9A9">
              <w:rPr>
                <w:rFonts w:ascii="Arial" w:hAnsi="Arial" w:cs="Arial"/>
                <w:sz w:val="22"/>
                <w:szCs w:val="22"/>
                <w:lang w:val="nl-BE"/>
              </w:rPr>
              <w:t>Inschrijver</w:t>
            </w:r>
            <w:r w:rsidR="0068429E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 verklaart </w:t>
            </w:r>
            <w:r w:rsidR="00C50446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over aantoonbaar bekwame en gekwalificeerde Professionals te beschikken voor het uitvoeren van de gevraagde dienstverlening. </w:t>
            </w:r>
            <w:r w:rsidR="0068429E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 </w:t>
            </w:r>
            <w:r w:rsidR="00C50446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In bovenstaande kolommen geeft u het aantal Professionals aan met een minimale </w:t>
            </w:r>
            <w:proofErr w:type="spellStart"/>
            <w:r w:rsidR="00C50446" w:rsidRPr="1EA7A9A9">
              <w:rPr>
                <w:rFonts w:ascii="Arial" w:hAnsi="Arial" w:cs="Arial"/>
                <w:sz w:val="22"/>
                <w:szCs w:val="22"/>
                <w:lang w:val="nl-BE"/>
              </w:rPr>
              <w:t>HBO-opleiding</w:t>
            </w:r>
            <w:proofErr w:type="spellEnd"/>
            <w:r w:rsidR="00C50446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 (bijv. BIG, NIP, SRA</w:t>
            </w:r>
            <w:r w:rsidR="61702C4B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, </w:t>
            </w:r>
            <w:r w:rsidR="00C50446" w:rsidRPr="1EA7A9A9">
              <w:rPr>
                <w:rFonts w:ascii="Arial" w:hAnsi="Arial" w:cs="Arial"/>
                <w:sz w:val="22"/>
                <w:szCs w:val="22"/>
                <w:lang w:val="nl-BE"/>
              </w:rPr>
              <w:t>NVvA)</w:t>
            </w:r>
            <w:r w:rsidR="0068429E" w:rsidRPr="1EA7A9A9">
              <w:rPr>
                <w:rFonts w:ascii="Arial" w:hAnsi="Arial" w:cs="Arial"/>
                <w:sz w:val="22"/>
                <w:szCs w:val="22"/>
                <w:lang w:val="nl-BE"/>
              </w:rPr>
              <w:t xml:space="preserve">. </w:t>
            </w:r>
          </w:p>
        </w:tc>
      </w:tr>
      <w:tr w:rsidR="0068429E" w:rsidRPr="0028512F" w14:paraId="4B7CE7AC" w14:textId="77777777" w:rsidTr="1EA7A9A9">
        <w:tc>
          <w:tcPr>
            <w:tcW w:w="9044" w:type="dxa"/>
            <w:gridSpan w:val="4"/>
            <w:tcBorders>
              <w:top w:val="nil"/>
              <w:bottom w:val="single" w:sz="4" w:space="0" w:color="auto"/>
            </w:tcBorders>
          </w:tcPr>
          <w:p w14:paraId="15E3493A" w14:textId="77777777" w:rsidR="0068429E" w:rsidRPr="0028512F" w:rsidRDefault="0068429E" w:rsidP="00B90CBF">
            <w:pPr>
              <w:rPr>
                <w:rFonts w:ascii="Arial" w:hAnsi="Arial" w:cs="Arial"/>
                <w:sz w:val="22"/>
                <w:szCs w:val="22"/>
                <w:lang w:val="nl-BE"/>
              </w:rPr>
            </w:pPr>
          </w:p>
        </w:tc>
      </w:tr>
    </w:tbl>
    <w:p w14:paraId="11D094C4" w14:textId="77777777" w:rsidR="0068429E" w:rsidRPr="0028512F" w:rsidRDefault="0068429E" w:rsidP="0068429E">
      <w:pPr>
        <w:rPr>
          <w:rFonts w:ascii="Arial" w:hAnsi="Arial" w:cs="Arial"/>
          <w:sz w:val="22"/>
          <w:szCs w:val="22"/>
        </w:rPr>
      </w:pPr>
    </w:p>
    <w:p w14:paraId="09E7F088" w14:textId="10CB5DEE" w:rsidR="00827325" w:rsidRDefault="00EE52B2" w:rsidP="00827325">
      <w:pPr>
        <w:rPr>
          <w:rFonts w:ascii="Arial" w:hAnsi="Arial" w:cs="Arial"/>
          <w:sz w:val="22"/>
          <w:szCs w:val="22"/>
          <w:lang w:val="nl-BE"/>
        </w:rPr>
      </w:pPr>
      <w:bookmarkStart w:id="0" w:name="_Hlk95825774"/>
      <w:r>
        <w:rPr>
          <w:rFonts w:ascii="Arial" w:hAnsi="Arial" w:cs="Arial"/>
          <w:sz w:val="22"/>
          <w:szCs w:val="22"/>
        </w:rPr>
        <w:t>De inschrijver verklaar</w:t>
      </w:r>
      <w:r w:rsidR="009460C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door het onderteken van </w:t>
      </w:r>
      <w:r w:rsidRPr="00027344">
        <w:rPr>
          <w:rFonts w:ascii="Arial" w:hAnsi="Arial" w:cs="Arial"/>
          <w:b/>
          <w:bCs/>
          <w:sz w:val="22"/>
          <w:szCs w:val="22"/>
        </w:rPr>
        <w:t xml:space="preserve">Bijlage </w:t>
      </w:r>
      <w:r w:rsidR="00C50446">
        <w:rPr>
          <w:rFonts w:ascii="Arial" w:hAnsi="Arial" w:cs="Arial"/>
          <w:b/>
          <w:bCs/>
          <w:sz w:val="22"/>
          <w:szCs w:val="22"/>
        </w:rPr>
        <w:t>5</w:t>
      </w:r>
      <w:r w:rsidRPr="00027344">
        <w:rPr>
          <w:rFonts w:ascii="Arial" w:hAnsi="Arial" w:cs="Arial"/>
          <w:b/>
          <w:bCs/>
          <w:sz w:val="22"/>
          <w:szCs w:val="22"/>
        </w:rPr>
        <w:t>. Verklaring omtrent inschrijving</w:t>
      </w:r>
      <w:r>
        <w:rPr>
          <w:rFonts w:ascii="Arial" w:hAnsi="Arial" w:cs="Arial"/>
          <w:sz w:val="22"/>
          <w:szCs w:val="22"/>
        </w:rPr>
        <w:t xml:space="preserve"> de</w:t>
      </w:r>
      <w:r w:rsidR="009460CE">
        <w:rPr>
          <w:rFonts w:ascii="Arial" w:hAnsi="Arial" w:cs="Arial"/>
          <w:sz w:val="22"/>
          <w:szCs w:val="22"/>
        </w:rPr>
        <w:t>ze verklaring naar waarheid te hebben ingevuld.</w:t>
      </w:r>
      <w:r>
        <w:rPr>
          <w:rFonts w:ascii="Arial" w:hAnsi="Arial" w:cs="Arial"/>
          <w:sz w:val="22"/>
          <w:szCs w:val="22"/>
          <w:lang w:val="nl-BE"/>
        </w:rPr>
        <w:t xml:space="preserve"> </w:t>
      </w:r>
    </w:p>
    <w:bookmarkEnd w:id="0"/>
    <w:p w14:paraId="22035644" w14:textId="77777777" w:rsidR="003D7365" w:rsidRDefault="003D7365">
      <w:pPr>
        <w:rPr>
          <w:rFonts w:ascii="Arial" w:hAnsi="Arial" w:cs="Arial"/>
          <w:sz w:val="22"/>
          <w:szCs w:val="22"/>
        </w:rPr>
      </w:pPr>
    </w:p>
    <w:p w14:paraId="697CD321" w14:textId="77777777" w:rsidR="00796690" w:rsidRPr="0028512F" w:rsidRDefault="00796690">
      <w:pPr>
        <w:rPr>
          <w:rFonts w:ascii="Arial" w:hAnsi="Arial" w:cs="Arial"/>
          <w:sz w:val="22"/>
          <w:szCs w:val="22"/>
        </w:rPr>
      </w:pPr>
    </w:p>
    <w:sectPr w:rsidR="00796690" w:rsidRPr="0028512F" w:rsidSect="002D42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A2D77" w14:textId="77777777" w:rsidR="000218D2" w:rsidRDefault="000218D2" w:rsidP="0068429E">
      <w:pPr>
        <w:spacing w:line="240" w:lineRule="auto"/>
      </w:pPr>
      <w:r>
        <w:separator/>
      </w:r>
    </w:p>
  </w:endnote>
  <w:endnote w:type="continuationSeparator" w:id="0">
    <w:p w14:paraId="0DEF0055" w14:textId="77777777" w:rsidR="000218D2" w:rsidRDefault="000218D2" w:rsidP="0068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7FB" w14:textId="77777777" w:rsidR="00AA5774" w:rsidRDefault="00AA57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9931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9BBAFF" w14:textId="0BD7071D" w:rsidR="00A01D67" w:rsidRDefault="00C17D62" w:rsidP="00C17D62">
            <w:pPr>
              <w:pStyle w:val="Voettekst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4B1E70">
              <w:rPr>
                <w:rFonts w:ascii="Arial" w:hAnsi="Arial" w:cs="Arial"/>
                <w:sz w:val="16"/>
                <w:szCs w:val="16"/>
              </w:rPr>
              <w:t xml:space="preserve">ijlage </w:t>
            </w:r>
            <w:r w:rsidR="0053539F">
              <w:rPr>
                <w:rFonts w:ascii="Arial" w:hAnsi="Arial" w:cs="Arial"/>
                <w:sz w:val="16"/>
                <w:szCs w:val="16"/>
              </w:rPr>
              <w:t>4</w:t>
            </w:r>
            <w:r w:rsidRPr="004B1E70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D9508D">
              <w:rPr>
                <w:rFonts w:ascii="Arial" w:hAnsi="Arial" w:cs="Arial"/>
                <w:sz w:val="16"/>
                <w:szCs w:val="16"/>
              </w:rPr>
              <w:t xml:space="preserve">Verklaring </w:t>
            </w:r>
            <w:r w:rsidR="0053539F">
              <w:rPr>
                <w:rFonts w:ascii="Arial" w:hAnsi="Arial" w:cs="Arial"/>
                <w:sz w:val="16"/>
                <w:szCs w:val="16"/>
              </w:rPr>
              <w:t>technische- en beroepsbekwaamheid (personee</w:t>
            </w:r>
            <w:r w:rsidR="00AA5774">
              <w:rPr>
                <w:rFonts w:ascii="Arial" w:hAnsi="Arial" w:cs="Arial"/>
                <w:sz w:val="16"/>
                <w:szCs w:val="16"/>
              </w:rPr>
              <w:t>l</w:t>
            </w:r>
            <w:r w:rsidR="0053539F">
              <w:rPr>
                <w:rFonts w:ascii="Arial" w:hAnsi="Arial" w:cs="Arial"/>
                <w:sz w:val="16"/>
                <w:szCs w:val="16"/>
              </w:rPr>
              <w:t>)</w:t>
            </w:r>
            <w:r w:rsidRPr="004B1E70">
              <w:rPr>
                <w:rFonts w:ascii="Arial" w:hAnsi="Arial" w:cs="Arial"/>
                <w:sz w:val="16"/>
                <w:szCs w:val="16"/>
              </w:rPr>
              <w:t xml:space="preserve"> aanbesteding </w:t>
            </w:r>
            <w:r w:rsidR="0053539F">
              <w:rPr>
                <w:rFonts w:ascii="Arial" w:hAnsi="Arial" w:cs="Arial"/>
                <w:sz w:val="16"/>
                <w:szCs w:val="16"/>
              </w:rPr>
              <w:t>Sociaal</w:t>
            </w:r>
            <w:r w:rsidR="00AA5774">
              <w:rPr>
                <w:rFonts w:ascii="Arial" w:hAnsi="Arial" w:cs="Arial"/>
                <w:sz w:val="16"/>
                <w:szCs w:val="16"/>
              </w:rPr>
              <w:t>-</w:t>
            </w:r>
            <w:r w:rsidR="0053539F">
              <w:rPr>
                <w:rFonts w:ascii="Arial" w:hAnsi="Arial" w:cs="Arial"/>
                <w:sz w:val="16"/>
                <w:szCs w:val="16"/>
              </w:rPr>
              <w:t>medische advisering</w:t>
            </w:r>
            <w:r w:rsidRPr="004B1E7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01D67" w:rsidRPr="00937966">
              <w:rPr>
                <w:rFonts w:ascii="Arial" w:hAnsi="Arial" w:cs="Arial"/>
                <w:sz w:val="16"/>
                <w:szCs w:val="16"/>
              </w:rPr>
              <w:t xml:space="preserve">zaaknummer </w:t>
            </w:r>
            <w:r w:rsidR="00AA5774" w:rsidRPr="002A7FAA">
              <w:rPr>
                <w:rFonts w:ascii="Arial" w:hAnsi="Arial" w:cs="Arial"/>
                <w:sz w:val="16"/>
                <w:szCs w:val="16"/>
              </w:rPr>
              <w:t>Z/23/475262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6180C1" w14:textId="77777777" w:rsidR="00A01D67" w:rsidRDefault="00A01D67" w:rsidP="00C17D62">
            <w:pPr>
              <w:pStyle w:val="Voettekst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09956E31" w14:textId="77777777" w:rsidR="00C17D62" w:rsidRPr="00C17D62" w:rsidRDefault="00C17D62" w:rsidP="00A01D67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7D62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C17D62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C17D62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C17D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7D62">
              <w:rPr>
                <w:rFonts w:ascii="Arial" w:hAnsi="Arial" w:cs="Arial"/>
                <w:sz w:val="16"/>
                <w:szCs w:val="16"/>
              </w:rPr>
              <w:t>2</w:t>
            </w:r>
            <w:r w:rsidRPr="00C17D6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17D62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C17D62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C17D62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C17D6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7D62">
              <w:rPr>
                <w:rFonts w:ascii="Arial" w:hAnsi="Arial" w:cs="Arial"/>
                <w:sz w:val="16"/>
                <w:szCs w:val="16"/>
              </w:rPr>
              <w:t>2</w:t>
            </w:r>
            <w:r w:rsidRPr="00C17D6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D430" w14:textId="77777777" w:rsidR="00AA5774" w:rsidRDefault="00AA57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5C13" w14:textId="77777777" w:rsidR="000218D2" w:rsidRDefault="000218D2" w:rsidP="0068429E">
      <w:pPr>
        <w:spacing w:line="240" w:lineRule="auto"/>
      </w:pPr>
      <w:r>
        <w:separator/>
      </w:r>
    </w:p>
  </w:footnote>
  <w:footnote w:type="continuationSeparator" w:id="0">
    <w:p w14:paraId="275910D5" w14:textId="77777777" w:rsidR="000218D2" w:rsidRDefault="000218D2" w:rsidP="0068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FF32" w14:textId="77777777" w:rsidR="00AA5774" w:rsidRDefault="00AA57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5D67" w14:textId="77777777" w:rsidR="00827325" w:rsidRDefault="0082732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EE7641" wp14:editId="023B5C0E">
          <wp:simplePos x="0" y="0"/>
          <wp:positionH relativeFrom="column">
            <wp:posOffset>4067175</wp:posOffset>
          </wp:positionH>
          <wp:positionV relativeFrom="paragraph">
            <wp:posOffset>45720</wp:posOffset>
          </wp:positionV>
          <wp:extent cx="1706880" cy="377825"/>
          <wp:effectExtent l="0" t="0" r="7620" b="317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E00E" w14:textId="77777777" w:rsidR="00AA5774" w:rsidRDefault="00AA57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0604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46"/>
    <w:rsid w:val="000218D2"/>
    <w:rsid w:val="00027344"/>
    <w:rsid w:val="0003600D"/>
    <w:rsid w:val="00040AD3"/>
    <w:rsid w:val="00081CC1"/>
    <w:rsid w:val="0010575B"/>
    <w:rsid w:val="0028512F"/>
    <w:rsid w:val="00290394"/>
    <w:rsid w:val="002B1960"/>
    <w:rsid w:val="002D4246"/>
    <w:rsid w:val="00350B69"/>
    <w:rsid w:val="003854E3"/>
    <w:rsid w:val="003D7365"/>
    <w:rsid w:val="00494772"/>
    <w:rsid w:val="004B1E70"/>
    <w:rsid w:val="0053539F"/>
    <w:rsid w:val="00683783"/>
    <w:rsid w:val="0068429E"/>
    <w:rsid w:val="006A11B3"/>
    <w:rsid w:val="006E7891"/>
    <w:rsid w:val="007545A6"/>
    <w:rsid w:val="00786B56"/>
    <w:rsid w:val="00796690"/>
    <w:rsid w:val="007A662D"/>
    <w:rsid w:val="007E63DA"/>
    <w:rsid w:val="00827325"/>
    <w:rsid w:val="00847962"/>
    <w:rsid w:val="009460CE"/>
    <w:rsid w:val="00A01D67"/>
    <w:rsid w:val="00AA5774"/>
    <w:rsid w:val="00AE245D"/>
    <w:rsid w:val="00B32578"/>
    <w:rsid w:val="00BF0341"/>
    <w:rsid w:val="00C17D62"/>
    <w:rsid w:val="00C50446"/>
    <w:rsid w:val="00D9508D"/>
    <w:rsid w:val="00E61BDC"/>
    <w:rsid w:val="00E7002D"/>
    <w:rsid w:val="00EE52B2"/>
    <w:rsid w:val="00F34E6F"/>
    <w:rsid w:val="1EA7A9A9"/>
    <w:rsid w:val="61702C4B"/>
    <w:rsid w:val="6830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83005"/>
  <w15:chartTrackingRefBased/>
  <w15:docId w15:val="{C77925DC-935E-430E-8E20-2FAE9500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29E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68429E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68429E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68429E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68429E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68429E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68429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68429E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68429E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68429E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68429E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68429E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68429E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68429E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68429E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68429E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68429E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68429E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68429E"/>
    <w:rPr>
      <w:rFonts w:eastAsia="Times New Roman" w:cstheme="minorHAnsi"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8429E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29E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8429E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29E"/>
    <w:rPr>
      <w:rFonts w:eastAsia="Times New Roman" w:cstheme="minorHAnsi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82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27325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27325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2732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545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45A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45A6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45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45A6"/>
    <w:rPr>
      <w:rFonts w:eastAsia="Times New Roman" w:cstheme="minorHAnsi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45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45A6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C50446"/>
    <w:pPr>
      <w:spacing w:after="0" w:line="240" w:lineRule="auto"/>
    </w:pPr>
    <w:rPr>
      <w:rFonts w:eastAsia="Times New Roman" w:cstheme="minorHAnsi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financiele%20draagkracht%20(omzet%20eis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C54F1C7C535F49BA652ECF3E51866D" ma:contentTypeVersion="6" ma:contentTypeDescription="Create a new document." ma:contentTypeScope="" ma:versionID="10fdc7a0d6484141b0462b6bcbbbf1fa">
  <xsd:schema xmlns:xsd="http://www.w3.org/2001/XMLSchema" xmlns:xs="http://www.w3.org/2001/XMLSchema" xmlns:p="http://schemas.microsoft.com/office/2006/metadata/properties" xmlns:ns2="cca75bef-365e-488a-9e1b-c76802db3c46" xmlns:ns3="a6555fca-4a26-4d38-b0f9-553b35f1870a" targetNamespace="http://schemas.microsoft.com/office/2006/metadata/properties" ma:root="true" ma:fieldsID="5fbeb528fb06b1ae0e8e1dfe5eb2d834" ns2:_="" ns3:_="">
    <xsd:import namespace="cca75bef-365e-488a-9e1b-c76802db3c46"/>
    <xsd:import namespace="a6555fca-4a26-4d38-b0f9-553b35f18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75bef-365e-488a-9e1b-c76802db3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5fca-4a26-4d38-b0f9-553b35f1870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902DD-5E73-49CD-A257-FB7CAD5143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8C250-736C-476A-A0A0-E198BF668F8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6555fca-4a26-4d38-b0f9-553b35f1870a"/>
    <ds:schemaRef ds:uri="cca75bef-365e-488a-9e1b-c76802db3c4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0403677-6C34-4FA0-8F2E-565B750BE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75bef-365e-488a-9e1b-c76802db3c46"/>
    <ds:schemaRef ds:uri="a6555fca-4a26-4d38-b0f9-553b35f18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financiele draagkracht (omzet eis)</Template>
  <TotalTime>0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Smeets-Leenders, Marielle</cp:lastModifiedBy>
  <cp:revision>2</cp:revision>
  <dcterms:created xsi:type="dcterms:W3CDTF">2024-02-16T14:41:00Z</dcterms:created>
  <dcterms:modified xsi:type="dcterms:W3CDTF">2024-02-16T14:41:00Z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0x0101002BC54F1C7C535F49BA652ECF3E51866D</vt:lpwstr>
  </property>
</Properties>
</file>