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A36DD8" w:rsidRDefault="00A36DD8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:rsidR="00502760" w:rsidRDefault="00502760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  <w:bookmarkStart w:id="0" w:name="_GoBack"/>
            <w:bookmarkEnd w:id="0"/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2760" w:rsidRPr="00970987" w:rsidRDefault="00502760" w:rsidP="00502760">
      <w:pPr>
        <w:pStyle w:val="Geenafstand"/>
        <w:rPr>
          <w:lang w:eastAsia="en-US"/>
        </w:rPr>
      </w:pPr>
    </w:p>
    <w:p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17A" w:rsidRDefault="00E5017A" w:rsidP="00E5017A">
      <w:r>
        <w:separator/>
      </w:r>
    </w:p>
  </w:endnote>
  <w:endnote w:type="continuationSeparator" w:id="0">
    <w:p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17A" w:rsidRDefault="00E5017A" w:rsidP="00E5017A">
      <w:r>
        <w:separator/>
      </w:r>
    </w:p>
  </w:footnote>
  <w:footnote w:type="continuationSeparator" w:id="0">
    <w:p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081BD7" wp14:editId="2220C85F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05EB5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BD4664F2BF9449EDBFA84FAD8C605" ma:contentTypeVersion="14" ma:contentTypeDescription="Een nieuw document maken." ma:contentTypeScope="" ma:versionID="153f59ee35735ba2dc370abab007d5f2">
  <xsd:schema xmlns:xsd="http://www.w3.org/2001/XMLSchema" xmlns:xs="http://www.w3.org/2001/XMLSchema" xmlns:p="http://schemas.microsoft.com/office/2006/metadata/properties" xmlns:ns2="a237eeef-4b70-480b-8e34-e8a884d142ec" xmlns:ns3="87f8a655-1d84-403b-b36c-1ebe7a2b972e" targetNamespace="http://schemas.microsoft.com/office/2006/metadata/properties" ma:root="true" ma:fieldsID="b8ce0ad22d741565b79d5cbe5cf94287" ns2:_="" ns3:_="">
    <xsd:import namespace="a237eeef-4b70-480b-8e34-e8a884d142ec"/>
    <xsd:import namespace="87f8a655-1d84-403b-b36c-1ebe7a2b9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7eeef-4b70-480b-8e34-e8a884d14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3864f31-1faa-4c4d-825d-0eb3e5bf6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8a655-1d84-403b-b36c-1ebe7a2b97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d6ee4f4-fdaa-4346-b626-f8426d767617}" ma:internalName="TaxCatchAll" ma:showField="CatchAllData" ma:web="87f8a655-1d84-403b-b36c-1ebe7a2b9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37eeef-4b70-480b-8e34-e8a884d142ec">
      <Terms xmlns="http://schemas.microsoft.com/office/infopath/2007/PartnerControls"/>
    </lcf76f155ced4ddcb4097134ff3c332f>
    <TaxCatchAll xmlns="87f8a655-1d84-403b-b36c-1ebe7a2b972e" xsi:nil="true"/>
  </documentManagement>
</p:properties>
</file>

<file path=customXml/itemProps1.xml><?xml version="1.0" encoding="utf-8"?>
<ds:datastoreItem xmlns:ds="http://schemas.openxmlformats.org/officeDocument/2006/customXml" ds:itemID="{1126577C-A264-4E70-ABFC-8DB8241D2B11}"/>
</file>

<file path=customXml/itemProps2.xml><?xml version="1.0" encoding="utf-8"?>
<ds:datastoreItem xmlns:ds="http://schemas.openxmlformats.org/officeDocument/2006/customXml" ds:itemID="{98E95126-C7F0-4268-A7B1-BFD4EACE2C3B}"/>
</file>

<file path=customXml/itemProps3.xml><?xml version="1.0" encoding="utf-8"?>
<ds:datastoreItem xmlns:ds="http://schemas.openxmlformats.org/officeDocument/2006/customXml" ds:itemID="{BFCF31A3-01CD-445D-AB1A-34D729D6532F}"/>
</file>

<file path=docProps/app.xml><?xml version="1.0" encoding="utf-8"?>
<Properties xmlns="http://schemas.openxmlformats.org/officeDocument/2006/extended-properties" xmlns:vt="http://schemas.openxmlformats.org/officeDocument/2006/docPropsVTypes">
  <Template>5822758D</Template>
  <TotalTime>54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Simone Wevers</cp:lastModifiedBy>
  <cp:revision>7</cp:revision>
  <dcterms:created xsi:type="dcterms:W3CDTF">2019-05-14T06:14:00Z</dcterms:created>
  <dcterms:modified xsi:type="dcterms:W3CDTF">2020-07-28T14:59:00Z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0x010100BCFBD4664F2BF9449EDBFA84FAD8C605</vt:lpwstr>
  </property>
</Properties>
</file>