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D761E" w:rsidRPr="00C43BA2" w:rsidRDefault="009766EF" w:rsidP="009D761E">
      <w:pPr>
        <w:rPr>
          <w:b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8255</wp:posOffset>
                </wp:positionV>
                <wp:extent cx="5760720" cy="0"/>
                <wp:effectExtent l="18415" t="15240" r="21590" b="2286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CE4B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9pt;margin-top:.65pt;width:453.6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" strokeweight="2.25pt"/>
            </w:pict>
          </mc:Fallback>
        </mc:AlternateContent>
      </w:r>
      <w:r w:rsidR="009D761E" w:rsidRPr="00C43BA2">
        <w:rPr>
          <w:b/>
        </w:rPr>
        <w:t>Opdrachtnemer</w:t>
      </w:r>
    </w:p>
    <w:p w:rsidR="00B05D25" w:rsidRDefault="00B05D25" w:rsidP="00D33CC8">
      <w:pPr>
        <w:pStyle w:val="Lijstalinea"/>
        <w:tabs>
          <w:tab w:val="left" w:pos="3402"/>
        </w:tabs>
        <w:ind w:left="426"/>
        <w:rPr>
          <w:color w:val="000000" w:themeColor="text1"/>
          <w:sz w:val="20"/>
          <w:szCs w:val="18"/>
        </w:rPr>
      </w:pPr>
    </w:p>
    <w:p w:rsidR="009D761E" w:rsidRPr="00D33CC8" w:rsidRDefault="00C43BA2" w:rsidP="00D33CC8">
      <w:pPr>
        <w:pStyle w:val="Lijstalinea"/>
        <w:tabs>
          <w:tab w:val="left" w:pos="3402"/>
        </w:tabs>
        <w:ind w:left="426"/>
        <w:rPr>
          <w:color w:val="808080" w:themeColor="background1" w:themeShade="80"/>
          <w:sz w:val="20"/>
          <w:szCs w:val="18"/>
        </w:rPr>
      </w:pPr>
      <w:r w:rsidRPr="00A13F26">
        <w:rPr>
          <w:color w:val="000000" w:themeColor="text1"/>
          <w:sz w:val="20"/>
          <w:szCs w:val="18"/>
        </w:rPr>
        <w:t>Bedrijfsn</w:t>
      </w:r>
      <w:r w:rsidR="009D761E" w:rsidRPr="00A13F26">
        <w:rPr>
          <w:color w:val="000000" w:themeColor="text1"/>
          <w:sz w:val="20"/>
          <w:szCs w:val="18"/>
        </w:rPr>
        <w:t>aam</w:t>
      </w:r>
      <w:r w:rsidR="009D761E" w:rsidRPr="00D33CC8">
        <w:rPr>
          <w:color w:val="808080" w:themeColor="background1" w:themeShade="80"/>
          <w:sz w:val="20"/>
          <w:szCs w:val="18"/>
        </w:rPr>
        <w:tab/>
        <w:t>:</w:t>
      </w:r>
      <w:r w:rsidR="00CD2CB9" w:rsidRPr="00D33CC8">
        <w:rPr>
          <w:color w:val="808080" w:themeColor="background1" w:themeShade="80"/>
          <w:sz w:val="20"/>
          <w:szCs w:val="18"/>
        </w:rPr>
        <w:t xml:space="preserve"> </w:t>
      </w:r>
      <w:r w:rsidR="00B1657C">
        <w:fldChar w:fldCharType="begin"/>
      </w:r>
      <w:r w:rsidR="009C7BA3">
        <w:instrText xml:space="preserve"> MACROBUTTON NoMacro </w:instrText>
      </w:r>
      <w:r w:rsidR="009C7BA3">
        <w:rPr>
          <w:highlight w:val="yellow"/>
        </w:rPr>
        <w:instrText xml:space="preserve">[Klik </w:instrText>
      </w:r>
      <w:r w:rsidR="009C7BA3">
        <w:rPr>
          <w:b/>
          <w:highlight w:val="yellow"/>
        </w:rPr>
        <w:instrText>hier</w:instrText>
      </w:r>
      <w:r w:rsidR="009C7BA3">
        <w:rPr>
          <w:highlight w:val="yellow"/>
        </w:rPr>
        <w:instrText xml:space="preserve"> en vul in]</w:instrText>
      </w:r>
      <w:r w:rsidR="00B1657C">
        <w:fldChar w:fldCharType="end"/>
      </w:r>
    </w:p>
    <w:p w:rsidR="00C43BA2" w:rsidRPr="00D33CC8" w:rsidRDefault="00C43BA2" w:rsidP="00D33CC8">
      <w:pPr>
        <w:pStyle w:val="Lijstalinea"/>
        <w:tabs>
          <w:tab w:val="left" w:pos="3402"/>
          <w:tab w:val="left" w:pos="4253"/>
        </w:tabs>
        <w:ind w:left="426"/>
        <w:rPr>
          <w:color w:val="808080" w:themeColor="background1" w:themeShade="80"/>
          <w:sz w:val="20"/>
          <w:szCs w:val="18"/>
        </w:rPr>
      </w:pPr>
      <w:r w:rsidRPr="00A13F26">
        <w:rPr>
          <w:color w:val="000000" w:themeColor="text1"/>
          <w:sz w:val="20"/>
          <w:szCs w:val="18"/>
        </w:rPr>
        <w:t>Straat</w:t>
      </w:r>
      <w:r w:rsidRPr="00D33CC8">
        <w:rPr>
          <w:color w:val="808080" w:themeColor="background1" w:themeShade="80"/>
          <w:sz w:val="20"/>
          <w:szCs w:val="18"/>
        </w:rPr>
        <w:t xml:space="preserve"> </w:t>
      </w:r>
      <w:r w:rsidR="009D761E" w:rsidRPr="00D33CC8">
        <w:rPr>
          <w:color w:val="808080" w:themeColor="background1" w:themeShade="80"/>
          <w:sz w:val="20"/>
          <w:szCs w:val="18"/>
        </w:rPr>
        <w:tab/>
        <w:t>:</w:t>
      </w:r>
      <w:r w:rsidR="00CD2CB9" w:rsidRPr="00D33CC8">
        <w:rPr>
          <w:color w:val="808080" w:themeColor="background1" w:themeShade="80"/>
          <w:sz w:val="20"/>
          <w:szCs w:val="18"/>
        </w:rPr>
        <w:t xml:space="preserve"> </w:t>
      </w:r>
      <w:r w:rsidR="00B1657C">
        <w:fldChar w:fldCharType="begin"/>
      </w:r>
      <w:r w:rsidR="009C7BA3">
        <w:instrText xml:space="preserve"> MACROBUTTON NoMacro </w:instrText>
      </w:r>
      <w:r w:rsidR="009C7BA3">
        <w:rPr>
          <w:highlight w:val="yellow"/>
        </w:rPr>
        <w:instrText xml:space="preserve">[Klik </w:instrText>
      </w:r>
      <w:r w:rsidR="009C7BA3">
        <w:rPr>
          <w:b/>
          <w:highlight w:val="yellow"/>
        </w:rPr>
        <w:instrText>hier</w:instrText>
      </w:r>
      <w:r w:rsidR="009C7BA3">
        <w:rPr>
          <w:highlight w:val="yellow"/>
        </w:rPr>
        <w:instrText xml:space="preserve"> en vul in]</w:instrText>
      </w:r>
      <w:r w:rsidR="00B1657C">
        <w:fldChar w:fldCharType="end"/>
      </w:r>
      <w:r w:rsidR="009D761E" w:rsidRPr="00D33CC8">
        <w:rPr>
          <w:color w:val="808080" w:themeColor="background1" w:themeShade="80"/>
          <w:sz w:val="20"/>
          <w:szCs w:val="18"/>
        </w:rPr>
        <w:tab/>
      </w:r>
    </w:p>
    <w:p w:rsidR="009D761E" w:rsidRPr="00D33CC8" w:rsidRDefault="00CD2CB9" w:rsidP="00D33CC8">
      <w:pPr>
        <w:pStyle w:val="Lijstalinea"/>
        <w:tabs>
          <w:tab w:val="left" w:pos="3402"/>
          <w:tab w:val="left" w:pos="4253"/>
        </w:tabs>
        <w:ind w:left="426"/>
        <w:rPr>
          <w:color w:val="808080" w:themeColor="background1" w:themeShade="80"/>
          <w:sz w:val="20"/>
          <w:szCs w:val="18"/>
        </w:rPr>
      </w:pPr>
      <w:r w:rsidRPr="00A13F26">
        <w:rPr>
          <w:color w:val="000000" w:themeColor="text1"/>
          <w:sz w:val="20"/>
          <w:szCs w:val="18"/>
        </w:rPr>
        <w:t>Postcode en p</w:t>
      </w:r>
      <w:r w:rsidR="009D761E" w:rsidRPr="00A13F26">
        <w:rPr>
          <w:color w:val="000000" w:themeColor="text1"/>
          <w:sz w:val="20"/>
          <w:szCs w:val="18"/>
        </w:rPr>
        <w:t>laats</w:t>
      </w:r>
      <w:r w:rsidR="009D761E" w:rsidRPr="00D33CC8">
        <w:rPr>
          <w:color w:val="808080" w:themeColor="background1" w:themeShade="80"/>
          <w:sz w:val="20"/>
          <w:szCs w:val="18"/>
        </w:rPr>
        <w:tab/>
        <w:t>:</w:t>
      </w:r>
      <w:r w:rsidRPr="00D33CC8">
        <w:rPr>
          <w:color w:val="808080" w:themeColor="background1" w:themeShade="80"/>
          <w:sz w:val="20"/>
          <w:szCs w:val="18"/>
        </w:rPr>
        <w:t xml:space="preserve"> </w:t>
      </w:r>
      <w:r w:rsidR="00B1657C">
        <w:fldChar w:fldCharType="begin"/>
      </w:r>
      <w:r w:rsidR="009C7BA3">
        <w:instrText xml:space="preserve"> MACROBUTTON NoMacro </w:instrText>
      </w:r>
      <w:r w:rsidR="009C7BA3">
        <w:rPr>
          <w:highlight w:val="yellow"/>
        </w:rPr>
        <w:instrText xml:space="preserve">[Klik </w:instrText>
      </w:r>
      <w:r w:rsidR="009C7BA3">
        <w:rPr>
          <w:b/>
          <w:highlight w:val="yellow"/>
        </w:rPr>
        <w:instrText>hier</w:instrText>
      </w:r>
      <w:r w:rsidR="009C7BA3">
        <w:rPr>
          <w:highlight w:val="yellow"/>
        </w:rPr>
        <w:instrText xml:space="preserve"> en vul in]</w:instrText>
      </w:r>
      <w:r w:rsidR="00B1657C">
        <w:fldChar w:fldCharType="end"/>
      </w:r>
    </w:p>
    <w:p w:rsidR="009D761E" w:rsidRPr="00D33CC8" w:rsidRDefault="009D761E" w:rsidP="00D33CC8">
      <w:pPr>
        <w:pStyle w:val="Lijstalinea"/>
        <w:tabs>
          <w:tab w:val="left" w:pos="3402"/>
        </w:tabs>
        <w:ind w:left="426"/>
        <w:rPr>
          <w:color w:val="808080" w:themeColor="background1" w:themeShade="80"/>
          <w:sz w:val="20"/>
          <w:szCs w:val="18"/>
        </w:rPr>
      </w:pPr>
      <w:r w:rsidRPr="00A13F26">
        <w:rPr>
          <w:color w:val="000000" w:themeColor="text1"/>
          <w:sz w:val="20"/>
          <w:szCs w:val="18"/>
        </w:rPr>
        <w:t>Accreditatie of certificering</w:t>
      </w:r>
      <w:r w:rsidRPr="00D33CC8">
        <w:rPr>
          <w:color w:val="808080" w:themeColor="background1" w:themeShade="80"/>
          <w:sz w:val="20"/>
          <w:szCs w:val="18"/>
        </w:rPr>
        <w:tab/>
        <w:t>:</w:t>
      </w:r>
      <w:r w:rsidR="00CD2CB9" w:rsidRPr="00D33CC8">
        <w:rPr>
          <w:color w:val="808080" w:themeColor="background1" w:themeShade="80"/>
          <w:sz w:val="20"/>
          <w:szCs w:val="18"/>
        </w:rPr>
        <w:t xml:space="preserve"> </w:t>
      </w:r>
      <w:r w:rsidR="00B1657C">
        <w:fldChar w:fldCharType="begin"/>
      </w:r>
      <w:r w:rsidR="009C7BA3">
        <w:instrText xml:space="preserve"> MACROBUTTON NoMacro </w:instrText>
      </w:r>
      <w:r w:rsidR="009C7BA3">
        <w:rPr>
          <w:highlight w:val="yellow"/>
        </w:rPr>
        <w:instrText xml:space="preserve">[Klik </w:instrText>
      </w:r>
      <w:r w:rsidR="009C7BA3">
        <w:rPr>
          <w:b/>
          <w:highlight w:val="yellow"/>
        </w:rPr>
        <w:instrText>hier</w:instrText>
      </w:r>
      <w:r w:rsidR="009C7BA3">
        <w:rPr>
          <w:highlight w:val="yellow"/>
        </w:rPr>
        <w:instrText xml:space="preserve"> en vul in]</w:instrText>
      </w:r>
      <w:r w:rsidR="00B1657C">
        <w:fldChar w:fldCharType="end"/>
      </w:r>
    </w:p>
    <w:p w:rsidR="002E7D11" w:rsidRDefault="002E7D11" w:rsidP="00D33CC8">
      <w:pPr>
        <w:tabs>
          <w:tab w:val="left" w:pos="3402"/>
        </w:tabs>
      </w:pPr>
    </w:p>
    <w:p w:rsidR="00BE08CC" w:rsidRDefault="009766EF" w:rsidP="00D33CC8">
      <w:pPr>
        <w:tabs>
          <w:tab w:val="left" w:pos="3402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63500</wp:posOffset>
                </wp:positionV>
                <wp:extent cx="5760720" cy="0"/>
                <wp:effectExtent l="8890" t="14605" r="12065" b="1397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BA477" id="AutoShape 8" o:spid="_x0000_s1026" type="#_x0000_t32" style="position:absolute;margin-left:-6.4pt;margin-top:5pt;width:453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" strokecolor="#7f7f7f [1612]" strokeweight="1pt"/>
            </w:pict>
          </mc:Fallback>
        </mc:AlternateContent>
      </w:r>
    </w:p>
    <w:p w:rsidR="00A13F26" w:rsidRPr="00C43BA2" w:rsidRDefault="00A13F26" w:rsidP="00A13F26">
      <w:pPr>
        <w:tabs>
          <w:tab w:val="left" w:pos="3402"/>
        </w:tabs>
        <w:rPr>
          <w:b/>
        </w:rPr>
      </w:pPr>
      <w:r w:rsidRPr="00C43BA2">
        <w:rPr>
          <w:b/>
        </w:rPr>
        <w:t>Onderhoudskundige of inspecteur</w:t>
      </w:r>
      <w:r w:rsidRPr="00C43BA2">
        <w:rPr>
          <w:b/>
        </w:rPr>
        <w:tab/>
      </w:r>
    </w:p>
    <w:p w:rsidR="00B05D25" w:rsidRDefault="00B05D25" w:rsidP="00A13F26">
      <w:pPr>
        <w:pStyle w:val="Lijstalinea"/>
        <w:tabs>
          <w:tab w:val="left" w:pos="3402"/>
        </w:tabs>
        <w:ind w:left="426"/>
        <w:rPr>
          <w:color w:val="000000" w:themeColor="text1"/>
          <w:sz w:val="20"/>
          <w:szCs w:val="18"/>
        </w:rPr>
      </w:pPr>
    </w:p>
    <w:p w:rsidR="00A13F26" w:rsidRPr="00A13F26" w:rsidRDefault="00A13F26" w:rsidP="00A13F26">
      <w:pPr>
        <w:pStyle w:val="Lijstalinea"/>
        <w:tabs>
          <w:tab w:val="left" w:pos="3402"/>
        </w:tabs>
        <w:ind w:left="426"/>
        <w:rPr>
          <w:color w:val="808080" w:themeColor="background1" w:themeShade="80"/>
          <w:sz w:val="20"/>
          <w:szCs w:val="18"/>
        </w:rPr>
      </w:pPr>
      <w:r w:rsidRPr="00A13F26">
        <w:rPr>
          <w:color w:val="000000" w:themeColor="text1"/>
          <w:sz w:val="20"/>
          <w:szCs w:val="18"/>
        </w:rPr>
        <w:t>Achternaam met voorletters</w:t>
      </w:r>
      <w:r w:rsidRPr="00A13F26">
        <w:rPr>
          <w:color w:val="808080" w:themeColor="background1" w:themeShade="80"/>
          <w:sz w:val="20"/>
          <w:szCs w:val="18"/>
        </w:rPr>
        <w:tab/>
        <w:t xml:space="preserve">: </w:t>
      </w:r>
      <w:r w:rsidR="00B1657C">
        <w:fldChar w:fldCharType="begin"/>
      </w:r>
      <w:r w:rsidR="009C7BA3">
        <w:instrText xml:space="preserve"> MACROBUTTON NoMacro </w:instrText>
      </w:r>
      <w:r w:rsidR="009C7BA3">
        <w:rPr>
          <w:highlight w:val="yellow"/>
        </w:rPr>
        <w:instrText xml:space="preserve">[Klik </w:instrText>
      </w:r>
      <w:r w:rsidR="009C7BA3">
        <w:rPr>
          <w:b/>
          <w:highlight w:val="yellow"/>
        </w:rPr>
        <w:instrText>hier</w:instrText>
      </w:r>
      <w:r w:rsidR="009C7BA3">
        <w:rPr>
          <w:highlight w:val="yellow"/>
        </w:rPr>
        <w:instrText xml:space="preserve"> en vul in]</w:instrText>
      </w:r>
      <w:r w:rsidR="00B1657C">
        <w:fldChar w:fldCharType="end"/>
      </w:r>
    </w:p>
    <w:p w:rsidR="00A13F26" w:rsidRPr="00A13F26" w:rsidRDefault="00A13F26" w:rsidP="00A13F26">
      <w:pPr>
        <w:pStyle w:val="Lijstalinea"/>
        <w:tabs>
          <w:tab w:val="left" w:pos="3402"/>
        </w:tabs>
        <w:ind w:left="426"/>
        <w:rPr>
          <w:color w:val="808080" w:themeColor="background1" w:themeShade="80"/>
          <w:sz w:val="20"/>
          <w:szCs w:val="18"/>
        </w:rPr>
      </w:pPr>
      <w:r w:rsidRPr="00A13F26">
        <w:rPr>
          <w:color w:val="000000" w:themeColor="text1"/>
          <w:sz w:val="20"/>
          <w:szCs w:val="18"/>
        </w:rPr>
        <w:t>Functie</w:t>
      </w:r>
      <w:r w:rsidRPr="00A13F26">
        <w:rPr>
          <w:color w:val="808080" w:themeColor="background1" w:themeShade="80"/>
          <w:sz w:val="20"/>
          <w:szCs w:val="18"/>
        </w:rPr>
        <w:tab/>
        <w:t xml:space="preserve">: </w:t>
      </w:r>
      <w:r w:rsidR="00B1657C">
        <w:fldChar w:fldCharType="begin"/>
      </w:r>
      <w:r w:rsidR="009C7BA3">
        <w:instrText xml:space="preserve"> MACROBUTTON NoMacro </w:instrText>
      </w:r>
      <w:r w:rsidR="009C7BA3">
        <w:rPr>
          <w:highlight w:val="yellow"/>
        </w:rPr>
        <w:instrText xml:space="preserve">[Klik </w:instrText>
      </w:r>
      <w:r w:rsidR="009C7BA3">
        <w:rPr>
          <w:b/>
          <w:highlight w:val="yellow"/>
        </w:rPr>
        <w:instrText>hier</w:instrText>
      </w:r>
      <w:r w:rsidR="009C7BA3">
        <w:rPr>
          <w:highlight w:val="yellow"/>
        </w:rPr>
        <w:instrText xml:space="preserve"> en vul in]</w:instrText>
      </w:r>
      <w:r w:rsidR="00B1657C">
        <w:fldChar w:fldCharType="end"/>
      </w:r>
    </w:p>
    <w:p w:rsidR="00A13F26" w:rsidRPr="00A13F26" w:rsidRDefault="00A13F26" w:rsidP="00A13F26">
      <w:pPr>
        <w:pStyle w:val="Lijstalinea"/>
        <w:tabs>
          <w:tab w:val="left" w:pos="3402"/>
        </w:tabs>
        <w:ind w:left="426"/>
        <w:rPr>
          <w:color w:val="808080" w:themeColor="background1" w:themeShade="80"/>
          <w:sz w:val="20"/>
          <w:szCs w:val="18"/>
        </w:rPr>
      </w:pPr>
      <w:r w:rsidRPr="00A13F26">
        <w:rPr>
          <w:color w:val="000000" w:themeColor="text1"/>
          <w:sz w:val="20"/>
          <w:szCs w:val="18"/>
        </w:rPr>
        <w:t>Certificering</w:t>
      </w:r>
      <w:r w:rsidRPr="00A13F26">
        <w:rPr>
          <w:color w:val="808080" w:themeColor="background1" w:themeShade="80"/>
          <w:sz w:val="20"/>
          <w:szCs w:val="18"/>
        </w:rPr>
        <w:tab/>
        <w:t xml:space="preserve">: </w:t>
      </w:r>
      <w:r w:rsidR="00B1657C">
        <w:fldChar w:fldCharType="begin"/>
      </w:r>
      <w:r w:rsidR="009C7BA3">
        <w:instrText xml:space="preserve"> MACROBUTTON NoMacro </w:instrText>
      </w:r>
      <w:r w:rsidR="009C7BA3">
        <w:rPr>
          <w:highlight w:val="yellow"/>
        </w:rPr>
        <w:instrText xml:space="preserve">[Klik </w:instrText>
      </w:r>
      <w:r w:rsidR="009C7BA3">
        <w:rPr>
          <w:b/>
          <w:highlight w:val="yellow"/>
        </w:rPr>
        <w:instrText>hier</w:instrText>
      </w:r>
      <w:r w:rsidR="009C7BA3">
        <w:rPr>
          <w:highlight w:val="yellow"/>
        </w:rPr>
        <w:instrText xml:space="preserve"> en vul in]</w:instrText>
      </w:r>
      <w:r w:rsidR="00B1657C">
        <w:fldChar w:fldCharType="end"/>
      </w:r>
    </w:p>
    <w:p w:rsidR="002B71F2" w:rsidRDefault="002B71F2" w:rsidP="00D33CC8">
      <w:pPr>
        <w:tabs>
          <w:tab w:val="left" w:pos="3402"/>
        </w:tabs>
      </w:pPr>
    </w:p>
    <w:p w:rsidR="00C43BA2" w:rsidRDefault="009766EF" w:rsidP="00787C68">
      <w:pPr>
        <w:tabs>
          <w:tab w:val="left" w:pos="3402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59690</wp:posOffset>
                </wp:positionV>
                <wp:extent cx="5760720" cy="0"/>
                <wp:effectExtent l="18415" t="21590" r="21590" b="1651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706F0" id="AutoShape 3" o:spid="_x0000_s1026" type="#_x0000_t32" style="position:absolute;margin-left:-1.9pt;margin-top:4.7pt;width:453.6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" strokeweight="2.25pt"/>
            </w:pict>
          </mc:Fallback>
        </mc:AlternateContent>
      </w:r>
    </w:p>
    <w:p w:rsidR="002B71F2" w:rsidRDefault="002B71F2" w:rsidP="00787C68">
      <w:pPr>
        <w:tabs>
          <w:tab w:val="left" w:pos="3402"/>
        </w:tabs>
      </w:pPr>
    </w:p>
    <w:p w:rsidR="00C43BA2" w:rsidRDefault="009D761E" w:rsidP="00787C68">
      <w:pPr>
        <w:tabs>
          <w:tab w:val="left" w:pos="3402"/>
        </w:tabs>
        <w:rPr>
          <w:b/>
        </w:rPr>
      </w:pPr>
      <w:r w:rsidRPr="00C43BA2">
        <w:rPr>
          <w:b/>
        </w:rPr>
        <w:t>Component</w:t>
      </w:r>
    </w:p>
    <w:p w:rsidR="00B05D25" w:rsidRDefault="00B05D25" w:rsidP="00787C68">
      <w:pPr>
        <w:pStyle w:val="Lijstalinea"/>
        <w:tabs>
          <w:tab w:val="left" w:pos="3402"/>
          <w:tab w:val="left" w:pos="4253"/>
        </w:tabs>
        <w:ind w:left="426"/>
        <w:rPr>
          <w:sz w:val="20"/>
          <w:szCs w:val="18"/>
        </w:rPr>
      </w:pPr>
    </w:p>
    <w:p w:rsidR="00C43BA2" w:rsidRPr="00204CBD" w:rsidRDefault="00C43BA2" w:rsidP="00787C68">
      <w:pPr>
        <w:pStyle w:val="Lijstalinea"/>
        <w:tabs>
          <w:tab w:val="left" w:pos="3402"/>
          <w:tab w:val="left" w:pos="4253"/>
        </w:tabs>
        <w:ind w:left="426"/>
        <w:rPr>
          <w:sz w:val="20"/>
          <w:szCs w:val="18"/>
        </w:rPr>
      </w:pPr>
      <w:r w:rsidRPr="00204CBD">
        <w:rPr>
          <w:sz w:val="20"/>
          <w:szCs w:val="18"/>
        </w:rPr>
        <w:t>Component- ID</w:t>
      </w:r>
      <w:r w:rsidRPr="00204CBD">
        <w:rPr>
          <w:sz w:val="20"/>
          <w:szCs w:val="18"/>
        </w:rPr>
        <w:tab/>
        <w:t>:</w:t>
      </w:r>
      <w:r w:rsidR="00787C68" w:rsidRPr="00787C68">
        <w:t xml:space="preserve"> </w:t>
      </w:r>
      <w:r w:rsidR="00B1657C">
        <w:fldChar w:fldCharType="begin"/>
      </w:r>
      <w:r w:rsidR="00C402EA">
        <w:instrText xml:space="preserve"> MERGEFIELD ComponentID </w:instrText>
      </w:r>
      <w:r w:rsidR="00B1657C">
        <w:fldChar w:fldCharType="separate"/>
      </w:r>
      <w:r w:rsidR="00370556">
        <w:rPr>
          <w:noProof/>
        </w:rPr>
        <w:t>«ComponentID»</w:t>
      </w:r>
      <w:r w:rsidR="00B1657C">
        <w:rPr>
          <w:noProof/>
        </w:rPr>
        <w:fldChar w:fldCharType="end"/>
      </w:r>
    </w:p>
    <w:p w:rsidR="00BE08CC" w:rsidRDefault="00BE08CC" w:rsidP="00BE08CC">
      <w:pPr>
        <w:pStyle w:val="Lijstalinea"/>
        <w:tabs>
          <w:tab w:val="left" w:pos="3402"/>
          <w:tab w:val="left" w:pos="4253"/>
        </w:tabs>
        <w:ind w:left="426"/>
        <w:rPr>
          <w:sz w:val="20"/>
          <w:szCs w:val="18"/>
        </w:rPr>
      </w:pPr>
      <w:r>
        <w:rPr>
          <w:sz w:val="20"/>
          <w:szCs w:val="18"/>
        </w:rPr>
        <w:t>Componentsoort</w:t>
      </w:r>
      <w:r>
        <w:rPr>
          <w:sz w:val="20"/>
          <w:szCs w:val="18"/>
        </w:rPr>
        <w:tab/>
        <w:t>:</w:t>
      </w:r>
      <w:r w:rsidRPr="00787C68">
        <w:t xml:space="preserve"> </w:t>
      </w:r>
      <w:r w:rsidR="00B1657C">
        <w:fldChar w:fldCharType="begin"/>
      </w:r>
      <w:r w:rsidR="00C402EA">
        <w:instrText xml:space="preserve"> MERGEFIELD ComponentSoort </w:instrText>
      </w:r>
      <w:r w:rsidR="00B1657C">
        <w:fldChar w:fldCharType="separate"/>
      </w:r>
      <w:r w:rsidR="00370556">
        <w:rPr>
          <w:noProof/>
        </w:rPr>
        <w:t>«ComponentSoort»</w:t>
      </w:r>
      <w:r w:rsidR="00B1657C">
        <w:rPr>
          <w:noProof/>
        </w:rPr>
        <w:fldChar w:fldCharType="end"/>
      </w:r>
    </w:p>
    <w:p w:rsidR="009D761E" w:rsidRDefault="009D761E" w:rsidP="00787C68">
      <w:pPr>
        <w:tabs>
          <w:tab w:val="left" w:pos="3402"/>
        </w:tabs>
      </w:pPr>
    </w:p>
    <w:p w:rsidR="00BE08CC" w:rsidRDefault="009766EF" w:rsidP="00787C68">
      <w:pPr>
        <w:tabs>
          <w:tab w:val="left" w:pos="3402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50800</wp:posOffset>
                </wp:positionV>
                <wp:extent cx="5760720" cy="0"/>
                <wp:effectExtent l="8890" t="14605" r="12065" b="1397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18A46" id="AutoShape 4" o:spid="_x0000_s1026" type="#_x0000_t32" style="position:absolute;margin-left:-6.4pt;margin-top:4pt;width:453.6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" strokecolor="#7f7f7f [1612]" strokeweight="1pt"/>
            </w:pict>
          </mc:Fallback>
        </mc:AlternateContent>
      </w:r>
    </w:p>
    <w:p w:rsidR="00BE08CC" w:rsidRDefault="00BE08CC" w:rsidP="00BE08CC">
      <w:pPr>
        <w:tabs>
          <w:tab w:val="left" w:pos="3402"/>
        </w:tabs>
        <w:rPr>
          <w:b/>
        </w:rPr>
      </w:pPr>
    </w:p>
    <w:p w:rsidR="00BE08CC" w:rsidRDefault="00BE08CC" w:rsidP="00BE08CC">
      <w:pPr>
        <w:tabs>
          <w:tab w:val="left" w:pos="3402"/>
        </w:tabs>
        <w:rPr>
          <w:b/>
        </w:rPr>
      </w:pPr>
      <w:r w:rsidRPr="00C43BA2">
        <w:rPr>
          <w:b/>
        </w:rPr>
        <w:t>PO-activiteit</w:t>
      </w:r>
    </w:p>
    <w:p w:rsidR="00B05D25" w:rsidRDefault="00B05D25" w:rsidP="00BE08CC">
      <w:pPr>
        <w:pStyle w:val="Lijstalinea"/>
        <w:tabs>
          <w:tab w:val="left" w:pos="3402"/>
          <w:tab w:val="left" w:pos="4253"/>
        </w:tabs>
        <w:ind w:left="426"/>
        <w:rPr>
          <w:sz w:val="20"/>
          <w:szCs w:val="18"/>
        </w:rPr>
      </w:pPr>
    </w:p>
    <w:p w:rsidR="00BE08CC" w:rsidRDefault="00BE08CC" w:rsidP="00BE08CC">
      <w:pPr>
        <w:pStyle w:val="Lijstalinea"/>
        <w:tabs>
          <w:tab w:val="left" w:pos="3402"/>
          <w:tab w:val="left" w:pos="4253"/>
        </w:tabs>
        <w:ind w:left="426"/>
        <w:rPr>
          <w:sz w:val="20"/>
          <w:szCs w:val="18"/>
        </w:rPr>
      </w:pPr>
      <w:r>
        <w:rPr>
          <w:sz w:val="20"/>
          <w:szCs w:val="18"/>
        </w:rPr>
        <w:t>Keuring-ID</w:t>
      </w:r>
      <w:r>
        <w:rPr>
          <w:sz w:val="20"/>
          <w:szCs w:val="18"/>
        </w:rPr>
        <w:tab/>
        <w:t xml:space="preserve">: </w:t>
      </w:r>
      <w:r w:rsidR="00B1657C">
        <w:rPr>
          <w:sz w:val="20"/>
          <w:szCs w:val="18"/>
        </w:rPr>
        <w:fldChar w:fldCharType="begin"/>
      </w:r>
      <w:r w:rsidR="00F46465">
        <w:rPr>
          <w:sz w:val="20"/>
          <w:szCs w:val="18"/>
        </w:rPr>
        <w:instrText xml:space="preserve"> MERGEFIELD "KeuringID" </w:instrText>
      </w:r>
      <w:r w:rsidR="00B1657C">
        <w:rPr>
          <w:sz w:val="20"/>
          <w:szCs w:val="18"/>
        </w:rPr>
        <w:fldChar w:fldCharType="separate"/>
      </w:r>
      <w:r w:rsidR="00370556">
        <w:rPr>
          <w:noProof/>
          <w:sz w:val="20"/>
          <w:szCs w:val="18"/>
        </w:rPr>
        <w:t>«KeuringID»</w:t>
      </w:r>
      <w:r w:rsidR="00B1657C">
        <w:rPr>
          <w:sz w:val="20"/>
          <w:szCs w:val="18"/>
        </w:rPr>
        <w:fldChar w:fldCharType="end"/>
      </w:r>
    </w:p>
    <w:p w:rsidR="00BE08CC" w:rsidRPr="001D09D9" w:rsidRDefault="00BE08CC" w:rsidP="00BE08CC">
      <w:pPr>
        <w:pStyle w:val="Lijstalinea"/>
        <w:tabs>
          <w:tab w:val="left" w:pos="3402"/>
          <w:tab w:val="left" w:pos="4253"/>
        </w:tabs>
        <w:ind w:left="426"/>
        <w:rPr>
          <w:sz w:val="20"/>
          <w:szCs w:val="18"/>
        </w:rPr>
      </w:pPr>
      <w:r>
        <w:rPr>
          <w:sz w:val="20"/>
          <w:szCs w:val="18"/>
        </w:rPr>
        <w:t>PO-activiteit</w:t>
      </w:r>
      <w:r w:rsidRPr="001D09D9">
        <w:rPr>
          <w:sz w:val="20"/>
          <w:szCs w:val="18"/>
        </w:rPr>
        <w:tab/>
      </w:r>
      <w:r w:rsidRPr="00204CBD">
        <w:rPr>
          <w:sz w:val="20"/>
          <w:szCs w:val="18"/>
        </w:rPr>
        <w:t>:</w:t>
      </w:r>
      <w:r w:rsidRPr="001D09D9">
        <w:rPr>
          <w:sz w:val="20"/>
          <w:szCs w:val="18"/>
        </w:rPr>
        <w:t xml:space="preserve"> </w:t>
      </w:r>
      <w:r w:rsidR="00B1657C">
        <w:rPr>
          <w:sz w:val="20"/>
          <w:szCs w:val="18"/>
        </w:rPr>
        <w:fldChar w:fldCharType="begin"/>
      </w:r>
      <w:r w:rsidR="00F46465">
        <w:rPr>
          <w:sz w:val="20"/>
          <w:szCs w:val="18"/>
        </w:rPr>
        <w:instrText xml:space="preserve"> MERGEFIELD "POactiviteit" </w:instrText>
      </w:r>
      <w:r w:rsidR="00B1657C">
        <w:rPr>
          <w:sz w:val="20"/>
          <w:szCs w:val="18"/>
        </w:rPr>
        <w:fldChar w:fldCharType="separate"/>
      </w:r>
      <w:r w:rsidR="00370556">
        <w:rPr>
          <w:noProof/>
          <w:sz w:val="20"/>
          <w:szCs w:val="18"/>
        </w:rPr>
        <w:t>«POactiviteit»</w:t>
      </w:r>
      <w:r w:rsidR="00B1657C">
        <w:rPr>
          <w:sz w:val="20"/>
          <w:szCs w:val="18"/>
        </w:rPr>
        <w:fldChar w:fldCharType="end"/>
      </w:r>
    </w:p>
    <w:p w:rsidR="00BE08CC" w:rsidRPr="00D33CC8" w:rsidRDefault="00BE08CC" w:rsidP="00BE08CC">
      <w:pPr>
        <w:tabs>
          <w:tab w:val="left" w:pos="3402"/>
        </w:tabs>
        <w:ind w:firstLine="426"/>
        <w:rPr>
          <w:rFonts w:eastAsia="Times New Roman"/>
          <w:color w:val="000000"/>
          <w:sz w:val="20"/>
          <w:szCs w:val="20"/>
          <w:lang w:eastAsia="nl-NL"/>
        </w:rPr>
      </w:pPr>
      <w:r>
        <w:rPr>
          <w:sz w:val="20"/>
          <w:szCs w:val="18"/>
        </w:rPr>
        <w:t>Grondslag</w:t>
      </w:r>
      <w:r>
        <w:rPr>
          <w:sz w:val="20"/>
          <w:szCs w:val="18"/>
        </w:rPr>
        <w:tab/>
      </w:r>
      <w:r w:rsidRPr="00204CBD">
        <w:rPr>
          <w:sz w:val="20"/>
          <w:szCs w:val="18"/>
        </w:rPr>
        <w:t>:</w:t>
      </w:r>
      <w:r>
        <w:rPr>
          <w:sz w:val="20"/>
          <w:szCs w:val="18"/>
        </w:rPr>
        <w:t xml:space="preserve"> </w:t>
      </w:r>
      <w:r w:rsidR="00B1657C">
        <w:rPr>
          <w:sz w:val="20"/>
          <w:szCs w:val="18"/>
        </w:rPr>
        <w:fldChar w:fldCharType="begin"/>
      </w:r>
      <w:r w:rsidR="00F46465">
        <w:rPr>
          <w:sz w:val="20"/>
          <w:szCs w:val="18"/>
        </w:rPr>
        <w:instrText xml:space="preserve"> MERGEFIELD "Grondslag" </w:instrText>
      </w:r>
      <w:r w:rsidR="00B1657C">
        <w:rPr>
          <w:sz w:val="20"/>
          <w:szCs w:val="18"/>
        </w:rPr>
        <w:fldChar w:fldCharType="separate"/>
      </w:r>
      <w:r w:rsidR="00370556">
        <w:rPr>
          <w:noProof/>
          <w:sz w:val="20"/>
          <w:szCs w:val="18"/>
        </w:rPr>
        <w:t>«Grondslag»</w:t>
      </w:r>
      <w:r w:rsidR="00B1657C">
        <w:rPr>
          <w:sz w:val="20"/>
          <w:szCs w:val="18"/>
        </w:rPr>
        <w:fldChar w:fldCharType="end"/>
      </w:r>
    </w:p>
    <w:p w:rsidR="00BE08CC" w:rsidRDefault="00BE08CC" w:rsidP="00BE08CC">
      <w:pPr>
        <w:pStyle w:val="Lijstalinea"/>
        <w:tabs>
          <w:tab w:val="left" w:pos="3402"/>
          <w:tab w:val="left" w:pos="4253"/>
        </w:tabs>
        <w:ind w:left="426"/>
        <w:rPr>
          <w:sz w:val="20"/>
          <w:szCs w:val="18"/>
        </w:rPr>
      </w:pPr>
      <w:r>
        <w:rPr>
          <w:sz w:val="20"/>
          <w:szCs w:val="18"/>
        </w:rPr>
        <w:t>Frequentie</w:t>
      </w:r>
      <w:r>
        <w:rPr>
          <w:sz w:val="20"/>
          <w:szCs w:val="18"/>
        </w:rPr>
        <w:tab/>
        <w:t xml:space="preserve">: </w:t>
      </w:r>
      <w:r w:rsidR="00B1657C">
        <w:rPr>
          <w:sz w:val="20"/>
          <w:szCs w:val="18"/>
        </w:rPr>
        <w:fldChar w:fldCharType="begin"/>
      </w:r>
      <w:r w:rsidR="00F46465">
        <w:rPr>
          <w:sz w:val="20"/>
          <w:szCs w:val="18"/>
        </w:rPr>
        <w:instrText xml:space="preserve"> MERGEFIELD "Frequentie" </w:instrText>
      </w:r>
      <w:r w:rsidR="00B1657C">
        <w:rPr>
          <w:sz w:val="20"/>
          <w:szCs w:val="18"/>
        </w:rPr>
        <w:fldChar w:fldCharType="separate"/>
      </w:r>
      <w:r w:rsidR="00370556">
        <w:rPr>
          <w:noProof/>
          <w:sz w:val="20"/>
          <w:szCs w:val="18"/>
        </w:rPr>
        <w:t>«Frequentie»</w:t>
      </w:r>
      <w:r w:rsidR="00B1657C">
        <w:rPr>
          <w:sz w:val="20"/>
          <w:szCs w:val="18"/>
        </w:rPr>
        <w:fldChar w:fldCharType="end"/>
      </w:r>
      <w:r w:rsidR="007D776A">
        <w:rPr>
          <w:sz w:val="20"/>
          <w:szCs w:val="18"/>
        </w:rPr>
        <w:t xml:space="preserve"> </w:t>
      </w:r>
      <w:r w:rsidR="00B1657C">
        <w:rPr>
          <w:sz w:val="20"/>
          <w:szCs w:val="18"/>
        </w:rPr>
        <w:fldChar w:fldCharType="begin"/>
      </w:r>
      <w:r w:rsidR="00B0009C">
        <w:rPr>
          <w:sz w:val="20"/>
          <w:szCs w:val="18"/>
        </w:rPr>
        <w:instrText xml:space="preserve"> MERGEFIELD Tijdseenheid </w:instrText>
      </w:r>
      <w:r w:rsidR="00B1657C">
        <w:rPr>
          <w:sz w:val="20"/>
          <w:szCs w:val="18"/>
        </w:rPr>
        <w:fldChar w:fldCharType="separate"/>
      </w:r>
      <w:r w:rsidR="00370556">
        <w:rPr>
          <w:noProof/>
          <w:sz w:val="20"/>
          <w:szCs w:val="18"/>
        </w:rPr>
        <w:t>«Tijdseenheid»</w:t>
      </w:r>
      <w:r w:rsidR="00B1657C">
        <w:rPr>
          <w:sz w:val="20"/>
          <w:szCs w:val="18"/>
        </w:rPr>
        <w:fldChar w:fldCharType="end"/>
      </w:r>
    </w:p>
    <w:p w:rsidR="00BE08CC" w:rsidRPr="00204CBD" w:rsidRDefault="00BE08CC" w:rsidP="00BE08CC">
      <w:pPr>
        <w:pStyle w:val="Lijstalinea"/>
        <w:tabs>
          <w:tab w:val="left" w:pos="3402"/>
          <w:tab w:val="left" w:pos="4253"/>
        </w:tabs>
        <w:ind w:left="426"/>
        <w:rPr>
          <w:sz w:val="20"/>
          <w:szCs w:val="18"/>
        </w:rPr>
      </w:pPr>
      <w:r w:rsidRPr="00204CBD">
        <w:rPr>
          <w:sz w:val="20"/>
          <w:szCs w:val="18"/>
        </w:rPr>
        <w:t>Datum uitgevoerd</w:t>
      </w:r>
      <w:r w:rsidRPr="00204CBD">
        <w:rPr>
          <w:sz w:val="20"/>
          <w:szCs w:val="18"/>
        </w:rPr>
        <w:tab/>
        <w:t>:</w:t>
      </w:r>
      <w:r>
        <w:rPr>
          <w:sz w:val="20"/>
          <w:szCs w:val="18"/>
        </w:rPr>
        <w:t xml:space="preserve"> </w:t>
      </w:r>
      <w:r w:rsidR="00B1657C">
        <w:rPr>
          <w:sz w:val="20"/>
          <w:szCs w:val="18"/>
        </w:rPr>
        <w:fldChar w:fldCharType="begin"/>
      </w:r>
      <w:r w:rsidR="00F46465">
        <w:rPr>
          <w:sz w:val="20"/>
          <w:szCs w:val="18"/>
        </w:rPr>
        <w:instrText xml:space="preserve"> MERGEFIELD Datum_uitgevoerd </w:instrText>
      </w:r>
      <w:r w:rsidR="00534A37" w:rsidRPr="006B0141">
        <w:rPr>
          <w:rFonts w:cs="Segoe UI"/>
          <w:color w:val="000000"/>
          <w:sz w:val="20"/>
          <w:szCs w:val="20"/>
        </w:rPr>
        <w:instrText>\@ "</w:instrText>
      </w:r>
      <w:r w:rsidR="00534A37">
        <w:rPr>
          <w:rFonts w:cs="Segoe UI"/>
          <w:color w:val="000000"/>
          <w:sz w:val="20"/>
          <w:szCs w:val="20"/>
        </w:rPr>
        <w:instrText xml:space="preserve">d MMM </w:instrText>
      </w:r>
      <w:r w:rsidR="00534A37" w:rsidRPr="006B0141">
        <w:rPr>
          <w:rFonts w:cs="Segoe UI"/>
          <w:color w:val="000000"/>
          <w:sz w:val="20"/>
          <w:szCs w:val="20"/>
        </w:rPr>
        <w:instrText>yyyy"</w:instrText>
      </w:r>
      <w:r w:rsidR="00B1657C">
        <w:rPr>
          <w:sz w:val="20"/>
          <w:szCs w:val="18"/>
        </w:rPr>
        <w:fldChar w:fldCharType="separate"/>
      </w:r>
      <w:r w:rsidR="00370556">
        <w:rPr>
          <w:noProof/>
          <w:sz w:val="20"/>
          <w:szCs w:val="18"/>
        </w:rPr>
        <w:t>«Datum_uitgevoerd»</w:t>
      </w:r>
      <w:r w:rsidR="00B1657C">
        <w:rPr>
          <w:sz w:val="20"/>
          <w:szCs w:val="18"/>
        </w:rPr>
        <w:fldChar w:fldCharType="end"/>
      </w:r>
    </w:p>
    <w:p w:rsidR="00A35361" w:rsidRDefault="00A35361" w:rsidP="00BE08CC">
      <w:pPr>
        <w:tabs>
          <w:tab w:val="left" w:pos="3402"/>
        </w:tabs>
        <w:ind w:left="426"/>
        <w:rPr>
          <w:sz w:val="20"/>
          <w:szCs w:val="18"/>
        </w:rPr>
      </w:pPr>
    </w:p>
    <w:p w:rsidR="002B71F2" w:rsidRDefault="00A35361" w:rsidP="00BE08CC">
      <w:pPr>
        <w:tabs>
          <w:tab w:val="left" w:pos="3402"/>
        </w:tabs>
        <w:ind w:left="426"/>
      </w:pPr>
      <w:r>
        <w:rPr>
          <w:sz w:val="20"/>
          <w:szCs w:val="18"/>
        </w:rPr>
        <w:t>Status</w:t>
      </w:r>
      <w:r w:rsidR="00BE08CC" w:rsidRPr="00204CBD">
        <w:rPr>
          <w:sz w:val="20"/>
          <w:szCs w:val="18"/>
        </w:rPr>
        <w:t xml:space="preserve"> </w:t>
      </w:r>
      <w:r w:rsidR="00BE08CC">
        <w:rPr>
          <w:sz w:val="20"/>
          <w:szCs w:val="18"/>
        </w:rPr>
        <w:tab/>
        <w:t xml:space="preserve">: </w:t>
      </w:r>
      <w:r w:rsidR="00B1657C" w:rsidRPr="00F46465">
        <w:rPr>
          <w:b/>
          <w:szCs w:val="18"/>
        </w:rPr>
        <w:fldChar w:fldCharType="begin"/>
      </w:r>
      <w:r w:rsidR="00F46465" w:rsidRPr="00F46465">
        <w:rPr>
          <w:b/>
          <w:szCs w:val="18"/>
        </w:rPr>
        <w:instrText xml:space="preserve"> MERGEFIELD Status </w:instrText>
      </w:r>
      <w:r w:rsidR="00B1657C" w:rsidRPr="00F46465">
        <w:rPr>
          <w:b/>
          <w:szCs w:val="18"/>
        </w:rPr>
        <w:fldChar w:fldCharType="separate"/>
      </w:r>
      <w:r w:rsidR="00370556">
        <w:rPr>
          <w:b/>
          <w:noProof/>
          <w:szCs w:val="18"/>
        </w:rPr>
        <w:t>«Status»</w:t>
      </w:r>
      <w:r w:rsidR="00B1657C" w:rsidRPr="00F46465">
        <w:rPr>
          <w:b/>
          <w:szCs w:val="18"/>
        </w:rPr>
        <w:fldChar w:fldCharType="end"/>
      </w:r>
      <w:r w:rsidR="00BE08CC" w:rsidRPr="00F46465">
        <w:rPr>
          <w:szCs w:val="18"/>
        </w:rPr>
        <w:t xml:space="preserve">  </w:t>
      </w:r>
    </w:p>
    <w:p w:rsidR="00BE08CC" w:rsidRDefault="00BE08CC" w:rsidP="00787C68">
      <w:pPr>
        <w:tabs>
          <w:tab w:val="left" w:pos="3402"/>
        </w:tabs>
        <w:rPr>
          <w:b/>
        </w:rPr>
      </w:pPr>
    </w:p>
    <w:p w:rsidR="00BE08CC" w:rsidRDefault="00BE08CC" w:rsidP="00787C68">
      <w:pPr>
        <w:tabs>
          <w:tab w:val="left" w:pos="3402"/>
        </w:tabs>
        <w:rPr>
          <w:b/>
        </w:rPr>
      </w:pPr>
    </w:p>
    <w:p w:rsidR="00BE08CC" w:rsidRDefault="009766EF" w:rsidP="00787C68">
      <w:pPr>
        <w:tabs>
          <w:tab w:val="left" w:pos="3402"/>
        </w:tabs>
        <w:rPr>
          <w:b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66675</wp:posOffset>
                </wp:positionV>
                <wp:extent cx="5760720" cy="0"/>
                <wp:effectExtent l="8890" t="14605" r="12065" b="1397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CF3FF" id="AutoShape 5" o:spid="_x0000_s1026" type="#_x0000_t32" style="position:absolute;margin-left:-1.9pt;margin-top:5.25pt;width:453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" strokecolor="#7f7f7f [1612]" strokeweight="1pt"/>
            </w:pict>
          </mc:Fallback>
        </mc:AlternateContent>
      </w:r>
    </w:p>
    <w:p w:rsidR="00BE08CC" w:rsidRDefault="00BE08CC" w:rsidP="00787C68">
      <w:pPr>
        <w:tabs>
          <w:tab w:val="left" w:pos="3402"/>
        </w:tabs>
        <w:rPr>
          <w:b/>
        </w:rPr>
      </w:pPr>
    </w:p>
    <w:p w:rsidR="009D761E" w:rsidRPr="00C43BA2" w:rsidRDefault="009D761E" w:rsidP="00787C68">
      <w:pPr>
        <w:tabs>
          <w:tab w:val="left" w:pos="3402"/>
        </w:tabs>
        <w:rPr>
          <w:b/>
        </w:rPr>
      </w:pPr>
      <w:r w:rsidRPr="00C43BA2">
        <w:rPr>
          <w:b/>
        </w:rPr>
        <w:t>Plaats van het component</w:t>
      </w:r>
    </w:p>
    <w:p w:rsidR="00B05D25" w:rsidRDefault="00B05D25" w:rsidP="00787C68">
      <w:pPr>
        <w:pStyle w:val="Lijstalinea"/>
        <w:tabs>
          <w:tab w:val="left" w:pos="3402"/>
          <w:tab w:val="left" w:pos="4253"/>
        </w:tabs>
        <w:ind w:left="426"/>
        <w:rPr>
          <w:sz w:val="20"/>
          <w:szCs w:val="18"/>
        </w:rPr>
      </w:pPr>
    </w:p>
    <w:p w:rsidR="009D761E" w:rsidRPr="00204CBD" w:rsidRDefault="009D761E" w:rsidP="00787C68">
      <w:pPr>
        <w:pStyle w:val="Lijstalinea"/>
        <w:tabs>
          <w:tab w:val="left" w:pos="3402"/>
          <w:tab w:val="left" w:pos="4253"/>
        </w:tabs>
        <w:ind w:left="426"/>
        <w:rPr>
          <w:sz w:val="20"/>
          <w:szCs w:val="18"/>
        </w:rPr>
      </w:pPr>
      <w:r w:rsidRPr="00204CBD">
        <w:rPr>
          <w:sz w:val="20"/>
          <w:szCs w:val="18"/>
        </w:rPr>
        <w:t>Object</w:t>
      </w:r>
      <w:r w:rsidR="00D33CC8">
        <w:rPr>
          <w:sz w:val="20"/>
          <w:szCs w:val="18"/>
        </w:rPr>
        <w:t>code en -naam</w:t>
      </w:r>
      <w:r w:rsidR="00C43BA2" w:rsidRPr="00204CBD">
        <w:rPr>
          <w:sz w:val="20"/>
          <w:szCs w:val="18"/>
        </w:rPr>
        <w:tab/>
        <w:t>:</w:t>
      </w:r>
      <w:r w:rsidR="00787C68">
        <w:rPr>
          <w:sz w:val="20"/>
          <w:szCs w:val="18"/>
        </w:rPr>
        <w:t xml:space="preserve"> </w:t>
      </w:r>
      <w:r w:rsidR="00B1657C">
        <w:rPr>
          <w:sz w:val="20"/>
          <w:szCs w:val="18"/>
        </w:rPr>
        <w:fldChar w:fldCharType="begin"/>
      </w:r>
      <w:r w:rsidR="00F46465">
        <w:rPr>
          <w:sz w:val="20"/>
          <w:szCs w:val="18"/>
        </w:rPr>
        <w:instrText xml:space="preserve"> MERGEFIELD Object </w:instrText>
      </w:r>
      <w:r w:rsidR="00B1657C">
        <w:rPr>
          <w:sz w:val="20"/>
          <w:szCs w:val="18"/>
        </w:rPr>
        <w:fldChar w:fldCharType="separate"/>
      </w:r>
      <w:r w:rsidR="00370556">
        <w:rPr>
          <w:noProof/>
          <w:sz w:val="20"/>
          <w:szCs w:val="18"/>
        </w:rPr>
        <w:t>«Object»</w:t>
      </w:r>
      <w:r w:rsidR="00B1657C">
        <w:rPr>
          <w:sz w:val="20"/>
          <w:szCs w:val="18"/>
        </w:rPr>
        <w:fldChar w:fldCharType="end"/>
      </w:r>
      <w:r w:rsidR="00AC1963">
        <w:rPr>
          <w:sz w:val="20"/>
          <w:szCs w:val="18"/>
        </w:rPr>
        <w:t>-</w:t>
      </w:r>
      <w:r w:rsidR="00B1657C">
        <w:rPr>
          <w:sz w:val="20"/>
          <w:szCs w:val="18"/>
        </w:rPr>
        <w:fldChar w:fldCharType="begin"/>
      </w:r>
      <w:r w:rsidR="00F46465">
        <w:rPr>
          <w:sz w:val="20"/>
          <w:szCs w:val="18"/>
        </w:rPr>
        <w:instrText xml:space="preserve"> MERGEFIELD Objectnaam </w:instrText>
      </w:r>
      <w:r w:rsidR="00B1657C">
        <w:rPr>
          <w:sz w:val="20"/>
          <w:szCs w:val="18"/>
        </w:rPr>
        <w:fldChar w:fldCharType="separate"/>
      </w:r>
      <w:r w:rsidR="00370556">
        <w:rPr>
          <w:noProof/>
          <w:sz w:val="20"/>
          <w:szCs w:val="18"/>
        </w:rPr>
        <w:t>«Objectnaam»</w:t>
      </w:r>
      <w:r w:rsidR="00B1657C">
        <w:rPr>
          <w:sz w:val="20"/>
          <w:szCs w:val="18"/>
        </w:rPr>
        <w:fldChar w:fldCharType="end"/>
      </w:r>
    </w:p>
    <w:p w:rsidR="009D761E" w:rsidRPr="00204CBD" w:rsidRDefault="009D761E" w:rsidP="00787C68">
      <w:pPr>
        <w:pStyle w:val="Lijstalinea"/>
        <w:tabs>
          <w:tab w:val="left" w:pos="3402"/>
          <w:tab w:val="left" w:pos="4253"/>
        </w:tabs>
        <w:ind w:left="426"/>
        <w:rPr>
          <w:sz w:val="20"/>
          <w:szCs w:val="18"/>
        </w:rPr>
      </w:pPr>
      <w:r w:rsidRPr="00204CBD">
        <w:rPr>
          <w:sz w:val="20"/>
          <w:szCs w:val="18"/>
        </w:rPr>
        <w:t>Gebouw</w:t>
      </w:r>
      <w:r w:rsidR="00D33CC8">
        <w:rPr>
          <w:sz w:val="20"/>
          <w:szCs w:val="18"/>
        </w:rPr>
        <w:t>code en -naam</w:t>
      </w:r>
      <w:r w:rsidR="00C43BA2" w:rsidRPr="00204CBD">
        <w:rPr>
          <w:sz w:val="20"/>
          <w:szCs w:val="18"/>
        </w:rPr>
        <w:tab/>
        <w:t>:</w:t>
      </w:r>
      <w:r w:rsidR="00787C68">
        <w:rPr>
          <w:sz w:val="20"/>
          <w:szCs w:val="18"/>
        </w:rPr>
        <w:t xml:space="preserve"> </w:t>
      </w:r>
      <w:r w:rsidR="00B1657C">
        <w:rPr>
          <w:sz w:val="20"/>
          <w:szCs w:val="18"/>
        </w:rPr>
        <w:fldChar w:fldCharType="begin"/>
      </w:r>
      <w:r w:rsidR="00F46465">
        <w:rPr>
          <w:sz w:val="20"/>
          <w:szCs w:val="18"/>
        </w:rPr>
        <w:instrText xml:space="preserve"> MERGEFIELD Gebouw </w:instrText>
      </w:r>
      <w:r w:rsidR="00B1657C">
        <w:rPr>
          <w:sz w:val="20"/>
          <w:szCs w:val="18"/>
        </w:rPr>
        <w:fldChar w:fldCharType="separate"/>
      </w:r>
      <w:r w:rsidR="00370556">
        <w:rPr>
          <w:noProof/>
          <w:sz w:val="20"/>
          <w:szCs w:val="18"/>
        </w:rPr>
        <w:t>«Gebouw»</w:t>
      </w:r>
      <w:r w:rsidR="00B1657C">
        <w:rPr>
          <w:sz w:val="20"/>
          <w:szCs w:val="18"/>
        </w:rPr>
        <w:fldChar w:fldCharType="end"/>
      </w:r>
      <w:r w:rsidR="00AC1963">
        <w:rPr>
          <w:sz w:val="20"/>
          <w:szCs w:val="18"/>
        </w:rPr>
        <w:t>-</w:t>
      </w:r>
      <w:r w:rsidR="00B1657C">
        <w:rPr>
          <w:sz w:val="20"/>
          <w:szCs w:val="18"/>
        </w:rPr>
        <w:fldChar w:fldCharType="begin"/>
      </w:r>
      <w:r w:rsidR="00F46465">
        <w:rPr>
          <w:sz w:val="20"/>
          <w:szCs w:val="18"/>
        </w:rPr>
        <w:instrText xml:space="preserve"> MERGEFIELD Gebouwnaam </w:instrText>
      </w:r>
      <w:r w:rsidR="00B1657C">
        <w:rPr>
          <w:sz w:val="20"/>
          <w:szCs w:val="18"/>
        </w:rPr>
        <w:fldChar w:fldCharType="separate"/>
      </w:r>
      <w:r w:rsidR="00370556">
        <w:rPr>
          <w:noProof/>
          <w:sz w:val="20"/>
          <w:szCs w:val="18"/>
        </w:rPr>
        <w:t>«Gebouwnaam»</w:t>
      </w:r>
      <w:r w:rsidR="00B1657C">
        <w:rPr>
          <w:sz w:val="20"/>
          <w:szCs w:val="18"/>
        </w:rPr>
        <w:fldChar w:fldCharType="end"/>
      </w:r>
    </w:p>
    <w:p w:rsidR="009D761E" w:rsidRPr="00204CBD" w:rsidRDefault="009D761E" w:rsidP="00787C68">
      <w:pPr>
        <w:pStyle w:val="Lijstalinea"/>
        <w:tabs>
          <w:tab w:val="left" w:pos="3402"/>
          <w:tab w:val="left" w:pos="4253"/>
        </w:tabs>
        <w:ind w:left="426"/>
        <w:rPr>
          <w:sz w:val="20"/>
          <w:szCs w:val="18"/>
        </w:rPr>
      </w:pPr>
      <w:r w:rsidRPr="00204CBD">
        <w:rPr>
          <w:sz w:val="20"/>
          <w:szCs w:val="18"/>
        </w:rPr>
        <w:t>Bouwlaag</w:t>
      </w:r>
      <w:r w:rsidR="00C43BA2" w:rsidRPr="00204CBD">
        <w:rPr>
          <w:sz w:val="20"/>
          <w:szCs w:val="18"/>
        </w:rPr>
        <w:tab/>
        <w:t>:</w:t>
      </w:r>
      <w:r w:rsidR="00787C68">
        <w:rPr>
          <w:sz w:val="20"/>
          <w:szCs w:val="18"/>
        </w:rPr>
        <w:t xml:space="preserve"> </w:t>
      </w:r>
      <w:r w:rsidR="00B1657C">
        <w:rPr>
          <w:sz w:val="20"/>
          <w:szCs w:val="18"/>
        </w:rPr>
        <w:fldChar w:fldCharType="begin"/>
      </w:r>
      <w:r w:rsidR="00F46465">
        <w:rPr>
          <w:sz w:val="20"/>
          <w:szCs w:val="18"/>
        </w:rPr>
        <w:instrText xml:space="preserve"> MERGEFIELD Bouwlaag </w:instrText>
      </w:r>
      <w:r w:rsidR="00B1657C">
        <w:rPr>
          <w:sz w:val="20"/>
          <w:szCs w:val="18"/>
        </w:rPr>
        <w:fldChar w:fldCharType="separate"/>
      </w:r>
      <w:r w:rsidR="00370556">
        <w:rPr>
          <w:noProof/>
          <w:sz w:val="20"/>
          <w:szCs w:val="18"/>
        </w:rPr>
        <w:t>«Bouwlaag»</w:t>
      </w:r>
      <w:r w:rsidR="00B1657C">
        <w:rPr>
          <w:sz w:val="20"/>
          <w:szCs w:val="18"/>
        </w:rPr>
        <w:fldChar w:fldCharType="end"/>
      </w:r>
    </w:p>
    <w:p w:rsidR="009D761E" w:rsidRPr="00204CBD" w:rsidRDefault="009D761E" w:rsidP="00787C68">
      <w:pPr>
        <w:pStyle w:val="Lijstalinea"/>
        <w:tabs>
          <w:tab w:val="left" w:pos="3402"/>
          <w:tab w:val="left" w:pos="4253"/>
        </w:tabs>
        <w:ind w:left="426"/>
        <w:rPr>
          <w:sz w:val="20"/>
          <w:szCs w:val="18"/>
        </w:rPr>
      </w:pPr>
      <w:r w:rsidRPr="00204CBD">
        <w:rPr>
          <w:sz w:val="20"/>
          <w:szCs w:val="18"/>
        </w:rPr>
        <w:t>Ruimte</w:t>
      </w:r>
      <w:r w:rsidR="00C43BA2" w:rsidRPr="00204CBD">
        <w:rPr>
          <w:sz w:val="20"/>
          <w:szCs w:val="18"/>
        </w:rPr>
        <w:tab/>
        <w:t>:</w:t>
      </w:r>
      <w:r w:rsidR="00787C68">
        <w:rPr>
          <w:sz w:val="20"/>
          <w:szCs w:val="18"/>
        </w:rPr>
        <w:t xml:space="preserve"> </w:t>
      </w:r>
      <w:r w:rsidR="00B1657C">
        <w:rPr>
          <w:sz w:val="20"/>
          <w:szCs w:val="18"/>
        </w:rPr>
        <w:fldChar w:fldCharType="begin"/>
      </w:r>
      <w:r w:rsidR="00F46465">
        <w:rPr>
          <w:sz w:val="20"/>
          <w:szCs w:val="18"/>
        </w:rPr>
        <w:instrText xml:space="preserve"> MERGEFIELD Ruimte </w:instrText>
      </w:r>
      <w:r w:rsidR="00B1657C">
        <w:rPr>
          <w:sz w:val="20"/>
          <w:szCs w:val="18"/>
        </w:rPr>
        <w:fldChar w:fldCharType="separate"/>
      </w:r>
      <w:r w:rsidR="00370556">
        <w:rPr>
          <w:noProof/>
          <w:sz w:val="20"/>
          <w:szCs w:val="18"/>
        </w:rPr>
        <w:t>«Ruimte»</w:t>
      </w:r>
      <w:r w:rsidR="00B1657C">
        <w:rPr>
          <w:sz w:val="20"/>
          <w:szCs w:val="18"/>
        </w:rPr>
        <w:fldChar w:fldCharType="end"/>
      </w:r>
    </w:p>
    <w:p w:rsidR="002E7D11" w:rsidRDefault="002E7D11" w:rsidP="00787C68">
      <w:pPr>
        <w:tabs>
          <w:tab w:val="left" w:pos="3402"/>
        </w:tabs>
      </w:pPr>
    </w:p>
    <w:p w:rsidR="002B71F2" w:rsidRDefault="009766EF" w:rsidP="00787C68">
      <w:pPr>
        <w:tabs>
          <w:tab w:val="left" w:pos="3402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1419225</wp:posOffset>
                </wp:positionV>
                <wp:extent cx="5760720" cy="0"/>
                <wp:effectExtent l="18415" t="17780" r="12065" b="1079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57F5A" id="AutoShape 7" o:spid="_x0000_s1026" type="#_x0000_t32" style="position:absolute;margin-left:-6.4pt;margin-top:111.75pt;width:453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" strokeweight="1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74930</wp:posOffset>
                </wp:positionV>
                <wp:extent cx="5760720" cy="0"/>
                <wp:effectExtent l="8890" t="6985" r="12065" b="1206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E27FC" id="AutoShape 6" o:spid="_x0000_s1026" type="#_x0000_t32" style="position:absolute;margin-left:-1.9pt;margin-top:5.9pt;width:453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" strokecolor="#7f7f7f [1612]" strokeweight="1pt"/>
            </w:pict>
          </mc:Fallback>
        </mc:AlternateContent>
      </w:r>
    </w:p>
    <w:p w:rsidR="00DF7B8C" w:rsidRDefault="00DF7B8C" w:rsidP="00787C68">
      <w:pPr>
        <w:tabs>
          <w:tab w:val="left" w:pos="3402"/>
        </w:tabs>
      </w:pPr>
    </w:p>
    <w:p w:rsidR="00DF7B8C" w:rsidRDefault="002B71F2" w:rsidP="00787C68">
      <w:pPr>
        <w:tabs>
          <w:tab w:val="left" w:pos="3402"/>
        </w:tabs>
        <w:rPr>
          <w:b/>
        </w:rPr>
      </w:pPr>
      <w:r>
        <w:rPr>
          <w:b/>
        </w:rPr>
        <w:t>Rapportage</w:t>
      </w:r>
      <w:r w:rsidR="00787C68">
        <w:rPr>
          <w:b/>
        </w:rPr>
        <w:t xml:space="preserve"> opdrachtnemer</w:t>
      </w:r>
    </w:p>
    <w:p w:rsidR="002012E9" w:rsidRDefault="002012E9" w:rsidP="00787C68">
      <w:pPr>
        <w:tabs>
          <w:tab w:val="left" w:pos="3402"/>
        </w:tabs>
        <w:rPr>
          <w:b/>
        </w:rPr>
      </w:pPr>
    </w:p>
    <w:p w:rsidR="002012E9" w:rsidRPr="002012E9" w:rsidRDefault="002B71F2" w:rsidP="00787C68">
      <w:pPr>
        <w:pStyle w:val="Lijstalinea"/>
        <w:tabs>
          <w:tab w:val="left" w:pos="3402"/>
          <w:tab w:val="left" w:pos="4253"/>
        </w:tabs>
        <w:ind w:left="426"/>
        <w:rPr>
          <w:sz w:val="20"/>
          <w:szCs w:val="18"/>
        </w:rPr>
      </w:pPr>
      <w:r>
        <w:rPr>
          <w:sz w:val="20"/>
          <w:szCs w:val="18"/>
        </w:rPr>
        <w:t xml:space="preserve">Voorblad met </w:t>
      </w:r>
      <w:r w:rsidR="002012E9">
        <w:rPr>
          <w:sz w:val="20"/>
          <w:szCs w:val="18"/>
        </w:rPr>
        <w:tab/>
        <w:t>:</w:t>
      </w:r>
      <w:r w:rsidR="00787C68">
        <w:rPr>
          <w:sz w:val="20"/>
          <w:szCs w:val="18"/>
        </w:rPr>
        <w:t xml:space="preserve">  </w:t>
      </w:r>
      <w:r w:rsidR="00B1657C">
        <w:rPr>
          <w:sz w:val="20"/>
          <w:szCs w:val="18"/>
        </w:rPr>
        <w:fldChar w:fldCharType="begin"/>
      </w:r>
      <w:r w:rsidR="00F46465">
        <w:rPr>
          <w:sz w:val="20"/>
          <w:szCs w:val="18"/>
        </w:rPr>
        <w:instrText xml:space="preserve"> MERGEFIELD Document </w:instrText>
      </w:r>
      <w:r w:rsidR="00B1657C">
        <w:rPr>
          <w:sz w:val="20"/>
          <w:szCs w:val="18"/>
        </w:rPr>
        <w:fldChar w:fldCharType="separate"/>
      </w:r>
      <w:r w:rsidR="00370556">
        <w:rPr>
          <w:noProof/>
          <w:sz w:val="20"/>
          <w:szCs w:val="18"/>
        </w:rPr>
        <w:t>«Document»</w:t>
      </w:r>
      <w:r w:rsidR="00B1657C">
        <w:rPr>
          <w:sz w:val="20"/>
          <w:szCs w:val="18"/>
        </w:rPr>
        <w:fldChar w:fldCharType="end"/>
      </w:r>
      <w:r w:rsidR="00AE4C71">
        <w:rPr>
          <w:sz w:val="20"/>
          <w:szCs w:val="18"/>
        </w:rPr>
        <w:t xml:space="preserve"> </w:t>
      </w:r>
      <w:r w:rsidR="00B1657C">
        <w:rPr>
          <w:sz w:val="20"/>
          <w:szCs w:val="18"/>
        </w:rPr>
        <w:fldChar w:fldCharType="begin"/>
      </w:r>
      <w:r w:rsidR="00F46465">
        <w:rPr>
          <w:sz w:val="20"/>
          <w:szCs w:val="18"/>
        </w:rPr>
        <w:instrText xml:space="preserve"> MERGEFIELD DocumentInhoud </w:instrText>
      </w:r>
      <w:r w:rsidR="00B1657C">
        <w:rPr>
          <w:sz w:val="20"/>
          <w:szCs w:val="18"/>
        </w:rPr>
        <w:fldChar w:fldCharType="separate"/>
      </w:r>
      <w:r w:rsidR="00370556">
        <w:rPr>
          <w:noProof/>
          <w:sz w:val="20"/>
          <w:szCs w:val="18"/>
        </w:rPr>
        <w:t>«DocumentInhoud»</w:t>
      </w:r>
      <w:r w:rsidR="00B1657C">
        <w:rPr>
          <w:sz w:val="20"/>
          <w:szCs w:val="18"/>
        </w:rPr>
        <w:fldChar w:fldCharType="end"/>
      </w:r>
    </w:p>
    <w:p w:rsidR="002B71F2" w:rsidRPr="0054514B" w:rsidRDefault="002B71F2" w:rsidP="002B71F2">
      <w:pPr>
        <w:tabs>
          <w:tab w:val="left" w:pos="3402"/>
        </w:tabs>
        <w:ind w:left="426"/>
        <w:rPr>
          <w:rFonts w:eastAsia="Times New Roman"/>
          <w:color w:val="000000"/>
          <w:sz w:val="20"/>
          <w:szCs w:val="20"/>
          <w:lang w:eastAsia="nl-NL"/>
        </w:rPr>
      </w:pPr>
      <w:r>
        <w:rPr>
          <w:sz w:val="20"/>
          <w:szCs w:val="18"/>
        </w:rPr>
        <w:t>Documentnaam</w:t>
      </w:r>
      <w:r>
        <w:rPr>
          <w:sz w:val="20"/>
          <w:szCs w:val="18"/>
        </w:rPr>
        <w:tab/>
        <w:t xml:space="preserve">: </w:t>
      </w:r>
      <w:r w:rsidR="00F46465">
        <w:rPr>
          <w:sz w:val="20"/>
          <w:szCs w:val="18"/>
        </w:rPr>
        <w:t xml:space="preserve"> </w:t>
      </w:r>
      <w:r w:rsidR="00B1657C">
        <w:rPr>
          <w:sz w:val="20"/>
          <w:szCs w:val="18"/>
        </w:rPr>
        <w:fldChar w:fldCharType="begin"/>
      </w:r>
      <w:r w:rsidR="00F46465">
        <w:rPr>
          <w:sz w:val="20"/>
          <w:szCs w:val="18"/>
        </w:rPr>
        <w:instrText xml:space="preserve"> MERGEFIELD Documentnaam </w:instrText>
      </w:r>
      <w:r w:rsidR="00B1657C">
        <w:rPr>
          <w:sz w:val="20"/>
          <w:szCs w:val="18"/>
        </w:rPr>
        <w:fldChar w:fldCharType="separate"/>
      </w:r>
      <w:r w:rsidR="00370556">
        <w:rPr>
          <w:noProof/>
          <w:sz w:val="20"/>
          <w:szCs w:val="18"/>
        </w:rPr>
        <w:t>«Documentnaam»</w:t>
      </w:r>
      <w:r w:rsidR="00B1657C">
        <w:rPr>
          <w:sz w:val="20"/>
          <w:szCs w:val="18"/>
        </w:rPr>
        <w:fldChar w:fldCharType="end"/>
      </w:r>
    </w:p>
    <w:sectPr w:rsidR="002B71F2" w:rsidRPr="0054514B" w:rsidSect="00D776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954" w:rsidRDefault="00C65954" w:rsidP="009D761E">
      <w:r>
        <w:separator/>
      </w:r>
    </w:p>
  </w:endnote>
  <w:endnote w:type="continuationSeparator" w:id="0">
    <w:p w:rsidR="00C65954" w:rsidRDefault="00C65954" w:rsidP="009D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A37" w:rsidRDefault="00534A3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A37" w:rsidRDefault="00534A3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A37" w:rsidRDefault="00534A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954" w:rsidRDefault="00C65954" w:rsidP="009D761E">
      <w:r>
        <w:separator/>
      </w:r>
    </w:p>
  </w:footnote>
  <w:footnote w:type="continuationSeparator" w:id="0">
    <w:p w:rsidR="00C65954" w:rsidRDefault="00C65954" w:rsidP="009D7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A37" w:rsidRDefault="00534A3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C9D" w:rsidRPr="009D761E" w:rsidRDefault="00BD7C9D" w:rsidP="009D761E">
    <w:pPr>
      <w:rPr>
        <w:b/>
        <w:sz w:val="36"/>
      </w:rPr>
    </w:pPr>
    <w:r w:rsidRPr="009D761E">
      <w:rPr>
        <w:b/>
        <w:sz w:val="36"/>
      </w:rPr>
      <w:t>Keuringsdocument</w:t>
    </w:r>
    <w:r w:rsidR="00C402EA">
      <w:rPr>
        <w:b/>
        <w:sz w:val="36"/>
      </w:rPr>
      <w:t xml:space="preserve">    </w:t>
    </w:r>
    <w:r w:rsidRPr="00C43BA2">
      <w:rPr>
        <w:noProof/>
        <w:sz w:val="20"/>
        <w:lang w:eastAsia="nl-NL"/>
      </w:rPr>
      <w:t xml:space="preserve"> </w:t>
    </w:r>
    <w:r w:rsidR="00A9149E">
      <w:rPr>
        <w:noProof/>
        <w:sz w:val="20"/>
        <w:lang w:eastAsia="nl-NL"/>
      </w:rPr>
      <w:drawing>
        <wp:inline distT="0" distB="0" distL="0" distR="0">
          <wp:extent cx="2622550" cy="1164590"/>
          <wp:effectExtent l="19050" t="0" r="635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2550" cy="1164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A37" w:rsidRDefault="00534A3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2448"/>
    <w:multiLevelType w:val="hybridMultilevel"/>
    <w:tmpl w:val="E84E75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E6B51"/>
    <w:multiLevelType w:val="hybridMultilevel"/>
    <w:tmpl w:val="7E4CC1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A6A9C"/>
    <w:multiLevelType w:val="hybridMultilevel"/>
    <w:tmpl w:val="3B8AA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976C4"/>
    <w:multiLevelType w:val="hybridMultilevel"/>
    <w:tmpl w:val="08E0DC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225B5"/>
    <w:multiLevelType w:val="hybridMultilevel"/>
    <w:tmpl w:val="96B05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12362"/>
    <w:multiLevelType w:val="hybridMultilevel"/>
    <w:tmpl w:val="4FF83A80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9525EEB"/>
    <w:multiLevelType w:val="hybridMultilevel"/>
    <w:tmpl w:val="3642E4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47180"/>
    <w:multiLevelType w:val="hybridMultilevel"/>
    <w:tmpl w:val="2AC40E58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5A01941"/>
    <w:multiLevelType w:val="hybridMultilevel"/>
    <w:tmpl w:val="F802FCFE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C9D332C"/>
    <w:multiLevelType w:val="hybridMultilevel"/>
    <w:tmpl w:val="CCD49E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mailMerge>
    <w:mainDocumentType w:val="formLetters"/>
    <w:linkToQuery/>
    <w:dataType w:val="native"/>
    <w:connectString w:val="Provider=Microsoft.ACE.OLEDB.12.0;User ID=Admin;Data Source=&quot;J:\0500 KCK - VOORTGANG EN BEWAKING\0540 - Archief - Opslag actiepunten\20140109; Voorblad Keuringsbescheiden\kp ankerpunten.xls&quot;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Keuringsplan$`"/>
    <w:odso>
      <w:udl w:val="Provider=Microsoft.ACE.OLEDB.12.0;User ID=Admin;Data Source=&quot;J:\0500 KCK - VOORTGANG EN BEWAKING\0540 - Archief - Opslag actiepunten\20140109; Voorblad Keuringsbescheiden\samenvoegen\KP gasdetectie.xlsx&quot;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Keuringsplan$"/>
      <w:src r:id="rId2"/>
      <w:colDelim w:val="9"/>
      <w:type w:val="database"/>
      <w:fHdr/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8193" strokecolor="none [1612]">
      <v:stroke color="none [1612]"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556"/>
    <w:rsid w:val="000016F1"/>
    <w:rsid w:val="00002A10"/>
    <w:rsid w:val="00002C7E"/>
    <w:rsid w:val="00004484"/>
    <w:rsid w:val="0000476D"/>
    <w:rsid w:val="00005065"/>
    <w:rsid w:val="000058F3"/>
    <w:rsid w:val="00006082"/>
    <w:rsid w:val="00006427"/>
    <w:rsid w:val="0000774F"/>
    <w:rsid w:val="00007C10"/>
    <w:rsid w:val="00010A76"/>
    <w:rsid w:val="0001287F"/>
    <w:rsid w:val="00012F26"/>
    <w:rsid w:val="000133AB"/>
    <w:rsid w:val="00016EA0"/>
    <w:rsid w:val="00020B64"/>
    <w:rsid w:val="0002105E"/>
    <w:rsid w:val="0002362F"/>
    <w:rsid w:val="00023F09"/>
    <w:rsid w:val="00023FF6"/>
    <w:rsid w:val="000246E4"/>
    <w:rsid w:val="000252E9"/>
    <w:rsid w:val="0002745F"/>
    <w:rsid w:val="000275C9"/>
    <w:rsid w:val="00027959"/>
    <w:rsid w:val="000300A7"/>
    <w:rsid w:val="0003110E"/>
    <w:rsid w:val="00031C1D"/>
    <w:rsid w:val="00033A06"/>
    <w:rsid w:val="00033AB2"/>
    <w:rsid w:val="00033B58"/>
    <w:rsid w:val="00033C4B"/>
    <w:rsid w:val="00033ED4"/>
    <w:rsid w:val="000344DB"/>
    <w:rsid w:val="00035912"/>
    <w:rsid w:val="00036ECB"/>
    <w:rsid w:val="000370BB"/>
    <w:rsid w:val="00037CCB"/>
    <w:rsid w:val="00040AA0"/>
    <w:rsid w:val="000416E2"/>
    <w:rsid w:val="00042560"/>
    <w:rsid w:val="00044354"/>
    <w:rsid w:val="000445F8"/>
    <w:rsid w:val="00045D31"/>
    <w:rsid w:val="00045E83"/>
    <w:rsid w:val="00046076"/>
    <w:rsid w:val="00047179"/>
    <w:rsid w:val="00047716"/>
    <w:rsid w:val="000523FF"/>
    <w:rsid w:val="00053754"/>
    <w:rsid w:val="00054CB7"/>
    <w:rsid w:val="00055568"/>
    <w:rsid w:val="000568DD"/>
    <w:rsid w:val="000569DF"/>
    <w:rsid w:val="000575A5"/>
    <w:rsid w:val="00057B5C"/>
    <w:rsid w:val="000612BF"/>
    <w:rsid w:val="000616A1"/>
    <w:rsid w:val="00062AEC"/>
    <w:rsid w:val="00062C63"/>
    <w:rsid w:val="0006326E"/>
    <w:rsid w:val="00063B2C"/>
    <w:rsid w:val="0006620D"/>
    <w:rsid w:val="00066589"/>
    <w:rsid w:val="000677C0"/>
    <w:rsid w:val="00067F6F"/>
    <w:rsid w:val="000703AE"/>
    <w:rsid w:val="00070B24"/>
    <w:rsid w:val="00071025"/>
    <w:rsid w:val="0007386A"/>
    <w:rsid w:val="000739CA"/>
    <w:rsid w:val="00074358"/>
    <w:rsid w:val="00074CD0"/>
    <w:rsid w:val="00077164"/>
    <w:rsid w:val="00081390"/>
    <w:rsid w:val="00082240"/>
    <w:rsid w:val="0008331F"/>
    <w:rsid w:val="00084CFA"/>
    <w:rsid w:val="000857B3"/>
    <w:rsid w:val="000871A0"/>
    <w:rsid w:val="000900A8"/>
    <w:rsid w:val="0009193F"/>
    <w:rsid w:val="000925D1"/>
    <w:rsid w:val="00092DD7"/>
    <w:rsid w:val="00093621"/>
    <w:rsid w:val="000941DF"/>
    <w:rsid w:val="000963A3"/>
    <w:rsid w:val="00097510"/>
    <w:rsid w:val="00097548"/>
    <w:rsid w:val="00097D22"/>
    <w:rsid w:val="000A06F8"/>
    <w:rsid w:val="000A1615"/>
    <w:rsid w:val="000A3DCA"/>
    <w:rsid w:val="000A47DE"/>
    <w:rsid w:val="000A630B"/>
    <w:rsid w:val="000A7107"/>
    <w:rsid w:val="000A7FCF"/>
    <w:rsid w:val="000B0121"/>
    <w:rsid w:val="000B09E3"/>
    <w:rsid w:val="000B14C3"/>
    <w:rsid w:val="000B1BA6"/>
    <w:rsid w:val="000B2601"/>
    <w:rsid w:val="000B36B0"/>
    <w:rsid w:val="000B5854"/>
    <w:rsid w:val="000B737F"/>
    <w:rsid w:val="000B760A"/>
    <w:rsid w:val="000C0C0E"/>
    <w:rsid w:val="000C1E3A"/>
    <w:rsid w:val="000C237F"/>
    <w:rsid w:val="000C2D56"/>
    <w:rsid w:val="000C2D91"/>
    <w:rsid w:val="000C52A0"/>
    <w:rsid w:val="000C58E3"/>
    <w:rsid w:val="000C5A96"/>
    <w:rsid w:val="000C5EC7"/>
    <w:rsid w:val="000C69AB"/>
    <w:rsid w:val="000C7003"/>
    <w:rsid w:val="000C7553"/>
    <w:rsid w:val="000D12A6"/>
    <w:rsid w:val="000D3199"/>
    <w:rsid w:val="000D32E5"/>
    <w:rsid w:val="000D4D0F"/>
    <w:rsid w:val="000D5547"/>
    <w:rsid w:val="000E18F5"/>
    <w:rsid w:val="000E2423"/>
    <w:rsid w:val="000E2647"/>
    <w:rsid w:val="000E5F5F"/>
    <w:rsid w:val="000E71A1"/>
    <w:rsid w:val="000F16C8"/>
    <w:rsid w:val="000F1D22"/>
    <w:rsid w:val="000F23BE"/>
    <w:rsid w:val="000F2526"/>
    <w:rsid w:val="000F27CD"/>
    <w:rsid w:val="000F4C35"/>
    <w:rsid w:val="000F622B"/>
    <w:rsid w:val="001002D6"/>
    <w:rsid w:val="00100359"/>
    <w:rsid w:val="00100BAD"/>
    <w:rsid w:val="00102AFA"/>
    <w:rsid w:val="00105626"/>
    <w:rsid w:val="001057B1"/>
    <w:rsid w:val="001059B9"/>
    <w:rsid w:val="00105F45"/>
    <w:rsid w:val="00107615"/>
    <w:rsid w:val="00107736"/>
    <w:rsid w:val="00107955"/>
    <w:rsid w:val="001079C7"/>
    <w:rsid w:val="00112D39"/>
    <w:rsid w:val="00113150"/>
    <w:rsid w:val="00114411"/>
    <w:rsid w:val="001168B5"/>
    <w:rsid w:val="00116CB5"/>
    <w:rsid w:val="00117410"/>
    <w:rsid w:val="00117711"/>
    <w:rsid w:val="00117F1A"/>
    <w:rsid w:val="00120577"/>
    <w:rsid w:val="00121418"/>
    <w:rsid w:val="001215EC"/>
    <w:rsid w:val="00121BA6"/>
    <w:rsid w:val="001223F2"/>
    <w:rsid w:val="00122A93"/>
    <w:rsid w:val="00124528"/>
    <w:rsid w:val="00124E4B"/>
    <w:rsid w:val="0012585E"/>
    <w:rsid w:val="0012670F"/>
    <w:rsid w:val="00127BCE"/>
    <w:rsid w:val="00131461"/>
    <w:rsid w:val="00133A81"/>
    <w:rsid w:val="00133D6A"/>
    <w:rsid w:val="001342AD"/>
    <w:rsid w:val="0013457C"/>
    <w:rsid w:val="0013513D"/>
    <w:rsid w:val="001368B9"/>
    <w:rsid w:val="00136BB4"/>
    <w:rsid w:val="00140064"/>
    <w:rsid w:val="00140265"/>
    <w:rsid w:val="001425DF"/>
    <w:rsid w:val="0014379D"/>
    <w:rsid w:val="00143B59"/>
    <w:rsid w:val="00144740"/>
    <w:rsid w:val="0014527D"/>
    <w:rsid w:val="00146C25"/>
    <w:rsid w:val="001477F9"/>
    <w:rsid w:val="00147CE8"/>
    <w:rsid w:val="00147F59"/>
    <w:rsid w:val="00150E54"/>
    <w:rsid w:val="001515D1"/>
    <w:rsid w:val="00152581"/>
    <w:rsid w:val="00152F0F"/>
    <w:rsid w:val="00153547"/>
    <w:rsid w:val="0015364B"/>
    <w:rsid w:val="001537D6"/>
    <w:rsid w:val="0015424D"/>
    <w:rsid w:val="00155C80"/>
    <w:rsid w:val="001567CC"/>
    <w:rsid w:val="00156C24"/>
    <w:rsid w:val="00156E1A"/>
    <w:rsid w:val="001579EE"/>
    <w:rsid w:val="00161698"/>
    <w:rsid w:val="001626F7"/>
    <w:rsid w:val="00163BE8"/>
    <w:rsid w:val="00164465"/>
    <w:rsid w:val="0016527C"/>
    <w:rsid w:val="0016527D"/>
    <w:rsid w:val="00167244"/>
    <w:rsid w:val="00167E3A"/>
    <w:rsid w:val="00170785"/>
    <w:rsid w:val="001712FA"/>
    <w:rsid w:val="00171E0F"/>
    <w:rsid w:val="001723BC"/>
    <w:rsid w:val="00173084"/>
    <w:rsid w:val="00174E9F"/>
    <w:rsid w:val="00176266"/>
    <w:rsid w:val="00176515"/>
    <w:rsid w:val="00181323"/>
    <w:rsid w:val="001852AD"/>
    <w:rsid w:val="00186527"/>
    <w:rsid w:val="0018703E"/>
    <w:rsid w:val="00187A72"/>
    <w:rsid w:val="00187DC8"/>
    <w:rsid w:val="0019114C"/>
    <w:rsid w:val="001918BC"/>
    <w:rsid w:val="001919AA"/>
    <w:rsid w:val="00191BBF"/>
    <w:rsid w:val="00191DD4"/>
    <w:rsid w:val="00192A89"/>
    <w:rsid w:val="00193D46"/>
    <w:rsid w:val="0019418C"/>
    <w:rsid w:val="00197277"/>
    <w:rsid w:val="001A0EA6"/>
    <w:rsid w:val="001A22C6"/>
    <w:rsid w:val="001A50E6"/>
    <w:rsid w:val="001A5D2B"/>
    <w:rsid w:val="001A765D"/>
    <w:rsid w:val="001B0866"/>
    <w:rsid w:val="001B21D2"/>
    <w:rsid w:val="001B4289"/>
    <w:rsid w:val="001B591E"/>
    <w:rsid w:val="001B5D54"/>
    <w:rsid w:val="001B5F96"/>
    <w:rsid w:val="001B68BA"/>
    <w:rsid w:val="001B7255"/>
    <w:rsid w:val="001B7294"/>
    <w:rsid w:val="001B7826"/>
    <w:rsid w:val="001C25A0"/>
    <w:rsid w:val="001C3C50"/>
    <w:rsid w:val="001C6421"/>
    <w:rsid w:val="001C6BDF"/>
    <w:rsid w:val="001D09D9"/>
    <w:rsid w:val="001D24E3"/>
    <w:rsid w:val="001D2B08"/>
    <w:rsid w:val="001D3FFB"/>
    <w:rsid w:val="001D431D"/>
    <w:rsid w:val="001D5440"/>
    <w:rsid w:val="001D611D"/>
    <w:rsid w:val="001D6704"/>
    <w:rsid w:val="001D707E"/>
    <w:rsid w:val="001D7604"/>
    <w:rsid w:val="001E0E72"/>
    <w:rsid w:val="001E1D97"/>
    <w:rsid w:val="001E1F80"/>
    <w:rsid w:val="001E3944"/>
    <w:rsid w:val="001E455D"/>
    <w:rsid w:val="001E617A"/>
    <w:rsid w:val="001F144A"/>
    <w:rsid w:val="001F2752"/>
    <w:rsid w:val="001F2848"/>
    <w:rsid w:val="001F4ECD"/>
    <w:rsid w:val="001F5001"/>
    <w:rsid w:val="001F5BB9"/>
    <w:rsid w:val="001F6DA6"/>
    <w:rsid w:val="001F7129"/>
    <w:rsid w:val="001F7971"/>
    <w:rsid w:val="001F7FFE"/>
    <w:rsid w:val="002010A0"/>
    <w:rsid w:val="002012E9"/>
    <w:rsid w:val="002017DA"/>
    <w:rsid w:val="00204CBD"/>
    <w:rsid w:val="00205BC3"/>
    <w:rsid w:val="002063FE"/>
    <w:rsid w:val="00212C69"/>
    <w:rsid w:val="00212DDA"/>
    <w:rsid w:val="0021466E"/>
    <w:rsid w:val="00215890"/>
    <w:rsid w:val="002175D0"/>
    <w:rsid w:val="00217D2A"/>
    <w:rsid w:val="00217E08"/>
    <w:rsid w:val="00217E73"/>
    <w:rsid w:val="00220478"/>
    <w:rsid w:val="0022068A"/>
    <w:rsid w:val="00222E1C"/>
    <w:rsid w:val="00224D75"/>
    <w:rsid w:val="0022643A"/>
    <w:rsid w:val="00227E00"/>
    <w:rsid w:val="00230C53"/>
    <w:rsid w:val="00230F71"/>
    <w:rsid w:val="00231350"/>
    <w:rsid w:val="002316AE"/>
    <w:rsid w:val="00232635"/>
    <w:rsid w:val="00232FA8"/>
    <w:rsid w:val="00233076"/>
    <w:rsid w:val="002354E3"/>
    <w:rsid w:val="00235CDC"/>
    <w:rsid w:val="00236A18"/>
    <w:rsid w:val="002400F2"/>
    <w:rsid w:val="00240EC6"/>
    <w:rsid w:val="00241DF3"/>
    <w:rsid w:val="002424E5"/>
    <w:rsid w:val="002431E9"/>
    <w:rsid w:val="00244490"/>
    <w:rsid w:val="002445D8"/>
    <w:rsid w:val="00244EB7"/>
    <w:rsid w:val="00245A7F"/>
    <w:rsid w:val="00246C60"/>
    <w:rsid w:val="00247056"/>
    <w:rsid w:val="00251374"/>
    <w:rsid w:val="00251770"/>
    <w:rsid w:val="00251908"/>
    <w:rsid w:val="00251A1F"/>
    <w:rsid w:val="00251E1E"/>
    <w:rsid w:val="0025440B"/>
    <w:rsid w:val="002545AD"/>
    <w:rsid w:val="00254E53"/>
    <w:rsid w:val="00255EA7"/>
    <w:rsid w:val="00256750"/>
    <w:rsid w:val="00256F60"/>
    <w:rsid w:val="00257045"/>
    <w:rsid w:val="002577EA"/>
    <w:rsid w:val="0026058D"/>
    <w:rsid w:val="00263A80"/>
    <w:rsid w:val="00264072"/>
    <w:rsid w:val="00264509"/>
    <w:rsid w:val="0026451C"/>
    <w:rsid w:val="00265B52"/>
    <w:rsid w:val="00266521"/>
    <w:rsid w:val="00267F31"/>
    <w:rsid w:val="00267F67"/>
    <w:rsid w:val="00270408"/>
    <w:rsid w:val="002709E5"/>
    <w:rsid w:val="00270ABF"/>
    <w:rsid w:val="00271098"/>
    <w:rsid w:val="002719A8"/>
    <w:rsid w:val="00273C5A"/>
    <w:rsid w:val="002755BD"/>
    <w:rsid w:val="00277996"/>
    <w:rsid w:val="00280486"/>
    <w:rsid w:val="00280F0A"/>
    <w:rsid w:val="00283717"/>
    <w:rsid w:val="002844E9"/>
    <w:rsid w:val="002861AB"/>
    <w:rsid w:val="0028734C"/>
    <w:rsid w:val="00290036"/>
    <w:rsid w:val="002932A8"/>
    <w:rsid w:val="002932FF"/>
    <w:rsid w:val="00293779"/>
    <w:rsid w:val="00295603"/>
    <w:rsid w:val="00295728"/>
    <w:rsid w:val="0029591F"/>
    <w:rsid w:val="00295963"/>
    <w:rsid w:val="002959EE"/>
    <w:rsid w:val="002962CC"/>
    <w:rsid w:val="00296E9E"/>
    <w:rsid w:val="00297224"/>
    <w:rsid w:val="00297CCF"/>
    <w:rsid w:val="002A0224"/>
    <w:rsid w:val="002A1DEB"/>
    <w:rsid w:val="002A56AE"/>
    <w:rsid w:val="002A582A"/>
    <w:rsid w:val="002B1235"/>
    <w:rsid w:val="002B1276"/>
    <w:rsid w:val="002B1431"/>
    <w:rsid w:val="002B1DD9"/>
    <w:rsid w:val="002B238B"/>
    <w:rsid w:val="002B312B"/>
    <w:rsid w:val="002B31EB"/>
    <w:rsid w:val="002B349B"/>
    <w:rsid w:val="002B4AD0"/>
    <w:rsid w:val="002B5EC2"/>
    <w:rsid w:val="002B6467"/>
    <w:rsid w:val="002B71F2"/>
    <w:rsid w:val="002B7C66"/>
    <w:rsid w:val="002C02B6"/>
    <w:rsid w:val="002C1407"/>
    <w:rsid w:val="002C35F1"/>
    <w:rsid w:val="002C3F7B"/>
    <w:rsid w:val="002C45A0"/>
    <w:rsid w:val="002C5478"/>
    <w:rsid w:val="002C554E"/>
    <w:rsid w:val="002C5D02"/>
    <w:rsid w:val="002C7672"/>
    <w:rsid w:val="002C7B64"/>
    <w:rsid w:val="002D1150"/>
    <w:rsid w:val="002D164B"/>
    <w:rsid w:val="002D3D89"/>
    <w:rsid w:val="002D5AEF"/>
    <w:rsid w:val="002D62E8"/>
    <w:rsid w:val="002D7802"/>
    <w:rsid w:val="002E01D8"/>
    <w:rsid w:val="002E088D"/>
    <w:rsid w:val="002E1AEC"/>
    <w:rsid w:val="002E2742"/>
    <w:rsid w:val="002E2CE8"/>
    <w:rsid w:val="002E2E80"/>
    <w:rsid w:val="002E5894"/>
    <w:rsid w:val="002E6B8F"/>
    <w:rsid w:val="002E7D11"/>
    <w:rsid w:val="002F0E15"/>
    <w:rsid w:val="002F330F"/>
    <w:rsid w:val="002F3332"/>
    <w:rsid w:val="002F5531"/>
    <w:rsid w:val="002F5C53"/>
    <w:rsid w:val="002F693B"/>
    <w:rsid w:val="003004F7"/>
    <w:rsid w:val="00301018"/>
    <w:rsid w:val="0030302E"/>
    <w:rsid w:val="00303904"/>
    <w:rsid w:val="00303E53"/>
    <w:rsid w:val="0030511B"/>
    <w:rsid w:val="003112C5"/>
    <w:rsid w:val="00312564"/>
    <w:rsid w:val="00312BAE"/>
    <w:rsid w:val="00313586"/>
    <w:rsid w:val="00314E1A"/>
    <w:rsid w:val="0031658B"/>
    <w:rsid w:val="00316DF3"/>
    <w:rsid w:val="00323470"/>
    <w:rsid w:val="00325549"/>
    <w:rsid w:val="00325E4D"/>
    <w:rsid w:val="003263D3"/>
    <w:rsid w:val="00326CE7"/>
    <w:rsid w:val="00327431"/>
    <w:rsid w:val="00327709"/>
    <w:rsid w:val="00327758"/>
    <w:rsid w:val="00332591"/>
    <w:rsid w:val="00332FCF"/>
    <w:rsid w:val="00333059"/>
    <w:rsid w:val="003336C8"/>
    <w:rsid w:val="003355D0"/>
    <w:rsid w:val="00335C88"/>
    <w:rsid w:val="00335C8E"/>
    <w:rsid w:val="00335E63"/>
    <w:rsid w:val="003366B8"/>
    <w:rsid w:val="0033752F"/>
    <w:rsid w:val="003376A0"/>
    <w:rsid w:val="00345905"/>
    <w:rsid w:val="00345EF7"/>
    <w:rsid w:val="0034633E"/>
    <w:rsid w:val="00346E82"/>
    <w:rsid w:val="003473D9"/>
    <w:rsid w:val="00347AE1"/>
    <w:rsid w:val="003509BF"/>
    <w:rsid w:val="00352CD0"/>
    <w:rsid w:val="00353A1B"/>
    <w:rsid w:val="00354059"/>
    <w:rsid w:val="003540B0"/>
    <w:rsid w:val="00354658"/>
    <w:rsid w:val="00354DC0"/>
    <w:rsid w:val="00355775"/>
    <w:rsid w:val="00356150"/>
    <w:rsid w:val="00356437"/>
    <w:rsid w:val="003564B8"/>
    <w:rsid w:val="003573BD"/>
    <w:rsid w:val="0035791A"/>
    <w:rsid w:val="00357ABF"/>
    <w:rsid w:val="003675DB"/>
    <w:rsid w:val="00367F54"/>
    <w:rsid w:val="00370556"/>
    <w:rsid w:val="00371BD2"/>
    <w:rsid w:val="00371ED3"/>
    <w:rsid w:val="003722FB"/>
    <w:rsid w:val="0037294E"/>
    <w:rsid w:val="00373BBF"/>
    <w:rsid w:val="00375242"/>
    <w:rsid w:val="00380E5E"/>
    <w:rsid w:val="0038395F"/>
    <w:rsid w:val="00385130"/>
    <w:rsid w:val="00386447"/>
    <w:rsid w:val="00387795"/>
    <w:rsid w:val="00387FAB"/>
    <w:rsid w:val="00391096"/>
    <w:rsid w:val="00391D4B"/>
    <w:rsid w:val="0039328D"/>
    <w:rsid w:val="00395939"/>
    <w:rsid w:val="003964EE"/>
    <w:rsid w:val="003A399B"/>
    <w:rsid w:val="003A3C59"/>
    <w:rsid w:val="003A4BC3"/>
    <w:rsid w:val="003A5E7E"/>
    <w:rsid w:val="003A7CC4"/>
    <w:rsid w:val="003B14CD"/>
    <w:rsid w:val="003B21B1"/>
    <w:rsid w:val="003B74E6"/>
    <w:rsid w:val="003B7580"/>
    <w:rsid w:val="003C007B"/>
    <w:rsid w:val="003C11C4"/>
    <w:rsid w:val="003C4E33"/>
    <w:rsid w:val="003C5ACD"/>
    <w:rsid w:val="003C76A2"/>
    <w:rsid w:val="003D05DF"/>
    <w:rsid w:val="003D09B3"/>
    <w:rsid w:val="003D133B"/>
    <w:rsid w:val="003D1E79"/>
    <w:rsid w:val="003D390F"/>
    <w:rsid w:val="003D45B9"/>
    <w:rsid w:val="003D4DC6"/>
    <w:rsid w:val="003D5048"/>
    <w:rsid w:val="003D57BA"/>
    <w:rsid w:val="003D58AA"/>
    <w:rsid w:val="003D6065"/>
    <w:rsid w:val="003D65CF"/>
    <w:rsid w:val="003D685C"/>
    <w:rsid w:val="003D6E2C"/>
    <w:rsid w:val="003D6E5F"/>
    <w:rsid w:val="003D7302"/>
    <w:rsid w:val="003E01F5"/>
    <w:rsid w:val="003E1307"/>
    <w:rsid w:val="003E29F6"/>
    <w:rsid w:val="003E2F8F"/>
    <w:rsid w:val="003E3FBC"/>
    <w:rsid w:val="003E675A"/>
    <w:rsid w:val="003E7066"/>
    <w:rsid w:val="003E798E"/>
    <w:rsid w:val="003E7E93"/>
    <w:rsid w:val="003F16CD"/>
    <w:rsid w:val="003F3118"/>
    <w:rsid w:val="003F3130"/>
    <w:rsid w:val="003F369A"/>
    <w:rsid w:val="003F3E29"/>
    <w:rsid w:val="003F41B2"/>
    <w:rsid w:val="003F4820"/>
    <w:rsid w:val="003F53B9"/>
    <w:rsid w:val="004010C9"/>
    <w:rsid w:val="00402355"/>
    <w:rsid w:val="004024EC"/>
    <w:rsid w:val="00402ADE"/>
    <w:rsid w:val="0040402A"/>
    <w:rsid w:val="0040638D"/>
    <w:rsid w:val="00406AC0"/>
    <w:rsid w:val="004071C0"/>
    <w:rsid w:val="004103A9"/>
    <w:rsid w:val="00411075"/>
    <w:rsid w:val="00414E26"/>
    <w:rsid w:val="00415539"/>
    <w:rsid w:val="00420629"/>
    <w:rsid w:val="00420C48"/>
    <w:rsid w:val="00420DED"/>
    <w:rsid w:val="004213EC"/>
    <w:rsid w:val="00423640"/>
    <w:rsid w:val="004246C2"/>
    <w:rsid w:val="004247AC"/>
    <w:rsid w:val="00424CEF"/>
    <w:rsid w:val="00424F25"/>
    <w:rsid w:val="00431ADE"/>
    <w:rsid w:val="0043223C"/>
    <w:rsid w:val="00432B5D"/>
    <w:rsid w:val="0044121C"/>
    <w:rsid w:val="004422AD"/>
    <w:rsid w:val="00442383"/>
    <w:rsid w:val="00446029"/>
    <w:rsid w:val="004472CA"/>
    <w:rsid w:val="00452A2D"/>
    <w:rsid w:val="004533CD"/>
    <w:rsid w:val="00454BD6"/>
    <w:rsid w:val="004550B9"/>
    <w:rsid w:val="0045771C"/>
    <w:rsid w:val="00457A8D"/>
    <w:rsid w:val="00460952"/>
    <w:rsid w:val="004614B2"/>
    <w:rsid w:val="004623FC"/>
    <w:rsid w:val="004634BC"/>
    <w:rsid w:val="00464006"/>
    <w:rsid w:val="0046400F"/>
    <w:rsid w:val="00465CD3"/>
    <w:rsid w:val="0046629A"/>
    <w:rsid w:val="00470AB8"/>
    <w:rsid w:val="00471009"/>
    <w:rsid w:val="004714E6"/>
    <w:rsid w:val="00474C65"/>
    <w:rsid w:val="004757F2"/>
    <w:rsid w:val="00477113"/>
    <w:rsid w:val="00480165"/>
    <w:rsid w:val="00481232"/>
    <w:rsid w:val="004824C9"/>
    <w:rsid w:val="0048420D"/>
    <w:rsid w:val="0048500E"/>
    <w:rsid w:val="004866BC"/>
    <w:rsid w:val="00487505"/>
    <w:rsid w:val="004905BA"/>
    <w:rsid w:val="004926D8"/>
    <w:rsid w:val="00492B71"/>
    <w:rsid w:val="00495A41"/>
    <w:rsid w:val="00496ABE"/>
    <w:rsid w:val="00497362"/>
    <w:rsid w:val="00497A19"/>
    <w:rsid w:val="00497C0B"/>
    <w:rsid w:val="004A0AB6"/>
    <w:rsid w:val="004A0FFC"/>
    <w:rsid w:val="004A1AB4"/>
    <w:rsid w:val="004A2955"/>
    <w:rsid w:val="004A2C3B"/>
    <w:rsid w:val="004A4FF6"/>
    <w:rsid w:val="004B05C8"/>
    <w:rsid w:val="004B06FE"/>
    <w:rsid w:val="004B2EF6"/>
    <w:rsid w:val="004B31E0"/>
    <w:rsid w:val="004B3665"/>
    <w:rsid w:val="004B3CB3"/>
    <w:rsid w:val="004B43C1"/>
    <w:rsid w:val="004B4FDE"/>
    <w:rsid w:val="004B61A0"/>
    <w:rsid w:val="004B66B4"/>
    <w:rsid w:val="004B6D3D"/>
    <w:rsid w:val="004B7D90"/>
    <w:rsid w:val="004C0310"/>
    <w:rsid w:val="004C1221"/>
    <w:rsid w:val="004C13F3"/>
    <w:rsid w:val="004C1488"/>
    <w:rsid w:val="004C3A6D"/>
    <w:rsid w:val="004C5A1A"/>
    <w:rsid w:val="004C5DA1"/>
    <w:rsid w:val="004C63D8"/>
    <w:rsid w:val="004C6FC9"/>
    <w:rsid w:val="004C7531"/>
    <w:rsid w:val="004D2C1A"/>
    <w:rsid w:val="004D3024"/>
    <w:rsid w:val="004D36EC"/>
    <w:rsid w:val="004D373F"/>
    <w:rsid w:val="004D4155"/>
    <w:rsid w:val="004D4525"/>
    <w:rsid w:val="004D5003"/>
    <w:rsid w:val="004D6D34"/>
    <w:rsid w:val="004D7D17"/>
    <w:rsid w:val="004D7F0F"/>
    <w:rsid w:val="004E16C4"/>
    <w:rsid w:val="004E2B30"/>
    <w:rsid w:val="004E2B97"/>
    <w:rsid w:val="004E4916"/>
    <w:rsid w:val="004E4E7B"/>
    <w:rsid w:val="004E53A5"/>
    <w:rsid w:val="004E5533"/>
    <w:rsid w:val="004E5C16"/>
    <w:rsid w:val="004E6E47"/>
    <w:rsid w:val="004E783C"/>
    <w:rsid w:val="004F0750"/>
    <w:rsid w:val="004F1F48"/>
    <w:rsid w:val="004F2C8D"/>
    <w:rsid w:val="004F3800"/>
    <w:rsid w:val="004F3873"/>
    <w:rsid w:val="004F4CF0"/>
    <w:rsid w:val="004F5BE8"/>
    <w:rsid w:val="004F7995"/>
    <w:rsid w:val="0050118B"/>
    <w:rsid w:val="00502ED9"/>
    <w:rsid w:val="00503374"/>
    <w:rsid w:val="00505A9D"/>
    <w:rsid w:val="00506624"/>
    <w:rsid w:val="00511E73"/>
    <w:rsid w:val="005138CF"/>
    <w:rsid w:val="00514461"/>
    <w:rsid w:val="005151CC"/>
    <w:rsid w:val="00515AD6"/>
    <w:rsid w:val="0051721A"/>
    <w:rsid w:val="0052142A"/>
    <w:rsid w:val="005224A3"/>
    <w:rsid w:val="0052294D"/>
    <w:rsid w:val="005230E3"/>
    <w:rsid w:val="005233AF"/>
    <w:rsid w:val="00523980"/>
    <w:rsid w:val="00524B88"/>
    <w:rsid w:val="00525635"/>
    <w:rsid w:val="00525792"/>
    <w:rsid w:val="00525AD6"/>
    <w:rsid w:val="005268E4"/>
    <w:rsid w:val="00527D1F"/>
    <w:rsid w:val="0053262C"/>
    <w:rsid w:val="0053365E"/>
    <w:rsid w:val="00534029"/>
    <w:rsid w:val="00534049"/>
    <w:rsid w:val="00534A37"/>
    <w:rsid w:val="00540872"/>
    <w:rsid w:val="00540B3F"/>
    <w:rsid w:val="005442F4"/>
    <w:rsid w:val="0054514B"/>
    <w:rsid w:val="0054594E"/>
    <w:rsid w:val="00545C49"/>
    <w:rsid w:val="00545DA0"/>
    <w:rsid w:val="00546434"/>
    <w:rsid w:val="00546526"/>
    <w:rsid w:val="0055112A"/>
    <w:rsid w:val="0055115A"/>
    <w:rsid w:val="00551331"/>
    <w:rsid w:val="005513CF"/>
    <w:rsid w:val="00551681"/>
    <w:rsid w:val="00551E94"/>
    <w:rsid w:val="0055286F"/>
    <w:rsid w:val="00552A98"/>
    <w:rsid w:val="005542D0"/>
    <w:rsid w:val="005547B2"/>
    <w:rsid w:val="005551FB"/>
    <w:rsid w:val="00556BDC"/>
    <w:rsid w:val="00556F63"/>
    <w:rsid w:val="00560859"/>
    <w:rsid w:val="005614BE"/>
    <w:rsid w:val="00561DF5"/>
    <w:rsid w:val="00563062"/>
    <w:rsid w:val="0056581D"/>
    <w:rsid w:val="005658B0"/>
    <w:rsid w:val="00566B7D"/>
    <w:rsid w:val="0057058B"/>
    <w:rsid w:val="00570A1A"/>
    <w:rsid w:val="00570E87"/>
    <w:rsid w:val="005733C3"/>
    <w:rsid w:val="00575036"/>
    <w:rsid w:val="00575D0C"/>
    <w:rsid w:val="00577927"/>
    <w:rsid w:val="005804B3"/>
    <w:rsid w:val="00583584"/>
    <w:rsid w:val="00584907"/>
    <w:rsid w:val="00590730"/>
    <w:rsid w:val="00594037"/>
    <w:rsid w:val="0059465F"/>
    <w:rsid w:val="005949D7"/>
    <w:rsid w:val="00594E4E"/>
    <w:rsid w:val="00595697"/>
    <w:rsid w:val="005A01A8"/>
    <w:rsid w:val="005A0EC5"/>
    <w:rsid w:val="005A2F5F"/>
    <w:rsid w:val="005A47FA"/>
    <w:rsid w:val="005B0338"/>
    <w:rsid w:val="005B0544"/>
    <w:rsid w:val="005B1C49"/>
    <w:rsid w:val="005B1F7D"/>
    <w:rsid w:val="005B4586"/>
    <w:rsid w:val="005B49BC"/>
    <w:rsid w:val="005B5287"/>
    <w:rsid w:val="005B6435"/>
    <w:rsid w:val="005B6767"/>
    <w:rsid w:val="005B6954"/>
    <w:rsid w:val="005C20C6"/>
    <w:rsid w:val="005C21F8"/>
    <w:rsid w:val="005C4605"/>
    <w:rsid w:val="005C697F"/>
    <w:rsid w:val="005C707F"/>
    <w:rsid w:val="005D139D"/>
    <w:rsid w:val="005D290B"/>
    <w:rsid w:val="005D2A9C"/>
    <w:rsid w:val="005D36FC"/>
    <w:rsid w:val="005D390E"/>
    <w:rsid w:val="005D4D9A"/>
    <w:rsid w:val="005D4E61"/>
    <w:rsid w:val="005D5898"/>
    <w:rsid w:val="005D5DE1"/>
    <w:rsid w:val="005D6287"/>
    <w:rsid w:val="005D62C7"/>
    <w:rsid w:val="005E4896"/>
    <w:rsid w:val="005E61EB"/>
    <w:rsid w:val="005E6DAB"/>
    <w:rsid w:val="005E79B4"/>
    <w:rsid w:val="005F07F9"/>
    <w:rsid w:val="005F0F71"/>
    <w:rsid w:val="005F20AF"/>
    <w:rsid w:val="005F3628"/>
    <w:rsid w:val="005F3B93"/>
    <w:rsid w:val="005F49B2"/>
    <w:rsid w:val="005F4A16"/>
    <w:rsid w:val="005F6C62"/>
    <w:rsid w:val="0060318D"/>
    <w:rsid w:val="00604A86"/>
    <w:rsid w:val="00605EB3"/>
    <w:rsid w:val="00606099"/>
    <w:rsid w:val="006060B0"/>
    <w:rsid w:val="00607B0A"/>
    <w:rsid w:val="00610316"/>
    <w:rsid w:val="0061070D"/>
    <w:rsid w:val="00611DEF"/>
    <w:rsid w:val="006126DB"/>
    <w:rsid w:val="0061274B"/>
    <w:rsid w:val="00613AE1"/>
    <w:rsid w:val="00614CC7"/>
    <w:rsid w:val="00614FFD"/>
    <w:rsid w:val="006150A2"/>
    <w:rsid w:val="00615D9B"/>
    <w:rsid w:val="00616B05"/>
    <w:rsid w:val="00616B41"/>
    <w:rsid w:val="00616C9A"/>
    <w:rsid w:val="00617C27"/>
    <w:rsid w:val="00617C4A"/>
    <w:rsid w:val="00617E04"/>
    <w:rsid w:val="006204BF"/>
    <w:rsid w:val="00620F89"/>
    <w:rsid w:val="00622266"/>
    <w:rsid w:val="00623396"/>
    <w:rsid w:val="0062572F"/>
    <w:rsid w:val="00625E41"/>
    <w:rsid w:val="00625FBA"/>
    <w:rsid w:val="00625FBD"/>
    <w:rsid w:val="006263A5"/>
    <w:rsid w:val="00633814"/>
    <w:rsid w:val="006339FA"/>
    <w:rsid w:val="00633A3E"/>
    <w:rsid w:val="00633FD9"/>
    <w:rsid w:val="006342EC"/>
    <w:rsid w:val="0063473E"/>
    <w:rsid w:val="006409AC"/>
    <w:rsid w:val="00640A40"/>
    <w:rsid w:val="00641C29"/>
    <w:rsid w:val="00642732"/>
    <w:rsid w:val="00643A39"/>
    <w:rsid w:val="00644A37"/>
    <w:rsid w:val="00644DBB"/>
    <w:rsid w:val="00645AC0"/>
    <w:rsid w:val="0064681D"/>
    <w:rsid w:val="00647002"/>
    <w:rsid w:val="006518A2"/>
    <w:rsid w:val="006545A2"/>
    <w:rsid w:val="00654B93"/>
    <w:rsid w:val="00654BE5"/>
    <w:rsid w:val="00660044"/>
    <w:rsid w:val="006613AE"/>
    <w:rsid w:val="00662D4E"/>
    <w:rsid w:val="00664DBC"/>
    <w:rsid w:val="00665390"/>
    <w:rsid w:val="00665AE7"/>
    <w:rsid w:val="006707DA"/>
    <w:rsid w:val="00671B36"/>
    <w:rsid w:val="006743EC"/>
    <w:rsid w:val="00674810"/>
    <w:rsid w:val="00675A4D"/>
    <w:rsid w:val="006764DD"/>
    <w:rsid w:val="006768BC"/>
    <w:rsid w:val="00676A0A"/>
    <w:rsid w:val="00676E63"/>
    <w:rsid w:val="00677935"/>
    <w:rsid w:val="0067797E"/>
    <w:rsid w:val="00677BE4"/>
    <w:rsid w:val="00677D97"/>
    <w:rsid w:val="00677DBE"/>
    <w:rsid w:val="00681354"/>
    <w:rsid w:val="0068158D"/>
    <w:rsid w:val="006836B1"/>
    <w:rsid w:val="00683A45"/>
    <w:rsid w:val="00683EDB"/>
    <w:rsid w:val="006844FA"/>
    <w:rsid w:val="0068496B"/>
    <w:rsid w:val="006858BE"/>
    <w:rsid w:val="00685A38"/>
    <w:rsid w:val="006862E2"/>
    <w:rsid w:val="006863B4"/>
    <w:rsid w:val="00686E19"/>
    <w:rsid w:val="00687C88"/>
    <w:rsid w:val="0069092B"/>
    <w:rsid w:val="00690AAB"/>
    <w:rsid w:val="00690F17"/>
    <w:rsid w:val="00691522"/>
    <w:rsid w:val="00691555"/>
    <w:rsid w:val="00691E0E"/>
    <w:rsid w:val="0069254E"/>
    <w:rsid w:val="00694E92"/>
    <w:rsid w:val="00696012"/>
    <w:rsid w:val="006963C4"/>
    <w:rsid w:val="00697DB4"/>
    <w:rsid w:val="006A044C"/>
    <w:rsid w:val="006A1CA9"/>
    <w:rsid w:val="006A2D1F"/>
    <w:rsid w:val="006A3F1C"/>
    <w:rsid w:val="006A4A0A"/>
    <w:rsid w:val="006A4D68"/>
    <w:rsid w:val="006A51DB"/>
    <w:rsid w:val="006A5388"/>
    <w:rsid w:val="006A61E6"/>
    <w:rsid w:val="006A70A1"/>
    <w:rsid w:val="006A7C17"/>
    <w:rsid w:val="006B1738"/>
    <w:rsid w:val="006B2198"/>
    <w:rsid w:val="006B247D"/>
    <w:rsid w:val="006B2792"/>
    <w:rsid w:val="006B4796"/>
    <w:rsid w:val="006B590B"/>
    <w:rsid w:val="006B6392"/>
    <w:rsid w:val="006B7150"/>
    <w:rsid w:val="006B72F9"/>
    <w:rsid w:val="006B7382"/>
    <w:rsid w:val="006B758E"/>
    <w:rsid w:val="006C0B7B"/>
    <w:rsid w:val="006C18CF"/>
    <w:rsid w:val="006C1D49"/>
    <w:rsid w:val="006C1F50"/>
    <w:rsid w:val="006C3F64"/>
    <w:rsid w:val="006C64ED"/>
    <w:rsid w:val="006C76E0"/>
    <w:rsid w:val="006C7796"/>
    <w:rsid w:val="006C7AD0"/>
    <w:rsid w:val="006D0EF8"/>
    <w:rsid w:val="006D2989"/>
    <w:rsid w:val="006D2B67"/>
    <w:rsid w:val="006D3C74"/>
    <w:rsid w:val="006D3D56"/>
    <w:rsid w:val="006D51B2"/>
    <w:rsid w:val="006D5699"/>
    <w:rsid w:val="006D6293"/>
    <w:rsid w:val="006D6348"/>
    <w:rsid w:val="006D64FC"/>
    <w:rsid w:val="006D7465"/>
    <w:rsid w:val="006D7812"/>
    <w:rsid w:val="006D78F4"/>
    <w:rsid w:val="006D7D25"/>
    <w:rsid w:val="006E40FB"/>
    <w:rsid w:val="006E4B4B"/>
    <w:rsid w:val="006E4F88"/>
    <w:rsid w:val="006E5C04"/>
    <w:rsid w:val="006E62D8"/>
    <w:rsid w:val="006E6CDB"/>
    <w:rsid w:val="006E74FD"/>
    <w:rsid w:val="006E7B7A"/>
    <w:rsid w:val="006E7B7F"/>
    <w:rsid w:val="006F00B6"/>
    <w:rsid w:val="006F0C0D"/>
    <w:rsid w:val="006F2A2F"/>
    <w:rsid w:val="006F4118"/>
    <w:rsid w:val="006F5084"/>
    <w:rsid w:val="006F5369"/>
    <w:rsid w:val="006F7F39"/>
    <w:rsid w:val="007026B8"/>
    <w:rsid w:val="00702879"/>
    <w:rsid w:val="00703D9C"/>
    <w:rsid w:val="00706C35"/>
    <w:rsid w:val="007072F5"/>
    <w:rsid w:val="00707E8D"/>
    <w:rsid w:val="0071214D"/>
    <w:rsid w:val="00712886"/>
    <w:rsid w:val="0071368D"/>
    <w:rsid w:val="00714AA6"/>
    <w:rsid w:val="00714D32"/>
    <w:rsid w:val="00716D8A"/>
    <w:rsid w:val="007206A9"/>
    <w:rsid w:val="00720A87"/>
    <w:rsid w:val="00720E40"/>
    <w:rsid w:val="007215D6"/>
    <w:rsid w:val="007238C8"/>
    <w:rsid w:val="00723A05"/>
    <w:rsid w:val="00723B7B"/>
    <w:rsid w:val="00724CD7"/>
    <w:rsid w:val="00724ECF"/>
    <w:rsid w:val="007330AE"/>
    <w:rsid w:val="007337DC"/>
    <w:rsid w:val="00733A70"/>
    <w:rsid w:val="00734D22"/>
    <w:rsid w:val="007351E6"/>
    <w:rsid w:val="00735C69"/>
    <w:rsid w:val="007370E5"/>
    <w:rsid w:val="007375AE"/>
    <w:rsid w:val="00740BF3"/>
    <w:rsid w:val="007413C5"/>
    <w:rsid w:val="0074185A"/>
    <w:rsid w:val="0074298A"/>
    <w:rsid w:val="00744258"/>
    <w:rsid w:val="00744704"/>
    <w:rsid w:val="0074503F"/>
    <w:rsid w:val="0074769C"/>
    <w:rsid w:val="00750B2D"/>
    <w:rsid w:val="007511F8"/>
    <w:rsid w:val="00752356"/>
    <w:rsid w:val="007534EA"/>
    <w:rsid w:val="007536B4"/>
    <w:rsid w:val="00755425"/>
    <w:rsid w:val="00755497"/>
    <w:rsid w:val="00755B55"/>
    <w:rsid w:val="00755BA4"/>
    <w:rsid w:val="00756007"/>
    <w:rsid w:val="00756ED6"/>
    <w:rsid w:val="0075772C"/>
    <w:rsid w:val="0076037D"/>
    <w:rsid w:val="00760DB7"/>
    <w:rsid w:val="00762C3E"/>
    <w:rsid w:val="0076418B"/>
    <w:rsid w:val="00764287"/>
    <w:rsid w:val="00765CCE"/>
    <w:rsid w:val="00767396"/>
    <w:rsid w:val="007706D6"/>
    <w:rsid w:val="00771352"/>
    <w:rsid w:val="00774304"/>
    <w:rsid w:val="00775B0B"/>
    <w:rsid w:val="0077628A"/>
    <w:rsid w:val="00776704"/>
    <w:rsid w:val="0077686F"/>
    <w:rsid w:val="00780E7A"/>
    <w:rsid w:val="007827C5"/>
    <w:rsid w:val="00785544"/>
    <w:rsid w:val="00787C68"/>
    <w:rsid w:val="00790A2E"/>
    <w:rsid w:val="00792851"/>
    <w:rsid w:val="007933D4"/>
    <w:rsid w:val="0079378F"/>
    <w:rsid w:val="00793A65"/>
    <w:rsid w:val="00793DCD"/>
    <w:rsid w:val="007974AE"/>
    <w:rsid w:val="007979B6"/>
    <w:rsid w:val="007A01AB"/>
    <w:rsid w:val="007A24F6"/>
    <w:rsid w:val="007A28D8"/>
    <w:rsid w:val="007A2913"/>
    <w:rsid w:val="007A4BF4"/>
    <w:rsid w:val="007A5DA8"/>
    <w:rsid w:val="007A64B2"/>
    <w:rsid w:val="007A7E65"/>
    <w:rsid w:val="007B527F"/>
    <w:rsid w:val="007B5F3B"/>
    <w:rsid w:val="007B67B3"/>
    <w:rsid w:val="007B6CD1"/>
    <w:rsid w:val="007B78C6"/>
    <w:rsid w:val="007B7C28"/>
    <w:rsid w:val="007C2D55"/>
    <w:rsid w:val="007C3E91"/>
    <w:rsid w:val="007C407A"/>
    <w:rsid w:val="007C4262"/>
    <w:rsid w:val="007C4400"/>
    <w:rsid w:val="007C48F7"/>
    <w:rsid w:val="007C58C2"/>
    <w:rsid w:val="007C6014"/>
    <w:rsid w:val="007C69E2"/>
    <w:rsid w:val="007C7D5F"/>
    <w:rsid w:val="007D0507"/>
    <w:rsid w:val="007D179A"/>
    <w:rsid w:val="007D1B92"/>
    <w:rsid w:val="007D2531"/>
    <w:rsid w:val="007D301E"/>
    <w:rsid w:val="007D5F89"/>
    <w:rsid w:val="007D69A0"/>
    <w:rsid w:val="007D776A"/>
    <w:rsid w:val="007E0475"/>
    <w:rsid w:val="007E12D0"/>
    <w:rsid w:val="007E279C"/>
    <w:rsid w:val="007E35FD"/>
    <w:rsid w:val="007E42C3"/>
    <w:rsid w:val="007E4949"/>
    <w:rsid w:val="007E525A"/>
    <w:rsid w:val="007E558C"/>
    <w:rsid w:val="007E5912"/>
    <w:rsid w:val="007E597A"/>
    <w:rsid w:val="007E59DD"/>
    <w:rsid w:val="007E6012"/>
    <w:rsid w:val="007E6592"/>
    <w:rsid w:val="007E7208"/>
    <w:rsid w:val="007F0750"/>
    <w:rsid w:val="007F13C2"/>
    <w:rsid w:val="007F330F"/>
    <w:rsid w:val="007F4023"/>
    <w:rsid w:val="007F453C"/>
    <w:rsid w:val="007F4664"/>
    <w:rsid w:val="007F4F28"/>
    <w:rsid w:val="007F5919"/>
    <w:rsid w:val="007F5CDB"/>
    <w:rsid w:val="007F6017"/>
    <w:rsid w:val="007F7696"/>
    <w:rsid w:val="007F7DEA"/>
    <w:rsid w:val="00800A2F"/>
    <w:rsid w:val="00800DF6"/>
    <w:rsid w:val="00800EED"/>
    <w:rsid w:val="00800FB7"/>
    <w:rsid w:val="00802093"/>
    <w:rsid w:val="00804D14"/>
    <w:rsid w:val="00804F88"/>
    <w:rsid w:val="008052B0"/>
    <w:rsid w:val="008062BF"/>
    <w:rsid w:val="00807FD5"/>
    <w:rsid w:val="008105CC"/>
    <w:rsid w:val="00810735"/>
    <w:rsid w:val="00812B8B"/>
    <w:rsid w:val="0081389D"/>
    <w:rsid w:val="008162F5"/>
    <w:rsid w:val="0082097E"/>
    <w:rsid w:val="00820E7C"/>
    <w:rsid w:val="008216E3"/>
    <w:rsid w:val="00822F6F"/>
    <w:rsid w:val="00823D59"/>
    <w:rsid w:val="00824363"/>
    <w:rsid w:val="008254E7"/>
    <w:rsid w:val="00825EB4"/>
    <w:rsid w:val="00826CA7"/>
    <w:rsid w:val="008276F5"/>
    <w:rsid w:val="00827E02"/>
    <w:rsid w:val="008303F2"/>
    <w:rsid w:val="00830810"/>
    <w:rsid w:val="008310D5"/>
    <w:rsid w:val="008327AB"/>
    <w:rsid w:val="00834102"/>
    <w:rsid w:val="00834E1D"/>
    <w:rsid w:val="00834EF4"/>
    <w:rsid w:val="00834FFD"/>
    <w:rsid w:val="0083509A"/>
    <w:rsid w:val="0083576B"/>
    <w:rsid w:val="00835C3A"/>
    <w:rsid w:val="00835E17"/>
    <w:rsid w:val="008367C1"/>
    <w:rsid w:val="008375AA"/>
    <w:rsid w:val="00840B34"/>
    <w:rsid w:val="00840DA3"/>
    <w:rsid w:val="00842845"/>
    <w:rsid w:val="008433B0"/>
    <w:rsid w:val="00843A3C"/>
    <w:rsid w:val="00843F6B"/>
    <w:rsid w:val="00844B10"/>
    <w:rsid w:val="00844F7F"/>
    <w:rsid w:val="0084766A"/>
    <w:rsid w:val="00847C36"/>
    <w:rsid w:val="00847F5F"/>
    <w:rsid w:val="00850DC2"/>
    <w:rsid w:val="00851865"/>
    <w:rsid w:val="00852FBC"/>
    <w:rsid w:val="00853288"/>
    <w:rsid w:val="00854CE6"/>
    <w:rsid w:val="00854F40"/>
    <w:rsid w:val="00855DF5"/>
    <w:rsid w:val="00855EB8"/>
    <w:rsid w:val="00857917"/>
    <w:rsid w:val="008603AA"/>
    <w:rsid w:val="00860C1F"/>
    <w:rsid w:val="008652D7"/>
    <w:rsid w:val="00865450"/>
    <w:rsid w:val="00867028"/>
    <w:rsid w:val="0086716D"/>
    <w:rsid w:val="00867857"/>
    <w:rsid w:val="00875DEF"/>
    <w:rsid w:val="00880589"/>
    <w:rsid w:val="00880D86"/>
    <w:rsid w:val="00881557"/>
    <w:rsid w:val="008822BA"/>
    <w:rsid w:val="00882E85"/>
    <w:rsid w:val="008831CE"/>
    <w:rsid w:val="008833CA"/>
    <w:rsid w:val="00884006"/>
    <w:rsid w:val="0088459E"/>
    <w:rsid w:val="008845F0"/>
    <w:rsid w:val="00886349"/>
    <w:rsid w:val="00886575"/>
    <w:rsid w:val="00887F0D"/>
    <w:rsid w:val="008913F7"/>
    <w:rsid w:val="0089197A"/>
    <w:rsid w:val="00891C59"/>
    <w:rsid w:val="00894BBD"/>
    <w:rsid w:val="00897B0E"/>
    <w:rsid w:val="008A0DEA"/>
    <w:rsid w:val="008A152E"/>
    <w:rsid w:val="008A1F3E"/>
    <w:rsid w:val="008A3161"/>
    <w:rsid w:val="008A4223"/>
    <w:rsid w:val="008A461F"/>
    <w:rsid w:val="008A64E9"/>
    <w:rsid w:val="008B0406"/>
    <w:rsid w:val="008B0626"/>
    <w:rsid w:val="008B3BC0"/>
    <w:rsid w:val="008B3F04"/>
    <w:rsid w:val="008B6262"/>
    <w:rsid w:val="008B7CEA"/>
    <w:rsid w:val="008C02EB"/>
    <w:rsid w:val="008C215B"/>
    <w:rsid w:val="008C399C"/>
    <w:rsid w:val="008C4265"/>
    <w:rsid w:val="008C4499"/>
    <w:rsid w:val="008C56D8"/>
    <w:rsid w:val="008C5745"/>
    <w:rsid w:val="008C5D76"/>
    <w:rsid w:val="008C5D8F"/>
    <w:rsid w:val="008C6070"/>
    <w:rsid w:val="008C607E"/>
    <w:rsid w:val="008C7053"/>
    <w:rsid w:val="008C799D"/>
    <w:rsid w:val="008D149E"/>
    <w:rsid w:val="008D28C1"/>
    <w:rsid w:val="008D2AB0"/>
    <w:rsid w:val="008D2F58"/>
    <w:rsid w:val="008D4631"/>
    <w:rsid w:val="008D472B"/>
    <w:rsid w:val="008D4983"/>
    <w:rsid w:val="008D583D"/>
    <w:rsid w:val="008D59CD"/>
    <w:rsid w:val="008E10B4"/>
    <w:rsid w:val="008E254F"/>
    <w:rsid w:val="008E26A9"/>
    <w:rsid w:val="008E3C84"/>
    <w:rsid w:val="008E3CE0"/>
    <w:rsid w:val="008E3E8E"/>
    <w:rsid w:val="008E4A24"/>
    <w:rsid w:val="008E4B3F"/>
    <w:rsid w:val="008E5C5D"/>
    <w:rsid w:val="008E7C60"/>
    <w:rsid w:val="008E7E07"/>
    <w:rsid w:val="008F1D38"/>
    <w:rsid w:val="008F58DC"/>
    <w:rsid w:val="008F642E"/>
    <w:rsid w:val="008F68EB"/>
    <w:rsid w:val="008F6F89"/>
    <w:rsid w:val="009006A2"/>
    <w:rsid w:val="00901A73"/>
    <w:rsid w:val="00902952"/>
    <w:rsid w:val="00903FD5"/>
    <w:rsid w:val="009041A6"/>
    <w:rsid w:val="0090434B"/>
    <w:rsid w:val="009053FC"/>
    <w:rsid w:val="00906EE9"/>
    <w:rsid w:val="00907CDA"/>
    <w:rsid w:val="00907E43"/>
    <w:rsid w:val="009109FD"/>
    <w:rsid w:val="00912835"/>
    <w:rsid w:val="00914A2A"/>
    <w:rsid w:val="00914D67"/>
    <w:rsid w:val="00914F68"/>
    <w:rsid w:val="00915094"/>
    <w:rsid w:val="00915674"/>
    <w:rsid w:val="0091569C"/>
    <w:rsid w:val="00916ED6"/>
    <w:rsid w:val="00916F01"/>
    <w:rsid w:val="009176C1"/>
    <w:rsid w:val="009208E4"/>
    <w:rsid w:val="0092183F"/>
    <w:rsid w:val="00922C7E"/>
    <w:rsid w:val="00923343"/>
    <w:rsid w:val="00923AC9"/>
    <w:rsid w:val="00925D91"/>
    <w:rsid w:val="009261AB"/>
    <w:rsid w:val="009269B5"/>
    <w:rsid w:val="00926CFD"/>
    <w:rsid w:val="00926EA4"/>
    <w:rsid w:val="00930535"/>
    <w:rsid w:val="00931407"/>
    <w:rsid w:val="00933C71"/>
    <w:rsid w:val="00933D9F"/>
    <w:rsid w:val="00934CF5"/>
    <w:rsid w:val="0093647F"/>
    <w:rsid w:val="00936AA7"/>
    <w:rsid w:val="00937543"/>
    <w:rsid w:val="009376FC"/>
    <w:rsid w:val="00940636"/>
    <w:rsid w:val="00940802"/>
    <w:rsid w:val="0094113B"/>
    <w:rsid w:val="00941465"/>
    <w:rsid w:val="00943751"/>
    <w:rsid w:val="00943F0F"/>
    <w:rsid w:val="00943F35"/>
    <w:rsid w:val="0094602E"/>
    <w:rsid w:val="009473DF"/>
    <w:rsid w:val="00947A2C"/>
    <w:rsid w:val="009508A7"/>
    <w:rsid w:val="00950EFF"/>
    <w:rsid w:val="009526E8"/>
    <w:rsid w:val="00953818"/>
    <w:rsid w:val="00954B7C"/>
    <w:rsid w:val="00954BCC"/>
    <w:rsid w:val="009569AB"/>
    <w:rsid w:val="00956E25"/>
    <w:rsid w:val="009616FF"/>
    <w:rsid w:val="009619A0"/>
    <w:rsid w:val="00963EA2"/>
    <w:rsid w:val="0096457A"/>
    <w:rsid w:val="00966487"/>
    <w:rsid w:val="00967399"/>
    <w:rsid w:val="00967621"/>
    <w:rsid w:val="00967FC6"/>
    <w:rsid w:val="00970807"/>
    <w:rsid w:val="00971FBB"/>
    <w:rsid w:val="00973043"/>
    <w:rsid w:val="00973F00"/>
    <w:rsid w:val="00975C3D"/>
    <w:rsid w:val="0097667A"/>
    <w:rsid w:val="009766EF"/>
    <w:rsid w:val="009767CD"/>
    <w:rsid w:val="00981AF9"/>
    <w:rsid w:val="0098275F"/>
    <w:rsid w:val="00982835"/>
    <w:rsid w:val="00984109"/>
    <w:rsid w:val="009852DE"/>
    <w:rsid w:val="00985FFA"/>
    <w:rsid w:val="00986ACE"/>
    <w:rsid w:val="00986C04"/>
    <w:rsid w:val="00986F70"/>
    <w:rsid w:val="00990430"/>
    <w:rsid w:val="00993124"/>
    <w:rsid w:val="009939AE"/>
    <w:rsid w:val="00993AE7"/>
    <w:rsid w:val="00994269"/>
    <w:rsid w:val="009963C9"/>
    <w:rsid w:val="0099649F"/>
    <w:rsid w:val="00997063"/>
    <w:rsid w:val="00997700"/>
    <w:rsid w:val="00997968"/>
    <w:rsid w:val="009A0C11"/>
    <w:rsid w:val="009A27F9"/>
    <w:rsid w:val="009A3B28"/>
    <w:rsid w:val="009A5F17"/>
    <w:rsid w:val="009A663F"/>
    <w:rsid w:val="009A7B3D"/>
    <w:rsid w:val="009B2C24"/>
    <w:rsid w:val="009B4B3D"/>
    <w:rsid w:val="009B4CB3"/>
    <w:rsid w:val="009B4FF9"/>
    <w:rsid w:val="009B525D"/>
    <w:rsid w:val="009B5ADA"/>
    <w:rsid w:val="009B5D8A"/>
    <w:rsid w:val="009B7A8C"/>
    <w:rsid w:val="009B7D80"/>
    <w:rsid w:val="009B7DBA"/>
    <w:rsid w:val="009C060A"/>
    <w:rsid w:val="009C1403"/>
    <w:rsid w:val="009C2702"/>
    <w:rsid w:val="009C43D4"/>
    <w:rsid w:val="009C5A02"/>
    <w:rsid w:val="009C6AC2"/>
    <w:rsid w:val="009C79AD"/>
    <w:rsid w:val="009C7BA3"/>
    <w:rsid w:val="009D064B"/>
    <w:rsid w:val="009D07C6"/>
    <w:rsid w:val="009D0E73"/>
    <w:rsid w:val="009D12D9"/>
    <w:rsid w:val="009D2330"/>
    <w:rsid w:val="009D2341"/>
    <w:rsid w:val="009D2814"/>
    <w:rsid w:val="009D2872"/>
    <w:rsid w:val="009D2EC5"/>
    <w:rsid w:val="009D3243"/>
    <w:rsid w:val="009D7237"/>
    <w:rsid w:val="009D761E"/>
    <w:rsid w:val="009D780C"/>
    <w:rsid w:val="009E1573"/>
    <w:rsid w:val="009E191E"/>
    <w:rsid w:val="009E2C27"/>
    <w:rsid w:val="009E2D1F"/>
    <w:rsid w:val="009E2DFF"/>
    <w:rsid w:val="009E317F"/>
    <w:rsid w:val="009E36EB"/>
    <w:rsid w:val="009E3E6A"/>
    <w:rsid w:val="009E44E8"/>
    <w:rsid w:val="009E50C3"/>
    <w:rsid w:val="009E522D"/>
    <w:rsid w:val="009E7E7D"/>
    <w:rsid w:val="009F0BFA"/>
    <w:rsid w:val="009F339B"/>
    <w:rsid w:val="009F3F0A"/>
    <w:rsid w:val="009F4169"/>
    <w:rsid w:val="009F4AB8"/>
    <w:rsid w:val="009F5120"/>
    <w:rsid w:val="009F5325"/>
    <w:rsid w:val="009F5770"/>
    <w:rsid w:val="009F60E4"/>
    <w:rsid w:val="00A00760"/>
    <w:rsid w:val="00A01143"/>
    <w:rsid w:val="00A0121D"/>
    <w:rsid w:val="00A06DE3"/>
    <w:rsid w:val="00A07438"/>
    <w:rsid w:val="00A10CF7"/>
    <w:rsid w:val="00A11CB6"/>
    <w:rsid w:val="00A123AF"/>
    <w:rsid w:val="00A13F26"/>
    <w:rsid w:val="00A148BA"/>
    <w:rsid w:val="00A1668B"/>
    <w:rsid w:val="00A1748E"/>
    <w:rsid w:val="00A17FC3"/>
    <w:rsid w:val="00A217FC"/>
    <w:rsid w:val="00A240DF"/>
    <w:rsid w:val="00A245BE"/>
    <w:rsid w:val="00A2492B"/>
    <w:rsid w:val="00A2522B"/>
    <w:rsid w:val="00A275D9"/>
    <w:rsid w:val="00A27A2C"/>
    <w:rsid w:val="00A30F00"/>
    <w:rsid w:val="00A315C4"/>
    <w:rsid w:val="00A32872"/>
    <w:rsid w:val="00A32F1B"/>
    <w:rsid w:val="00A33020"/>
    <w:rsid w:val="00A33AFA"/>
    <w:rsid w:val="00A35361"/>
    <w:rsid w:val="00A36526"/>
    <w:rsid w:val="00A40322"/>
    <w:rsid w:val="00A41202"/>
    <w:rsid w:val="00A415CA"/>
    <w:rsid w:val="00A421C4"/>
    <w:rsid w:val="00A42261"/>
    <w:rsid w:val="00A4226B"/>
    <w:rsid w:val="00A4493D"/>
    <w:rsid w:val="00A45F41"/>
    <w:rsid w:val="00A463D6"/>
    <w:rsid w:val="00A46507"/>
    <w:rsid w:val="00A50D1B"/>
    <w:rsid w:val="00A524FA"/>
    <w:rsid w:val="00A5342D"/>
    <w:rsid w:val="00A5520F"/>
    <w:rsid w:val="00A561A1"/>
    <w:rsid w:val="00A56EBB"/>
    <w:rsid w:val="00A57F50"/>
    <w:rsid w:val="00A61455"/>
    <w:rsid w:val="00A63C90"/>
    <w:rsid w:val="00A645EA"/>
    <w:rsid w:val="00A64875"/>
    <w:rsid w:val="00A668A4"/>
    <w:rsid w:val="00A669BB"/>
    <w:rsid w:val="00A7012D"/>
    <w:rsid w:val="00A70EA3"/>
    <w:rsid w:val="00A71487"/>
    <w:rsid w:val="00A7172D"/>
    <w:rsid w:val="00A71911"/>
    <w:rsid w:val="00A720C8"/>
    <w:rsid w:val="00A7332D"/>
    <w:rsid w:val="00A73BAA"/>
    <w:rsid w:val="00A75407"/>
    <w:rsid w:val="00A774AB"/>
    <w:rsid w:val="00A77A66"/>
    <w:rsid w:val="00A77EB2"/>
    <w:rsid w:val="00A81859"/>
    <w:rsid w:val="00A81E23"/>
    <w:rsid w:val="00A8337A"/>
    <w:rsid w:val="00A856F4"/>
    <w:rsid w:val="00A87AE1"/>
    <w:rsid w:val="00A87F6F"/>
    <w:rsid w:val="00A90295"/>
    <w:rsid w:val="00A90A8C"/>
    <w:rsid w:val="00A9149E"/>
    <w:rsid w:val="00A91DCA"/>
    <w:rsid w:val="00A91F11"/>
    <w:rsid w:val="00A926A2"/>
    <w:rsid w:val="00A92752"/>
    <w:rsid w:val="00A92C9B"/>
    <w:rsid w:val="00A93E7F"/>
    <w:rsid w:val="00A94511"/>
    <w:rsid w:val="00A95BC3"/>
    <w:rsid w:val="00A961A7"/>
    <w:rsid w:val="00AA16B1"/>
    <w:rsid w:val="00AA2009"/>
    <w:rsid w:val="00AA2F0E"/>
    <w:rsid w:val="00AA4101"/>
    <w:rsid w:val="00AA62B8"/>
    <w:rsid w:val="00AA7A99"/>
    <w:rsid w:val="00AA7B0E"/>
    <w:rsid w:val="00AB0DC4"/>
    <w:rsid w:val="00AB2BEF"/>
    <w:rsid w:val="00AB3576"/>
    <w:rsid w:val="00AB44F4"/>
    <w:rsid w:val="00AB5114"/>
    <w:rsid w:val="00AB564D"/>
    <w:rsid w:val="00AB672B"/>
    <w:rsid w:val="00AC1963"/>
    <w:rsid w:val="00AC273B"/>
    <w:rsid w:val="00AC2EC2"/>
    <w:rsid w:val="00AC38DA"/>
    <w:rsid w:val="00AC4437"/>
    <w:rsid w:val="00AC5078"/>
    <w:rsid w:val="00AC679F"/>
    <w:rsid w:val="00AC6B93"/>
    <w:rsid w:val="00AD001C"/>
    <w:rsid w:val="00AD0DC7"/>
    <w:rsid w:val="00AD0ED1"/>
    <w:rsid w:val="00AD1519"/>
    <w:rsid w:val="00AD154A"/>
    <w:rsid w:val="00AD1E41"/>
    <w:rsid w:val="00AD4266"/>
    <w:rsid w:val="00AD657B"/>
    <w:rsid w:val="00AD7E52"/>
    <w:rsid w:val="00AE0923"/>
    <w:rsid w:val="00AE190D"/>
    <w:rsid w:val="00AE3D66"/>
    <w:rsid w:val="00AE4071"/>
    <w:rsid w:val="00AE45E1"/>
    <w:rsid w:val="00AE4635"/>
    <w:rsid w:val="00AE479E"/>
    <w:rsid w:val="00AE4C71"/>
    <w:rsid w:val="00AE5284"/>
    <w:rsid w:val="00AE528C"/>
    <w:rsid w:val="00AE5C40"/>
    <w:rsid w:val="00AE6CD0"/>
    <w:rsid w:val="00AE6FD3"/>
    <w:rsid w:val="00AE704F"/>
    <w:rsid w:val="00AF0956"/>
    <w:rsid w:val="00AF139E"/>
    <w:rsid w:val="00AF1E9B"/>
    <w:rsid w:val="00AF2C90"/>
    <w:rsid w:val="00AF30C7"/>
    <w:rsid w:val="00AF3189"/>
    <w:rsid w:val="00AF3690"/>
    <w:rsid w:val="00AF5038"/>
    <w:rsid w:val="00AF6E75"/>
    <w:rsid w:val="00AF7B73"/>
    <w:rsid w:val="00B0009C"/>
    <w:rsid w:val="00B000A8"/>
    <w:rsid w:val="00B00B5A"/>
    <w:rsid w:val="00B01CBB"/>
    <w:rsid w:val="00B0487C"/>
    <w:rsid w:val="00B0496C"/>
    <w:rsid w:val="00B04B1B"/>
    <w:rsid w:val="00B05D25"/>
    <w:rsid w:val="00B05E1A"/>
    <w:rsid w:val="00B06471"/>
    <w:rsid w:val="00B0692D"/>
    <w:rsid w:val="00B06E57"/>
    <w:rsid w:val="00B06EC3"/>
    <w:rsid w:val="00B11465"/>
    <w:rsid w:val="00B11CF0"/>
    <w:rsid w:val="00B12546"/>
    <w:rsid w:val="00B1542F"/>
    <w:rsid w:val="00B1657C"/>
    <w:rsid w:val="00B167A6"/>
    <w:rsid w:val="00B16D9B"/>
    <w:rsid w:val="00B17C70"/>
    <w:rsid w:val="00B202B9"/>
    <w:rsid w:val="00B21AD0"/>
    <w:rsid w:val="00B24179"/>
    <w:rsid w:val="00B24B63"/>
    <w:rsid w:val="00B24C61"/>
    <w:rsid w:val="00B258CD"/>
    <w:rsid w:val="00B25C26"/>
    <w:rsid w:val="00B2638C"/>
    <w:rsid w:val="00B26CD8"/>
    <w:rsid w:val="00B2733B"/>
    <w:rsid w:val="00B3182F"/>
    <w:rsid w:val="00B3190C"/>
    <w:rsid w:val="00B319C5"/>
    <w:rsid w:val="00B31FDA"/>
    <w:rsid w:val="00B33482"/>
    <w:rsid w:val="00B33D42"/>
    <w:rsid w:val="00B34742"/>
    <w:rsid w:val="00B34B97"/>
    <w:rsid w:val="00B34E28"/>
    <w:rsid w:val="00B3516B"/>
    <w:rsid w:val="00B355CF"/>
    <w:rsid w:val="00B35623"/>
    <w:rsid w:val="00B37CC3"/>
    <w:rsid w:val="00B40797"/>
    <w:rsid w:val="00B40808"/>
    <w:rsid w:val="00B414C2"/>
    <w:rsid w:val="00B44DAB"/>
    <w:rsid w:val="00B4520C"/>
    <w:rsid w:val="00B476D4"/>
    <w:rsid w:val="00B5044D"/>
    <w:rsid w:val="00B50F14"/>
    <w:rsid w:val="00B519CF"/>
    <w:rsid w:val="00B52973"/>
    <w:rsid w:val="00B52D29"/>
    <w:rsid w:val="00B5476C"/>
    <w:rsid w:val="00B55720"/>
    <w:rsid w:val="00B5629F"/>
    <w:rsid w:val="00B56887"/>
    <w:rsid w:val="00B56FA4"/>
    <w:rsid w:val="00B602C0"/>
    <w:rsid w:val="00B60987"/>
    <w:rsid w:val="00B615F3"/>
    <w:rsid w:val="00B6189F"/>
    <w:rsid w:val="00B61DCA"/>
    <w:rsid w:val="00B6295F"/>
    <w:rsid w:val="00B62F3B"/>
    <w:rsid w:val="00B645D9"/>
    <w:rsid w:val="00B66643"/>
    <w:rsid w:val="00B70185"/>
    <w:rsid w:val="00B70848"/>
    <w:rsid w:val="00B7164E"/>
    <w:rsid w:val="00B7218D"/>
    <w:rsid w:val="00B736FD"/>
    <w:rsid w:val="00B73C06"/>
    <w:rsid w:val="00B7411D"/>
    <w:rsid w:val="00B76A48"/>
    <w:rsid w:val="00B80398"/>
    <w:rsid w:val="00B812BF"/>
    <w:rsid w:val="00B829DF"/>
    <w:rsid w:val="00B83EC6"/>
    <w:rsid w:val="00B8497C"/>
    <w:rsid w:val="00B871F9"/>
    <w:rsid w:val="00B903D2"/>
    <w:rsid w:val="00B91901"/>
    <w:rsid w:val="00B91ECB"/>
    <w:rsid w:val="00B94787"/>
    <w:rsid w:val="00B95A1D"/>
    <w:rsid w:val="00B95F39"/>
    <w:rsid w:val="00BA00E2"/>
    <w:rsid w:val="00BA034A"/>
    <w:rsid w:val="00BA0C11"/>
    <w:rsid w:val="00BA24AA"/>
    <w:rsid w:val="00BA2796"/>
    <w:rsid w:val="00BA3F44"/>
    <w:rsid w:val="00BA400D"/>
    <w:rsid w:val="00BA4795"/>
    <w:rsid w:val="00BA56A4"/>
    <w:rsid w:val="00BA722E"/>
    <w:rsid w:val="00BB100D"/>
    <w:rsid w:val="00BB12B4"/>
    <w:rsid w:val="00BB1690"/>
    <w:rsid w:val="00BB4955"/>
    <w:rsid w:val="00BB4ABD"/>
    <w:rsid w:val="00BB4D70"/>
    <w:rsid w:val="00BB686C"/>
    <w:rsid w:val="00BC1524"/>
    <w:rsid w:val="00BC2277"/>
    <w:rsid w:val="00BC2BFD"/>
    <w:rsid w:val="00BC3165"/>
    <w:rsid w:val="00BC48AB"/>
    <w:rsid w:val="00BC548D"/>
    <w:rsid w:val="00BC70E5"/>
    <w:rsid w:val="00BC7DFD"/>
    <w:rsid w:val="00BD2369"/>
    <w:rsid w:val="00BD4E3A"/>
    <w:rsid w:val="00BD56A8"/>
    <w:rsid w:val="00BD5EB2"/>
    <w:rsid w:val="00BD72AB"/>
    <w:rsid w:val="00BD75FB"/>
    <w:rsid w:val="00BD7C49"/>
    <w:rsid w:val="00BD7C9D"/>
    <w:rsid w:val="00BE07DB"/>
    <w:rsid w:val="00BE08CC"/>
    <w:rsid w:val="00BE18C2"/>
    <w:rsid w:val="00BE1C6A"/>
    <w:rsid w:val="00BE2358"/>
    <w:rsid w:val="00BE250D"/>
    <w:rsid w:val="00BE36C9"/>
    <w:rsid w:val="00BE4F05"/>
    <w:rsid w:val="00BE51D7"/>
    <w:rsid w:val="00BE6ADD"/>
    <w:rsid w:val="00BE77B7"/>
    <w:rsid w:val="00BE7B25"/>
    <w:rsid w:val="00BF0706"/>
    <w:rsid w:val="00BF2FCF"/>
    <w:rsid w:val="00BF4421"/>
    <w:rsid w:val="00BF4C70"/>
    <w:rsid w:val="00BF5162"/>
    <w:rsid w:val="00BF5949"/>
    <w:rsid w:val="00BF6B0C"/>
    <w:rsid w:val="00BF6ECA"/>
    <w:rsid w:val="00BF704B"/>
    <w:rsid w:val="00C00119"/>
    <w:rsid w:val="00C049CD"/>
    <w:rsid w:val="00C05143"/>
    <w:rsid w:val="00C05FCA"/>
    <w:rsid w:val="00C061E4"/>
    <w:rsid w:val="00C073FF"/>
    <w:rsid w:val="00C07641"/>
    <w:rsid w:val="00C1237F"/>
    <w:rsid w:val="00C13B33"/>
    <w:rsid w:val="00C14837"/>
    <w:rsid w:val="00C152F3"/>
    <w:rsid w:val="00C161E9"/>
    <w:rsid w:val="00C200D8"/>
    <w:rsid w:val="00C20D8B"/>
    <w:rsid w:val="00C22763"/>
    <w:rsid w:val="00C22E50"/>
    <w:rsid w:val="00C24CBA"/>
    <w:rsid w:val="00C25BD8"/>
    <w:rsid w:val="00C25FDA"/>
    <w:rsid w:val="00C26F09"/>
    <w:rsid w:val="00C27014"/>
    <w:rsid w:val="00C3040A"/>
    <w:rsid w:val="00C30AE8"/>
    <w:rsid w:val="00C32FA4"/>
    <w:rsid w:val="00C3440C"/>
    <w:rsid w:val="00C35D37"/>
    <w:rsid w:val="00C40210"/>
    <w:rsid w:val="00C402EA"/>
    <w:rsid w:val="00C40C6E"/>
    <w:rsid w:val="00C40D42"/>
    <w:rsid w:val="00C43BA2"/>
    <w:rsid w:val="00C44AE4"/>
    <w:rsid w:val="00C45145"/>
    <w:rsid w:val="00C46B6C"/>
    <w:rsid w:val="00C47452"/>
    <w:rsid w:val="00C526A0"/>
    <w:rsid w:val="00C53C78"/>
    <w:rsid w:val="00C54B44"/>
    <w:rsid w:val="00C5717B"/>
    <w:rsid w:val="00C57568"/>
    <w:rsid w:val="00C60720"/>
    <w:rsid w:val="00C6133A"/>
    <w:rsid w:val="00C619BD"/>
    <w:rsid w:val="00C6333A"/>
    <w:rsid w:val="00C65470"/>
    <w:rsid w:val="00C65954"/>
    <w:rsid w:val="00C66BAD"/>
    <w:rsid w:val="00C66C79"/>
    <w:rsid w:val="00C67B22"/>
    <w:rsid w:val="00C67CA3"/>
    <w:rsid w:val="00C67CBE"/>
    <w:rsid w:val="00C71937"/>
    <w:rsid w:val="00C7199A"/>
    <w:rsid w:val="00C71AA7"/>
    <w:rsid w:val="00C71CA5"/>
    <w:rsid w:val="00C71D75"/>
    <w:rsid w:val="00C7223B"/>
    <w:rsid w:val="00C741B9"/>
    <w:rsid w:val="00C74A7A"/>
    <w:rsid w:val="00C74E9D"/>
    <w:rsid w:val="00C76347"/>
    <w:rsid w:val="00C77A2A"/>
    <w:rsid w:val="00C77DC9"/>
    <w:rsid w:val="00C81D7E"/>
    <w:rsid w:val="00C82A4A"/>
    <w:rsid w:val="00C82DE0"/>
    <w:rsid w:val="00C84B8C"/>
    <w:rsid w:val="00C8502F"/>
    <w:rsid w:val="00C8541F"/>
    <w:rsid w:val="00C8661C"/>
    <w:rsid w:val="00C87031"/>
    <w:rsid w:val="00C8755F"/>
    <w:rsid w:val="00C90240"/>
    <w:rsid w:val="00C90AD9"/>
    <w:rsid w:val="00C93040"/>
    <w:rsid w:val="00C94319"/>
    <w:rsid w:val="00C94486"/>
    <w:rsid w:val="00C944F1"/>
    <w:rsid w:val="00C94B72"/>
    <w:rsid w:val="00C9588C"/>
    <w:rsid w:val="00C968C0"/>
    <w:rsid w:val="00C97A7C"/>
    <w:rsid w:val="00C97BCC"/>
    <w:rsid w:val="00CA18F1"/>
    <w:rsid w:val="00CA4B78"/>
    <w:rsid w:val="00CA4C8F"/>
    <w:rsid w:val="00CA50F8"/>
    <w:rsid w:val="00CA5A7D"/>
    <w:rsid w:val="00CA5D81"/>
    <w:rsid w:val="00CA661E"/>
    <w:rsid w:val="00CA6ACA"/>
    <w:rsid w:val="00CA71ED"/>
    <w:rsid w:val="00CB13C4"/>
    <w:rsid w:val="00CB238B"/>
    <w:rsid w:val="00CB5049"/>
    <w:rsid w:val="00CB653D"/>
    <w:rsid w:val="00CB6EE0"/>
    <w:rsid w:val="00CB7282"/>
    <w:rsid w:val="00CC0BB3"/>
    <w:rsid w:val="00CC0C2F"/>
    <w:rsid w:val="00CC177F"/>
    <w:rsid w:val="00CC22AF"/>
    <w:rsid w:val="00CC391B"/>
    <w:rsid w:val="00CC40AC"/>
    <w:rsid w:val="00CC45C0"/>
    <w:rsid w:val="00CC5185"/>
    <w:rsid w:val="00CC7A17"/>
    <w:rsid w:val="00CC7F27"/>
    <w:rsid w:val="00CD0799"/>
    <w:rsid w:val="00CD0D61"/>
    <w:rsid w:val="00CD0EB5"/>
    <w:rsid w:val="00CD13F6"/>
    <w:rsid w:val="00CD1C05"/>
    <w:rsid w:val="00CD2CB9"/>
    <w:rsid w:val="00CD2F7B"/>
    <w:rsid w:val="00CD3516"/>
    <w:rsid w:val="00CD6A64"/>
    <w:rsid w:val="00CE2DF3"/>
    <w:rsid w:val="00CE2E67"/>
    <w:rsid w:val="00CE2F4D"/>
    <w:rsid w:val="00CE37A4"/>
    <w:rsid w:val="00CE39A5"/>
    <w:rsid w:val="00CE3D2B"/>
    <w:rsid w:val="00CE50C8"/>
    <w:rsid w:val="00CE5BE2"/>
    <w:rsid w:val="00CE7104"/>
    <w:rsid w:val="00CE79A7"/>
    <w:rsid w:val="00CE79F2"/>
    <w:rsid w:val="00CF04DC"/>
    <w:rsid w:val="00CF6C6D"/>
    <w:rsid w:val="00CF7B12"/>
    <w:rsid w:val="00CF7CF8"/>
    <w:rsid w:val="00D0090C"/>
    <w:rsid w:val="00D016C1"/>
    <w:rsid w:val="00D01F54"/>
    <w:rsid w:val="00D02EE0"/>
    <w:rsid w:val="00D033B5"/>
    <w:rsid w:val="00D056E1"/>
    <w:rsid w:val="00D05BC8"/>
    <w:rsid w:val="00D07803"/>
    <w:rsid w:val="00D07A76"/>
    <w:rsid w:val="00D10EF3"/>
    <w:rsid w:val="00D11450"/>
    <w:rsid w:val="00D117F2"/>
    <w:rsid w:val="00D12875"/>
    <w:rsid w:val="00D14AB7"/>
    <w:rsid w:val="00D14DEE"/>
    <w:rsid w:val="00D15DDE"/>
    <w:rsid w:val="00D20D12"/>
    <w:rsid w:val="00D21473"/>
    <w:rsid w:val="00D21A1C"/>
    <w:rsid w:val="00D23550"/>
    <w:rsid w:val="00D251A9"/>
    <w:rsid w:val="00D25ED8"/>
    <w:rsid w:val="00D25F0A"/>
    <w:rsid w:val="00D267A1"/>
    <w:rsid w:val="00D27980"/>
    <w:rsid w:val="00D33447"/>
    <w:rsid w:val="00D33CC8"/>
    <w:rsid w:val="00D37FF8"/>
    <w:rsid w:val="00D41CFB"/>
    <w:rsid w:val="00D438B5"/>
    <w:rsid w:val="00D43C82"/>
    <w:rsid w:val="00D444FA"/>
    <w:rsid w:val="00D44CEA"/>
    <w:rsid w:val="00D46422"/>
    <w:rsid w:val="00D46CF6"/>
    <w:rsid w:val="00D47C89"/>
    <w:rsid w:val="00D506AB"/>
    <w:rsid w:val="00D51983"/>
    <w:rsid w:val="00D53104"/>
    <w:rsid w:val="00D55090"/>
    <w:rsid w:val="00D5574D"/>
    <w:rsid w:val="00D561B3"/>
    <w:rsid w:val="00D5720E"/>
    <w:rsid w:val="00D576D7"/>
    <w:rsid w:val="00D57FE0"/>
    <w:rsid w:val="00D6048A"/>
    <w:rsid w:val="00D60AD8"/>
    <w:rsid w:val="00D61168"/>
    <w:rsid w:val="00D62120"/>
    <w:rsid w:val="00D64194"/>
    <w:rsid w:val="00D64A7A"/>
    <w:rsid w:val="00D65698"/>
    <w:rsid w:val="00D6707F"/>
    <w:rsid w:val="00D70047"/>
    <w:rsid w:val="00D70E32"/>
    <w:rsid w:val="00D734CD"/>
    <w:rsid w:val="00D73BF9"/>
    <w:rsid w:val="00D7470B"/>
    <w:rsid w:val="00D74C2F"/>
    <w:rsid w:val="00D75B11"/>
    <w:rsid w:val="00D761A3"/>
    <w:rsid w:val="00D76FD7"/>
    <w:rsid w:val="00D776A6"/>
    <w:rsid w:val="00D80331"/>
    <w:rsid w:val="00D81456"/>
    <w:rsid w:val="00D814D5"/>
    <w:rsid w:val="00D817C6"/>
    <w:rsid w:val="00D81A61"/>
    <w:rsid w:val="00D81F65"/>
    <w:rsid w:val="00D8204C"/>
    <w:rsid w:val="00D82B2C"/>
    <w:rsid w:val="00D82CFC"/>
    <w:rsid w:val="00D82DE9"/>
    <w:rsid w:val="00D82E6C"/>
    <w:rsid w:val="00D8718B"/>
    <w:rsid w:val="00D871FE"/>
    <w:rsid w:val="00D90680"/>
    <w:rsid w:val="00D906E2"/>
    <w:rsid w:val="00D908F0"/>
    <w:rsid w:val="00D92CA9"/>
    <w:rsid w:val="00D92E18"/>
    <w:rsid w:val="00D92E19"/>
    <w:rsid w:val="00D93C68"/>
    <w:rsid w:val="00D94426"/>
    <w:rsid w:val="00D9780D"/>
    <w:rsid w:val="00DA03E6"/>
    <w:rsid w:val="00DA076A"/>
    <w:rsid w:val="00DA0CA1"/>
    <w:rsid w:val="00DA2B0F"/>
    <w:rsid w:val="00DA35B1"/>
    <w:rsid w:val="00DA3EE7"/>
    <w:rsid w:val="00DA418A"/>
    <w:rsid w:val="00DA4537"/>
    <w:rsid w:val="00DA58B5"/>
    <w:rsid w:val="00DA5CB8"/>
    <w:rsid w:val="00DA60FC"/>
    <w:rsid w:val="00DA6120"/>
    <w:rsid w:val="00DA6174"/>
    <w:rsid w:val="00DA7C45"/>
    <w:rsid w:val="00DB039A"/>
    <w:rsid w:val="00DB1076"/>
    <w:rsid w:val="00DB2787"/>
    <w:rsid w:val="00DB40B5"/>
    <w:rsid w:val="00DB48CD"/>
    <w:rsid w:val="00DB5A44"/>
    <w:rsid w:val="00DB5DC9"/>
    <w:rsid w:val="00DB710D"/>
    <w:rsid w:val="00DB7B55"/>
    <w:rsid w:val="00DB7CC0"/>
    <w:rsid w:val="00DB7E4A"/>
    <w:rsid w:val="00DC06FA"/>
    <w:rsid w:val="00DC2A54"/>
    <w:rsid w:val="00DC2A6A"/>
    <w:rsid w:val="00DC3438"/>
    <w:rsid w:val="00DC43C0"/>
    <w:rsid w:val="00DC4F4C"/>
    <w:rsid w:val="00DD0334"/>
    <w:rsid w:val="00DD196B"/>
    <w:rsid w:val="00DD5341"/>
    <w:rsid w:val="00DD6210"/>
    <w:rsid w:val="00DD6383"/>
    <w:rsid w:val="00DD76A5"/>
    <w:rsid w:val="00DE0C99"/>
    <w:rsid w:val="00DE0F8E"/>
    <w:rsid w:val="00DE3845"/>
    <w:rsid w:val="00DE4458"/>
    <w:rsid w:val="00DE5515"/>
    <w:rsid w:val="00DE5ABC"/>
    <w:rsid w:val="00DE6325"/>
    <w:rsid w:val="00DE6A2A"/>
    <w:rsid w:val="00DE6C32"/>
    <w:rsid w:val="00DE6D03"/>
    <w:rsid w:val="00DF25A4"/>
    <w:rsid w:val="00DF3A25"/>
    <w:rsid w:val="00DF6D33"/>
    <w:rsid w:val="00DF7B8C"/>
    <w:rsid w:val="00E0021A"/>
    <w:rsid w:val="00E0125C"/>
    <w:rsid w:val="00E01307"/>
    <w:rsid w:val="00E02EC1"/>
    <w:rsid w:val="00E04555"/>
    <w:rsid w:val="00E0568D"/>
    <w:rsid w:val="00E05B37"/>
    <w:rsid w:val="00E067CD"/>
    <w:rsid w:val="00E067EE"/>
    <w:rsid w:val="00E06999"/>
    <w:rsid w:val="00E0728A"/>
    <w:rsid w:val="00E072FA"/>
    <w:rsid w:val="00E10407"/>
    <w:rsid w:val="00E105DE"/>
    <w:rsid w:val="00E11021"/>
    <w:rsid w:val="00E127DC"/>
    <w:rsid w:val="00E12D40"/>
    <w:rsid w:val="00E14F07"/>
    <w:rsid w:val="00E14F15"/>
    <w:rsid w:val="00E14FB0"/>
    <w:rsid w:val="00E1508D"/>
    <w:rsid w:val="00E15EFB"/>
    <w:rsid w:val="00E16532"/>
    <w:rsid w:val="00E20588"/>
    <w:rsid w:val="00E2349F"/>
    <w:rsid w:val="00E23A78"/>
    <w:rsid w:val="00E256F8"/>
    <w:rsid w:val="00E25E65"/>
    <w:rsid w:val="00E26D63"/>
    <w:rsid w:val="00E27754"/>
    <w:rsid w:val="00E308EF"/>
    <w:rsid w:val="00E3191F"/>
    <w:rsid w:val="00E31D0B"/>
    <w:rsid w:val="00E31EAC"/>
    <w:rsid w:val="00E32FC4"/>
    <w:rsid w:val="00E36D84"/>
    <w:rsid w:val="00E3792C"/>
    <w:rsid w:val="00E40E98"/>
    <w:rsid w:val="00E42E66"/>
    <w:rsid w:val="00E43377"/>
    <w:rsid w:val="00E434D2"/>
    <w:rsid w:val="00E43795"/>
    <w:rsid w:val="00E445A2"/>
    <w:rsid w:val="00E44D48"/>
    <w:rsid w:val="00E47822"/>
    <w:rsid w:val="00E47827"/>
    <w:rsid w:val="00E50F5F"/>
    <w:rsid w:val="00E51E16"/>
    <w:rsid w:val="00E53408"/>
    <w:rsid w:val="00E5347E"/>
    <w:rsid w:val="00E53DFE"/>
    <w:rsid w:val="00E53FAF"/>
    <w:rsid w:val="00E543ED"/>
    <w:rsid w:val="00E564CB"/>
    <w:rsid w:val="00E618F2"/>
    <w:rsid w:val="00E61DD2"/>
    <w:rsid w:val="00E627E3"/>
    <w:rsid w:val="00E639B2"/>
    <w:rsid w:val="00E64019"/>
    <w:rsid w:val="00E64F4E"/>
    <w:rsid w:val="00E65101"/>
    <w:rsid w:val="00E66752"/>
    <w:rsid w:val="00E6709B"/>
    <w:rsid w:val="00E67986"/>
    <w:rsid w:val="00E70428"/>
    <w:rsid w:val="00E70862"/>
    <w:rsid w:val="00E72101"/>
    <w:rsid w:val="00E72F92"/>
    <w:rsid w:val="00E73011"/>
    <w:rsid w:val="00E7417F"/>
    <w:rsid w:val="00E74683"/>
    <w:rsid w:val="00E7490F"/>
    <w:rsid w:val="00E769CC"/>
    <w:rsid w:val="00E76A56"/>
    <w:rsid w:val="00E81450"/>
    <w:rsid w:val="00E83A7B"/>
    <w:rsid w:val="00E85ADD"/>
    <w:rsid w:val="00E85B9F"/>
    <w:rsid w:val="00E87247"/>
    <w:rsid w:val="00E87C83"/>
    <w:rsid w:val="00E90256"/>
    <w:rsid w:val="00E9167F"/>
    <w:rsid w:val="00E9242B"/>
    <w:rsid w:val="00E934C7"/>
    <w:rsid w:val="00E935BF"/>
    <w:rsid w:val="00E935EC"/>
    <w:rsid w:val="00E947A4"/>
    <w:rsid w:val="00E954A7"/>
    <w:rsid w:val="00E97047"/>
    <w:rsid w:val="00E9756C"/>
    <w:rsid w:val="00EA19DD"/>
    <w:rsid w:val="00EA1FAE"/>
    <w:rsid w:val="00EA2119"/>
    <w:rsid w:val="00EA2281"/>
    <w:rsid w:val="00EA55D9"/>
    <w:rsid w:val="00EA5D7A"/>
    <w:rsid w:val="00EA6926"/>
    <w:rsid w:val="00EA6ED2"/>
    <w:rsid w:val="00EA72B8"/>
    <w:rsid w:val="00EA7AA4"/>
    <w:rsid w:val="00EA7DBA"/>
    <w:rsid w:val="00EA7F5C"/>
    <w:rsid w:val="00EB467B"/>
    <w:rsid w:val="00EB4922"/>
    <w:rsid w:val="00EB6963"/>
    <w:rsid w:val="00EC0E70"/>
    <w:rsid w:val="00EC19C1"/>
    <w:rsid w:val="00EC2111"/>
    <w:rsid w:val="00EC293D"/>
    <w:rsid w:val="00EC2FB9"/>
    <w:rsid w:val="00EC2FF7"/>
    <w:rsid w:val="00EC38F5"/>
    <w:rsid w:val="00EC4340"/>
    <w:rsid w:val="00EC465A"/>
    <w:rsid w:val="00EC4C45"/>
    <w:rsid w:val="00EC500E"/>
    <w:rsid w:val="00EC57DE"/>
    <w:rsid w:val="00EC6E39"/>
    <w:rsid w:val="00ED093C"/>
    <w:rsid w:val="00ED1228"/>
    <w:rsid w:val="00ED29D4"/>
    <w:rsid w:val="00ED2DF7"/>
    <w:rsid w:val="00ED34A3"/>
    <w:rsid w:val="00ED3FCC"/>
    <w:rsid w:val="00ED5197"/>
    <w:rsid w:val="00ED7C34"/>
    <w:rsid w:val="00EE1B6B"/>
    <w:rsid w:val="00EE2B3B"/>
    <w:rsid w:val="00EE2BBE"/>
    <w:rsid w:val="00EE636C"/>
    <w:rsid w:val="00EE7BE4"/>
    <w:rsid w:val="00EF12F3"/>
    <w:rsid w:val="00EF2A98"/>
    <w:rsid w:val="00EF3989"/>
    <w:rsid w:val="00EF542B"/>
    <w:rsid w:val="00EF5EEF"/>
    <w:rsid w:val="00EF64C4"/>
    <w:rsid w:val="00F00235"/>
    <w:rsid w:val="00F02972"/>
    <w:rsid w:val="00F04EE0"/>
    <w:rsid w:val="00F0717A"/>
    <w:rsid w:val="00F071F4"/>
    <w:rsid w:val="00F07EEF"/>
    <w:rsid w:val="00F10375"/>
    <w:rsid w:val="00F1175F"/>
    <w:rsid w:val="00F12F63"/>
    <w:rsid w:val="00F15A71"/>
    <w:rsid w:val="00F165AF"/>
    <w:rsid w:val="00F1745C"/>
    <w:rsid w:val="00F20DCC"/>
    <w:rsid w:val="00F21F7D"/>
    <w:rsid w:val="00F23BD6"/>
    <w:rsid w:val="00F23D01"/>
    <w:rsid w:val="00F23E98"/>
    <w:rsid w:val="00F247F5"/>
    <w:rsid w:val="00F24B65"/>
    <w:rsid w:val="00F250A2"/>
    <w:rsid w:val="00F274F0"/>
    <w:rsid w:val="00F27606"/>
    <w:rsid w:val="00F30FAF"/>
    <w:rsid w:val="00F32111"/>
    <w:rsid w:val="00F329C1"/>
    <w:rsid w:val="00F33D1E"/>
    <w:rsid w:val="00F35D77"/>
    <w:rsid w:val="00F36104"/>
    <w:rsid w:val="00F36254"/>
    <w:rsid w:val="00F36412"/>
    <w:rsid w:val="00F3645E"/>
    <w:rsid w:val="00F3719E"/>
    <w:rsid w:val="00F3786A"/>
    <w:rsid w:val="00F3796B"/>
    <w:rsid w:val="00F40476"/>
    <w:rsid w:val="00F408B1"/>
    <w:rsid w:val="00F41D7B"/>
    <w:rsid w:val="00F423AA"/>
    <w:rsid w:val="00F43546"/>
    <w:rsid w:val="00F437F0"/>
    <w:rsid w:val="00F43A84"/>
    <w:rsid w:val="00F43CF5"/>
    <w:rsid w:val="00F440F3"/>
    <w:rsid w:val="00F44496"/>
    <w:rsid w:val="00F4644A"/>
    <w:rsid w:val="00F46465"/>
    <w:rsid w:val="00F47FD0"/>
    <w:rsid w:val="00F508AD"/>
    <w:rsid w:val="00F510E2"/>
    <w:rsid w:val="00F513E3"/>
    <w:rsid w:val="00F532C4"/>
    <w:rsid w:val="00F5486C"/>
    <w:rsid w:val="00F55ED0"/>
    <w:rsid w:val="00F5715A"/>
    <w:rsid w:val="00F57212"/>
    <w:rsid w:val="00F60165"/>
    <w:rsid w:val="00F6155A"/>
    <w:rsid w:val="00F62D0C"/>
    <w:rsid w:val="00F6475D"/>
    <w:rsid w:val="00F65A9B"/>
    <w:rsid w:val="00F65BC0"/>
    <w:rsid w:val="00F665DB"/>
    <w:rsid w:val="00F66ABF"/>
    <w:rsid w:val="00F67C51"/>
    <w:rsid w:val="00F71148"/>
    <w:rsid w:val="00F71879"/>
    <w:rsid w:val="00F71EA1"/>
    <w:rsid w:val="00F72877"/>
    <w:rsid w:val="00F728BF"/>
    <w:rsid w:val="00F72B58"/>
    <w:rsid w:val="00F72B81"/>
    <w:rsid w:val="00F72FBB"/>
    <w:rsid w:val="00F763D0"/>
    <w:rsid w:val="00F76FFC"/>
    <w:rsid w:val="00F7787E"/>
    <w:rsid w:val="00F80CA0"/>
    <w:rsid w:val="00F81117"/>
    <w:rsid w:val="00F81AD9"/>
    <w:rsid w:val="00F81AF3"/>
    <w:rsid w:val="00F81EAF"/>
    <w:rsid w:val="00F82A07"/>
    <w:rsid w:val="00F82CC0"/>
    <w:rsid w:val="00F82F0F"/>
    <w:rsid w:val="00F842C8"/>
    <w:rsid w:val="00F8498E"/>
    <w:rsid w:val="00F84CED"/>
    <w:rsid w:val="00F85582"/>
    <w:rsid w:val="00F87CB9"/>
    <w:rsid w:val="00F91229"/>
    <w:rsid w:val="00F91C56"/>
    <w:rsid w:val="00F947AA"/>
    <w:rsid w:val="00F960CB"/>
    <w:rsid w:val="00F97A80"/>
    <w:rsid w:val="00F97D9B"/>
    <w:rsid w:val="00FA0179"/>
    <w:rsid w:val="00FA1635"/>
    <w:rsid w:val="00FA1CF8"/>
    <w:rsid w:val="00FA1DF8"/>
    <w:rsid w:val="00FA39AA"/>
    <w:rsid w:val="00FA4ABD"/>
    <w:rsid w:val="00FA4E1B"/>
    <w:rsid w:val="00FA5533"/>
    <w:rsid w:val="00FA755E"/>
    <w:rsid w:val="00FA7A9F"/>
    <w:rsid w:val="00FB0031"/>
    <w:rsid w:val="00FB01DC"/>
    <w:rsid w:val="00FB027E"/>
    <w:rsid w:val="00FB0DFE"/>
    <w:rsid w:val="00FB1376"/>
    <w:rsid w:val="00FB5914"/>
    <w:rsid w:val="00FB79FB"/>
    <w:rsid w:val="00FC0AE5"/>
    <w:rsid w:val="00FC26FB"/>
    <w:rsid w:val="00FC39F4"/>
    <w:rsid w:val="00FC5460"/>
    <w:rsid w:val="00FC63F7"/>
    <w:rsid w:val="00FD0423"/>
    <w:rsid w:val="00FD07E7"/>
    <w:rsid w:val="00FD2159"/>
    <w:rsid w:val="00FD2923"/>
    <w:rsid w:val="00FD2C22"/>
    <w:rsid w:val="00FD4408"/>
    <w:rsid w:val="00FD5211"/>
    <w:rsid w:val="00FD5246"/>
    <w:rsid w:val="00FD5A6D"/>
    <w:rsid w:val="00FD6BFC"/>
    <w:rsid w:val="00FE02D0"/>
    <w:rsid w:val="00FE040E"/>
    <w:rsid w:val="00FE0FEB"/>
    <w:rsid w:val="00FE35DB"/>
    <w:rsid w:val="00FE4C3A"/>
    <w:rsid w:val="00FE7193"/>
    <w:rsid w:val="00FF0168"/>
    <w:rsid w:val="00FF0832"/>
    <w:rsid w:val="00FF08F2"/>
    <w:rsid w:val="00FF26F6"/>
    <w:rsid w:val="00FF3279"/>
    <w:rsid w:val="00FF3ED2"/>
    <w:rsid w:val="00FF587B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strokecolor="none [1612]">
      <v:stroke color="none [1612]" weight="1.5pt"/>
    </o:shapedefaults>
    <o:shapelayout v:ext="edit">
      <o:idmap v:ext="edit" data="1"/>
    </o:shapelayout>
  </w:shapeDefaults>
  <w:decimalSymbol w:val=","/>
  <w:listSeparator w:val=";"/>
  <w15:docId w15:val="{1D81BFB5-AB99-4594-B0A3-091AE0FA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91D4B"/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D761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D761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D761E"/>
  </w:style>
  <w:style w:type="paragraph" w:styleId="Voettekst">
    <w:name w:val="footer"/>
    <w:basedOn w:val="Standaard"/>
    <w:link w:val="VoettekstChar"/>
    <w:uiPriority w:val="99"/>
    <w:unhideWhenUsed/>
    <w:rsid w:val="009D761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D761E"/>
  </w:style>
  <w:style w:type="paragraph" w:styleId="Ballontekst">
    <w:name w:val="Balloon Text"/>
    <w:basedOn w:val="Standaard"/>
    <w:link w:val="BallontekstChar"/>
    <w:uiPriority w:val="99"/>
    <w:semiHidden/>
    <w:unhideWhenUsed/>
    <w:rsid w:val="00A9149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149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6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J:\0500%20KCK%20-%20VOORTGANG%20EN%20BEWAKING\0540%20-%20Archief%20-%20Opslag%20actiepunten\20140109;%20Voorblad%20Keuringsbescheiden\samenvoegen\KP%20gasdetectie.xlsx" TargetMode="External"/><Relationship Id="rId1" Type="http://schemas.openxmlformats.org/officeDocument/2006/relationships/attachedTemplate" Target="file:///C:\Users\u00t0w9\AppData\Local\Microsoft\Windows\Temporary%20Internet%20Files\Content.IE5\T7ITE7GO\20140127__ajf__Word-Sjabloon__Uniform_voorblad_keuringsdocu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3740FA9D1D9459103C0CA53B2BB15" ma:contentTypeVersion="0" ma:contentTypeDescription="Een nieuw document maken." ma:contentTypeScope="" ma:versionID="677c95de9f907646b89426e8e847afd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9BF9C-6108-4D3D-814B-7D2C63EA039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E5D4BF-C441-4E34-9025-A4FDA0F2F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2F1FD7-5989-49AA-A754-1738859C2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1E0327-FC32-427F-BFEF-43B2FFA8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20140127__ajf__Word-Sjabloon__Uniform_voorblad_keuringsdocument[1]</Template>
  <TotalTime>0</TotalTime>
  <Pages>1</Pages>
  <Words>236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Defensie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u00t0w9</dc:creator>
  <cp:lastModifiedBy>Tjaarda, Harm</cp:lastModifiedBy>
  <cp:revision>2</cp:revision>
  <dcterms:created xsi:type="dcterms:W3CDTF">2020-05-28T15:02:00Z</dcterms:created>
  <dcterms:modified xsi:type="dcterms:W3CDTF">2020-05-28T15:02:00Z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0x0101001A63740FA9D1D9459103C0CA53B2BB15</vt:lpwstr>
  </property>
</Properties>
</file>