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9801" w14:textId="16AA0165" w:rsidR="00BC3158" w:rsidRPr="00BC3158" w:rsidRDefault="00A13B93" w:rsidP="3C62873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 w:rsidRPr="3C628734">
        <w:rPr>
          <w:rFonts w:ascii="Corbel" w:hAnsi="Corbel"/>
          <w:b/>
          <w:bCs/>
          <w:sz w:val="24"/>
          <w:szCs w:val="24"/>
        </w:rPr>
        <w:t>Bijlage Format functionarissen</w:t>
      </w:r>
      <w:r w:rsidR="00640A3C">
        <w:rPr>
          <w:rFonts w:ascii="Corbel" w:hAnsi="Corbel"/>
          <w:b/>
          <w:bCs/>
          <w:sz w:val="24"/>
          <w:szCs w:val="24"/>
        </w:rPr>
        <w:t xml:space="preserve"> casus</w:t>
      </w:r>
    </w:p>
    <w:p w14:paraId="27433FB2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0676EC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9EF67A1" w14:textId="77F126F5" w:rsidR="00AA7BBA" w:rsidRPr="00E016F4" w:rsidRDefault="00640A3C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F</w:t>
            </w:r>
            <w:r w:rsidR="00AA7BBA" w:rsidRPr="00E016F4">
              <w:rPr>
                <w:rFonts w:ascii="Corbel" w:hAnsi="Corbel"/>
                <w:b/>
                <w:color w:val="FFFFFF" w:themeColor="background1"/>
                <w:szCs w:val="18"/>
              </w:rPr>
              <w:t>unctionaris</w:t>
            </w:r>
            <w:r w:rsidR="004611CB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D31B51" w14:paraId="562CD4C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2B1148E5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51263E0D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43274FCA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207D78C8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0EB61F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11AC0E9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A67859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62CB2513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63CBA7E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3E2F96EA" w14:textId="77777777" w:rsidTr="00D31B51">
        <w:trPr>
          <w:trHeight w:val="2268"/>
        </w:trPr>
        <w:tc>
          <w:tcPr>
            <w:tcW w:w="8954" w:type="dxa"/>
            <w:gridSpan w:val="3"/>
          </w:tcPr>
          <w:p w14:paraId="265A37AD" w14:textId="4955FB20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functionaris</w:t>
            </w:r>
            <w:r w:rsidR="00640A3C">
              <w:rPr>
                <w:rFonts w:ascii="Corbel" w:hAnsi="Corbel"/>
                <w:szCs w:val="18"/>
              </w:rPr>
              <w:t xml:space="preserve"> voor de casus</w:t>
            </w:r>
            <w:r w:rsidRPr="001D3ACE">
              <w:rPr>
                <w:rFonts w:ascii="Corbel" w:hAnsi="Corbel"/>
                <w:szCs w:val="18"/>
              </w:rPr>
              <w:t>?</w:t>
            </w:r>
          </w:p>
          <w:p w14:paraId="6E169F4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4E9E9F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CC1B45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768348F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2BD62C7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33D8367B" w14:textId="77777777" w:rsidTr="00D31B51">
        <w:trPr>
          <w:trHeight w:val="2268"/>
        </w:trPr>
        <w:tc>
          <w:tcPr>
            <w:tcW w:w="8954" w:type="dxa"/>
            <w:gridSpan w:val="3"/>
          </w:tcPr>
          <w:p w14:paraId="2593931C" w14:textId="61443D02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Benoem relevante werkervaring en de rol bij de betreffende opdracht.</w:t>
            </w:r>
          </w:p>
          <w:p w14:paraId="297F6F6B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8E211F9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8AEC8EE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D66BD9" w14:paraId="703B563D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40C8BE5A" w14:textId="210D80E8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F</w:t>
            </w: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</w:p>
        </w:tc>
      </w:tr>
      <w:tr w:rsidR="00D66BD9" w14:paraId="006C2256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2F68504E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4FDD9AC6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038780FD" w14:textId="77777777" w:rsidR="00D66BD9" w:rsidRPr="00D31B51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66BD9" w14:paraId="557A7417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4F6DE81A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66E0364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584DF62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D66BD9" w14:paraId="6AA6D021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5C466C1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D66BD9" w14:paraId="34EE09AB" w14:textId="77777777" w:rsidTr="00173A66">
        <w:trPr>
          <w:trHeight w:val="2268"/>
        </w:trPr>
        <w:tc>
          <w:tcPr>
            <w:tcW w:w="8954" w:type="dxa"/>
            <w:gridSpan w:val="3"/>
          </w:tcPr>
          <w:p w14:paraId="1C8B6FE9" w14:textId="77777777" w:rsidR="00D66BD9" w:rsidRPr="00345252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functionaris</w:t>
            </w:r>
            <w:r>
              <w:rPr>
                <w:rFonts w:ascii="Corbel" w:hAnsi="Corbel"/>
                <w:szCs w:val="18"/>
              </w:rPr>
              <w:t xml:space="preserve"> voor de casus</w:t>
            </w:r>
            <w:r w:rsidRPr="001D3ACE">
              <w:rPr>
                <w:rFonts w:ascii="Corbel" w:hAnsi="Corbel"/>
                <w:szCs w:val="18"/>
              </w:rPr>
              <w:t>?</w:t>
            </w:r>
          </w:p>
          <w:p w14:paraId="2C510308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AEE0506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8439D15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D66BD9" w14:paraId="2EE86958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AF5B333" w14:textId="77777777" w:rsidR="00D66BD9" w:rsidRPr="001D3ACE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D66BD9" w14:paraId="75975E6F" w14:textId="77777777" w:rsidTr="00173A66">
        <w:trPr>
          <w:trHeight w:val="2268"/>
        </w:trPr>
        <w:tc>
          <w:tcPr>
            <w:tcW w:w="8954" w:type="dxa"/>
            <w:gridSpan w:val="3"/>
          </w:tcPr>
          <w:p w14:paraId="251E2931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lastRenderedPageBreak/>
              <w:t>Benoem relevante werkervaring en de rol bij de betreffende opdracht.</w:t>
            </w:r>
          </w:p>
          <w:p w14:paraId="111EF693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BE61A99" w14:textId="77777777" w:rsidR="00D66BD9" w:rsidRPr="00BC3158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1983F1F" w14:textId="77777777" w:rsidR="004611CB" w:rsidRDefault="004611CB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D66BD9" w14:paraId="3856F63F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68DC8A2" w14:textId="7256BD35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F</w:t>
            </w: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3</w:t>
            </w:r>
          </w:p>
        </w:tc>
      </w:tr>
      <w:tr w:rsidR="00D66BD9" w14:paraId="51DEEE7F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7B31B16A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3C702A3E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6115461" w14:textId="77777777" w:rsidR="00D66BD9" w:rsidRPr="00D31B51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94B2D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66BD9" w14:paraId="02FB4B90" w14:textId="77777777" w:rsidTr="00173A66">
        <w:trPr>
          <w:trHeight w:val="454"/>
        </w:trPr>
        <w:tc>
          <w:tcPr>
            <w:tcW w:w="2984" w:type="dxa"/>
            <w:vAlign w:val="center"/>
          </w:tcPr>
          <w:p w14:paraId="70704F22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1F98B2C1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400E6311" w14:textId="77777777" w:rsidR="00D66BD9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D66BD9" w14:paraId="5CC2287E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D8E7241" w14:textId="77777777" w:rsidR="00D66BD9" w:rsidRPr="00E016F4" w:rsidRDefault="00D66BD9" w:rsidP="00173A6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D66BD9" w14:paraId="7881C54C" w14:textId="77777777" w:rsidTr="00173A66">
        <w:trPr>
          <w:trHeight w:val="2268"/>
        </w:trPr>
        <w:tc>
          <w:tcPr>
            <w:tcW w:w="8954" w:type="dxa"/>
            <w:gridSpan w:val="3"/>
          </w:tcPr>
          <w:p w14:paraId="1F984484" w14:textId="77777777" w:rsidR="00D66BD9" w:rsidRPr="00345252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functionaris</w:t>
            </w:r>
            <w:r>
              <w:rPr>
                <w:rFonts w:ascii="Corbel" w:hAnsi="Corbel"/>
                <w:szCs w:val="18"/>
              </w:rPr>
              <w:t xml:space="preserve"> voor de casus</w:t>
            </w:r>
            <w:r w:rsidRPr="001D3ACE">
              <w:rPr>
                <w:rFonts w:ascii="Corbel" w:hAnsi="Corbel"/>
                <w:szCs w:val="18"/>
              </w:rPr>
              <w:t>?</w:t>
            </w:r>
          </w:p>
          <w:p w14:paraId="2F892E28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CBC82D5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6F3F81A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D66BD9" w14:paraId="7A2B3494" w14:textId="77777777" w:rsidTr="00173A66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57AFC3B" w14:textId="77777777" w:rsidR="00D66BD9" w:rsidRPr="001D3ACE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D66BD9" w14:paraId="7AB3BBD2" w14:textId="77777777" w:rsidTr="00173A66">
        <w:trPr>
          <w:trHeight w:val="2268"/>
        </w:trPr>
        <w:tc>
          <w:tcPr>
            <w:tcW w:w="8954" w:type="dxa"/>
            <w:gridSpan w:val="3"/>
          </w:tcPr>
          <w:p w14:paraId="668D071A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Benoem relevante werkervaring en de rol bij de betreffende opdracht.</w:t>
            </w:r>
          </w:p>
          <w:p w14:paraId="4B565BAB" w14:textId="77777777" w:rsidR="00D66BD9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B078630" w14:textId="77777777" w:rsidR="00D66BD9" w:rsidRPr="00BC3158" w:rsidRDefault="00D66BD9" w:rsidP="00173A6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E6C949B" w14:textId="77777777" w:rsidR="00D66BD9" w:rsidRDefault="00D66BD9" w:rsidP="00635421">
      <w:pPr>
        <w:spacing w:after="200" w:line="276" w:lineRule="auto"/>
      </w:pPr>
    </w:p>
    <w:sectPr w:rsidR="00D66BD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8B04" w14:textId="77777777" w:rsidR="004246F5" w:rsidRDefault="004246F5" w:rsidP="001629F4">
      <w:pPr>
        <w:spacing w:line="240" w:lineRule="auto"/>
      </w:pPr>
      <w:r>
        <w:separator/>
      </w:r>
    </w:p>
  </w:endnote>
  <w:endnote w:type="continuationSeparator" w:id="0">
    <w:p w14:paraId="713F7FA4" w14:textId="77777777" w:rsidR="004246F5" w:rsidRDefault="004246F5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15CE4499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52A6B9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0770" w14:textId="77777777" w:rsidR="004246F5" w:rsidRDefault="004246F5" w:rsidP="001629F4">
      <w:pPr>
        <w:spacing w:line="240" w:lineRule="auto"/>
      </w:pPr>
      <w:r>
        <w:separator/>
      </w:r>
    </w:p>
  </w:footnote>
  <w:footnote w:type="continuationSeparator" w:id="0">
    <w:p w14:paraId="5762AC20" w14:textId="77777777" w:rsidR="004246F5" w:rsidRDefault="004246F5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F5"/>
    <w:rsid w:val="001629F4"/>
    <w:rsid w:val="00165CA6"/>
    <w:rsid w:val="001D3ACE"/>
    <w:rsid w:val="00287178"/>
    <w:rsid w:val="004246F5"/>
    <w:rsid w:val="004611CB"/>
    <w:rsid w:val="005E7BFE"/>
    <w:rsid w:val="00635421"/>
    <w:rsid w:val="00640A3C"/>
    <w:rsid w:val="00723BA1"/>
    <w:rsid w:val="00894B2D"/>
    <w:rsid w:val="00A13B93"/>
    <w:rsid w:val="00AA7BBA"/>
    <w:rsid w:val="00BC3158"/>
    <w:rsid w:val="00BF1799"/>
    <w:rsid w:val="00CE4DF6"/>
    <w:rsid w:val="00D31B51"/>
    <w:rsid w:val="00D66BD9"/>
    <w:rsid w:val="00E016F4"/>
    <w:rsid w:val="00EB776A"/>
    <w:rsid w:val="3C628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0303"/>
  <w15:docId w15:val="{34EF2156-1EF8-4C44-A557-59DE8751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28D86-61B5-4C48-A1DE-6EB1C7E13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2</TotalTime>
  <Pages>2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6</cp:revision>
  <dcterms:created xsi:type="dcterms:W3CDTF">2023-11-01T09:58:00Z</dcterms:created>
  <dcterms:modified xsi:type="dcterms:W3CDTF">2023-12-04T10:01:00Z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  <property fmtid="{D5CDD505-2E9C-101B-9397-08002B2CF9AE}" pid="5" name="Classificatie">
    <vt:lpwstr>5;#2.0 - Verkeer, vervoer en waterstaat|529dad14-2575-4b72-8678-eec3928fdb8e</vt:lpwstr>
  </property>
  <property fmtid="{D5CDD505-2E9C-101B-9397-08002B2CF9AE}" pid="6" name="Project">
    <vt:lpwstr>3;#MJOP Advieswerk|71e97b86-aee4-4be9-b1e3-488a5284396c</vt:lpwstr>
  </property>
  <property fmtid="{D5CDD505-2E9C-101B-9397-08002B2CF9AE}" pid="7" name="Organisatie">
    <vt:lpwstr>4;#DEV-PRO|e936ad91-8a4d-4cad-b017-a00f3b01d835</vt:lpwstr>
  </property>
  <property fmtid="{D5CDD505-2E9C-101B-9397-08002B2CF9AE}" pid="8" name="Documenttaal">
    <vt:lpwstr>2;#Nederlands|519689bf-6b82-4ac4-acfb-f627d324f32a</vt:lpwstr>
  </property>
  <property fmtid="{D5CDD505-2E9C-101B-9397-08002B2CF9AE}" pid="9" name="Documenttype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1;#Intern vertrouwelijk|0cccda81-4174-49df-8a69-bbc4c740eef7</vt:lpwstr>
  </property>
</Properties>
</file>