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FB0" w14:textId="4E1B9B1F" w:rsidR="00C56B0D" w:rsidRPr="003F1B13" w:rsidRDefault="00C56B0D" w:rsidP="00C56B0D">
      <w:pPr>
        <w:pStyle w:val="Kop1"/>
      </w:pPr>
      <w:bookmarkStart w:id="0" w:name="_Toc362509750"/>
      <w:bookmarkStart w:id="1" w:name="_Toc375047045"/>
      <w:bookmarkStart w:id="2" w:name="_Toc423357087"/>
      <w:r w:rsidRPr="003F1B13">
        <w:t xml:space="preserve">Bijlage </w:t>
      </w:r>
      <w:r w:rsidR="007E266C">
        <w:t>4</w:t>
      </w:r>
      <w:r w:rsidRPr="003F1B13">
        <w:t xml:space="preserve"> - </w:t>
      </w:r>
      <w:bookmarkEnd w:id="0"/>
      <w:bookmarkEnd w:id="1"/>
      <w:bookmarkEnd w:id="2"/>
      <w:r w:rsidR="000E2982" w:rsidRPr="000E2982">
        <w:t>Combinatieverklaring (indien van toepassing)</w:t>
      </w:r>
    </w:p>
    <w:p w14:paraId="3F16BDC4" w14:textId="5D1D7883" w:rsidR="00C55815" w:rsidRPr="00D90BC6" w:rsidRDefault="007E266C" w:rsidP="00C5581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Gegadigde</w:t>
      </w:r>
      <w:r w:rsidR="00C55815" w:rsidRPr="00A143F4">
        <w:rPr>
          <w:rFonts w:ascii="Arial" w:hAnsi="Arial" w:cs="Arial"/>
          <w:szCs w:val="20"/>
        </w:rPr>
        <w:t xml:space="preserve"> geeft door middel van dit formulier een </w:t>
      </w:r>
      <w:r w:rsidR="00C55815">
        <w:rPr>
          <w:rFonts w:ascii="Arial" w:hAnsi="Arial" w:cs="Arial"/>
          <w:szCs w:val="20"/>
        </w:rPr>
        <w:t>s</w:t>
      </w:r>
      <w:r w:rsidR="00C55815" w:rsidRPr="00A143F4">
        <w:rPr>
          <w:rFonts w:ascii="Arial" w:hAnsi="Arial" w:cs="Arial"/>
          <w:szCs w:val="20"/>
        </w:rPr>
        <w:t xml:space="preserve">amenwerkingsverband op, </w:t>
      </w:r>
      <w:r w:rsidR="00C55815" w:rsidRPr="00142185">
        <w:rPr>
          <w:rFonts w:ascii="Arial" w:hAnsi="Arial" w:cs="Arial"/>
          <w:szCs w:val="20"/>
        </w:rPr>
        <w:t>wat overeenkomt met</w:t>
      </w:r>
      <w:r w:rsidR="00C55815">
        <w:rPr>
          <w:rFonts w:ascii="Arial" w:hAnsi="Arial" w:cs="Arial"/>
          <w:szCs w:val="20"/>
        </w:rPr>
        <w:t xml:space="preserve"> het door hem</w:t>
      </w:r>
      <w:r w:rsidR="00C55815" w:rsidRPr="0014218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 xml:space="preserve">ingevulde ‘Uniform Europees Aanbestedingsdocument’ (UEA) (bijlage </w:t>
      </w:r>
      <w:r>
        <w:rPr>
          <w:rFonts w:ascii="Arial" w:hAnsi="Arial" w:cs="Arial"/>
          <w:szCs w:val="20"/>
        </w:rPr>
        <w:t>2</w:t>
      </w:r>
      <w:r w:rsidR="00C55815">
        <w:rPr>
          <w:rFonts w:ascii="Arial" w:hAnsi="Arial" w:cs="Arial"/>
          <w:szCs w:val="20"/>
        </w:rPr>
        <w:t>)</w:t>
      </w:r>
      <w:r w:rsidR="00C55815" w:rsidRPr="00142185">
        <w:rPr>
          <w:rFonts w:ascii="Arial" w:hAnsi="Arial" w:cs="Arial"/>
          <w:szCs w:val="20"/>
        </w:rPr>
        <w:t>.</w:t>
      </w:r>
      <w:r w:rsidR="00C55815" w:rsidRPr="00A143F4">
        <w:rPr>
          <w:rFonts w:ascii="Arial" w:hAnsi="Arial" w:cs="Arial"/>
          <w:szCs w:val="20"/>
        </w:rPr>
        <w:t xml:space="preserve"> Alle </w:t>
      </w:r>
      <w:r w:rsidR="00C55815">
        <w:rPr>
          <w:rFonts w:ascii="Arial" w:hAnsi="Arial" w:cs="Arial"/>
          <w:szCs w:val="20"/>
        </w:rPr>
        <w:t>combinanten van het s</w:t>
      </w:r>
      <w:r w:rsidR="00C55815" w:rsidRPr="00A143F4">
        <w:rPr>
          <w:rFonts w:ascii="Arial" w:hAnsi="Arial" w:cs="Arial"/>
          <w:szCs w:val="20"/>
        </w:rPr>
        <w:t>amenwerkingsverband</w:t>
      </w:r>
      <w:r w:rsidR="00C55815">
        <w:rPr>
          <w:rFonts w:ascii="Arial" w:hAnsi="Arial" w:cs="Arial"/>
          <w:szCs w:val="20"/>
        </w:rPr>
        <w:t>, die samen aanmelden,</w:t>
      </w:r>
      <w:r w:rsidR="00C55815" w:rsidRPr="00A143F4">
        <w:rPr>
          <w:rFonts w:ascii="Arial" w:hAnsi="Arial" w:cs="Arial"/>
          <w:szCs w:val="20"/>
        </w:rPr>
        <w:t xml:space="preserve"> dienen het formulier te ondertekenen.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77777777" w:rsidR="00C55815" w:rsidRPr="00A143F4" w:rsidRDefault="00C55815" w:rsidP="00C55815">
      <w:pPr>
        <w:rPr>
          <w:rFonts w:ascii="Arial" w:hAnsi="Arial" w:cs="Arial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>, hierna te noemen: de combinanten,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211E8BCD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akkoord te gaan met de aanvaarding van de gezamenlijke en hoofdelijke aansprakelijkheid voor de uitvoering van een (eventueel) te gunnen Overeenkomst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>ten behoeve van de</w:t>
      </w:r>
      <w:r w:rsidR="007E266C">
        <w:rPr>
          <w:rFonts w:ascii="Arial" w:hAnsi="Arial" w:cs="Arial"/>
          <w:szCs w:val="20"/>
        </w:rPr>
        <w:t xml:space="preserve"> </w:t>
      </w:r>
      <w:r w:rsidR="001B5EA3">
        <w:rPr>
          <w:rFonts w:ascii="Arial" w:hAnsi="Arial" w:cs="Arial"/>
          <w:szCs w:val="20"/>
        </w:rPr>
        <w:t xml:space="preserve">aanbestedingsprocedure </w:t>
      </w:r>
      <w:r w:rsidR="007E266C">
        <w:rPr>
          <w:rFonts w:ascii="Arial" w:hAnsi="Arial" w:cs="Arial"/>
          <w:szCs w:val="20"/>
        </w:rPr>
        <w:t>DB(M) sporthal met horecavoorziening Lincolnpark</w:t>
      </w:r>
      <w:r>
        <w:rPr>
          <w:rFonts w:ascii="Arial" w:hAnsi="Arial" w:cs="Arial"/>
          <w:szCs w:val="20"/>
        </w:rPr>
        <w:t>;</w:t>
      </w:r>
      <w:r w:rsidRPr="00AC32BF">
        <w:rPr>
          <w:rFonts w:ascii="Arial" w:hAnsi="Arial" w:cs="Arial"/>
          <w:szCs w:val="20"/>
        </w:rPr>
        <w:t xml:space="preserve"> </w:t>
      </w:r>
    </w:p>
    <w:p w14:paraId="5D969894" w14:textId="251F3192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dat de </w:t>
      </w:r>
      <w:r w:rsidR="001B5EA3">
        <w:rPr>
          <w:rFonts w:ascii="Arial" w:hAnsi="Arial" w:cs="Arial"/>
          <w:szCs w:val="20"/>
        </w:rPr>
        <w:t>O</w:t>
      </w:r>
      <w:r>
        <w:rPr>
          <w:rFonts w:ascii="Arial" w:hAnsi="Arial" w:cs="Arial"/>
          <w:szCs w:val="20"/>
        </w:rPr>
        <w:t>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</w:t>
      </w:r>
      <w:r w:rsidR="001B5EA3">
        <w:rPr>
          <w:rFonts w:ascii="Arial" w:hAnsi="Arial" w:cs="Arial"/>
          <w:szCs w:val="20"/>
        </w:rPr>
        <w:t xml:space="preserve">in het </w:t>
      </w:r>
      <w:r>
        <w:rPr>
          <w:rFonts w:ascii="Arial" w:hAnsi="Arial" w:cs="Arial"/>
          <w:szCs w:val="20"/>
        </w:rPr>
        <w:t xml:space="preserve">aanmeldingsfomulier </w:t>
      </w:r>
      <w:r w:rsidRPr="00A143F4">
        <w:rPr>
          <w:rFonts w:ascii="Arial" w:hAnsi="Arial" w:cs="Arial"/>
          <w:szCs w:val="20"/>
        </w:rPr>
        <w:t xml:space="preserve">genoemde </w:t>
      </w:r>
      <w:r w:rsidR="001B5EA3">
        <w:rPr>
          <w:rFonts w:ascii="Arial" w:hAnsi="Arial" w:cs="Arial"/>
          <w:szCs w:val="20"/>
        </w:rPr>
        <w:t>Gegadigden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14:paraId="75685362" w14:textId="696867B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 w:rsidR="001B5EA3">
        <w:rPr>
          <w:rFonts w:ascii="Arial" w:hAnsi="Arial" w:cs="Arial"/>
          <w:szCs w:val="20"/>
        </w:rPr>
        <w:t>aanbestedingsprocedure</w:t>
      </w:r>
      <w:r w:rsidRPr="00A143F4">
        <w:rPr>
          <w:rFonts w:ascii="Arial" w:hAnsi="Arial" w:cs="Arial"/>
          <w:szCs w:val="20"/>
        </w:rPr>
        <w:t xml:space="preserve"> als tijdens de uitvoering van de Overeenkomst, op te treden namens de </w:t>
      </w:r>
      <w:r w:rsidR="00872A27">
        <w:rPr>
          <w:rFonts w:ascii="Arial" w:hAnsi="Arial" w:cs="Arial"/>
          <w:szCs w:val="20"/>
        </w:rPr>
        <w:t>Gegadigden</w:t>
      </w:r>
      <w:r>
        <w:rPr>
          <w:rFonts w:ascii="Arial" w:hAnsi="Arial" w:cs="Arial"/>
          <w:szCs w:val="20"/>
        </w:rPr>
        <w:t xml:space="preserve"> 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21D4525C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 w:rsidR="00872A27">
        <w:rPr>
          <w:rFonts w:ascii="Arial" w:hAnsi="Arial" w:cs="Arial"/>
          <w:szCs w:val="20"/>
        </w:rPr>
        <w:t>Gegadigden</w:t>
      </w:r>
      <w:r>
        <w:rPr>
          <w:rFonts w:ascii="Arial" w:hAnsi="Arial" w:cs="Arial"/>
          <w:szCs w:val="20"/>
        </w:rPr>
        <w:t xml:space="preserve">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>deze Selectieleidraad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Overeenkomst en daaruit vloeiende opdrachten;</w:t>
      </w:r>
    </w:p>
    <w:p w14:paraId="2FE61FDC" w14:textId="3E185C6E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 w:rsidR="00872A27">
        <w:rPr>
          <w:rFonts w:ascii="Arial" w:hAnsi="Arial" w:cs="Arial"/>
          <w:szCs w:val="20"/>
        </w:rPr>
        <w:t>Verklaring tot deelneming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 xml:space="preserve">ijke toestemming van </w:t>
      </w:r>
      <w:r w:rsidR="00872A27" w:rsidRPr="00872A27">
        <w:rPr>
          <w:rFonts w:ascii="Arial" w:hAnsi="Arial" w:cs="Arial"/>
          <w:szCs w:val="20"/>
        </w:rPr>
        <w:t>gemeente Haarlemmermeer</w:t>
      </w:r>
      <w:r w:rsidRPr="00872A27">
        <w:rPr>
          <w:rFonts w:ascii="Arial" w:hAnsi="Arial" w:cs="Arial"/>
          <w:szCs w:val="20"/>
        </w:rPr>
        <w:t>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</w:tcPr>
              <w:p w14:paraId="321F07D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9A0851">
        <w:tc>
          <w:tcPr>
            <w:tcW w:w="4962" w:type="dxa"/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Default="009A0851"/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lastRenderedPageBreak/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9A0851">
        <w:tc>
          <w:tcPr>
            <w:tcW w:w="4962" w:type="dxa"/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9A0851">
        <w:tc>
          <w:tcPr>
            <w:tcW w:w="4962" w:type="dxa"/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Default="009A0851"/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7E693A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7E693A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7E693A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6ACE6360" w14:textId="77777777" w:rsidR="00C55815" w:rsidRPr="00A143F4" w:rsidRDefault="007E693A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p w14:paraId="38C40702" w14:textId="31803BC3" w:rsidR="0042425F" w:rsidRPr="0042425F" w:rsidRDefault="0042425F" w:rsidP="00C55815"/>
    <w:sectPr w:rsidR="0042425F" w:rsidRPr="0042425F" w:rsidSect="007539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75DF" w14:textId="77777777" w:rsidR="008F74A7" w:rsidRDefault="008F74A7">
      <w:r>
        <w:separator/>
      </w:r>
    </w:p>
  </w:endnote>
  <w:endnote w:type="continuationSeparator" w:id="0">
    <w:p w14:paraId="581DD0B6" w14:textId="77777777" w:rsidR="008F74A7" w:rsidRDefault="008F74A7">
      <w:r>
        <w:continuationSeparator/>
      </w:r>
    </w:p>
  </w:endnote>
  <w:endnote w:type="continuationNotice" w:id="1">
    <w:p w14:paraId="515C8465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3BE2" w14:textId="67E508AF" w:rsidR="00EE4848" w:rsidRPr="00225CE0" w:rsidRDefault="009A0851" w:rsidP="00225CE0">
    <w:pPr>
      <w:pStyle w:val="Voettekst"/>
    </w:pPr>
    <w:r>
      <w:rPr>
        <w:sz w:val="14"/>
        <w:szCs w:val="14"/>
      </w:rPr>
      <w:t>DB(M) sporthal met horecavoorziening Lincolnpark Hoofddorp</w:t>
    </w:r>
    <w:r w:rsidR="007927A1" w:rsidRPr="00C02907">
      <w:rPr>
        <w:sz w:val="14"/>
        <w:szCs w:val="14"/>
      </w:rPr>
      <w:t xml:space="preserve"> © Akro Consult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3C96" w14:textId="77777777" w:rsidR="007E693A" w:rsidRDefault="007E69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2E09" w14:textId="77777777" w:rsidR="008F74A7" w:rsidRDefault="008F74A7">
      <w:r>
        <w:separator/>
      </w:r>
    </w:p>
  </w:footnote>
  <w:footnote w:type="continuationSeparator" w:id="0">
    <w:p w14:paraId="0B1AF9C6" w14:textId="77777777" w:rsidR="008F74A7" w:rsidRDefault="008F74A7">
      <w:r>
        <w:continuationSeparator/>
      </w:r>
    </w:p>
  </w:footnote>
  <w:footnote w:type="continuationNotice" w:id="1">
    <w:p w14:paraId="2BF6B2F5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93D8" w14:textId="77777777" w:rsidR="007E693A" w:rsidRDefault="007E69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3ABA3B1F" w:rsidR="009E5FC4" w:rsidRDefault="009E5FC4">
    <w:pPr>
      <w:pStyle w:val="Koptekst"/>
    </w:pPr>
  </w:p>
  <w:p w14:paraId="47C99DCC" w14:textId="157AF6CC" w:rsidR="00741E81" w:rsidRDefault="007E693A" w:rsidP="00741E81">
    <w:pPr>
      <w:pStyle w:val="Koptekst"/>
    </w:pPr>
    <w:r>
      <w:rPr>
        <w:noProof/>
      </w:rPr>
      <w:drawing>
        <wp:inline distT="0" distB="0" distL="0" distR="0" wp14:anchorId="295A9E1E" wp14:editId="1470AC9C">
          <wp:extent cx="1677796" cy="15811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939" cy="15982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0AE0" w14:textId="77777777" w:rsidR="007E693A" w:rsidRDefault="007E69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C153B7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AF04C0955704C90B3FAFFA6C37F3E" ma:contentTypeVersion="3" ma:contentTypeDescription="Een nieuw document maken." ma:contentTypeScope="" ma:versionID="2aebc4bcfa793f09a769ab602b18418e">
  <xsd:schema xmlns:xsd="http://www.w3.org/2001/XMLSchema" xmlns:xs="http://www.w3.org/2001/XMLSchema" xmlns:p="http://schemas.microsoft.com/office/2006/metadata/properties" xmlns:ns2="1c77b716-45d4-46a0-97c7-898f39c1a8ae" targetNamespace="http://schemas.microsoft.com/office/2006/metadata/properties" ma:root="true" ma:fieldsID="f7bd07c90a16da0afd85fcd15bb5833e" ns2:_="">
    <xsd:import namespace="1c77b716-45d4-46a0-97c7-898f39c1a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7b716-45d4-46a0-97c7-898f39c1a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E45117-B355-4AFE-953A-66521A306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7b716-45d4-46a0-97c7-898f39c1a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4</TotalTime>
  <Pages>3</Pages>
  <Words>309</Words>
  <Characters>2299</Characters>
  <Application>Microsoft Office Word</Application>
  <DocSecurity>0</DocSecurity>
  <Lines>51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Willemsen, Linda</cp:lastModifiedBy>
  <cp:revision>7</cp:revision>
  <cp:lastPrinted>2015-11-06T01:20:00Z</cp:lastPrinted>
  <dcterms:created xsi:type="dcterms:W3CDTF">2023-06-28T08:46:00Z</dcterms:created>
  <dcterms:modified xsi:type="dcterms:W3CDTF">2023-07-17T16:05:00Z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0x010100191AF04C0955704C90B3FAFFA6C37F3E</vt:lpwstr>
  </property>
  <property fmtid="{D5CDD505-2E9C-101B-9397-08002B2CF9AE}" pid="3" name="MediaServiceImageTags">
    <vt:lpwstr/>
  </property>
</Properties>
</file>