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24E9" w14:textId="42E7C962" w:rsidR="0042425F" w:rsidRPr="00951B0F" w:rsidRDefault="0042425F" w:rsidP="0042425F">
      <w:pPr>
        <w:pStyle w:val="Kop1"/>
      </w:pPr>
      <w:r w:rsidRPr="00D377CC">
        <w:t xml:space="preserve">Bijlage </w:t>
      </w:r>
      <w:r w:rsidR="008456B4">
        <w:t>1</w:t>
      </w:r>
      <w:r w:rsidRPr="00D377CC">
        <w:t xml:space="preserve"> - </w:t>
      </w:r>
      <w:r>
        <w:t>Aan</w:t>
      </w:r>
      <w:r w:rsidR="00EA762B">
        <w:t>meldings</w:t>
      </w:r>
      <w:r>
        <w:t>formulier</w:t>
      </w:r>
      <w:r w:rsidRPr="00D377CC">
        <w:t xml:space="preserve"> </w:t>
      </w:r>
    </w:p>
    <w:p w14:paraId="75D3AC05" w14:textId="3D596306" w:rsidR="0042425F" w:rsidRDefault="0042425F" w:rsidP="0042425F">
      <w:r>
        <w:t xml:space="preserve">De hierna te noemen </w:t>
      </w:r>
      <w:r w:rsidR="00E0007F">
        <w:t>Gegadigde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121955D7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>de Selectieleidraad</w:t>
      </w:r>
      <w:r w:rsidRPr="005A3D89">
        <w:t>: ‘</w:t>
      </w:r>
      <w:r w:rsidR="000F2909">
        <w:t xml:space="preserve">DB(M) </w:t>
      </w:r>
      <w:r w:rsidR="005D02B7">
        <w:t>Sporthal met horecavoorziening Lincolnpark</w:t>
      </w:r>
      <w:r w:rsidRPr="005A3D89">
        <w:t xml:space="preserve">’ en de eventueel doorgevoerde aanpassingen als vastgelegd in de </w:t>
      </w:r>
      <w:r w:rsidR="00E0007F">
        <w:t xml:space="preserve">Nota van </w:t>
      </w:r>
      <w:r w:rsidRPr="005A3D89">
        <w:t>inlichtingen.</w:t>
      </w:r>
    </w:p>
    <w:p w14:paraId="26292FF2" w14:textId="77777777" w:rsidR="005A3D89" w:rsidRDefault="005A3D89" w:rsidP="0042425F"/>
    <w:p w14:paraId="34B0BD68" w14:textId="5085F7E3" w:rsidR="0042425F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E0007F">
        <w:t>Gegadigden</w:t>
      </w:r>
      <w:r>
        <w:t xml:space="preserve"> de hierboven onder 1. </w:t>
      </w:r>
      <w:proofErr w:type="gramStart"/>
      <w:r>
        <w:t>genoemde</w:t>
      </w:r>
      <w:proofErr w:type="gramEnd"/>
      <w:r>
        <w:t xml:space="preserve"> </w:t>
      </w:r>
      <w:r w:rsidR="000515C0">
        <w:t>Gegadigde</w:t>
      </w:r>
      <w:r>
        <w:t xml:space="preserve"> aan als gemachtigde om hen in alle zaken in het kader van de </w:t>
      </w:r>
      <w:r w:rsidR="000515C0">
        <w:t>Opdracht</w:t>
      </w:r>
      <w:r>
        <w:t xml:space="preserve"> te vertegenwoordigen. </w:t>
      </w:r>
    </w:p>
    <w:p w14:paraId="32307220" w14:textId="77777777" w:rsidR="005A3D89" w:rsidRDefault="005A3D89" w:rsidP="0042425F"/>
    <w:p w14:paraId="5DE23E87" w14:textId="77777777" w:rsidR="00DC2AF7" w:rsidRDefault="00DC2AF7">
      <w:pPr>
        <w:keepLines w:val="0"/>
        <w:spacing w:line="240" w:lineRule="auto"/>
      </w:pPr>
      <w:r>
        <w:br w:type="page"/>
      </w:r>
    </w:p>
    <w:p w14:paraId="60857DD4" w14:textId="71FBA47D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1512E93F" w:rsidR="0042425F" w:rsidRDefault="0042425F" w:rsidP="0042425F">
      <w:r>
        <w:t xml:space="preserve">De </w:t>
      </w:r>
      <w:r w:rsidR="002668A4">
        <w:t>Gegadigde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559F" w14:textId="77777777" w:rsidR="003216A1" w:rsidRDefault="003216A1">
      <w:r>
        <w:separator/>
      </w:r>
    </w:p>
  </w:endnote>
  <w:endnote w:type="continuationSeparator" w:id="0">
    <w:p w14:paraId="3D17D8D8" w14:textId="77777777" w:rsidR="003216A1" w:rsidRDefault="003216A1">
      <w:r>
        <w:continuationSeparator/>
      </w:r>
    </w:p>
  </w:endnote>
  <w:endnote w:type="continuationNotice" w:id="1">
    <w:p w14:paraId="6C8D86C8" w14:textId="77777777" w:rsidR="003216A1" w:rsidRDefault="003216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3BE2" w14:textId="1E86D224" w:rsidR="00EE4848" w:rsidRPr="00225CE0" w:rsidRDefault="005D02B7" w:rsidP="00225CE0">
    <w:pPr>
      <w:pStyle w:val="Voettekst"/>
    </w:pPr>
    <w:r>
      <w:rPr>
        <w:sz w:val="14"/>
        <w:szCs w:val="14"/>
      </w:rPr>
      <w:t>DB(M) sporthal met horecavoorziening Lincolnpark Hoofddorp</w:t>
    </w:r>
    <w:r w:rsidR="007927A1" w:rsidRPr="00C02907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5166" w14:textId="77777777" w:rsidR="003216A1" w:rsidRDefault="003216A1">
      <w:r>
        <w:separator/>
      </w:r>
    </w:p>
  </w:footnote>
  <w:footnote w:type="continuationSeparator" w:id="0">
    <w:p w14:paraId="6E20BCC6" w14:textId="77777777" w:rsidR="003216A1" w:rsidRDefault="003216A1">
      <w:r>
        <w:continuationSeparator/>
      </w:r>
    </w:p>
  </w:footnote>
  <w:footnote w:type="continuationNotice" w:id="1">
    <w:p w14:paraId="30B4BA7C" w14:textId="77777777" w:rsidR="003216A1" w:rsidRDefault="003216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9DCC" w14:textId="31BECC52" w:rsidR="00741E81" w:rsidRDefault="000F2909" w:rsidP="00741E81">
    <w:pPr>
      <w:pStyle w:val="Koptekst"/>
    </w:pPr>
    <w:r>
      <w:rPr>
        <w:noProof/>
      </w:rPr>
      <w:drawing>
        <wp:inline distT="0" distB="0" distL="0" distR="0" wp14:anchorId="7FB12960" wp14:editId="4A8D3293">
          <wp:extent cx="1677796" cy="15811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39" cy="15982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13B39"/>
    <w:rsid w:val="0003675B"/>
    <w:rsid w:val="000515C0"/>
    <w:rsid w:val="000553BE"/>
    <w:rsid w:val="00061F9B"/>
    <w:rsid w:val="0006302F"/>
    <w:rsid w:val="00097A58"/>
    <w:rsid w:val="000B384A"/>
    <w:rsid w:val="000D21A1"/>
    <w:rsid w:val="000E7762"/>
    <w:rsid w:val="000F2909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0C45"/>
    <w:rsid w:val="002246AC"/>
    <w:rsid w:val="00225CE0"/>
    <w:rsid w:val="002400B2"/>
    <w:rsid w:val="002668A4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16A1"/>
    <w:rsid w:val="00324C42"/>
    <w:rsid w:val="003400C2"/>
    <w:rsid w:val="00345918"/>
    <w:rsid w:val="003A21D0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84597"/>
    <w:rsid w:val="005A3D89"/>
    <w:rsid w:val="005A4B77"/>
    <w:rsid w:val="005C5828"/>
    <w:rsid w:val="005D02B7"/>
    <w:rsid w:val="005D07BA"/>
    <w:rsid w:val="005F386D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4663"/>
    <w:rsid w:val="007B5DCA"/>
    <w:rsid w:val="007F7E7A"/>
    <w:rsid w:val="00800697"/>
    <w:rsid w:val="00826222"/>
    <w:rsid w:val="00844CC2"/>
    <w:rsid w:val="008456B4"/>
    <w:rsid w:val="00854044"/>
    <w:rsid w:val="008575D2"/>
    <w:rsid w:val="008C3F27"/>
    <w:rsid w:val="008E5D5F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61929"/>
    <w:rsid w:val="00C65B73"/>
    <w:rsid w:val="00C66975"/>
    <w:rsid w:val="00C76F37"/>
    <w:rsid w:val="00CB18C0"/>
    <w:rsid w:val="00D1128F"/>
    <w:rsid w:val="00D16AA1"/>
    <w:rsid w:val="00D23DB5"/>
    <w:rsid w:val="00D34052"/>
    <w:rsid w:val="00D75C1B"/>
    <w:rsid w:val="00DB20A5"/>
    <w:rsid w:val="00DC2AF7"/>
    <w:rsid w:val="00DC501F"/>
    <w:rsid w:val="00DC64F7"/>
    <w:rsid w:val="00DE02B8"/>
    <w:rsid w:val="00DF1955"/>
    <w:rsid w:val="00E0007F"/>
    <w:rsid w:val="00E1508D"/>
    <w:rsid w:val="00E20CC2"/>
    <w:rsid w:val="00E26642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780813"/>
    <w:rsid w:val="00D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0BA64-2026-47D3-9B87-DEA6114CC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7b716-45d4-46a0-97c7-898f39c1a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171</Words>
  <Characters>1733</Characters>
  <Application>Microsoft Office Word</Application>
  <DocSecurity>0</DocSecurity>
  <Lines>38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1888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Willemsen, Linda</cp:lastModifiedBy>
  <cp:revision>2</cp:revision>
  <cp:lastPrinted>2015-11-06T01:20:00Z</cp:lastPrinted>
  <dcterms:created xsi:type="dcterms:W3CDTF">2023-07-17T16:02:00Z</dcterms:created>
  <dcterms:modified xsi:type="dcterms:W3CDTF">2023-07-17T16:02:00Z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