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4960E175" w:rsidR="00DD0E19" w:rsidRPr="007F7BB0" w:rsidRDefault="00DE6A74" w:rsidP="00075E48">
            <w:pPr>
              <w:pStyle w:val="CoverSubtitel"/>
              <w:rPr>
                <w:sz w:val="40"/>
                <w:szCs w:val="40"/>
              </w:rPr>
            </w:pPr>
            <w:r w:rsidRPr="007F7BB0">
              <w:rPr>
                <w:sz w:val="40"/>
                <w:szCs w:val="40"/>
              </w:rPr>
              <w:t xml:space="preserve">Bijlage </w:t>
            </w:r>
            <w:r w:rsidR="0065783F">
              <w:rPr>
                <w:sz w:val="40"/>
                <w:szCs w:val="40"/>
              </w:rPr>
              <w:t>4</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73C3E85"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p>
          <w:p w14:paraId="2D372FE3" w14:textId="77777777" w:rsidR="00542E32" w:rsidRPr="00464E53" w:rsidRDefault="00542E32" w:rsidP="00D67EE8">
            <w:pPr>
              <w:tabs>
                <w:tab w:val="left" w:pos="6810"/>
              </w:tabs>
              <w:rPr>
                <w:rFonts w:cstheme="minorHAnsi"/>
                <w:b/>
                <w:sz w:val="20"/>
                <w:szCs w:val="20"/>
              </w:rPr>
            </w:pPr>
          </w:p>
          <w:p w14:paraId="2346F335" w14:textId="77777777" w:rsidR="00076BD7" w:rsidRPr="006F2917" w:rsidRDefault="00076BD7" w:rsidP="00B63F8D">
            <w:pPr>
              <w:spacing w:line="276" w:lineRule="auto"/>
              <w:ind w:left="118" w:right="252"/>
              <w:jc w:val="both"/>
            </w:pPr>
            <w:r w:rsidRPr="006F2917">
              <w:t>De inschrijver toont deze kerncompetentie aan door een gelijkwaardig referentieproject waarin de inschrijver de controle heeft uitgevoerd van een (geconsolideerde) jaarrekening, inclusief interim-controle en managementletter.</w:t>
            </w:r>
          </w:p>
          <w:p w14:paraId="3BAD5674" w14:textId="77777777" w:rsidR="00542E32" w:rsidRPr="00464E53" w:rsidRDefault="00542E32" w:rsidP="00D67EE8">
            <w:pPr>
              <w:tabs>
                <w:tab w:val="left" w:pos="6810"/>
              </w:tabs>
              <w:rPr>
                <w:rFonts w:cstheme="minorHAnsi"/>
                <w:b/>
                <w:sz w:val="20"/>
                <w:szCs w:val="20"/>
              </w:rPr>
            </w:pP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1F8CEC97" w:rsidR="00542E32" w:rsidRPr="00464E53" w:rsidRDefault="00442EE9" w:rsidP="00D67EE8">
            <w:pPr>
              <w:rPr>
                <w:rFonts w:cstheme="minorHAnsi"/>
                <w:bCs/>
                <w:sz w:val="20"/>
                <w:szCs w:val="20"/>
              </w:rPr>
            </w:pPr>
            <w:r>
              <w:rPr>
                <w:rFonts w:cstheme="minorHAnsi"/>
                <w:bCs/>
                <w:sz w:val="20"/>
                <w:szCs w:val="20"/>
              </w:rPr>
              <w:t>4</w:t>
            </w:r>
            <w:r w:rsidR="00542E32" w:rsidRPr="00464E53">
              <w:rPr>
                <w:rFonts w:cstheme="minorHAnsi"/>
                <w:bCs/>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Pr="00464E5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442EE9" w:rsidRPr="00464E53" w14:paraId="3DFB58B7" w14:textId="77777777" w:rsidTr="00463B3A">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1549A551" w14:textId="7281E545" w:rsidR="00442EE9" w:rsidRPr="00464E53" w:rsidRDefault="00442EE9" w:rsidP="00463B3A">
            <w:pPr>
              <w:tabs>
                <w:tab w:val="left" w:pos="6810"/>
              </w:tabs>
              <w:rPr>
                <w:rFonts w:cstheme="minorHAnsi"/>
                <w:b/>
                <w:sz w:val="20"/>
                <w:szCs w:val="20"/>
              </w:rPr>
            </w:pPr>
            <w:r w:rsidRPr="00464E53">
              <w:rPr>
                <w:rFonts w:cstheme="minorHAnsi"/>
                <w:b/>
                <w:sz w:val="20"/>
                <w:szCs w:val="20"/>
              </w:rPr>
              <w:t xml:space="preserve">Kerncompetentie </w:t>
            </w:r>
            <w:r w:rsidR="00B63F8D">
              <w:rPr>
                <w:rFonts w:cstheme="minorHAnsi"/>
                <w:b/>
                <w:sz w:val="20"/>
                <w:szCs w:val="20"/>
              </w:rPr>
              <w:t>2</w:t>
            </w:r>
            <w:r w:rsidRPr="00464E53">
              <w:rPr>
                <w:rFonts w:cstheme="minorHAnsi"/>
                <w:b/>
                <w:sz w:val="20"/>
                <w:szCs w:val="20"/>
              </w:rPr>
              <w:t>:</w:t>
            </w:r>
          </w:p>
          <w:p w14:paraId="4557D2D7" w14:textId="77777777" w:rsidR="00442EE9" w:rsidRPr="00464E53" w:rsidRDefault="00442EE9" w:rsidP="00463B3A">
            <w:pPr>
              <w:tabs>
                <w:tab w:val="left" w:pos="6810"/>
              </w:tabs>
              <w:rPr>
                <w:rFonts w:cstheme="minorHAnsi"/>
                <w:b/>
                <w:sz w:val="20"/>
                <w:szCs w:val="20"/>
              </w:rPr>
            </w:pPr>
          </w:p>
          <w:p w14:paraId="3CA0D9C5" w14:textId="77777777" w:rsidR="00B63F8D" w:rsidRPr="006F2917" w:rsidRDefault="00B63F8D" w:rsidP="00B63F8D">
            <w:pPr>
              <w:spacing w:line="276" w:lineRule="auto"/>
              <w:ind w:left="118" w:right="252"/>
              <w:jc w:val="both"/>
            </w:pPr>
            <w:r w:rsidRPr="006F2917">
              <w:t>Inschrijver dient op de hoogte te zijn van het onderwijsaccountantsprotocol van OCW en andere onderwijs-specifieke wet -en regelgeving. U dient aan te geven in uw beschrijving op welke wijze u hieraan voldoet.</w:t>
            </w:r>
          </w:p>
          <w:p w14:paraId="22D77049" w14:textId="77777777" w:rsidR="00442EE9" w:rsidRPr="00464E53" w:rsidRDefault="00442EE9" w:rsidP="00463B3A">
            <w:pPr>
              <w:tabs>
                <w:tab w:val="left" w:pos="6810"/>
              </w:tabs>
              <w:rPr>
                <w:rFonts w:cstheme="minorHAnsi"/>
                <w:b/>
                <w:sz w:val="20"/>
                <w:szCs w:val="20"/>
              </w:rPr>
            </w:pPr>
          </w:p>
        </w:tc>
      </w:tr>
      <w:tr w:rsidR="00442EE9" w:rsidRPr="00464E53" w14:paraId="56C1D233" w14:textId="77777777" w:rsidTr="00463B3A">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874729" w14:textId="77777777" w:rsidR="00442EE9" w:rsidRPr="00464E53" w:rsidRDefault="00442EE9" w:rsidP="00463B3A">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442EE9" w:rsidRPr="00464E53" w14:paraId="0F33B5E2" w14:textId="77777777" w:rsidTr="00463B3A">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64A9D45A" w14:textId="77777777" w:rsidR="00442EE9" w:rsidRPr="00464E53" w:rsidRDefault="00442EE9" w:rsidP="00463B3A">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62447B20" w14:textId="77777777" w:rsidR="00442EE9" w:rsidRPr="00464E53" w:rsidRDefault="00442EE9" w:rsidP="00463B3A">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834732E" w14:textId="77777777" w:rsidR="00442EE9" w:rsidRPr="00464E53" w:rsidRDefault="00442EE9" w:rsidP="00463B3A">
            <w:pPr>
              <w:rPr>
                <w:rFonts w:cstheme="minorHAnsi"/>
                <w:bCs/>
                <w:sz w:val="20"/>
                <w:szCs w:val="20"/>
              </w:rPr>
            </w:pPr>
          </w:p>
        </w:tc>
      </w:tr>
      <w:tr w:rsidR="00442EE9" w:rsidRPr="00464E53" w14:paraId="277EB2D1" w14:textId="77777777" w:rsidTr="00463B3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DD5507B"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B7D4D10" w14:textId="77777777" w:rsidR="00442EE9" w:rsidRPr="00464E53" w:rsidRDefault="00442EE9" w:rsidP="00463B3A">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61021223" w14:textId="77777777" w:rsidR="00442EE9" w:rsidRPr="00464E53" w:rsidRDefault="00442EE9" w:rsidP="00463B3A">
            <w:pPr>
              <w:rPr>
                <w:rFonts w:cstheme="minorHAnsi"/>
                <w:bCs/>
                <w:sz w:val="20"/>
                <w:szCs w:val="20"/>
              </w:rPr>
            </w:pPr>
          </w:p>
        </w:tc>
      </w:tr>
      <w:tr w:rsidR="00442EE9" w:rsidRPr="00464E53" w14:paraId="5934B5B3" w14:textId="77777777" w:rsidTr="00463B3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29EB732"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5DE6C6A3" w14:textId="77777777" w:rsidR="00442EE9" w:rsidRPr="00464E53" w:rsidRDefault="00442EE9" w:rsidP="00463B3A">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795F545F" w14:textId="77777777" w:rsidR="00442EE9" w:rsidRPr="00464E53" w:rsidRDefault="00442EE9" w:rsidP="00463B3A">
            <w:pPr>
              <w:rPr>
                <w:rFonts w:cstheme="minorHAnsi"/>
                <w:bCs/>
                <w:sz w:val="20"/>
                <w:szCs w:val="20"/>
              </w:rPr>
            </w:pPr>
          </w:p>
        </w:tc>
      </w:tr>
      <w:tr w:rsidR="00442EE9" w:rsidRPr="00464E53" w14:paraId="79F399DB" w14:textId="77777777" w:rsidTr="00463B3A">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62B712A" w14:textId="77777777" w:rsidR="00442EE9" w:rsidRPr="00464E53" w:rsidRDefault="00442EE9" w:rsidP="00463B3A">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5BA129A1" w14:textId="77777777" w:rsidR="00442EE9" w:rsidRPr="00464E53" w:rsidRDefault="00442EE9" w:rsidP="00463B3A">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50C6E95E" w14:textId="77777777" w:rsidR="00442EE9" w:rsidRPr="00464E53" w:rsidRDefault="00442EE9" w:rsidP="00463B3A">
            <w:pPr>
              <w:rPr>
                <w:rFonts w:cstheme="minorHAnsi"/>
                <w:bCs/>
                <w:sz w:val="20"/>
                <w:szCs w:val="20"/>
              </w:rPr>
            </w:pPr>
          </w:p>
        </w:tc>
      </w:tr>
      <w:tr w:rsidR="00442EE9" w:rsidRPr="00464E53" w14:paraId="245FD520" w14:textId="77777777" w:rsidTr="00463B3A">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62572E"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4B7337E" w14:textId="77777777" w:rsidR="00442EE9" w:rsidRPr="00464E53" w:rsidRDefault="00442EE9" w:rsidP="00463B3A">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33F0999" w14:textId="77777777" w:rsidR="00442EE9" w:rsidRPr="00464E53" w:rsidRDefault="00442EE9" w:rsidP="00463B3A">
            <w:pPr>
              <w:rPr>
                <w:rFonts w:cstheme="minorHAnsi"/>
                <w:bCs/>
                <w:sz w:val="20"/>
                <w:szCs w:val="20"/>
              </w:rPr>
            </w:pPr>
          </w:p>
        </w:tc>
      </w:tr>
      <w:tr w:rsidR="00442EE9" w:rsidRPr="00464E53" w14:paraId="7E0204FB" w14:textId="77777777" w:rsidTr="00463B3A">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B7FFC5B"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800DD5D" w14:textId="77777777" w:rsidR="00442EE9" w:rsidRPr="00464E53" w:rsidRDefault="00442EE9" w:rsidP="00463B3A">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4391C5D" w14:textId="77777777" w:rsidR="00442EE9" w:rsidRPr="00464E53" w:rsidRDefault="00442EE9" w:rsidP="00463B3A">
            <w:pPr>
              <w:rPr>
                <w:rFonts w:cstheme="minorHAnsi"/>
                <w:bCs/>
                <w:sz w:val="20"/>
                <w:szCs w:val="20"/>
              </w:rPr>
            </w:pPr>
          </w:p>
        </w:tc>
      </w:tr>
      <w:tr w:rsidR="00442EE9" w:rsidRPr="00464E53" w14:paraId="0AD416DC" w14:textId="77777777" w:rsidTr="00463B3A">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2E861249"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8785328" w14:textId="77777777" w:rsidR="00442EE9" w:rsidRPr="00464E53" w:rsidRDefault="00442EE9" w:rsidP="00463B3A">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6B1B2129" w14:textId="77777777" w:rsidR="00442EE9" w:rsidRPr="00464E53" w:rsidRDefault="00442EE9" w:rsidP="00463B3A">
            <w:pPr>
              <w:rPr>
                <w:rFonts w:cstheme="minorHAnsi"/>
                <w:bCs/>
                <w:sz w:val="20"/>
                <w:szCs w:val="20"/>
              </w:rPr>
            </w:pPr>
          </w:p>
        </w:tc>
      </w:tr>
      <w:tr w:rsidR="00442EE9" w:rsidRPr="001430D4" w14:paraId="43F79BC6"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57DBE3B" w14:textId="77777777" w:rsidR="00442EE9" w:rsidRPr="00464E53" w:rsidRDefault="00442EE9" w:rsidP="00463B3A">
            <w:pPr>
              <w:tabs>
                <w:tab w:val="left" w:pos="6810"/>
              </w:tabs>
              <w:rPr>
                <w:rFonts w:cstheme="minorHAnsi"/>
                <w:b/>
                <w:sz w:val="20"/>
                <w:szCs w:val="20"/>
              </w:rPr>
            </w:pPr>
            <w:r w:rsidRPr="00464E53">
              <w:rPr>
                <w:rFonts w:cstheme="minorHAnsi"/>
                <w:b/>
                <w:sz w:val="20"/>
                <w:szCs w:val="20"/>
              </w:rPr>
              <w:t>Projectgegevens</w:t>
            </w:r>
          </w:p>
        </w:tc>
      </w:tr>
      <w:tr w:rsidR="00442EE9" w:rsidRPr="00464E53" w14:paraId="41421E25"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D1FD991" w14:textId="77777777" w:rsidR="00442EE9" w:rsidRDefault="00442EE9" w:rsidP="00463B3A">
            <w:pPr>
              <w:rPr>
                <w:rFonts w:cstheme="minorHAnsi"/>
                <w:bCs/>
                <w:sz w:val="20"/>
                <w:szCs w:val="20"/>
              </w:rPr>
            </w:pPr>
          </w:p>
          <w:p w14:paraId="19EA52F7" w14:textId="77777777" w:rsidR="00442EE9" w:rsidRPr="00464E53" w:rsidRDefault="00442EE9" w:rsidP="00463B3A">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4D7D858D" w14:textId="77777777" w:rsidR="00442EE9" w:rsidRPr="00464E53" w:rsidRDefault="00442EE9" w:rsidP="00463B3A">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379586C" w14:textId="77777777" w:rsidR="00442EE9" w:rsidRPr="00464E53" w:rsidRDefault="00442EE9" w:rsidP="00463B3A">
            <w:pPr>
              <w:rPr>
                <w:rFonts w:cstheme="minorHAnsi"/>
                <w:bCs/>
                <w:sz w:val="20"/>
                <w:szCs w:val="20"/>
              </w:rPr>
            </w:pPr>
          </w:p>
        </w:tc>
      </w:tr>
      <w:tr w:rsidR="00442EE9" w:rsidRPr="00464E53" w14:paraId="754C3F60"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08B5566"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C57E95F" w14:textId="77777777" w:rsidR="00442EE9" w:rsidRPr="00464E53" w:rsidRDefault="00442EE9" w:rsidP="00463B3A">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3A0A7A4" w14:textId="77777777" w:rsidR="00442EE9" w:rsidRPr="00464E53" w:rsidRDefault="00442EE9" w:rsidP="00463B3A">
            <w:pPr>
              <w:rPr>
                <w:rFonts w:cstheme="minorHAnsi"/>
                <w:bCs/>
                <w:sz w:val="20"/>
                <w:szCs w:val="20"/>
              </w:rPr>
            </w:pPr>
          </w:p>
        </w:tc>
      </w:tr>
      <w:tr w:rsidR="00442EE9" w:rsidRPr="00464E53" w14:paraId="346F7D07"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9284F5F" w14:textId="77777777" w:rsidR="00442EE9" w:rsidRPr="00464E53" w:rsidRDefault="00442EE9"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A79AEF9" w14:textId="77777777" w:rsidR="00442EE9" w:rsidRPr="00464E53" w:rsidRDefault="00442EE9" w:rsidP="00463B3A">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593A80E3" w14:textId="77777777" w:rsidR="00442EE9" w:rsidRPr="00464E53" w:rsidRDefault="00442EE9" w:rsidP="00463B3A">
            <w:pPr>
              <w:rPr>
                <w:rFonts w:cstheme="minorHAnsi"/>
                <w:bCs/>
                <w:sz w:val="20"/>
                <w:szCs w:val="20"/>
              </w:rPr>
            </w:pPr>
          </w:p>
        </w:tc>
      </w:tr>
      <w:tr w:rsidR="00442EE9" w:rsidRPr="00464E53" w14:paraId="0D145D32"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341C32FC" w14:textId="1D618F59" w:rsidR="00442EE9" w:rsidRPr="00464E53" w:rsidRDefault="00442EE9" w:rsidP="00463B3A">
            <w:pPr>
              <w:rPr>
                <w:rFonts w:cstheme="minorHAnsi"/>
                <w:bCs/>
                <w:sz w:val="20"/>
                <w:szCs w:val="20"/>
              </w:rPr>
            </w:pPr>
            <w:r>
              <w:rPr>
                <w:rFonts w:cstheme="minorHAnsi"/>
                <w:bCs/>
                <w:sz w:val="20"/>
                <w:szCs w:val="20"/>
              </w:rPr>
              <w:t>4</w:t>
            </w:r>
            <w:r w:rsidRPr="00464E53">
              <w:rPr>
                <w:rFonts w:cstheme="minorHAnsi"/>
                <w:bCs/>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8DCC54A" w14:textId="77777777" w:rsidR="00442EE9" w:rsidRPr="00464E53" w:rsidRDefault="00442EE9" w:rsidP="00463B3A">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8897643" w14:textId="77777777" w:rsidR="00442EE9" w:rsidRDefault="00442EE9" w:rsidP="00463B3A">
            <w:pPr>
              <w:rPr>
                <w:rFonts w:cstheme="minorHAnsi"/>
                <w:sz w:val="20"/>
                <w:szCs w:val="20"/>
              </w:rPr>
            </w:pPr>
          </w:p>
          <w:p w14:paraId="1C8A9BAB" w14:textId="77777777" w:rsidR="00442EE9" w:rsidRDefault="00442EE9" w:rsidP="00463B3A">
            <w:pPr>
              <w:rPr>
                <w:rFonts w:cstheme="minorHAnsi"/>
                <w:sz w:val="20"/>
                <w:szCs w:val="20"/>
              </w:rPr>
            </w:pPr>
          </w:p>
          <w:p w14:paraId="0C82B2DC" w14:textId="77777777" w:rsidR="00442EE9" w:rsidRPr="00464E53" w:rsidRDefault="00442EE9" w:rsidP="00463B3A">
            <w:pPr>
              <w:rPr>
                <w:rFonts w:cstheme="minorHAnsi"/>
                <w:sz w:val="20"/>
                <w:szCs w:val="20"/>
              </w:rPr>
            </w:pPr>
          </w:p>
        </w:tc>
      </w:tr>
    </w:tbl>
    <w:p w14:paraId="404337C7" w14:textId="77777777" w:rsidR="00442EE9" w:rsidRDefault="00442EE9" w:rsidP="00464E53">
      <w:pPr>
        <w:rPr>
          <w:rFonts w:cstheme="minorHAnsi"/>
          <w:bCs/>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B63F8D" w:rsidRPr="00464E53" w14:paraId="1C697456" w14:textId="77777777" w:rsidTr="00463B3A">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7C456CB1" w14:textId="35B9BB89" w:rsidR="00B63F8D" w:rsidRPr="00464E53" w:rsidRDefault="00B63F8D" w:rsidP="00463B3A">
            <w:pPr>
              <w:tabs>
                <w:tab w:val="left" w:pos="6810"/>
              </w:tabs>
              <w:rPr>
                <w:rFonts w:cstheme="minorHAnsi"/>
                <w:b/>
                <w:sz w:val="20"/>
                <w:szCs w:val="20"/>
              </w:rPr>
            </w:pPr>
            <w:r w:rsidRPr="00464E53">
              <w:rPr>
                <w:rFonts w:cstheme="minorHAnsi"/>
                <w:b/>
                <w:sz w:val="20"/>
                <w:szCs w:val="20"/>
              </w:rPr>
              <w:lastRenderedPageBreak/>
              <w:t xml:space="preserve">Kerncompetentie </w:t>
            </w:r>
            <w:r>
              <w:rPr>
                <w:rFonts w:cstheme="minorHAnsi"/>
                <w:b/>
                <w:sz w:val="20"/>
                <w:szCs w:val="20"/>
              </w:rPr>
              <w:t>3</w:t>
            </w:r>
            <w:r w:rsidRPr="00464E53">
              <w:rPr>
                <w:rFonts w:cstheme="minorHAnsi"/>
                <w:b/>
                <w:sz w:val="20"/>
                <w:szCs w:val="20"/>
              </w:rPr>
              <w:t>:</w:t>
            </w:r>
          </w:p>
          <w:p w14:paraId="0E67C069" w14:textId="77777777" w:rsidR="00B63F8D" w:rsidRPr="00464E53" w:rsidRDefault="00B63F8D" w:rsidP="00463B3A">
            <w:pPr>
              <w:tabs>
                <w:tab w:val="left" w:pos="6810"/>
              </w:tabs>
              <w:rPr>
                <w:rFonts w:cstheme="minorHAnsi"/>
                <w:b/>
                <w:sz w:val="20"/>
                <w:szCs w:val="20"/>
              </w:rPr>
            </w:pPr>
          </w:p>
          <w:p w14:paraId="47CBC5B0" w14:textId="77777777" w:rsidR="008E74BC" w:rsidRDefault="008E74BC" w:rsidP="008E74BC">
            <w:pPr>
              <w:spacing w:line="276" w:lineRule="auto"/>
              <w:ind w:left="118" w:right="110"/>
              <w:jc w:val="both"/>
            </w:pPr>
            <w:r>
              <w:t>Inschrijver heeft minimaal vijf (5) jaar ervaring met het controleren van de bekostigingsgegevens bij een VO onderwijsinstelling;</w:t>
            </w:r>
          </w:p>
          <w:p w14:paraId="5373CC17" w14:textId="77777777" w:rsidR="00B63F8D" w:rsidRPr="00464E53" w:rsidRDefault="00B63F8D" w:rsidP="00463B3A">
            <w:pPr>
              <w:tabs>
                <w:tab w:val="left" w:pos="6810"/>
              </w:tabs>
              <w:rPr>
                <w:rFonts w:cstheme="minorHAnsi"/>
                <w:b/>
                <w:sz w:val="20"/>
                <w:szCs w:val="20"/>
              </w:rPr>
            </w:pPr>
          </w:p>
        </w:tc>
      </w:tr>
      <w:tr w:rsidR="00B63F8D" w:rsidRPr="00464E53" w14:paraId="7661486B" w14:textId="77777777" w:rsidTr="00463B3A">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14A0C2E3" w14:textId="77777777" w:rsidR="00B63F8D" w:rsidRPr="00464E53" w:rsidRDefault="00B63F8D" w:rsidP="00463B3A">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B63F8D" w:rsidRPr="00464E53" w14:paraId="506F41EE" w14:textId="77777777" w:rsidTr="00463B3A">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D24156E" w14:textId="77777777" w:rsidR="00B63F8D" w:rsidRPr="00464E53" w:rsidRDefault="00B63F8D" w:rsidP="00463B3A">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C56C772" w14:textId="77777777" w:rsidR="00B63F8D" w:rsidRPr="00464E53" w:rsidRDefault="00B63F8D" w:rsidP="00463B3A">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82E39E0" w14:textId="77777777" w:rsidR="00B63F8D" w:rsidRPr="00464E53" w:rsidRDefault="00B63F8D" w:rsidP="00463B3A">
            <w:pPr>
              <w:rPr>
                <w:rFonts w:cstheme="minorHAnsi"/>
                <w:bCs/>
                <w:sz w:val="20"/>
                <w:szCs w:val="20"/>
              </w:rPr>
            </w:pPr>
          </w:p>
        </w:tc>
      </w:tr>
      <w:tr w:rsidR="00B63F8D" w:rsidRPr="00464E53" w14:paraId="721E50CC" w14:textId="77777777" w:rsidTr="00463B3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7413574"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BAC95DA" w14:textId="77777777" w:rsidR="00B63F8D" w:rsidRPr="00464E53" w:rsidRDefault="00B63F8D" w:rsidP="00463B3A">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26FDCFEC" w14:textId="77777777" w:rsidR="00B63F8D" w:rsidRPr="00464E53" w:rsidRDefault="00B63F8D" w:rsidP="00463B3A">
            <w:pPr>
              <w:rPr>
                <w:rFonts w:cstheme="minorHAnsi"/>
                <w:bCs/>
                <w:sz w:val="20"/>
                <w:szCs w:val="20"/>
              </w:rPr>
            </w:pPr>
          </w:p>
        </w:tc>
      </w:tr>
      <w:tr w:rsidR="00B63F8D" w:rsidRPr="00464E53" w14:paraId="6055E28E" w14:textId="77777777" w:rsidTr="00463B3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00E8791"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1873770E" w14:textId="77777777" w:rsidR="00B63F8D" w:rsidRPr="00464E53" w:rsidRDefault="00B63F8D" w:rsidP="00463B3A">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20AB2277" w14:textId="77777777" w:rsidR="00B63F8D" w:rsidRPr="00464E53" w:rsidRDefault="00B63F8D" w:rsidP="00463B3A">
            <w:pPr>
              <w:rPr>
                <w:rFonts w:cstheme="minorHAnsi"/>
                <w:bCs/>
                <w:sz w:val="20"/>
                <w:szCs w:val="20"/>
              </w:rPr>
            </w:pPr>
          </w:p>
        </w:tc>
      </w:tr>
      <w:tr w:rsidR="00B63F8D" w:rsidRPr="00464E53" w14:paraId="708788BA" w14:textId="77777777" w:rsidTr="00463B3A">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59E14BAF" w14:textId="77777777" w:rsidR="00B63F8D" w:rsidRPr="00464E53" w:rsidRDefault="00B63F8D" w:rsidP="00463B3A">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33215A35" w14:textId="77777777" w:rsidR="00B63F8D" w:rsidRPr="00464E53" w:rsidRDefault="00B63F8D" w:rsidP="00463B3A">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218E70BB" w14:textId="77777777" w:rsidR="00B63F8D" w:rsidRPr="00464E53" w:rsidRDefault="00B63F8D" w:rsidP="00463B3A">
            <w:pPr>
              <w:rPr>
                <w:rFonts w:cstheme="minorHAnsi"/>
                <w:bCs/>
                <w:sz w:val="20"/>
                <w:szCs w:val="20"/>
              </w:rPr>
            </w:pPr>
          </w:p>
        </w:tc>
      </w:tr>
      <w:tr w:rsidR="00B63F8D" w:rsidRPr="00464E53" w14:paraId="068A44AA" w14:textId="77777777" w:rsidTr="00463B3A">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A953CC3"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A48BB9C" w14:textId="77777777" w:rsidR="00B63F8D" w:rsidRPr="00464E53" w:rsidRDefault="00B63F8D" w:rsidP="00463B3A">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3524769" w14:textId="77777777" w:rsidR="00B63F8D" w:rsidRPr="00464E53" w:rsidRDefault="00B63F8D" w:rsidP="00463B3A">
            <w:pPr>
              <w:rPr>
                <w:rFonts w:cstheme="minorHAnsi"/>
                <w:bCs/>
                <w:sz w:val="20"/>
                <w:szCs w:val="20"/>
              </w:rPr>
            </w:pPr>
          </w:p>
        </w:tc>
      </w:tr>
      <w:tr w:rsidR="00B63F8D" w:rsidRPr="00464E53" w14:paraId="48FD19A4" w14:textId="77777777" w:rsidTr="00463B3A">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178E61C"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6207B0F" w14:textId="77777777" w:rsidR="00B63F8D" w:rsidRPr="00464E53" w:rsidRDefault="00B63F8D" w:rsidP="00463B3A">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71DB030" w14:textId="77777777" w:rsidR="00B63F8D" w:rsidRPr="00464E53" w:rsidRDefault="00B63F8D" w:rsidP="00463B3A">
            <w:pPr>
              <w:rPr>
                <w:rFonts w:cstheme="minorHAnsi"/>
                <w:bCs/>
                <w:sz w:val="20"/>
                <w:szCs w:val="20"/>
              </w:rPr>
            </w:pPr>
          </w:p>
        </w:tc>
      </w:tr>
      <w:tr w:rsidR="00B63F8D" w:rsidRPr="00464E53" w14:paraId="54ED2F19" w14:textId="77777777" w:rsidTr="00463B3A">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0CD881D"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7EB8AB7" w14:textId="77777777" w:rsidR="00B63F8D" w:rsidRPr="00464E53" w:rsidRDefault="00B63F8D" w:rsidP="00463B3A">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2356194" w14:textId="77777777" w:rsidR="00B63F8D" w:rsidRPr="00464E53" w:rsidRDefault="00B63F8D" w:rsidP="00463B3A">
            <w:pPr>
              <w:rPr>
                <w:rFonts w:cstheme="minorHAnsi"/>
                <w:bCs/>
                <w:sz w:val="20"/>
                <w:szCs w:val="20"/>
              </w:rPr>
            </w:pPr>
          </w:p>
        </w:tc>
      </w:tr>
      <w:tr w:rsidR="00B63F8D" w:rsidRPr="001430D4" w14:paraId="457A39F5"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A34C51A" w14:textId="77777777" w:rsidR="00B63F8D" w:rsidRPr="00464E53" w:rsidRDefault="00B63F8D" w:rsidP="00463B3A">
            <w:pPr>
              <w:tabs>
                <w:tab w:val="left" w:pos="6810"/>
              </w:tabs>
              <w:rPr>
                <w:rFonts w:cstheme="minorHAnsi"/>
                <w:b/>
                <w:sz w:val="20"/>
                <w:szCs w:val="20"/>
              </w:rPr>
            </w:pPr>
            <w:r w:rsidRPr="00464E53">
              <w:rPr>
                <w:rFonts w:cstheme="minorHAnsi"/>
                <w:b/>
                <w:sz w:val="20"/>
                <w:szCs w:val="20"/>
              </w:rPr>
              <w:t>Projectgegevens</w:t>
            </w:r>
          </w:p>
        </w:tc>
      </w:tr>
      <w:tr w:rsidR="00B63F8D" w:rsidRPr="00464E53" w14:paraId="44686C5C"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7D0E38BA" w14:textId="77777777" w:rsidR="00B63F8D" w:rsidRDefault="00B63F8D" w:rsidP="00463B3A">
            <w:pPr>
              <w:rPr>
                <w:rFonts w:cstheme="minorHAnsi"/>
                <w:bCs/>
                <w:sz w:val="20"/>
                <w:szCs w:val="20"/>
              </w:rPr>
            </w:pPr>
          </w:p>
          <w:p w14:paraId="25A337C6" w14:textId="77777777" w:rsidR="00B63F8D" w:rsidRPr="00464E53" w:rsidRDefault="00B63F8D" w:rsidP="00463B3A">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019F78AE" w14:textId="77777777" w:rsidR="00B63F8D" w:rsidRPr="00464E53" w:rsidRDefault="00B63F8D" w:rsidP="00463B3A">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5DE56534" w14:textId="77777777" w:rsidR="00B63F8D" w:rsidRPr="00464E53" w:rsidRDefault="00B63F8D" w:rsidP="00463B3A">
            <w:pPr>
              <w:rPr>
                <w:rFonts w:cstheme="minorHAnsi"/>
                <w:bCs/>
                <w:sz w:val="20"/>
                <w:szCs w:val="20"/>
              </w:rPr>
            </w:pPr>
          </w:p>
        </w:tc>
      </w:tr>
      <w:tr w:rsidR="00B63F8D" w:rsidRPr="00464E53" w14:paraId="5B3A89D3"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511DD03"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958A2E4" w14:textId="77777777" w:rsidR="00B63F8D" w:rsidRPr="00464E53" w:rsidRDefault="00B63F8D" w:rsidP="00463B3A">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86DE6C2" w14:textId="77777777" w:rsidR="00B63F8D" w:rsidRPr="00464E53" w:rsidRDefault="00B63F8D" w:rsidP="00463B3A">
            <w:pPr>
              <w:rPr>
                <w:rFonts w:cstheme="minorHAnsi"/>
                <w:bCs/>
                <w:sz w:val="20"/>
                <w:szCs w:val="20"/>
              </w:rPr>
            </w:pPr>
          </w:p>
        </w:tc>
      </w:tr>
      <w:tr w:rsidR="00B63F8D" w:rsidRPr="00464E53" w14:paraId="08F6E736"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FC64C53" w14:textId="77777777" w:rsidR="00B63F8D" w:rsidRPr="00464E53" w:rsidRDefault="00B63F8D"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56B02D7" w14:textId="77777777" w:rsidR="00B63F8D" w:rsidRPr="00464E53" w:rsidRDefault="00B63F8D" w:rsidP="00463B3A">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558C128" w14:textId="77777777" w:rsidR="00B63F8D" w:rsidRPr="00464E53" w:rsidRDefault="00B63F8D" w:rsidP="00463B3A">
            <w:pPr>
              <w:rPr>
                <w:rFonts w:cstheme="minorHAnsi"/>
                <w:bCs/>
                <w:sz w:val="20"/>
                <w:szCs w:val="20"/>
              </w:rPr>
            </w:pPr>
          </w:p>
        </w:tc>
      </w:tr>
      <w:tr w:rsidR="00B63F8D" w:rsidRPr="00464E53" w14:paraId="41C84DC4"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310C7A1" w14:textId="77777777" w:rsidR="00B63F8D" w:rsidRPr="00464E53" w:rsidRDefault="00B63F8D" w:rsidP="00463B3A">
            <w:pPr>
              <w:rPr>
                <w:rFonts w:cstheme="minorHAnsi"/>
                <w:bCs/>
                <w:sz w:val="20"/>
                <w:szCs w:val="20"/>
              </w:rPr>
            </w:pPr>
            <w:r>
              <w:rPr>
                <w:rFonts w:cstheme="minorHAnsi"/>
                <w:bCs/>
                <w:sz w:val="20"/>
                <w:szCs w:val="20"/>
              </w:rPr>
              <w:t>4</w:t>
            </w:r>
            <w:r w:rsidRPr="00464E53">
              <w:rPr>
                <w:rFonts w:cstheme="minorHAnsi"/>
                <w:bCs/>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5C72A21" w14:textId="77777777" w:rsidR="00B63F8D" w:rsidRPr="00464E53" w:rsidRDefault="00B63F8D" w:rsidP="00463B3A">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34A80823" w14:textId="77777777" w:rsidR="00B63F8D" w:rsidRDefault="00B63F8D" w:rsidP="00463B3A">
            <w:pPr>
              <w:rPr>
                <w:rFonts w:cstheme="minorHAnsi"/>
                <w:sz w:val="20"/>
                <w:szCs w:val="20"/>
              </w:rPr>
            </w:pPr>
          </w:p>
          <w:p w14:paraId="2D4CF085" w14:textId="77777777" w:rsidR="00B63F8D" w:rsidRDefault="00B63F8D" w:rsidP="00463B3A">
            <w:pPr>
              <w:rPr>
                <w:rFonts w:cstheme="minorHAnsi"/>
                <w:sz w:val="20"/>
                <w:szCs w:val="20"/>
              </w:rPr>
            </w:pPr>
          </w:p>
          <w:p w14:paraId="7BB3F4EE" w14:textId="77777777" w:rsidR="00B63F8D" w:rsidRPr="00464E53" w:rsidRDefault="00B63F8D" w:rsidP="00463B3A">
            <w:pPr>
              <w:rPr>
                <w:rFonts w:cstheme="minorHAnsi"/>
                <w:sz w:val="20"/>
                <w:szCs w:val="20"/>
              </w:rPr>
            </w:pPr>
          </w:p>
        </w:tc>
      </w:tr>
    </w:tbl>
    <w:p w14:paraId="6BCC3CE9" w14:textId="77777777" w:rsidR="00442EE9" w:rsidRDefault="00442EE9" w:rsidP="00464E53">
      <w:pPr>
        <w:rPr>
          <w:rFonts w:cstheme="minorHAnsi"/>
          <w:bCs/>
          <w:sz w:val="20"/>
          <w:szCs w:val="20"/>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7A4BF0" w:rsidRPr="00464E53" w14:paraId="5C43CA4D" w14:textId="77777777" w:rsidTr="00463B3A">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6F810A30" w14:textId="060E763A" w:rsidR="007A4BF0" w:rsidRPr="00464E53" w:rsidRDefault="007A4BF0" w:rsidP="00463B3A">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4</w:t>
            </w:r>
            <w:r w:rsidRPr="00464E53">
              <w:rPr>
                <w:rFonts w:cstheme="minorHAnsi"/>
                <w:b/>
                <w:sz w:val="20"/>
                <w:szCs w:val="20"/>
              </w:rPr>
              <w:t>:</w:t>
            </w:r>
          </w:p>
          <w:p w14:paraId="4470D6DD" w14:textId="77777777" w:rsidR="007A4BF0" w:rsidRPr="00464E53" w:rsidRDefault="007A4BF0" w:rsidP="00463B3A">
            <w:pPr>
              <w:tabs>
                <w:tab w:val="left" w:pos="6810"/>
              </w:tabs>
              <w:rPr>
                <w:rFonts w:cstheme="minorHAnsi"/>
                <w:b/>
                <w:sz w:val="20"/>
                <w:szCs w:val="20"/>
              </w:rPr>
            </w:pPr>
          </w:p>
          <w:p w14:paraId="37EFA6D7" w14:textId="0E9C689F" w:rsidR="007A4BF0" w:rsidRDefault="007A4BF0" w:rsidP="00463B3A">
            <w:pPr>
              <w:spacing w:line="276" w:lineRule="auto"/>
              <w:ind w:left="118" w:right="110"/>
              <w:jc w:val="both"/>
            </w:pPr>
            <w:r>
              <w:t xml:space="preserve">Inschrijver heeft minimaal vijf (5) jaar ervaring met het controleren van de bekostigingsgegevens bij een </w:t>
            </w:r>
            <w:r>
              <w:t>MB</w:t>
            </w:r>
            <w:r>
              <w:t>O onderwijsinstelling;</w:t>
            </w:r>
          </w:p>
          <w:p w14:paraId="7FE055AD" w14:textId="77777777" w:rsidR="007A4BF0" w:rsidRPr="00464E53" w:rsidRDefault="007A4BF0" w:rsidP="00463B3A">
            <w:pPr>
              <w:tabs>
                <w:tab w:val="left" w:pos="6810"/>
              </w:tabs>
              <w:rPr>
                <w:rFonts w:cstheme="minorHAnsi"/>
                <w:b/>
                <w:sz w:val="20"/>
                <w:szCs w:val="20"/>
              </w:rPr>
            </w:pPr>
          </w:p>
        </w:tc>
      </w:tr>
      <w:tr w:rsidR="007A4BF0" w:rsidRPr="00464E53" w14:paraId="49261F6B" w14:textId="77777777" w:rsidTr="00463B3A">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FB4E0F0" w14:textId="77777777" w:rsidR="007A4BF0" w:rsidRPr="00464E53" w:rsidRDefault="007A4BF0" w:rsidP="00463B3A">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7A4BF0" w:rsidRPr="00464E53" w14:paraId="6CF672C5" w14:textId="77777777" w:rsidTr="00463B3A">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690299B" w14:textId="77777777" w:rsidR="007A4BF0" w:rsidRPr="00464E53" w:rsidRDefault="007A4BF0" w:rsidP="00463B3A">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3990210" w14:textId="77777777" w:rsidR="007A4BF0" w:rsidRPr="00464E53" w:rsidRDefault="007A4BF0" w:rsidP="00463B3A">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4FF10916" w14:textId="77777777" w:rsidR="007A4BF0" w:rsidRPr="00464E53" w:rsidRDefault="007A4BF0" w:rsidP="00463B3A">
            <w:pPr>
              <w:rPr>
                <w:rFonts w:cstheme="minorHAnsi"/>
                <w:bCs/>
                <w:sz w:val="20"/>
                <w:szCs w:val="20"/>
              </w:rPr>
            </w:pPr>
          </w:p>
        </w:tc>
      </w:tr>
      <w:tr w:rsidR="007A4BF0" w:rsidRPr="00464E53" w14:paraId="363666B5" w14:textId="77777777" w:rsidTr="00463B3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59DF158"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7408785" w14:textId="77777777" w:rsidR="007A4BF0" w:rsidRPr="00464E53" w:rsidRDefault="007A4BF0" w:rsidP="00463B3A">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619BEF40" w14:textId="77777777" w:rsidR="007A4BF0" w:rsidRPr="00464E53" w:rsidRDefault="007A4BF0" w:rsidP="00463B3A">
            <w:pPr>
              <w:rPr>
                <w:rFonts w:cstheme="minorHAnsi"/>
                <w:bCs/>
                <w:sz w:val="20"/>
                <w:szCs w:val="20"/>
              </w:rPr>
            </w:pPr>
          </w:p>
        </w:tc>
      </w:tr>
      <w:tr w:rsidR="007A4BF0" w:rsidRPr="00464E53" w14:paraId="64ABD2F3" w14:textId="77777777" w:rsidTr="00463B3A">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600EFC47"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39F1176B" w14:textId="77777777" w:rsidR="007A4BF0" w:rsidRPr="00464E53" w:rsidRDefault="007A4BF0" w:rsidP="00463B3A">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711C45BA" w14:textId="77777777" w:rsidR="007A4BF0" w:rsidRPr="00464E53" w:rsidRDefault="007A4BF0" w:rsidP="00463B3A">
            <w:pPr>
              <w:rPr>
                <w:rFonts w:cstheme="minorHAnsi"/>
                <w:bCs/>
                <w:sz w:val="20"/>
                <w:szCs w:val="20"/>
              </w:rPr>
            </w:pPr>
          </w:p>
        </w:tc>
      </w:tr>
      <w:tr w:rsidR="007A4BF0" w:rsidRPr="00464E53" w14:paraId="3F9105B0" w14:textId="77777777" w:rsidTr="00463B3A">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2EC8A126" w14:textId="77777777" w:rsidR="007A4BF0" w:rsidRPr="00464E53" w:rsidRDefault="007A4BF0" w:rsidP="00463B3A">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61DB05B8" w14:textId="77777777" w:rsidR="007A4BF0" w:rsidRPr="00464E53" w:rsidRDefault="007A4BF0" w:rsidP="00463B3A">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2A7758A9" w14:textId="77777777" w:rsidR="007A4BF0" w:rsidRPr="00464E53" w:rsidRDefault="007A4BF0" w:rsidP="00463B3A">
            <w:pPr>
              <w:rPr>
                <w:rFonts w:cstheme="minorHAnsi"/>
                <w:bCs/>
                <w:sz w:val="20"/>
                <w:szCs w:val="20"/>
              </w:rPr>
            </w:pPr>
          </w:p>
        </w:tc>
      </w:tr>
      <w:tr w:rsidR="007A4BF0" w:rsidRPr="00464E53" w14:paraId="6ACCAA55" w14:textId="77777777" w:rsidTr="00463B3A">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99416EA"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13FF105" w14:textId="77777777" w:rsidR="007A4BF0" w:rsidRPr="00464E53" w:rsidRDefault="007A4BF0" w:rsidP="00463B3A">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D0DF069" w14:textId="77777777" w:rsidR="007A4BF0" w:rsidRPr="00464E53" w:rsidRDefault="007A4BF0" w:rsidP="00463B3A">
            <w:pPr>
              <w:rPr>
                <w:rFonts w:cstheme="minorHAnsi"/>
                <w:bCs/>
                <w:sz w:val="20"/>
                <w:szCs w:val="20"/>
              </w:rPr>
            </w:pPr>
          </w:p>
        </w:tc>
      </w:tr>
      <w:tr w:rsidR="007A4BF0" w:rsidRPr="00464E53" w14:paraId="647F9C3B" w14:textId="77777777" w:rsidTr="00463B3A">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48AF8171"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005A658" w14:textId="77777777" w:rsidR="007A4BF0" w:rsidRPr="00464E53" w:rsidRDefault="007A4BF0" w:rsidP="00463B3A">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3CB2CB9" w14:textId="77777777" w:rsidR="007A4BF0" w:rsidRPr="00464E53" w:rsidRDefault="007A4BF0" w:rsidP="00463B3A">
            <w:pPr>
              <w:rPr>
                <w:rFonts w:cstheme="minorHAnsi"/>
                <w:bCs/>
                <w:sz w:val="20"/>
                <w:szCs w:val="20"/>
              </w:rPr>
            </w:pPr>
          </w:p>
        </w:tc>
      </w:tr>
      <w:tr w:rsidR="007A4BF0" w:rsidRPr="00464E53" w14:paraId="1519FC71" w14:textId="77777777" w:rsidTr="00463B3A">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E997A46"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0F4860E" w14:textId="77777777" w:rsidR="007A4BF0" w:rsidRPr="00464E53" w:rsidRDefault="007A4BF0" w:rsidP="00463B3A">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FC78A86" w14:textId="77777777" w:rsidR="007A4BF0" w:rsidRPr="00464E53" w:rsidRDefault="007A4BF0" w:rsidP="00463B3A">
            <w:pPr>
              <w:rPr>
                <w:rFonts w:cstheme="minorHAnsi"/>
                <w:bCs/>
                <w:sz w:val="20"/>
                <w:szCs w:val="20"/>
              </w:rPr>
            </w:pPr>
          </w:p>
        </w:tc>
      </w:tr>
      <w:tr w:rsidR="007A4BF0" w:rsidRPr="001430D4" w14:paraId="2001DB9B"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0F632A6" w14:textId="77777777" w:rsidR="007A4BF0" w:rsidRPr="00464E53" w:rsidRDefault="007A4BF0" w:rsidP="00463B3A">
            <w:pPr>
              <w:tabs>
                <w:tab w:val="left" w:pos="6810"/>
              </w:tabs>
              <w:rPr>
                <w:rFonts w:cstheme="minorHAnsi"/>
                <w:b/>
                <w:sz w:val="20"/>
                <w:szCs w:val="20"/>
              </w:rPr>
            </w:pPr>
            <w:r w:rsidRPr="00464E53">
              <w:rPr>
                <w:rFonts w:cstheme="minorHAnsi"/>
                <w:b/>
                <w:sz w:val="20"/>
                <w:szCs w:val="20"/>
              </w:rPr>
              <w:t>Projectgegevens</w:t>
            </w:r>
          </w:p>
        </w:tc>
      </w:tr>
      <w:tr w:rsidR="007A4BF0" w:rsidRPr="00464E53" w14:paraId="1EB60439"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2527FDC" w14:textId="77777777" w:rsidR="007A4BF0" w:rsidRDefault="007A4BF0" w:rsidP="00463B3A">
            <w:pPr>
              <w:rPr>
                <w:rFonts w:cstheme="minorHAnsi"/>
                <w:bCs/>
                <w:sz w:val="20"/>
                <w:szCs w:val="20"/>
              </w:rPr>
            </w:pPr>
          </w:p>
          <w:p w14:paraId="31FFD764" w14:textId="77777777" w:rsidR="007A4BF0" w:rsidRPr="00464E53" w:rsidRDefault="007A4BF0" w:rsidP="00463B3A">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EF6E136" w14:textId="77777777" w:rsidR="007A4BF0" w:rsidRPr="00464E53" w:rsidRDefault="007A4BF0" w:rsidP="00463B3A">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02AA2D8" w14:textId="77777777" w:rsidR="007A4BF0" w:rsidRPr="00464E53" w:rsidRDefault="007A4BF0" w:rsidP="00463B3A">
            <w:pPr>
              <w:rPr>
                <w:rFonts w:cstheme="minorHAnsi"/>
                <w:bCs/>
                <w:sz w:val="20"/>
                <w:szCs w:val="20"/>
              </w:rPr>
            </w:pPr>
          </w:p>
        </w:tc>
      </w:tr>
      <w:tr w:rsidR="007A4BF0" w:rsidRPr="00464E53" w14:paraId="6F98E0D2"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7CCCAAF"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16887C76" w14:textId="77777777" w:rsidR="007A4BF0" w:rsidRPr="00464E53" w:rsidRDefault="007A4BF0" w:rsidP="00463B3A">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0D1B6907" w14:textId="77777777" w:rsidR="007A4BF0" w:rsidRPr="00464E53" w:rsidRDefault="007A4BF0" w:rsidP="00463B3A">
            <w:pPr>
              <w:rPr>
                <w:rFonts w:cstheme="minorHAnsi"/>
                <w:bCs/>
                <w:sz w:val="20"/>
                <w:szCs w:val="20"/>
              </w:rPr>
            </w:pPr>
          </w:p>
        </w:tc>
      </w:tr>
      <w:tr w:rsidR="007A4BF0" w:rsidRPr="00464E53" w14:paraId="44CA01E6"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56F5C9BB" w14:textId="77777777" w:rsidR="007A4BF0" w:rsidRPr="00464E53" w:rsidRDefault="007A4BF0" w:rsidP="00463B3A">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48E513" w14:textId="77777777" w:rsidR="007A4BF0" w:rsidRPr="00464E53" w:rsidRDefault="007A4BF0" w:rsidP="00463B3A">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3D88D116" w14:textId="77777777" w:rsidR="007A4BF0" w:rsidRPr="00464E53" w:rsidRDefault="007A4BF0" w:rsidP="00463B3A">
            <w:pPr>
              <w:rPr>
                <w:rFonts w:cstheme="minorHAnsi"/>
                <w:bCs/>
                <w:sz w:val="20"/>
                <w:szCs w:val="20"/>
              </w:rPr>
            </w:pPr>
          </w:p>
        </w:tc>
      </w:tr>
      <w:tr w:rsidR="007A4BF0" w:rsidRPr="00464E53" w14:paraId="6F334C23" w14:textId="77777777" w:rsidTr="00463B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4B7A448" w14:textId="77777777" w:rsidR="007A4BF0" w:rsidRPr="00464E53" w:rsidRDefault="007A4BF0" w:rsidP="00463B3A">
            <w:pPr>
              <w:rPr>
                <w:rFonts w:cstheme="minorHAnsi"/>
                <w:bCs/>
                <w:sz w:val="20"/>
                <w:szCs w:val="20"/>
              </w:rPr>
            </w:pPr>
            <w:r>
              <w:rPr>
                <w:rFonts w:cstheme="minorHAnsi"/>
                <w:bCs/>
                <w:sz w:val="20"/>
                <w:szCs w:val="20"/>
              </w:rPr>
              <w:t>4</w:t>
            </w:r>
            <w:r w:rsidRPr="00464E53">
              <w:rPr>
                <w:rFonts w:cstheme="minorHAnsi"/>
                <w:bCs/>
                <w:sz w:val="20"/>
                <w:szCs w:val="20"/>
              </w:rPr>
              <w:t>)</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4261BD2" w14:textId="77777777" w:rsidR="007A4BF0" w:rsidRPr="00464E53" w:rsidRDefault="007A4BF0" w:rsidP="00463B3A">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250633F0" w14:textId="77777777" w:rsidR="007A4BF0" w:rsidRDefault="007A4BF0" w:rsidP="00463B3A">
            <w:pPr>
              <w:rPr>
                <w:rFonts w:cstheme="minorHAnsi"/>
                <w:sz w:val="20"/>
                <w:szCs w:val="20"/>
              </w:rPr>
            </w:pPr>
          </w:p>
          <w:p w14:paraId="7A034032" w14:textId="77777777" w:rsidR="007A4BF0" w:rsidRDefault="007A4BF0" w:rsidP="00463B3A">
            <w:pPr>
              <w:rPr>
                <w:rFonts w:cstheme="minorHAnsi"/>
                <w:sz w:val="20"/>
                <w:szCs w:val="20"/>
              </w:rPr>
            </w:pPr>
          </w:p>
          <w:p w14:paraId="69C2BF57" w14:textId="77777777" w:rsidR="007A4BF0" w:rsidRPr="00464E53" w:rsidRDefault="007A4BF0" w:rsidP="00463B3A">
            <w:pPr>
              <w:rPr>
                <w:rFonts w:cstheme="minorHAnsi"/>
                <w:sz w:val="20"/>
                <w:szCs w:val="20"/>
              </w:rPr>
            </w:pPr>
          </w:p>
        </w:tc>
      </w:tr>
    </w:tbl>
    <w:p w14:paraId="4C7EB735" w14:textId="77777777" w:rsidR="007A4BF0" w:rsidRDefault="007A4BF0" w:rsidP="00464E53">
      <w:pPr>
        <w:rPr>
          <w:rFonts w:cstheme="minorHAnsi"/>
          <w:bCs/>
          <w:sz w:val="20"/>
          <w:szCs w:val="20"/>
        </w:rPr>
      </w:pPr>
    </w:p>
    <w:p w14:paraId="2EF10607" w14:textId="77777777" w:rsidR="007A4BF0" w:rsidRDefault="007A4BF0" w:rsidP="00464E53">
      <w:pPr>
        <w:rPr>
          <w:rFonts w:cstheme="minorHAnsi"/>
          <w:bCs/>
          <w:sz w:val="20"/>
          <w:szCs w:val="20"/>
        </w:rPr>
      </w:pPr>
    </w:p>
    <w:p w14:paraId="6C624FAF" w14:textId="77777777" w:rsidR="007A4BF0" w:rsidRDefault="007A4BF0">
      <w:pPr>
        <w:spacing w:after="160" w:line="259" w:lineRule="auto"/>
        <w:rPr>
          <w:rFonts w:cstheme="minorHAnsi"/>
          <w:bCs/>
          <w:sz w:val="20"/>
          <w:szCs w:val="20"/>
        </w:rPr>
      </w:pPr>
      <w:r>
        <w:rPr>
          <w:rFonts w:cstheme="minorHAnsi"/>
          <w:bCs/>
          <w:sz w:val="20"/>
          <w:szCs w:val="20"/>
        </w:rPr>
        <w:br w:type="page"/>
      </w:r>
    </w:p>
    <w:p w14:paraId="5B4F7747" w14:textId="21664B45" w:rsidR="00464E53" w:rsidRPr="00464E53" w:rsidRDefault="00464E53" w:rsidP="00464E53">
      <w:pPr>
        <w:rPr>
          <w:rFonts w:cstheme="minorHAnsi"/>
          <w:bCs/>
          <w:sz w:val="20"/>
          <w:szCs w:val="20"/>
        </w:rPr>
      </w:pPr>
      <w:r w:rsidRPr="00464E53">
        <w:rPr>
          <w:rFonts w:cstheme="minorHAnsi"/>
          <w:bCs/>
          <w:sz w:val="20"/>
          <w:szCs w:val="20"/>
        </w:rPr>
        <w:lastRenderedPageBreak/>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 /</w:t>
      </w:r>
      <w:r w:rsidRPr="00464E53">
        <w:rPr>
          <w:rFonts w:cstheme="minorHAnsi"/>
          <w:bCs/>
          <w:sz w:val="20"/>
          <w:szCs w:val="20"/>
        </w:rPr>
        <w:t xml:space="preserve"> 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7F5E0" w14:textId="77777777" w:rsidR="003C4173" w:rsidRDefault="003C4173" w:rsidP="003B595D">
      <w:pPr>
        <w:spacing w:line="240" w:lineRule="auto"/>
      </w:pPr>
      <w:r>
        <w:separator/>
      </w:r>
    </w:p>
  </w:endnote>
  <w:endnote w:type="continuationSeparator" w:id="0">
    <w:p w14:paraId="3824A2AC" w14:textId="77777777" w:rsidR="003C4173" w:rsidRDefault="003C4173"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3C4173" w14:paraId="348A9F01" w14:textId="77777777" w:rsidTr="004233FB">
        <w:trPr>
          <w:cantSplit/>
          <w:trHeight w:hRule="exact" w:val="280"/>
        </w:trPr>
        <w:tc>
          <w:tcPr>
            <w:tcW w:w="709" w:type="dxa"/>
            <w:tcBorders>
              <w:top w:val="nil"/>
              <w:left w:val="nil"/>
              <w:bottom w:val="single" w:sz="18" w:space="0" w:color="9196CA" w:themeColor="accent1"/>
              <w:right w:val="nil"/>
            </w:tcBorders>
          </w:tcPr>
          <w:p w14:paraId="0D52977F" w14:textId="77777777" w:rsidR="003C4173" w:rsidRDefault="003C4173" w:rsidP="004233FB">
            <w:pPr>
              <w:spacing w:before="280" w:line="240" w:lineRule="auto"/>
            </w:pPr>
          </w:p>
        </w:tc>
      </w:tr>
    </w:tbl>
    <w:p w14:paraId="4502C839" w14:textId="77777777" w:rsidR="003C4173" w:rsidRDefault="003C4173" w:rsidP="0032501C">
      <w:pPr>
        <w:spacing w:line="160" w:lineRule="exact"/>
      </w:pPr>
    </w:p>
  </w:footnote>
  <w:footnote w:type="continuationSeparator" w:id="0">
    <w:p w14:paraId="1356EB61" w14:textId="77777777" w:rsidR="003C4173" w:rsidRDefault="003C4173"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663660446">
    <w:abstractNumId w:val="24"/>
  </w:num>
  <w:num w:numId="2" w16cid:durableId="1034231372">
    <w:abstractNumId w:val="33"/>
  </w:num>
  <w:num w:numId="3" w16cid:durableId="665406182">
    <w:abstractNumId w:val="27"/>
  </w:num>
  <w:num w:numId="4" w16cid:durableId="2065327375">
    <w:abstractNumId w:val="9"/>
  </w:num>
  <w:num w:numId="5" w16cid:durableId="2044943845">
    <w:abstractNumId w:val="7"/>
  </w:num>
  <w:num w:numId="6" w16cid:durableId="1134366959">
    <w:abstractNumId w:val="6"/>
  </w:num>
  <w:num w:numId="7" w16cid:durableId="1477183761">
    <w:abstractNumId w:val="5"/>
  </w:num>
  <w:num w:numId="8" w16cid:durableId="1597404126">
    <w:abstractNumId w:val="4"/>
  </w:num>
  <w:num w:numId="9" w16cid:durableId="1848444004">
    <w:abstractNumId w:val="8"/>
  </w:num>
  <w:num w:numId="10" w16cid:durableId="690759437">
    <w:abstractNumId w:val="3"/>
  </w:num>
  <w:num w:numId="11" w16cid:durableId="390883433">
    <w:abstractNumId w:val="2"/>
  </w:num>
  <w:num w:numId="12" w16cid:durableId="1112477812">
    <w:abstractNumId w:val="1"/>
  </w:num>
  <w:num w:numId="13" w16cid:durableId="413629918">
    <w:abstractNumId w:val="0"/>
  </w:num>
  <w:num w:numId="14" w16cid:durableId="1604723233">
    <w:abstractNumId w:val="32"/>
  </w:num>
  <w:num w:numId="15" w16cid:durableId="711880675">
    <w:abstractNumId w:val="22"/>
  </w:num>
  <w:num w:numId="16" w16cid:durableId="1585065274">
    <w:abstractNumId w:val="23"/>
  </w:num>
  <w:num w:numId="17" w16cid:durableId="2109348708">
    <w:abstractNumId w:val="17"/>
  </w:num>
  <w:num w:numId="18" w16cid:durableId="793868063">
    <w:abstractNumId w:val="30"/>
  </w:num>
  <w:num w:numId="19" w16cid:durableId="1616209695">
    <w:abstractNumId w:val="14"/>
  </w:num>
  <w:num w:numId="20" w16cid:durableId="1317958594">
    <w:abstractNumId w:val="21"/>
  </w:num>
  <w:num w:numId="21" w16cid:durableId="1752894829">
    <w:abstractNumId w:val="10"/>
  </w:num>
  <w:num w:numId="22" w16cid:durableId="931934865">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766270499">
    <w:abstractNumId w:val="29"/>
  </w:num>
  <w:num w:numId="24" w16cid:durableId="263804457">
    <w:abstractNumId w:val="18"/>
  </w:num>
  <w:num w:numId="25" w16cid:durableId="697388490">
    <w:abstractNumId w:val="34"/>
  </w:num>
  <w:num w:numId="26" w16cid:durableId="1403287296">
    <w:abstractNumId w:val="15"/>
  </w:num>
  <w:num w:numId="27" w16cid:durableId="668751717">
    <w:abstractNumId w:val="12"/>
  </w:num>
  <w:num w:numId="28" w16cid:durableId="1044332296">
    <w:abstractNumId w:val="13"/>
  </w:num>
  <w:num w:numId="29" w16cid:durableId="346062571">
    <w:abstractNumId w:val="25"/>
  </w:num>
  <w:num w:numId="30" w16cid:durableId="519390277">
    <w:abstractNumId w:val="28"/>
  </w:num>
  <w:num w:numId="31" w16cid:durableId="1811559390">
    <w:abstractNumId w:val="20"/>
  </w:num>
  <w:num w:numId="32" w16cid:durableId="2118985628">
    <w:abstractNumId w:val="26"/>
  </w:num>
  <w:num w:numId="33" w16cid:durableId="1603957515">
    <w:abstractNumId w:val="16"/>
  </w:num>
  <w:num w:numId="34" w16cid:durableId="699936061">
    <w:abstractNumId w:val="11"/>
  </w:num>
  <w:num w:numId="35" w16cid:durableId="138440767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76BD7"/>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4173"/>
    <w:rsid w:val="003C797D"/>
    <w:rsid w:val="003D15FA"/>
    <w:rsid w:val="003F2120"/>
    <w:rsid w:val="003F588C"/>
    <w:rsid w:val="00401BCC"/>
    <w:rsid w:val="00410BC9"/>
    <w:rsid w:val="004210F5"/>
    <w:rsid w:val="004233FB"/>
    <w:rsid w:val="00424E20"/>
    <w:rsid w:val="0042611E"/>
    <w:rsid w:val="0043223D"/>
    <w:rsid w:val="0044037B"/>
    <w:rsid w:val="00442EE9"/>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5783F"/>
    <w:rsid w:val="0066312F"/>
    <w:rsid w:val="00665CDB"/>
    <w:rsid w:val="0067258F"/>
    <w:rsid w:val="006A0F04"/>
    <w:rsid w:val="006A1D48"/>
    <w:rsid w:val="006A240F"/>
    <w:rsid w:val="006A2EE7"/>
    <w:rsid w:val="006A7F4A"/>
    <w:rsid w:val="006D75FA"/>
    <w:rsid w:val="006D77BB"/>
    <w:rsid w:val="006F0214"/>
    <w:rsid w:val="00700C38"/>
    <w:rsid w:val="00733775"/>
    <w:rsid w:val="00753840"/>
    <w:rsid w:val="00760D12"/>
    <w:rsid w:val="00777E85"/>
    <w:rsid w:val="00781BAD"/>
    <w:rsid w:val="00782D16"/>
    <w:rsid w:val="007905E8"/>
    <w:rsid w:val="00790E99"/>
    <w:rsid w:val="007926A5"/>
    <w:rsid w:val="007A4BF0"/>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E74BC"/>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D42F9"/>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746D"/>
    <w:rsid w:val="00AA7D17"/>
    <w:rsid w:val="00AB0216"/>
    <w:rsid w:val="00AC5746"/>
    <w:rsid w:val="00AE244F"/>
    <w:rsid w:val="00AE36CA"/>
    <w:rsid w:val="00AF1325"/>
    <w:rsid w:val="00B119A2"/>
    <w:rsid w:val="00B26BEB"/>
    <w:rsid w:val="00B347E3"/>
    <w:rsid w:val="00B35F87"/>
    <w:rsid w:val="00B40872"/>
    <w:rsid w:val="00B63F8D"/>
    <w:rsid w:val="00B674DC"/>
    <w:rsid w:val="00B67DF1"/>
    <w:rsid w:val="00B74822"/>
    <w:rsid w:val="00B77AC1"/>
    <w:rsid w:val="00B9692A"/>
    <w:rsid w:val="00BA20CE"/>
    <w:rsid w:val="00BA49C5"/>
    <w:rsid w:val="00BB3964"/>
    <w:rsid w:val="00BC377D"/>
    <w:rsid w:val="00BC78B0"/>
    <w:rsid w:val="00BF0019"/>
    <w:rsid w:val="00BF787D"/>
    <w:rsid w:val="00C35D95"/>
    <w:rsid w:val="00C3794B"/>
    <w:rsid w:val="00C52D9D"/>
    <w:rsid w:val="00C5597E"/>
    <w:rsid w:val="00C74A5A"/>
    <w:rsid w:val="00CA398F"/>
    <w:rsid w:val="00CA39D7"/>
    <w:rsid w:val="00CC2592"/>
    <w:rsid w:val="00CD7DF8"/>
    <w:rsid w:val="00D041F9"/>
    <w:rsid w:val="00D14EE8"/>
    <w:rsid w:val="00D24A39"/>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74"/>
    <w:rsid w:val="00E013CF"/>
    <w:rsid w:val="00E22599"/>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1"/>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ct:contentTypeSchema xmlns:ct="http://schemas.microsoft.com/office/2006/metadata/contentType" xmlns:ma="http://schemas.microsoft.com/office/2006/metadata/properties/metaAttributes" ct:_="" ma:_="" ma:contentTypeName="Document" ma:contentTypeID="0x010100A3CB296C6D082646846C7066DBCE3B6E" ma:contentTypeVersion="3" ma:contentTypeDescription="Een nieuw document maken." ma:contentTypeScope="" ma:versionID="9e7bdc73a3be1786dd2b0ec6a1e3b5ae">
  <xsd:schema xmlns:xsd="http://www.w3.org/2001/XMLSchema" xmlns:xs="http://www.w3.org/2001/XMLSchema" xmlns:p="http://schemas.microsoft.com/office/2006/metadata/properties" xmlns:ns2="bc3390e3-d9c7-4f0a-9154-323c6d34856e" targetNamespace="http://schemas.microsoft.com/office/2006/metadata/properties" ma:root="true" ma:fieldsID="dd805f48846043c8c9ee22452935b2b2" ns2:_="">
    <xsd:import namespace="bc3390e3-d9c7-4f0a-9154-323c6d34856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3390e3-d9c7-4f0a-9154-323c6d348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ources xmlns:b="http://schemas.openxmlformats.org/officeDocument/2006/bibliography" xmlns="http://schemas.openxmlformats.org/officeDocument/2006/bibliography" SelectedStyle="\APASixthEditionOfficeOnline.xsl" StyleName="APA" Version="6"/>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013ABA1A-7631-4986-B364-A64FF487D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3390e3-d9c7-4f0a-9154-323c6d3485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6.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Notitie v1.0</Template>
  <TotalTime>44</TotalTime>
  <Pages>3</Pages>
  <Words>411</Words>
  <Characters>2262</Characters>
  <Application>Microsoft Office Word</Application>
  <DocSecurity>0</DocSecurity>
  <Lines>18</Lines>
  <Paragraphs>5</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Marloes Timmermans</cp:lastModifiedBy>
  <cp:revision>30</cp:revision>
  <dcterms:created xsi:type="dcterms:W3CDTF">2022-03-04T08:58:00Z</dcterms:created>
  <dcterms:modified xsi:type="dcterms:W3CDTF">2023-09-27T15:14:00Z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0x010100A3CB296C6D082646846C7066DBCE3B6E</vt:lpwstr>
  </property>
  <property fmtid="{D5CDD505-2E9C-101B-9397-08002B2CF9AE}" pid="5" name="MediaServiceImageTags">
    <vt:lpwstr/>
  </property>
</Properties>
</file>