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76CD" w14:textId="77777777" w:rsidR="00DD5F90" w:rsidRPr="00121EB2" w:rsidRDefault="00DD5F9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E887DA6" w14:textId="77777777" w:rsidR="00DD5F90" w:rsidRPr="00121EB2" w:rsidRDefault="00DD5F9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54927CA" w14:textId="77777777" w:rsidR="00DD5F90" w:rsidRPr="002146DC" w:rsidRDefault="00DD5F90" w:rsidP="00895F3A">
      <w:pPr>
        <w:rPr>
          <w:rFonts w:asciiTheme="minorHAnsi" w:hAnsiTheme="minorHAnsi" w:cstheme="minorHAnsi"/>
          <w:b/>
          <w:sz w:val="22"/>
          <w:szCs w:val="22"/>
        </w:rPr>
      </w:pPr>
    </w:p>
    <w:p w14:paraId="11717CEA" w14:textId="77777777" w:rsidR="000B4F2C" w:rsidRDefault="00DD5F90" w:rsidP="00690765">
      <w:pPr>
        <w:jc w:val="both"/>
        <w:rPr>
          <w:rFonts w:ascii="Calibri" w:hAnsi="Calibri" w:cs="Arial"/>
          <w:b/>
          <w:sz w:val="24"/>
          <w:szCs w:val="24"/>
        </w:rPr>
      </w:pPr>
      <w:r w:rsidRPr="00690765">
        <w:rPr>
          <w:rFonts w:ascii="Calibri" w:hAnsi="Calibri" w:cs="Arial"/>
          <w:b/>
          <w:sz w:val="24"/>
          <w:szCs w:val="24"/>
        </w:rPr>
        <w:t>Verklaring voldaan aan geschiktheidseisen met betrekking tot de Europese</w:t>
      </w:r>
      <w:r w:rsidR="00690765" w:rsidRPr="00690765">
        <w:rPr>
          <w:rFonts w:ascii="Calibri" w:hAnsi="Calibri" w:cs="Arial"/>
          <w:b/>
          <w:sz w:val="24"/>
          <w:szCs w:val="24"/>
        </w:rPr>
        <w:t xml:space="preserve"> </w:t>
      </w:r>
      <w:r w:rsidRPr="00690765">
        <w:rPr>
          <w:rFonts w:ascii="Calibri" w:hAnsi="Calibri" w:cs="Arial"/>
          <w:b/>
          <w:sz w:val="24"/>
          <w:szCs w:val="24"/>
        </w:rPr>
        <w:t xml:space="preserve">Aanbesteding </w:t>
      </w:r>
      <w:r w:rsidR="00690765" w:rsidRPr="00690765">
        <w:rPr>
          <w:rFonts w:ascii="Calibri" w:hAnsi="Calibri" w:cs="Arial"/>
          <w:b/>
          <w:sz w:val="24"/>
          <w:szCs w:val="24"/>
        </w:rPr>
        <w:t xml:space="preserve">Schoonmaakonderhoud </w:t>
      </w:r>
      <w:r w:rsidRPr="00690765">
        <w:rPr>
          <w:rFonts w:ascii="Calibri" w:hAnsi="Calibri" w:cs="Arial"/>
          <w:b/>
          <w:sz w:val="24"/>
          <w:szCs w:val="24"/>
        </w:rPr>
        <w:t xml:space="preserve">ten behoeve van </w:t>
      </w:r>
      <w:r w:rsidR="00690765" w:rsidRPr="00690765">
        <w:rPr>
          <w:rFonts w:ascii="Calibri" w:hAnsi="Calibri" w:cs="Arial"/>
          <w:b/>
          <w:sz w:val="24"/>
          <w:szCs w:val="24"/>
        </w:rPr>
        <w:t>Gemeente Aa en Hunze, SMO-20249461.</w:t>
      </w:r>
    </w:p>
    <w:p w14:paraId="42884C18" w14:textId="49D1D0EF" w:rsidR="00DD5F90" w:rsidRPr="00690765" w:rsidRDefault="00DD5F90" w:rsidP="00690765">
      <w:pPr>
        <w:jc w:val="both"/>
        <w:rPr>
          <w:rFonts w:asciiTheme="minorHAnsi" w:hAnsiTheme="minorHAnsi" w:cstheme="minorHAnsi"/>
          <w:sz w:val="22"/>
          <w:szCs w:val="22"/>
        </w:rPr>
      </w:pPr>
    </w:p>
    <w:p w14:paraId="01DC1B26" w14:textId="77777777" w:rsidR="00DD5F90" w:rsidRPr="00690765" w:rsidRDefault="00DD5F90" w:rsidP="00690765">
      <w:pPr>
        <w:jc w:val="both"/>
        <w:rPr>
          <w:rFonts w:asciiTheme="minorHAnsi" w:hAnsiTheme="minorHAnsi" w:cstheme="minorHAnsi"/>
          <w:sz w:val="22"/>
          <w:szCs w:val="22"/>
        </w:rPr>
      </w:pPr>
      <w:r w:rsidRPr="00690765">
        <w:rPr>
          <w:rFonts w:asciiTheme="minorHAnsi" w:hAnsiTheme="minorHAnsi" w:cstheme="minorHAnsi"/>
          <w:sz w:val="22"/>
          <w:szCs w:val="22"/>
        </w:rPr>
        <w:t>Bevoegde functionaris verklaart dat:</w:t>
      </w:r>
    </w:p>
    <w:p w14:paraId="740A3FE4" w14:textId="77777777" w:rsidR="00DD5F90" w:rsidRPr="00690765" w:rsidRDefault="00DD5F90" w:rsidP="00690765">
      <w:pPr>
        <w:jc w:val="both"/>
        <w:rPr>
          <w:rFonts w:asciiTheme="minorHAnsi" w:hAnsiTheme="minorHAnsi" w:cstheme="minorHAnsi"/>
          <w:sz w:val="22"/>
          <w:szCs w:val="22"/>
        </w:rPr>
      </w:pPr>
    </w:p>
    <w:p w14:paraId="48420BC9" w14:textId="77777777" w:rsidR="00DD5F90" w:rsidRPr="00690765" w:rsidRDefault="00DD5F90" w:rsidP="00690765">
      <w:pPr>
        <w:keepNext/>
        <w:jc w:val="both"/>
        <w:outlineLvl w:val="5"/>
        <w:rPr>
          <w:rFonts w:asciiTheme="minorHAnsi" w:hAnsiTheme="minorHAnsi" w:cstheme="minorHAnsi"/>
          <w:b/>
          <w:bCs/>
          <w:sz w:val="22"/>
          <w:szCs w:val="22"/>
        </w:rPr>
      </w:pPr>
      <w:r w:rsidRPr="00690765">
        <w:rPr>
          <w:rFonts w:asciiTheme="minorHAnsi" w:hAnsiTheme="minorHAnsi" w:cstheme="minorHAnsi"/>
          <w:b/>
          <w:bCs/>
          <w:sz w:val="22"/>
          <w:szCs w:val="22"/>
        </w:rPr>
        <w:t>Met betrekking tot de financieel economische draagkracht</w:t>
      </w:r>
    </w:p>
    <w:p w14:paraId="28CAF576" w14:textId="77777777" w:rsidR="00DD5F90" w:rsidRPr="00690765" w:rsidRDefault="00DD5F90" w:rsidP="00690765">
      <w:pPr>
        <w:keepNext/>
        <w:jc w:val="both"/>
        <w:outlineLvl w:val="5"/>
        <w:rPr>
          <w:rFonts w:asciiTheme="minorHAnsi" w:hAnsiTheme="minorHAnsi" w:cstheme="minorHAnsi"/>
          <w:b/>
          <w:bCs/>
          <w:sz w:val="22"/>
          <w:szCs w:val="22"/>
        </w:rPr>
      </w:pPr>
    </w:p>
    <w:p w14:paraId="0D3788BC" w14:textId="77777777" w:rsidR="00DD5F90" w:rsidRPr="00690765" w:rsidRDefault="00DD5F90" w:rsidP="00690765">
      <w:pPr>
        <w:numPr>
          <w:ilvl w:val="0"/>
          <w:numId w:val="2"/>
        </w:numPr>
        <w:jc w:val="both"/>
        <w:rPr>
          <w:rFonts w:asciiTheme="minorHAnsi" w:hAnsiTheme="minorHAnsi" w:cstheme="minorHAnsi"/>
          <w:sz w:val="22"/>
          <w:szCs w:val="22"/>
        </w:rPr>
      </w:pPr>
      <w:r w:rsidRPr="00690765">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685581C" w14:textId="77777777" w:rsidR="00DD5F90" w:rsidRPr="00690765" w:rsidRDefault="00DD5F90" w:rsidP="00690765">
      <w:pPr>
        <w:numPr>
          <w:ilvl w:val="0"/>
          <w:numId w:val="2"/>
        </w:numPr>
        <w:jc w:val="both"/>
        <w:rPr>
          <w:rFonts w:asciiTheme="minorHAnsi" w:hAnsiTheme="minorHAnsi" w:cstheme="minorHAnsi"/>
          <w:sz w:val="22"/>
          <w:szCs w:val="22"/>
        </w:rPr>
      </w:pPr>
      <w:r w:rsidRPr="00690765">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6491EC68" w14:textId="77777777" w:rsidR="00DD5F90" w:rsidRPr="00690765" w:rsidRDefault="00DD5F90" w:rsidP="00690765">
      <w:pPr>
        <w:numPr>
          <w:ilvl w:val="0"/>
          <w:numId w:val="2"/>
        </w:numPr>
        <w:jc w:val="both"/>
        <w:rPr>
          <w:rFonts w:asciiTheme="minorHAnsi" w:hAnsiTheme="minorHAnsi" w:cstheme="minorHAnsi"/>
          <w:sz w:val="22"/>
          <w:szCs w:val="22"/>
        </w:rPr>
      </w:pPr>
      <w:r w:rsidRPr="00690765">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D274180" w14:textId="77777777" w:rsidR="00DD5F90" w:rsidRPr="00690765" w:rsidRDefault="00DD5F90" w:rsidP="00690765">
      <w:pPr>
        <w:jc w:val="both"/>
        <w:rPr>
          <w:rFonts w:asciiTheme="minorHAnsi" w:hAnsiTheme="minorHAnsi" w:cstheme="minorHAnsi"/>
          <w:sz w:val="22"/>
          <w:szCs w:val="22"/>
        </w:rPr>
      </w:pPr>
    </w:p>
    <w:p w14:paraId="76089EAB" w14:textId="77777777" w:rsidR="00DD5F90" w:rsidRPr="00690765" w:rsidRDefault="00DD5F90" w:rsidP="00690765">
      <w:pPr>
        <w:jc w:val="both"/>
        <w:rPr>
          <w:rFonts w:asciiTheme="minorHAnsi" w:eastAsia="MS Mincho" w:hAnsiTheme="minorHAnsi" w:cstheme="minorHAnsi"/>
          <w:b/>
          <w:bCs/>
          <w:sz w:val="22"/>
          <w:szCs w:val="22"/>
        </w:rPr>
      </w:pPr>
      <w:r w:rsidRPr="00690765">
        <w:rPr>
          <w:rFonts w:asciiTheme="minorHAnsi" w:eastAsia="MS Mincho" w:hAnsiTheme="minorHAnsi" w:cstheme="minorHAnsi"/>
          <w:b/>
          <w:bCs/>
          <w:sz w:val="22"/>
          <w:szCs w:val="22"/>
        </w:rPr>
        <w:t>Met betrekking tot de door opdrachtgever gestelde eisen m.b.t. technische bekwaamheid</w:t>
      </w:r>
    </w:p>
    <w:p w14:paraId="43BBF7CA" w14:textId="77777777" w:rsidR="00DD5F90" w:rsidRPr="00690765" w:rsidRDefault="00DD5F90" w:rsidP="00690765">
      <w:pPr>
        <w:jc w:val="both"/>
        <w:rPr>
          <w:rFonts w:asciiTheme="minorHAnsi" w:eastAsia="MS Mincho" w:hAnsiTheme="minorHAnsi" w:cstheme="minorHAnsi"/>
          <w:bCs/>
          <w:sz w:val="22"/>
          <w:szCs w:val="22"/>
        </w:rPr>
      </w:pPr>
    </w:p>
    <w:p w14:paraId="1D1DC8FE" w14:textId="77777777" w:rsidR="00DD5F90" w:rsidRPr="00690765" w:rsidRDefault="00DD5F90" w:rsidP="00690765">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690765">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AB46C20" w14:textId="77777777" w:rsidR="00DD5F90" w:rsidRPr="00690765" w:rsidRDefault="00DD5F90" w:rsidP="00690765">
      <w:pPr>
        <w:ind w:left="426"/>
        <w:jc w:val="both"/>
        <w:rPr>
          <w:rFonts w:asciiTheme="minorHAnsi" w:eastAsia="MS Mincho" w:hAnsiTheme="minorHAnsi" w:cstheme="minorHAnsi"/>
          <w:bCs/>
          <w:sz w:val="22"/>
          <w:szCs w:val="22"/>
        </w:rPr>
      </w:pPr>
    </w:p>
    <w:p w14:paraId="16A4D5C7" w14:textId="77777777" w:rsidR="00DD5F90" w:rsidRPr="00690765" w:rsidRDefault="00DD5F90" w:rsidP="00690765">
      <w:pPr>
        <w:ind w:left="426"/>
        <w:jc w:val="both"/>
        <w:rPr>
          <w:rFonts w:asciiTheme="minorHAnsi" w:eastAsia="MS Mincho" w:hAnsiTheme="minorHAnsi" w:cstheme="minorHAnsi"/>
          <w:bCs/>
          <w:sz w:val="22"/>
          <w:szCs w:val="22"/>
        </w:rPr>
      </w:pPr>
      <w:r w:rsidRPr="00690765">
        <w:rPr>
          <w:rFonts w:asciiTheme="minorHAnsi" w:eastAsia="MS Mincho" w:hAnsiTheme="minorHAnsi" w:cstheme="minorHAnsi"/>
          <w:bCs/>
          <w:sz w:val="22"/>
          <w:szCs w:val="22"/>
        </w:rPr>
        <w:t>Om bovenstaande te bewijzen:</w:t>
      </w:r>
    </w:p>
    <w:p w14:paraId="4CA9F814" w14:textId="77777777" w:rsidR="00DD5F90" w:rsidRPr="00690765" w:rsidRDefault="00DD5F90" w:rsidP="00690765">
      <w:pPr>
        <w:ind w:left="426"/>
        <w:jc w:val="both"/>
        <w:rPr>
          <w:rFonts w:asciiTheme="minorHAnsi" w:eastAsia="MS Mincho" w:hAnsiTheme="minorHAnsi" w:cstheme="minorHAnsi"/>
          <w:bCs/>
          <w:sz w:val="22"/>
          <w:szCs w:val="22"/>
        </w:rPr>
      </w:pPr>
    </w:p>
    <w:p w14:paraId="2F9EE75E" w14:textId="77777777" w:rsidR="00DD5F90" w:rsidRPr="00690765" w:rsidRDefault="00DD5F90" w:rsidP="00690765">
      <w:pPr>
        <w:numPr>
          <w:ilvl w:val="0"/>
          <w:numId w:val="3"/>
        </w:numPr>
        <w:jc w:val="both"/>
        <w:rPr>
          <w:rFonts w:asciiTheme="minorHAnsi" w:eastAsia="MS Mincho" w:hAnsiTheme="minorHAnsi" w:cstheme="minorHAnsi"/>
          <w:bCs/>
          <w:sz w:val="22"/>
          <w:szCs w:val="22"/>
        </w:rPr>
      </w:pPr>
      <w:r w:rsidRPr="00690765">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7E1EBB4A" w14:textId="77777777" w:rsidR="00DD5F90" w:rsidRDefault="00DD5F9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DD5F90" w14:paraId="4F4E84B7"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C040449" w14:textId="77777777" w:rsidR="00DD5F90" w:rsidRPr="00BF5D75" w:rsidRDefault="00DD5F9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1254ED8" w14:textId="77777777" w:rsidR="00DD5F90" w:rsidRDefault="00DD5F9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DD5F90" w14:paraId="1AD8A13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2464EEE" w14:textId="77777777" w:rsidR="00DD5F90" w:rsidRPr="00BF5D75" w:rsidRDefault="00DD5F9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E4EA9E6" w14:textId="77777777" w:rsidR="00DD5F90" w:rsidRDefault="00DD5F9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DD5F90" w14:paraId="16CA0A31"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3AC96F7" w14:textId="77777777" w:rsidR="00DD5F90" w:rsidRPr="00BF5D75" w:rsidRDefault="00DD5F9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F28441F" w14:textId="77777777" w:rsidR="00DD5F90" w:rsidRDefault="00DD5F9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DD5F90" w14:paraId="532C259A"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FF5C4BA" w14:textId="77777777" w:rsidR="00DD5F90" w:rsidRPr="00BF5D75" w:rsidRDefault="00DD5F9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28905FC" w14:textId="77777777" w:rsidR="00DD5F90" w:rsidRDefault="00DD5F9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0DB77C67" w14:textId="77777777" w:rsidR="00DD5F90" w:rsidRDefault="00DD5F9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5FAB68E6" w14:textId="77777777" w:rsidR="00DD5F90" w:rsidRDefault="00DD5F90" w:rsidP="00BE1A92">
      <w:pPr>
        <w:pStyle w:val="Koptekst"/>
        <w:tabs>
          <w:tab w:val="clear" w:pos="4536"/>
          <w:tab w:val="clear" w:pos="9072"/>
          <w:tab w:val="left" w:pos="1276"/>
        </w:tabs>
        <w:rPr>
          <w:rFonts w:ascii="Calibri" w:hAnsi="Calibri" w:cs="Arial"/>
          <w:sz w:val="22"/>
          <w:szCs w:val="22"/>
        </w:rPr>
        <w:sectPr w:rsidR="00DD5F90" w:rsidSect="00DD5F90">
          <w:headerReference w:type="default" r:id="rId8"/>
          <w:footerReference w:type="default" r:id="rId9"/>
          <w:pgSz w:w="11906" w:h="16838" w:code="9"/>
          <w:pgMar w:top="1985" w:right="926" w:bottom="567" w:left="1418" w:header="708" w:footer="708" w:gutter="0"/>
          <w:pgNumType w:start="1"/>
          <w:cols w:space="708"/>
        </w:sectPr>
      </w:pPr>
    </w:p>
    <w:p w14:paraId="4DE4253B" w14:textId="77777777" w:rsidR="00DD5F90" w:rsidRPr="005A61C6" w:rsidRDefault="00DD5F90" w:rsidP="00BE1A92">
      <w:pPr>
        <w:pStyle w:val="Koptekst"/>
        <w:tabs>
          <w:tab w:val="clear" w:pos="4536"/>
          <w:tab w:val="clear" w:pos="9072"/>
          <w:tab w:val="left" w:pos="1276"/>
        </w:tabs>
        <w:rPr>
          <w:rFonts w:ascii="Calibri" w:hAnsi="Calibri" w:cs="Arial"/>
          <w:sz w:val="22"/>
          <w:szCs w:val="22"/>
        </w:rPr>
      </w:pPr>
    </w:p>
    <w:sectPr w:rsidR="00DD5F90" w:rsidRPr="005A61C6" w:rsidSect="00DD5F9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32B83" w14:textId="77777777" w:rsidR="00DD5F90" w:rsidRDefault="00DD5F90">
      <w:r>
        <w:separator/>
      </w:r>
    </w:p>
  </w:endnote>
  <w:endnote w:type="continuationSeparator" w:id="0">
    <w:p w14:paraId="785EC8FF" w14:textId="77777777" w:rsidR="00DD5F90" w:rsidRDefault="00DD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F178" w14:textId="77777777" w:rsidR="00DD5F90" w:rsidRDefault="00DD5F90">
    <w:pPr>
      <w:pStyle w:val="Voettekst"/>
    </w:pPr>
    <w:r>
      <w:rPr>
        <w:noProof/>
      </w:rPr>
      <w:drawing>
        <wp:anchor distT="0" distB="0" distL="114300" distR="114300" simplePos="0" relativeHeight="251663360" behindDoc="1" locked="0" layoutInCell="1" allowOverlap="1" wp14:anchorId="5BC18E55" wp14:editId="2B7E46CB">
          <wp:simplePos x="0" y="0"/>
          <wp:positionH relativeFrom="margin">
            <wp:align>right</wp:align>
          </wp:positionH>
          <wp:positionV relativeFrom="paragraph">
            <wp:posOffset>-247650</wp:posOffset>
          </wp:positionV>
          <wp:extent cx="2346960" cy="463550"/>
          <wp:effectExtent l="0" t="0" r="0" b="0"/>
          <wp:wrapNone/>
          <wp:docPr id="812850944" name="Afbeelding 81285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C5395" w14:textId="77777777" w:rsidR="00BF5D75" w:rsidRDefault="00121EB2">
    <w:pPr>
      <w:pStyle w:val="Voettekst"/>
    </w:pPr>
    <w:r>
      <w:rPr>
        <w:noProof/>
      </w:rPr>
      <w:drawing>
        <wp:anchor distT="0" distB="0" distL="114300" distR="114300" simplePos="0" relativeHeight="251660288" behindDoc="1" locked="0" layoutInCell="1" allowOverlap="1" wp14:anchorId="39F8E1C2" wp14:editId="1BF99D5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C68E6" w14:textId="77777777" w:rsidR="00DD5F90" w:rsidRDefault="00DD5F90">
      <w:r>
        <w:separator/>
      </w:r>
    </w:p>
  </w:footnote>
  <w:footnote w:type="continuationSeparator" w:id="0">
    <w:p w14:paraId="6C299974" w14:textId="77777777" w:rsidR="00DD5F90" w:rsidRDefault="00DD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5833B" w14:textId="77777777" w:rsidR="00DD5F90" w:rsidRDefault="00DD5F90">
    <w:pPr>
      <w:pStyle w:val="Koptekst"/>
    </w:pPr>
    <w:r>
      <w:rPr>
        <w:noProof/>
      </w:rPr>
      <w:drawing>
        <wp:anchor distT="0" distB="0" distL="114300" distR="114300" simplePos="0" relativeHeight="251662336" behindDoc="1" locked="0" layoutInCell="1" allowOverlap="1" wp14:anchorId="4EDA7F9E" wp14:editId="2F5E9D34">
          <wp:simplePos x="0" y="0"/>
          <wp:positionH relativeFrom="margin">
            <wp:align>left</wp:align>
          </wp:positionH>
          <wp:positionV relativeFrom="paragraph">
            <wp:posOffset>-154305</wp:posOffset>
          </wp:positionV>
          <wp:extent cx="1694815" cy="658495"/>
          <wp:effectExtent l="0" t="0" r="635" b="8255"/>
          <wp:wrapNone/>
          <wp:docPr id="454591560" name="Afbeelding 45459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E7FFA" w14:textId="77777777" w:rsidR="00121EB2" w:rsidRDefault="00121EB2">
    <w:pPr>
      <w:pStyle w:val="Koptekst"/>
    </w:pPr>
    <w:r>
      <w:rPr>
        <w:noProof/>
      </w:rPr>
      <w:drawing>
        <wp:anchor distT="0" distB="0" distL="114300" distR="114300" simplePos="0" relativeHeight="251659264" behindDoc="1" locked="0" layoutInCell="1" allowOverlap="1" wp14:anchorId="266EB383" wp14:editId="7FE9734A">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4F2C"/>
    <w:rsid w:val="000B727A"/>
    <w:rsid w:val="000D3666"/>
    <w:rsid w:val="000E2408"/>
    <w:rsid w:val="00121EB2"/>
    <w:rsid w:val="00124621"/>
    <w:rsid w:val="001445B1"/>
    <w:rsid w:val="00145B5E"/>
    <w:rsid w:val="00163007"/>
    <w:rsid w:val="0016399D"/>
    <w:rsid w:val="00163B02"/>
    <w:rsid w:val="0017280D"/>
    <w:rsid w:val="0017356E"/>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1031"/>
    <w:rsid w:val="00636DEA"/>
    <w:rsid w:val="00666B1E"/>
    <w:rsid w:val="00671F35"/>
    <w:rsid w:val="00676FCA"/>
    <w:rsid w:val="00690765"/>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062AC"/>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3554"/>
    <w:rsid w:val="00CD525D"/>
    <w:rsid w:val="00CF5178"/>
    <w:rsid w:val="00D06955"/>
    <w:rsid w:val="00D44877"/>
    <w:rsid w:val="00DA5047"/>
    <w:rsid w:val="00DB52E4"/>
    <w:rsid w:val="00DC68E1"/>
    <w:rsid w:val="00DD248E"/>
    <w:rsid w:val="00DD2CB5"/>
    <w:rsid w:val="00DD5F90"/>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81BF8"/>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232</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2024-03-04T13:11:00Z</dcterms:created>
  <dcterms:modified xsi:type="dcterms:W3CDTF">2024-05-27T11:01:00Z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