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5A656" w14:textId="083BFC8D" w:rsidR="006F4A9B" w:rsidRDefault="00A638FE" w:rsidP="005C441E">
      <w:pPr>
        <w:pStyle w:val="Kop1"/>
        <w:numPr>
          <w:ilvl w:val="0"/>
          <w:numId w:val="0"/>
        </w:numPr>
        <w:ind w:left="432" w:hanging="432"/>
      </w:pPr>
      <w:r>
        <w:rPr>
          <w:noProof/>
        </w:rPr>
        <w:drawing>
          <wp:anchor distT="0" distB="0" distL="114300" distR="114300" simplePos="0" relativeHeight="251658247" behindDoc="0" locked="0" layoutInCell="1" allowOverlap="1" wp14:anchorId="380CAF11" wp14:editId="4E4CE0E8">
            <wp:simplePos x="0" y="0"/>
            <wp:positionH relativeFrom="column">
              <wp:posOffset>10222865</wp:posOffset>
            </wp:positionH>
            <wp:positionV relativeFrom="paragraph">
              <wp:posOffset>9113520</wp:posOffset>
            </wp:positionV>
            <wp:extent cx="1163353" cy="664144"/>
            <wp:effectExtent l="0" t="0" r="0" b="0"/>
            <wp:wrapNone/>
            <wp:docPr id="2082516209" name="Afbeelding 2082516209"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31975" name="Afbeelding 1721831975" descr="Afbeelding met Lettertype, tekst, Graphics, logo&#10;&#10;Automatisch gegenereerde beschrijv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6528"/>
                    <a:stretch/>
                  </pic:blipFill>
                  <pic:spPr bwMode="auto">
                    <a:xfrm>
                      <a:off x="0" y="0"/>
                      <a:ext cx="1163353" cy="6641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441E">
        <w:t>Format r</w:t>
      </w:r>
      <w:r w:rsidR="00B939CD">
        <w:t>eferentieopdrachten</w:t>
      </w:r>
    </w:p>
    <w:p w14:paraId="5C7F7F36" w14:textId="77777777" w:rsidR="00955BEE" w:rsidRDefault="00955BEE" w:rsidP="00D347B5"/>
    <w:p w14:paraId="74755B5D" w14:textId="005465DF" w:rsidR="007A0C9A" w:rsidRDefault="000812EA" w:rsidP="00D347B5">
      <w:r>
        <w:t>De referentieopdracht</w:t>
      </w:r>
      <w:r w:rsidR="008F4121">
        <w:t xml:space="preserve"> bevatten drie kerncompetenties. U dient voor iedere kerncompetentie onderstaand format in te vullen. Het is toegestaan om via één referent</w:t>
      </w:r>
      <w:r w:rsidR="000B211A">
        <w:t>ieopdracht</w:t>
      </w:r>
      <w:r w:rsidR="008F4121">
        <w:t xml:space="preserve"> meerdere kerncompetenties </w:t>
      </w:r>
      <w:r w:rsidR="00AB2B02">
        <w:t xml:space="preserve">aan te tonen. </w:t>
      </w:r>
    </w:p>
    <w:p w14:paraId="3FBEE502" w14:textId="77777777" w:rsidR="003F1E8C" w:rsidRDefault="003F1E8C" w:rsidP="00D347B5"/>
    <w:p w14:paraId="368F093B" w14:textId="021354F0" w:rsidR="003F1E8C" w:rsidRDefault="003F1E8C" w:rsidP="00D347B5">
      <w:r>
        <w:t>Naam van uw organisatie</w:t>
      </w:r>
      <w:r w:rsidR="007C29A0">
        <w:t>:</w:t>
      </w:r>
      <w:r w:rsidR="007C29A0">
        <w:tab/>
      </w:r>
      <w:r w:rsidR="007C29A0" w:rsidRPr="007C29A0">
        <w:rPr>
          <w:highlight w:val="yellow"/>
        </w:rPr>
        <w:t>&lt;NAAM ONDERNEMING&gt;</w:t>
      </w:r>
    </w:p>
    <w:p w14:paraId="6DA09808" w14:textId="77777777" w:rsidR="007A0C9A" w:rsidRDefault="007A0C9A" w:rsidP="00D347B5"/>
    <w:p w14:paraId="11128A85" w14:textId="319D3701" w:rsidR="00955BEE" w:rsidRDefault="008E42A2" w:rsidP="00D347B5">
      <w:r>
        <w:t xml:space="preserve">U dient het </w:t>
      </w:r>
      <w:r w:rsidR="00CC08A2">
        <w:t>format te kopiëren</w:t>
      </w:r>
      <w:r w:rsidR="007A0C9A">
        <w:t xml:space="preserve"> voor het aantal referenties </w:t>
      </w:r>
      <w:r w:rsidR="00E4782D">
        <w:t>dat u nodig heeft om aan alle kerncompetenties te voldoen.</w:t>
      </w:r>
    </w:p>
    <w:p w14:paraId="40ECDA05" w14:textId="77777777" w:rsidR="000812EA" w:rsidRDefault="000812EA" w:rsidP="00D347B5"/>
    <w:tbl>
      <w:tblPr>
        <w:tblStyle w:val="Tabelraster"/>
        <w:tblW w:w="0" w:type="auto"/>
        <w:tblLook w:val="04A0" w:firstRow="1" w:lastRow="0" w:firstColumn="1" w:lastColumn="0" w:noHBand="0" w:noVBand="1"/>
      </w:tblPr>
      <w:tblGrid>
        <w:gridCol w:w="2830"/>
        <w:gridCol w:w="6004"/>
      </w:tblGrid>
      <w:tr w:rsidR="00955BEE" w14:paraId="2A8E320B" w14:textId="77777777" w:rsidTr="00B9522E">
        <w:tc>
          <w:tcPr>
            <w:tcW w:w="8834" w:type="dxa"/>
            <w:gridSpan w:val="2"/>
          </w:tcPr>
          <w:p w14:paraId="3EBE6DFC" w14:textId="508A4024" w:rsidR="00955BEE" w:rsidRPr="00E353F2" w:rsidRDefault="00955BEE" w:rsidP="00E353F2">
            <w:pPr>
              <w:pStyle w:val="Streamer"/>
              <w:rPr>
                <w:b/>
                <w:bCs/>
                <w:sz w:val="24"/>
                <w:szCs w:val="20"/>
              </w:rPr>
            </w:pPr>
            <w:r w:rsidRPr="00E353F2">
              <w:rPr>
                <w:b/>
                <w:bCs/>
                <w:sz w:val="24"/>
                <w:szCs w:val="20"/>
              </w:rPr>
              <w:t>Re</w:t>
            </w:r>
            <w:r w:rsidR="00E353F2">
              <w:rPr>
                <w:b/>
                <w:bCs/>
                <w:sz w:val="24"/>
                <w:szCs w:val="20"/>
              </w:rPr>
              <w:t>fe</w:t>
            </w:r>
            <w:r w:rsidRPr="00E353F2">
              <w:rPr>
                <w:b/>
                <w:bCs/>
                <w:sz w:val="24"/>
                <w:szCs w:val="20"/>
              </w:rPr>
              <w:t>rentieopdracht</w:t>
            </w:r>
          </w:p>
        </w:tc>
      </w:tr>
      <w:tr w:rsidR="00955BEE" w14:paraId="7DC077C5" w14:textId="77777777" w:rsidTr="00FD3336">
        <w:tc>
          <w:tcPr>
            <w:tcW w:w="2830" w:type="dxa"/>
          </w:tcPr>
          <w:p w14:paraId="1B2461E0" w14:textId="6A2A5018" w:rsidR="002B3F73" w:rsidRDefault="00263F07" w:rsidP="00D347B5">
            <w:pPr>
              <w:rPr>
                <w:sz w:val="22"/>
                <w:szCs w:val="22"/>
              </w:rPr>
            </w:pPr>
            <w:r w:rsidRPr="00106615">
              <w:rPr>
                <w:sz w:val="22"/>
                <w:szCs w:val="22"/>
              </w:rPr>
              <w:t>Referentieopdracht gaat in op de volgende eis(en)</w:t>
            </w:r>
          </w:p>
          <w:p w14:paraId="2F4C94B1" w14:textId="77777777" w:rsidR="00E353F2" w:rsidRDefault="00E353F2" w:rsidP="00D347B5">
            <w:pPr>
              <w:rPr>
                <w:sz w:val="22"/>
                <w:szCs w:val="22"/>
              </w:rPr>
            </w:pPr>
          </w:p>
          <w:p w14:paraId="677D5C56" w14:textId="5354DB38" w:rsidR="00E353F2" w:rsidRPr="000E47A7" w:rsidRDefault="00D12A52" w:rsidP="00D347B5">
            <w:pPr>
              <w:rPr>
                <w:i/>
                <w:iCs/>
                <w:sz w:val="22"/>
                <w:szCs w:val="22"/>
              </w:rPr>
            </w:pPr>
            <w:r>
              <w:rPr>
                <w:i/>
                <w:iCs/>
                <w:sz w:val="22"/>
                <w:szCs w:val="22"/>
              </w:rPr>
              <w:t>Haal weg wat niet van toepassing is</w:t>
            </w:r>
          </w:p>
          <w:p w14:paraId="64A5C9D4" w14:textId="77777777" w:rsidR="002B3F73" w:rsidRPr="00106615" w:rsidRDefault="002B3F73" w:rsidP="00D347B5">
            <w:pPr>
              <w:rPr>
                <w:sz w:val="22"/>
                <w:szCs w:val="22"/>
              </w:rPr>
            </w:pPr>
          </w:p>
          <w:p w14:paraId="2C228D24" w14:textId="6BC47D0E" w:rsidR="002B3F73" w:rsidRPr="00106615" w:rsidRDefault="002B3F73" w:rsidP="00D347B5">
            <w:pPr>
              <w:rPr>
                <w:sz w:val="22"/>
                <w:szCs w:val="22"/>
              </w:rPr>
            </w:pPr>
          </w:p>
        </w:tc>
        <w:tc>
          <w:tcPr>
            <w:tcW w:w="6004" w:type="dxa"/>
          </w:tcPr>
          <w:p w14:paraId="7A1FDC2B" w14:textId="77777777" w:rsidR="00836EED" w:rsidRPr="00836EED" w:rsidRDefault="00836EED" w:rsidP="00836EED">
            <w:pPr>
              <w:pStyle w:val="Tussenkop1"/>
              <w:rPr>
                <w:sz w:val="22"/>
                <w:szCs w:val="22"/>
              </w:rPr>
            </w:pPr>
            <w:r w:rsidRPr="00836EED">
              <w:rPr>
                <w:sz w:val="22"/>
                <w:szCs w:val="22"/>
              </w:rPr>
              <w:t>Kerncompetentie 1: ervaring met maatschappelijke thema’s (type vraagstuk)</w:t>
            </w:r>
          </w:p>
          <w:p w14:paraId="334E5DC0" w14:textId="77777777" w:rsidR="00836EED" w:rsidRDefault="00836EED" w:rsidP="00836EED">
            <w:r w:rsidRPr="00836EED">
              <w:t>U heeft ervaring met het ontwikkelen van ten minste drie verschillende landelijke mediastrategieën, waarbij een maatschappelijk thema centraal staat. Maatschappelijke thema’s kenmerken zich  doordat zij het publieke belang dienen of waarde toevoegen aan de maatschappij.</w:t>
            </w:r>
          </w:p>
          <w:p w14:paraId="5B813977" w14:textId="77777777" w:rsidR="00270FCC" w:rsidRDefault="00270FCC" w:rsidP="00836EED"/>
          <w:p w14:paraId="230E7BA2" w14:textId="77777777" w:rsidR="00270FCC" w:rsidRPr="00836EED" w:rsidRDefault="00270FCC" w:rsidP="00270FCC">
            <w:pPr>
              <w:pStyle w:val="Tussenkop1"/>
              <w:rPr>
                <w:sz w:val="22"/>
                <w:szCs w:val="22"/>
              </w:rPr>
            </w:pPr>
            <w:r w:rsidRPr="00836EED">
              <w:rPr>
                <w:sz w:val="22"/>
                <w:szCs w:val="22"/>
              </w:rPr>
              <w:t>Kerncompetentie 2: ervaring met complexe gedragsvraagstukken (doel van de campagne)</w:t>
            </w:r>
          </w:p>
          <w:p w14:paraId="4974DB51" w14:textId="7DA9BB15" w:rsidR="00270FCC" w:rsidRDefault="00270FCC" w:rsidP="00270FCC">
            <w:r w:rsidRPr="00836EED">
              <w:t>U heeft ervaring met het ontwikkelen van mediastrategieën die inspelen op complexe gedragsvraagstukken op nationaal niveau. Deze vraagstukken kenmerken zich bijvoorbeeld door een onderwerp waar weerstand op zit of door het veranderen van gewoontegedrag.</w:t>
            </w:r>
          </w:p>
          <w:p w14:paraId="40A9047D" w14:textId="77777777" w:rsidR="00270FCC" w:rsidRPr="00836EED" w:rsidRDefault="00270FCC" w:rsidP="00270FCC"/>
          <w:p w14:paraId="784CE365" w14:textId="77777777" w:rsidR="00270FCC" w:rsidRPr="00836EED" w:rsidRDefault="00270FCC" w:rsidP="00270FCC">
            <w:pPr>
              <w:pStyle w:val="Tussenkop1"/>
              <w:rPr>
                <w:sz w:val="22"/>
                <w:szCs w:val="22"/>
              </w:rPr>
            </w:pPr>
            <w:r w:rsidRPr="00836EED">
              <w:rPr>
                <w:sz w:val="22"/>
                <w:szCs w:val="22"/>
              </w:rPr>
              <w:t>Kerncompetentie 3: ervaring met verschillende mediakanalen</w:t>
            </w:r>
          </w:p>
          <w:p w14:paraId="448D59F2" w14:textId="38BC9C98" w:rsidR="00955BEE" w:rsidRPr="00106615" w:rsidRDefault="00270FCC" w:rsidP="00270FCC">
            <w:pPr>
              <w:rPr>
                <w:sz w:val="22"/>
                <w:szCs w:val="22"/>
              </w:rPr>
            </w:pPr>
            <w:r w:rsidRPr="00836EED">
              <w:rPr>
                <w:sz w:val="22"/>
                <w:szCs w:val="22"/>
              </w:rPr>
              <w:t>U heeft ervaring met het opzetten van (</w:t>
            </w:r>
            <w:proofErr w:type="spellStart"/>
            <w:r w:rsidRPr="00836EED">
              <w:rPr>
                <w:sz w:val="22"/>
                <w:szCs w:val="22"/>
              </w:rPr>
              <w:t>crossmediale</w:t>
            </w:r>
            <w:proofErr w:type="spellEnd"/>
            <w:r w:rsidRPr="00836EED">
              <w:rPr>
                <w:sz w:val="22"/>
                <w:szCs w:val="22"/>
              </w:rPr>
              <w:t>) campagnes via verschillende kanalen (RTV, online, offline, out-of-home), waarbij minimaal drie kanalen per campagne worden ingezet.</w:t>
            </w:r>
          </w:p>
        </w:tc>
      </w:tr>
      <w:tr w:rsidR="00106615" w14:paraId="22A51ED4" w14:textId="77777777" w:rsidTr="00E3278C">
        <w:tc>
          <w:tcPr>
            <w:tcW w:w="8834" w:type="dxa"/>
            <w:gridSpan w:val="2"/>
          </w:tcPr>
          <w:p w14:paraId="6613DA28" w14:textId="2BFF6EA9" w:rsidR="00106615" w:rsidRPr="00E353F2" w:rsidRDefault="00106615" w:rsidP="00E353F2">
            <w:pPr>
              <w:pStyle w:val="Streamer"/>
              <w:rPr>
                <w:sz w:val="24"/>
                <w:szCs w:val="20"/>
              </w:rPr>
            </w:pPr>
            <w:r w:rsidRPr="00E353F2">
              <w:rPr>
                <w:sz w:val="24"/>
                <w:szCs w:val="20"/>
              </w:rPr>
              <w:t>Adresgegevens</w:t>
            </w:r>
          </w:p>
        </w:tc>
      </w:tr>
      <w:tr w:rsidR="00955BEE" w14:paraId="782F2ECF" w14:textId="77777777" w:rsidTr="00FD3336">
        <w:tc>
          <w:tcPr>
            <w:tcW w:w="2830" w:type="dxa"/>
          </w:tcPr>
          <w:p w14:paraId="339C6CE1" w14:textId="69DBBB74" w:rsidR="00955BEE" w:rsidRPr="008E42A2" w:rsidRDefault="00106615" w:rsidP="00D347B5">
            <w:pPr>
              <w:rPr>
                <w:sz w:val="22"/>
                <w:szCs w:val="22"/>
              </w:rPr>
            </w:pPr>
            <w:r w:rsidRPr="008E42A2">
              <w:rPr>
                <w:sz w:val="22"/>
                <w:szCs w:val="22"/>
              </w:rPr>
              <w:t>Opdrachtgever</w:t>
            </w:r>
          </w:p>
        </w:tc>
        <w:tc>
          <w:tcPr>
            <w:tcW w:w="6004" w:type="dxa"/>
          </w:tcPr>
          <w:p w14:paraId="1309C09E" w14:textId="77777777" w:rsidR="00955BEE" w:rsidRPr="008E42A2" w:rsidRDefault="00955BEE" w:rsidP="00D347B5">
            <w:pPr>
              <w:rPr>
                <w:sz w:val="22"/>
                <w:szCs w:val="22"/>
              </w:rPr>
            </w:pPr>
          </w:p>
        </w:tc>
      </w:tr>
      <w:tr w:rsidR="00955BEE" w14:paraId="5E99C9D8" w14:textId="77777777" w:rsidTr="00FD3336">
        <w:tc>
          <w:tcPr>
            <w:tcW w:w="2830" w:type="dxa"/>
          </w:tcPr>
          <w:p w14:paraId="089D0D5F" w14:textId="43C8858F" w:rsidR="00106615" w:rsidRPr="008E42A2" w:rsidRDefault="00106615" w:rsidP="00D347B5">
            <w:pPr>
              <w:rPr>
                <w:sz w:val="22"/>
                <w:szCs w:val="22"/>
              </w:rPr>
            </w:pPr>
            <w:r w:rsidRPr="008E42A2">
              <w:rPr>
                <w:sz w:val="22"/>
                <w:szCs w:val="22"/>
              </w:rPr>
              <w:t>Contactpersoon</w:t>
            </w:r>
          </w:p>
        </w:tc>
        <w:tc>
          <w:tcPr>
            <w:tcW w:w="6004" w:type="dxa"/>
          </w:tcPr>
          <w:p w14:paraId="0C16B7E7" w14:textId="77777777" w:rsidR="00955BEE" w:rsidRPr="008E42A2" w:rsidRDefault="00955BEE" w:rsidP="00D347B5">
            <w:pPr>
              <w:rPr>
                <w:sz w:val="22"/>
                <w:szCs w:val="22"/>
              </w:rPr>
            </w:pPr>
          </w:p>
        </w:tc>
      </w:tr>
      <w:tr w:rsidR="00955BEE" w14:paraId="19F97AAE" w14:textId="77777777" w:rsidTr="00FD3336">
        <w:tc>
          <w:tcPr>
            <w:tcW w:w="2830" w:type="dxa"/>
          </w:tcPr>
          <w:p w14:paraId="4CE154C3" w14:textId="7B0F73FC" w:rsidR="00955BEE" w:rsidRPr="008E42A2" w:rsidRDefault="00106615" w:rsidP="00D347B5">
            <w:pPr>
              <w:rPr>
                <w:sz w:val="22"/>
                <w:szCs w:val="22"/>
              </w:rPr>
            </w:pPr>
            <w:r w:rsidRPr="008E42A2">
              <w:rPr>
                <w:sz w:val="22"/>
                <w:szCs w:val="22"/>
              </w:rPr>
              <w:t>Telefoonnummer</w:t>
            </w:r>
          </w:p>
        </w:tc>
        <w:tc>
          <w:tcPr>
            <w:tcW w:w="6004" w:type="dxa"/>
          </w:tcPr>
          <w:p w14:paraId="7B7D88E4" w14:textId="77777777" w:rsidR="00955BEE" w:rsidRPr="008E42A2" w:rsidRDefault="00955BEE" w:rsidP="00D347B5">
            <w:pPr>
              <w:rPr>
                <w:sz w:val="22"/>
                <w:szCs w:val="22"/>
              </w:rPr>
            </w:pPr>
          </w:p>
        </w:tc>
      </w:tr>
      <w:tr w:rsidR="00106615" w14:paraId="00360DB8" w14:textId="77777777" w:rsidTr="00FD3336">
        <w:tc>
          <w:tcPr>
            <w:tcW w:w="2830" w:type="dxa"/>
          </w:tcPr>
          <w:p w14:paraId="54F84507" w14:textId="37956401" w:rsidR="00106615" w:rsidRPr="008E42A2" w:rsidRDefault="00106615" w:rsidP="00D347B5">
            <w:pPr>
              <w:rPr>
                <w:sz w:val="22"/>
                <w:szCs w:val="22"/>
              </w:rPr>
            </w:pPr>
            <w:r w:rsidRPr="008E42A2">
              <w:rPr>
                <w:sz w:val="22"/>
                <w:szCs w:val="22"/>
              </w:rPr>
              <w:t>E-mailadres</w:t>
            </w:r>
          </w:p>
        </w:tc>
        <w:tc>
          <w:tcPr>
            <w:tcW w:w="6004" w:type="dxa"/>
          </w:tcPr>
          <w:p w14:paraId="537D125B" w14:textId="77777777" w:rsidR="00106615" w:rsidRPr="008E42A2" w:rsidRDefault="00106615" w:rsidP="00D347B5">
            <w:pPr>
              <w:rPr>
                <w:sz w:val="22"/>
                <w:szCs w:val="22"/>
              </w:rPr>
            </w:pPr>
          </w:p>
        </w:tc>
      </w:tr>
      <w:tr w:rsidR="00106615" w14:paraId="1CF4D483" w14:textId="77777777" w:rsidTr="00540194">
        <w:tc>
          <w:tcPr>
            <w:tcW w:w="8834" w:type="dxa"/>
            <w:gridSpan w:val="2"/>
          </w:tcPr>
          <w:p w14:paraId="6147DCF7" w14:textId="36BCD4A4" w:rsidR="00106615" w:rsidRPr="00E353F2" w:rsidRDefault="00106615" w:rsidP="00E353F2">
            <w:pPr>
              <w:pStyle w:val="Streamer"/>
              <w:rPr>
                <w:sz w:val="24"/>
                <w:szCs w:val="20"/>
              </w:rPr>
            </w:pPr>
            <w:r w:rsidRPr="00E353F2">
              <w:rPr>
                <w:sz w:val="24"/>
                <w:szCs w:val="20"/>
              </w:rPr>
              <w:t>Algemene informatie referentieopdracht</w:t>
            </w:r>
          </w:p>
        </w:tc>
      </w:tr>
      <w:tr w:rsidR="00106615" w14:paraId="3BD93B46" w14:textId="77777777" w:rsidTr="00FD3336">
        <w:tc>
          <w:tcPr>
            <w:tcW w:w="2830" w:type="dxa"/>
          </w:tcPr>
          <w:p w14:paraId="014AF922" w14:textId="74F7218E" w:rsidR="00106615" w:rsidRPr="008E42A2" w:rsidRDefault="00C51035" w:rsidP="00D347B5">
            <w:pPr>
              <w:rPr>
                <w:sz w:val="22"/>
                <w:szCs w:val="22"/>
              </w:rPr>
            </w:pPr>
            <w:r w:rsidRPr="008E42A2">
              <w:rPr>
                <w:sz w:val="22"/>
                <w:szCs w:val="22"/>
              </w:rPr>
              <w:t>Titel opdracht</w:t>
            </w:r>
          </w:p>
        </w:tc>
        <w:tc>
          <w:tcPr>
            <w:tcW w:w="6004" w:type="dxa"/>
          </w:tcPr>
          <w:p w14:paraId="344450B7" w14:textId="77777777" w:rsidR="00106615" w:rsidRPr="008E42A2" w:rsidRDefault="00106615" w:rsidP="00D347B5">
            <w:pPr>
              <w:rPr>
                <w:sz w:val="22"/>
                <w:szCs w:val="22"/>
              </w:rPr>
            </w:pPr>
          </w:p>
        </w:tc>
      </w:tr>
      <w:tr w:rsidR="00C51035" w14:paraId="4A740677" w14:textId="77777777" w:rsidTr="00FD3336">
        <w:tc>
          <w:tcPr>
            <w:tcW w:w="2830" w:type="dxa"/>
          </w:tcPr>
          <w:p w14:paraId="545ADE2C" w14:textId="277573AF" w:rsidR="00C51035" w:rsidRPr="008E42A2" w:rsidRDefault="00C51035" w:rsidP="00D347B5">
            <w:pPr>
              <w:rPr>
                <w:sz w:val="22"/>
                <w:szCs w:val="22"/>
              </w:rPr>
            </w:pPr>
            <w:r w:rsidRPr="008E42A2">
              <w:rPr>
                <w:sz w:val="22"/>
                <w:szCs w:val="22"/>
              </w:rPr>
              <w:t>Startdatum opdracht</w:t>
            </w:r>
          </w:p>
        </w:tc>
        <w:tc>
          <w:tcPr>
            <w:tcW w:w="6004" w:type="dxa"/>
          </w:tcPr>
          <w:p w14:paraId="3D0A2D2E" w14:textId="77777777" w:rsidR="00C51035" w:rsidRPr="008E42A2" w:rsidRDefault="00C51035" w:rsidP="00D347B5">
            <w:pPr>
              <w:rPr>
                <w:sz w:val="22"/>
                <w:szCs w:val="22"/>
              </w:rPr>
            </w:pPr>
          </w:p>
        </w:tc>
      </w:tr>
      <w:tr w:rsidR="00106615" w14:paraId="34251B25" w14:textId="77777777" w:rsidTr="00FD3336">
        <w:tc>
          <w:tcPr>
            <w:tcW w:w="2830" w:type="dxa"/>
          </w:tcPr>
          <w:p w14:paraId="59BD4EF2" w14:textId="4418A833" w:rsidR="00106615" w:rsidRPr="008E42A2" w:rsidRDefault="00106615" w:rsidP="00D347B5">
            <w:pPr>
              <w:rPr>
                <w:sz w:val="22"/>
                <w:szCs w:val="22"/>
              </w:rPr>
            </w:pPr>
            <w:r w:rsidRPr="008E42A2">
              <w:rPr>
                <w:sz w:val="22"/>
                <w:szCs w:val="22"/>
              </w:rPr>
              <w:lastRenderedPageBreak/>
              <w:t>Einddatum opdracht</w:t>
            </w:r>
          </w:p>
        </w:tc>
        <w:tc>
          <w:tcPr>
            <w:tcW w:w="6004" w:type="dxa"/>
          </w:tcPr>
          <w:p w14:paraId="4E8A8BE1" w14:textId="77777777" w:rsidR="00106615" w:rsidRPr="008E42A2" w:rsidRDefault="00106615" w:rsidP="00D347B5">
            <w:pPr>
              <w:rPr>
                <w:sz w:val="22"/>
                <w:szCs w:val="22"/>
              </w:rPr>
            </w:pPr>
          </w:p>
        </w:tc>
      </w:tr>
      <w:tr w:rsidR="00FD3336" w14:paraId="5A1AEDBF" w14:textId="77777777" w:rsidTr="00FD3336">
        <w:tc>
          <w:tcPr>
            <w:tcW w:w="2830" w:type="dxa"/>
          </w:tcPr>
          <w:p w14:paraId="56EED7C9" w14:textId="276DA406" w:rsidR="00FD3336" w:rsidRPr="008E42A2" w:rsidRDefault="00FD3336" w:rsidP="00D347B5">
            <w:pPr>
              <w:rPr>
                <w:sz w:val="22"/>
                <w:szCs w:val="22"/>
              </w:rPr>
            </w:pPr>
            <w:r w:rsidRPr="008E42A2">
              <w:rPr>
                <w:sz w:val="22"/>
                <w:szCs w:val="22"/>
              </w:rPr>
              <w:t>Gerealiseerde opdrachtwaarde</w:t>
            </w:r>
          </w:p>
        </w:tc>
        <w:tc>
          <w:tcPr>
            <w:tcW w:w="6004" w:type="dxa"/>
          </w:tcPr>
          <w:p w14:paraId="23D91582" w14:textId="77777777" w:rsidR="00FD3336" w:rsidRPr="008E42A2" w:rsidRDefault="00FD3336" w:rsidP="00D347B5">
            <w:pPr>
              <w:rPr>
                <w:sz w:val="22"/>
                <w:szCs w:val="22"/>
              </w:rPr>
            </w:pPr>
          </w:p>
        </w:tc>
      </w:tr>
      <w:tr w:rsidR="00106615" w14:paraId="4268F0F2" w14:textId="77777777" w:rsidTr="00D1561F">
        <w:tc>
          <w:tcPr>
            <w:tcW w:w="8834" w:type="dxa"/>
            <w:gridSpan w:val="2"/>
          </w:tcPr>
          <w:p w14:paraId="475FD486" w14:textId="3185E490" w:rsidR="00106615" w:rsidRPr="00FD3336" w:rsidRDefault="007751B0" w:rsidP="00FD3336">
            <w:pPr>
              <w:pStyle w:val="Streamer"/>
              <w:rPr>
                <w:sz w:val="24"/>
                <w:szCs w:val="20"/>
              </w:rPr>
            </w:pPr>
            <w:proofErr w:type="spellStart"/>
            <w:r>
              <w:rPr>
                <w:sz w:val="24"/>
                <w:szCs w:val="20"/>
              </w:rPr>
              <w:t>Onderaanneming</w:t>
            </w:r>
            <w:proofErr w:type="spellEnd"/>
          </w:p>
        </w:tc>
      </w:tr>
      <w:tr w:rsidR="00106615" w14:paraId="15A3890C" w14:textId="77777777" w:rsidTr="00FD3336">
        <w:tc>
          <w:tcPr>
            <w:tcW w:w="2830" w:type="dxa"/>
          </w:tcPr>
          <w:p w14:paraId="7A0E4BF0" w14:textId="1B0C5029" w:rsidR="00106615" w:rsidRPr="008E42A2" w:rsidRDefault="00051665" w:rsidP="00D347B5">
            <w:pPr>
              <w:rPr>
                <w:sz w:val="22"/>
                <w:szCs w:val="22"/>
              </w:rPr>
            </w:pPr>
            <w:r w:rsidRPr="008E42A2">
              <w:rPr>
                <w:sz w:val="22"/>
                <w:szCs w:val="22"/>
              </w:rPr>
              <w:t xml:space="preserve">Is er gebruikgemaakt van </w:t>
            </w:r>
            <w:proofErr w:type="spellStart"/>
            <w:r w:rsidRPr="008E42A2">
              <w:rPr>
                <w:sz w:val="22"/>
                <w:szCs w:val="22"/>
              </w:rPr>
              <w:t>onderaanneming</w:t>
            </w:r>
            <w:proofErr w:type="spellEnd"/>
            <w:r w:rsidRPr="008E42A2">
              <w:rPr>
                <w:sz w:val="22"/>
                <w:szCs w:val="22"/>
              </w:rPr>
              <w:t>?</w:t>
            </w:r>
          </w:p>
        </w:tc>
        <w:tc>
          <w:tcPr>
            <w:tcW w:w="6004" w:type="dxa"/>
          </w:tcPr>
          <w:p w14:paraId="1184259C" w14:textId="77777777" w:rsidR="00106615" w:rsidRPr="008E42A2" w:rsidRDefault="00106615" w:rsidP="00D347B5">
            <w:pPr>
              <w:rPr>
                <w:sz w:val="22"/>
                <w:szCs w:val="22"/>
              </w:rPr>
            </w:pPr>
          </w:p>
        </w:tc>
      </w:tr>
      <w:tr w:rsidR="00051665" w14:paraId="53F7EBBF" w14:textId="77777777" w:rsidTr="00FD3336">
        <w:tc>
          <w:tcPr>
            <w:tcW w:w="2830" w:type="dxa"/>
          </w:tcPr>
          <w:p w14:paraId="1A35E723" w14:textId="63AD8673" w:rsidR="00051665" w:rsidRPr="008E42A2" w:rsidRDefault="00051665" w:rsidP="00D347B5">
            <w:pPr>
              <w:rPr>
                <w:sz w:val="22"/>
                <w:szCs w:val="22"/>
              </w:rPr>
            </w:pPr>
            <w:r w:rsidRPr="008E42A2">
              <w:rPr>
                <w:sz w:val="22"/>
                <w:szCs w:val="22"/>
              </w:rPr>
              <w:t>Naam, adres onderaannemer(s)</w:t>
            </w:r>
          </w:p>
        </w:tc>
        <w:tc>
          <w:tcPr>
            <w:tcW w:w="6004" w:type="dxa"/>
          </w:tcPr>
          <w:p w14:paraId="20F0E117" w14:textId="77777777" w:rsidR="00051665" w:rsidRPr="008E42A2" w:rsidRDefault="00051665" w:rsidP="00D347B5">
            <w:pPr>
              <w:rPr>
                <w:sz w:val="22"/>
                <w:szCs w:val="22"/>
              </w:rPr>
            </w:pPr>
          </w:p>
        </w:tc>
      </w:tr>
      <w:tr w:rsidR="00051665" w14:paraId="6C11E1F6" w14:textId="77777777" w:rsidTr="00FD3336">
        <w:tc>
          <w:tcPr>
            <w:tcW w:w="2830" w:type="dxa"/>
          </w:tcPr>
          <w:p w14:paraId="550BD212" w14:textId="57F64586" w:rsidR="00051665" w:rsidRPr="008E42A2" w:rsidRDefault="008E42A2" w:rsidP="00D347B5">
            <w:pPr>
              <w:rPr>
                <w:sz w:val="22"/>
                <w:szCs w:val="22"/>
              </w:rPr>
            </w:pPr>
            <w:r w:rsidRPr="008E42A2">
              <w:rPr>
                <w:sz w:val="22"/>
                <w:szCs w:val="22"/>
              </w:rPr>
              <w:t xml:space="preserve">Opdrachtwaarde van het gedeelte dat in </w:t>
            </w:r>
            <w:proofErr w:type="spellStart"/>
            <w:r w:rsidRPr="008E42A2">
              <w:rPr>
                <w:sz w:val="22"/>
                <w:szCs w:val="22"/>
              </w:rPr>
              <w:t>onderaanneming</w:t>
            </w:r>
            <w:proofErr w:type="spellEnd"/>
            <w:r w:rsidRPr="008E42A2">
              <w:rPr>
                <w:sz w:val="22"/>
                <w:szCs w:val="22"/>
              </w:rPr>
              <w:t xml:space="preserve"> is uitgevoerd</w:t>
            </w:r>
          </w:p>
        </w:tc>
        <w:tc>
          <w:tcPr>
            <w:tcW w:w="6004" w:type="dxa"/>
          </w:tcPr>
          <w:p w14:paraId="4186D122" w14:textId="77777777" w:rsidR="00051665" w:rsidRPr="008E42A2" w:rsidRDefault="00051665" w:rsidP="00D347B5">
            <w:pPr>
              <w:rPr>
                <w:sz w:val="22"/>
                <w:szCs w:val="22"/>
              </w:rPr>
            </w:pPr>
          </w:p>
        </w:tc>
      </w:tr>
      <w:tr w:rsidR="00AB2B02" w14:paraId="105FEF70" w14:textId="77777777" w:rsidTr="001A30A8">
        <w:tc>
          <w:tcPr>
            <w:tcW w:w="8834" w:type="dxa"/>
            <w:gridSpan w:val="2"/>
          </w:tcPr>
          <w:p w14:paraId="0972B394" w14:textId="0749772A" w:rsidR="00AB2B02" w:rsidRPr="00C51035" w:rsidRDefault="000E47A7" w:rsidP="00AB2B02">
            <w:pPr>
              <w:pStyle w:val="Streamer"/>
              <w:rPr>
                <w:sz w:val="24"/>
                <w:szCs w:val="20"/>
              </w:rPr>
            </w:pPr>
            <w:r>
              <w:rPr>
                <w:sz w:val="24"/>
                <w:szCs w:val="20"/>
              </w:rPr>
              <w:t>Beschrijving</w:t>
            </w:r>
            <w:r w:rsidR="00C51035" w:rsidRPr="00C51035">
              <w:rPr>
                <w:sz w:val="24"/>
                <w:szCs w:val="20"/>
              </w:rPr>
              <w:t xml:space="preserve"> van de opdracht</w:t>
            </w:r>
          </w:p>
        </w:tc>
      </w:tr>
      <w:tr w:rsidR="00AB2B02" w14:paraId="3330956C" w14:textId="77777777" w:rsidTr="00FD3336">
        <w:tc>
          <w:tcPr>
            <w:tcW w:w="2830" w:type="dxa"/>
          </w:tcPr>
          <w:p w14:paraId="25354847" w14:textId="1DD6072A" w:rsidR="00AB2B02" w:rsidRPr="008E42A2" w:rsidRDefault="00B65191" w:rsidP="00D347B5">
            <w:pPr>
              <w:rPr>
                <w:sz w:val="22"/>
                <w:szCs w:val="22"/>
              </w:rPr>
            </w:pPr>
            <w:r w:rsidRPr="008E42A2">
              <w:rPr>
                <w:sz w:val="22"/>
                <w:szCs w:val="22"/>
              </w:rPr>
              <w:t xml:space="preserve">Geef een </w:t>
            </w:r>
            <w:r w:rsidR="000E47A7" w:rsidRPr="008E42A2">
              <w:rPr>
                <w:sz w:val="22"/>
                <w:szCs w:val="22"/>
              </w:rPr>
              <w:t>korte beschrijving van de werkzaamheden waaruit de kerncompetenties overtuigend naar voren komen</w:t>
            </w:r>
          </w:p>
        </w:tc>
        <w:tc>
          <w:tcPr>
            <w:tcW w:w="6004" w:type="dxa"/>
          </w:tcPr>
          <w:p w14:paraId="08229EBE" w14:textId="77777777" w:rsidR="00AB2B02" w:rsidRPr="008E42A2" w:rsidRDefault="00AB2B02" w:rsidP="00D347B5">
            <w:pPr>
              <w:rPr>
                <w:sz w:val="22"/>
                <w:szCs w:val="22"/>
              </w:rPr>
            </w:pPr>
          </w:p>
        </w:tc>
      </w:tr>
      <w:tr w:rsidR="000E47A7" w14:paraId="07D3125B" w14:textId="77777777" w:rsidTr="00FD3336">
        <w:tc>
          <w:tcPr>
            <w:tcW w:w="2830" w:type="dxa"/>
          </w:tcPr>
          <w:p w14:paraId="16E80DFE" w14:textId="36DD95CC" w:rsidR="000E47A7" w:rsidRPr="008E42A2" w:rsidRDefault="008E42A2" w:rsidP="00D347B5">
            <w:pPr>
              <w:rPr>
                <w:sz w:val="22"/>
                <w:szCs w:val="22"/>
              </w:rPr>
            </w:pPr>
            <w:r w:rsidRPr="008E42A2">
              <w:rPr>
                <w:sz w:val="22"/>
                <w:szCs w:val="22"/>
              </w:rPr>
              <w:t xml:space="preserve">Geef een korte beschrijving van de werkzaamheden die in </w:t>
            </w:r>
            <w:proofErr w:type="spellStart"/>
            <w:r w:rsidRPr="008E42A2">
              <w:rPr>
                <w:sz w:val="22"/>
                <w:szCs w:val="22"/>
              </w:rPr>
              <w:t>onderaanneming</w:t>
            </w:r>
            <w:proofErr w:type="spellEnd"/>
            <w:r w:rsidRPr="008E42A2">
              <w:rPr>
                <w:sz w:val="22"/>
                <w:szCs w:val="22"/>
              </w:rPr>
              <w:t xml:space="preserve"> zijn uitgevoerd</w:t>
            </w:r>
          </w:p>
        </w:tc>
        <w:tc>
          <w:tcPr>
            <w:tcW w:w="6004" w:type="dxa"/>
          </w:tcPr>
          <w:p w14:paraId="5F6D86A3" w14:textId="77777777" w:rsidR="000E47A7" w:rsidRPr="008E42A2" w:rsidRDefault="000E47A7" w:rsidP="00D347B5">
            <w:pPr>
              <w:rPr>
                <w:sz w:val="22"/>
                <w:szCs w:val="22"/>
              </w:rPr>
            </w:pPr>
          </w:p>
        </w:tc>
      </w:tr>
    </w:tbl>
    <w:p w14:paraId="75C6798B" w14:textId="77777777" w:rsidR="00147372" w:rsidRDefault="00147372" w:rsidP="000B7A9D">
      <w:pPr>
        <w:pStyle w:val="Normaalweb"/>
        <w:rPr>
          <w:rFonts w:ascii="Arial" w:hAnsi="Arial" w:cs="Arial"/>
          <w:i/>
          <w:iCs/>
          <w:color w:val="343434"/>
          <w:sz w:val="16"/>
          <w:szCs w:val="16"/>
        </w:rPr>
      </w:pPr>
    </w:p>
    <w:p w14:paraId="19123B8B" w14:textId="77777777" w:rsidR="00147372" w:rsidRPr="00147372" w:rsidRDefault="00147372" w:rsidP="009D38D4">
      <w:pPr>
        <w:pStyle w:val="Kop2"/>
      </w:pPr>
    </w:p>
    <w:p w14:paraId="014B4C61" w14:textId="4E803288" w:rsidR="0042411A" w:rsidRPr="0042411A" w:rsidRDefault="0042411A" w:rsidP="0042411A"/>
    <w:p w14:paraId="7B585E1E" w14:textId="0C79A099" w:rsidR="008541D3" w:rsidRDefault="008541D3">
      <w:pPr>
        <w:spacing w:after="160" w:line="259" w:lineRule="auto"/>
        <w:contextualSpacing w:val="0"/>
      </w:pPr>
      <w:r>
        <w:br w:type="page"/>
      </w:r>
    </w:p>
    <w:tbl>
      <w:tblPr>
        <w:tblStyle w:val="Tabelraster"/>
        <w:tblW w:w="0" w:type="auto"/>
        <w:tblLook w:val="04A0" w:firstRow="1" w:lastRow="0" w:firstColumn="1" w:lastColumn="0" w:noHBand="0" w:noVBand="1"/>
      </w:tblPr>
      <w:tblGrid>
        <w:gridCol w:w="2830"/>
        <w:gridCol w:w="6004"/>
      </w:tblGrid>
      <w:tr w:rsidR="008541D3" w14:paraId="3A811093" w14:textId="77777777" w:rsidTr="00270FCC">
        <w:trPr>
          <w:trHeight w:val="557"/>
        </w:trPr>
        <w:tc>
          <w:tcPr>
            <w:tcW w:w="8834" w:type="dxa"/>
            <w:gridSpan w:val="2"/>
          </w:tcPr>
          <w:p w14:paraId="37BBCBAA" w14:textId="1FFD99BC" w:rsidR="008541D3" w:rsidRPr="00E353F2" w:rsidRDefault="008541D3" w:rsidP="0079510E">
            <w:pPr>
              <w:pStyle w:val="Streamer"/>
              <w:rPr>
                <w:b/>
                <w:bCs/>
                <w:sz w:val="24"/>
                <w:szCs w:val="20"/>
              </w:rPr>
            </w:pPr>
            <w:r w:rsidRPr="00E353F2">
              <w:rPr>
                <w:b/>
                <w:bCs/>
                <w:sz w:val="24"/>
                <w:szCs w:val="20"/>
              </w:rPr>
              <w:lastRenderedPageBreak/>
              <w:t>Re</w:t>
            </w:r>
            <w:r>
              <w:rPr>
                <w:b/>
                <w:bCs/>
                <w:sz w:val="24"/>
                <w:szCs w:val="20"/>
              </w:rPr>
              <w:t>fe</w:t>
            </w:r>
            <w:r w:rsidRPr="00E353F2">
              <w:rPr>
                <w:b/>
                <w:bCs/>
                <w:sz w:val="24"/>
                <w:szCs w:val="20"/>
              </w:rPr>
              <w:t>rentieopdracht</w:t>
            </w:r>
          </w:p>
        </w:tc>
      </w:tr>
      <w:tr w:rsidR="008541D3" w14:paraId="2F729C90" w14:textId="77777777" w:rsidTr="00C9334F">
        <w:trPr>
          <w:trHeight w:val="923"/>
        </w:trPr>
        <w:tc>
          <w:tcPr>
            <w:tcW w:w="2830" w:type="dxa"/>
          </w:tcPr>
          <w:p w14:paraId="2AB77A2D" w14:textId="146676BC" w:rsidR="008541D3" w:rsidRPr="00106615" w:rsidRDefault="008541D3" w:rsidP="00D12A52">
            <w:pPr>
              <w:rPr>
                <w:sz w:val="22"/>
                <w:szCs w:val="22"/>
              </w:rPr>
            </w:pPr>
            <w:r w:rsidRPr="00106615">
              <w:rPr>
                <w:sz w:val="22"/>
                <w:szCs w:val="22"/>
              </w:rPr>
              <w:t>Referentieopdracht gaat in op de volgende eis(en)</w:t>
            </w:r>
          </w:p>
        </w:tc>
        <w:tc>
          <w:tcPr>
            <w:tcW w:w="6004" w:type="dxa"/>
          </w:tcPr>
          <w:p w14:paraId="419C97A6" w14:textId="58A5B9E1" w:rsidR="00C9334F" w:rsidRPr="00C9334F" w:rsidRDefault="00C9334F" w:rsidP="00C9334F"/>
        </w:tc>
      </w:tr>
      <w:tr w:rsidR="008541D3" w14:paraId="5575B750" w14:textId="77777777" w:rsidTr="0079510E">
        <w:tc>
          <w:tcPr>
            <w:tcW w:w="8834" w:type="dxa"/>
            <w:gridSpan w:val="2"/>
          </w:tcPr>
          <w:p w14:paraId="5AED1CC6" w14:textId="77777777" w:rsidR="008541D3" w:rsidRPr="00E353F2" w:rsidRDefault="008541D3" w:rsidP="0079510E">
            <w:pPr>
              <w:pStyle w:val="Streamer"/>
              <w:rPr>
                <w:sz w:val="24"/>
                <w:szCs w:val="20"/>
              </w:rPr>
            </w:pPr>
            <w:r w:rsidRPr="00E353F2">
              <w:rPr>
                <w:sz w:val="24"/>
                <w:szCs w:val="20"/>
              </w:rPr>
              <w:t>Adresgegevens</w:t>
            </w:r>
          </w:p>
        </w:tc>
      </w:tr>
      <w:tr w:rsidR="008541D3" w14:paraId="29C9CB74" w14:textId="77777777" w:rsidTr="0079510E">
        <w:tc>
          <w:tcPr>
            <w:tcW w:w="2830" w:type="dxa"/>
          </w:tcPr>
          <w:p w14:paraId="20065AAC" w14:textId="77777777" w:rsidR="008541D3" w:rsidRPr="008E42A2" w:rsidRDefault="008541D3" w:rsidP="0079510E">
            <w:pPr>
              <w:rPr>
                <w:sz w:val="22"/>
                <w:szCs w:val="22"/>
              </w:rPr>
            </w:pPr>
            <w:r w:rsidRPr="008E42A2">
              <w:rPr>
                <w:sz w:val="22"/>
                <w:szCs w:val="22"/>
              </w:rPr>
              <w:t>Opdrachtgever</w:t>
            </w:r>
          </w:p>
        </w:tc>
        <w:tc>
          <w:tcPr>
            <w:tcW w:w="6004" w:type="dxa"/>
          </w:tcPr>
          <w:p w14:paraId="2ED12D76" w14:textId="77777777" w:rsidR="008541D3" w:rsidRPr="008E42A2" w:rsidRDefault="008541D3" w:rsidP="0079510E">
            <w:pPr>
              <w:rPr>
                <w:sz w:val="22"/>
                <w:szCs w:val="22"/>
              </w:rPr>
            </w:pPr>
          </w:p>
        </w:tc>
      </w:tr>
      <w:tr w:rsidR="008541D3" w14:paraId="1019FFEB" w14:textId="77777777" w:rsidTr="0079510E">
        <w:tc>
          <w:tcPr>
            <w:tcW w:w="2830" w:type="dxa"/>
          </w:tcPr>
          <w:p w14:paraId="3D8EF4D6" w14:textId="77777777" w:rsidR="008541D3" w:rsidRPr="008E42A2" w:rsidRDefault="008541D3" w:rsidP="0079510E">
            <w:pPr>
              <w:rPr>
                <w:sz w:val="22"/>
                <w:szCs w:val="22"/>
              </w:rPr>
            </w:pPr>
            <w:r w:rsidRPr="008E42A2">
              <w:rPr>
                <w:sz w:val="22"/>
                <w:szCs w:val="22"/>
              </w:rPr>
              <w:t>Contactpersoon</w:t>
            </w:r>
          </w:p>
        </w:tc>
        <w:tc>
          <w:tcPr>
            <w:tcW w:w="6004" w:type="dxa"/>
          </w:tcPr>
          <w:p w14:paraId="30538B76" w14:textId="77777777" w:rsidR="008541D3" w:rsidRPr="008E42A2" w:rsidRDefault="008541D3" w:rsidP="0079510E">
            <w:pPr>
              <w:rPr>
                <w:sz w:val="22"/>
                <w:szCs w:val="22"/>
              </w:rPr>
            </w:pPr>
          </w:p>
        </w:tc>
      </w:tr>
      <w:tr w:rsidR="008541D3" w14:paraId="7BE3350B" w14:textId="77777777" w:rsidTr="0079510E">
        <w:tc>
          <w:tcPr>
            <w:tcW w:w="2830" w:type="dxa"/>
          </w:tcPr>
          <w:p w14:paraId="507B89E0" w14:textId="77777777" w:rsidR="008541D3" w:rsidRPr="008E42A2" w:rsidRDefault="008541D3" w:rsidP="0079510E">
            <w:pPr>
              <w:rPr>
                <w:sz w:val="22"/>
                <w:szCs w:val="22"/>
              </w:rPr>
            </w:pPr>
            <w:r w:rsidRPr="008E42A2">
              <w:rPr>
                <w:sz w:val="22"/>
                <w:szCs w:val="22"/>
              </w:rPr>
              <w:t>Telefoonnummer</w:t>
            </w:r>
          </w:p>
        </w:tc>
        <w:tc>
          <w:tcPr>
            <w:tcW w:w="6004" w:type="dxa"/>
          </w:tcPr>
          <w:p w14:paraId="2E65365C" w14:textId="77777777" w:rsidR="008541D3" w:rsidRPr="008E42A2" w:rsidRDefault="008541D3" w:rsidP="0079510E">
            <w:pPr>
              <w:rPr>
                <w:sz w:val="22"/>
                <w:szCs w:val="22"/>
              </w:rPr>
            </w:pPr>
          </w:p>
        </w:tc>
      </w:tr>
      <w:tr w:rsidR="008541D3" w14:paraId="213EA8BB" w14:textId="77777777" w:rsidTr="0079510E">
        <w:tc>
          <w:tcPr>
            <w:tcW w:w="2830" w:type="dxa"/>
          </w:tcPr>
          <w:p w14:paraId="5676EE17" w14:textId="77777777" w:rsidR="008541D3" w:rsidRPr="008E42A2" w:rsidRDefault="008541D3" w:rsidP="0079510E">
            <w:pPr>
              <w:rPr>
                <w:sz w:val="22"/>
                <w:szCs w:val="22"/>
              </w:rPr>
            </w:pPr>
            <w:r w:rsidRPr="008E42A2">
              <w:rPr>
                <w:sz w:val="22"/>
                <w:szCs w:val="22"/>
              </w:rPr>
              <w:t>E-mailadres</w:t>
            </w:r>
          </w:p>
        </w:tc>
        <w:tc>
          <w:tcPr>
            <w:tcW w:w="6004" w:type="dxa"/>
          </w:tcPr>
          <w:p w14:paraId="2B98D561" w14:textId="77777777" w:rsidR="008541D3" w:rsidRPr="008E42A2" w:rsidRDefault="008541D3" w:rsidP="0079510E">
            <w:pPr>
              <w:rPr>
                <w:sz w:val="22"/>
                <w:szCs w:val="22"/>
              </w:rPr>
            </w:pPr>
          </w:p>
        </w:tc>
      </w:tr>
      <w:tr w:rsidR="008541D3" w14:paraId="3B664A7C" w14:textId="77777777" w:rsidTr="0079510E">
        <w:tc>
          <w:tcPr>
            <w:tcW w:w="8834" w:type="dxa"/>
            <w:gridSpan w:val="2"/>
          </w:tcPr>
          <w:p w14:paraId="7BDBD423" w14:textId="77777777" w:rsidR="008541D3" w:rsidRPr="00E353F2" w:rsidRDefault="008541D3" w:rsidP="0079510E">
            <w:pPr>
              <w:pStyle w:val="Streamer"/>
              <w:rPr>
                <w:sz w:val="24"/>
                <w:szCs w:val="20"/>
              </w:rPr>
            </w:pPr>
            <w:r w:rsidRPr="00E353F2">
              <w:rPr>
                <w:sz w:val="24"/>
                <w:szCs w:val="20"/>
              </w:rPr>
              <w:t>Algemene informatie referentieopdracht</w:t>
            </w:r>
          </w:p>
        </w:tc>
      </w:tr>
      <w:tr w:rsidR="008541D3" w14:paraId="5C40C6AB" w14:textId="77777777" w:rsidTr="0079510E">
        <w:tc>
          <w:tcPr>
            <w:tcW w:w="2830" w:type="dxa"/>
          </w:tcPr>
          <w:p w14:paraId="5E4455FB" w14:textId="77777777" w:rsidR="008541D3" w:rsidRPr="008E42A2" w:rsidRDefault="008541D3" w:rsidP="0079510E">
            <w:pPr>
              <w:rPr>
                <w:sz w:val="22"/>
                <w:szCs w:val="22"/>
              </w:rPr>
            </w:pPr>
            <w:r w:rsidRPr="008E42A2">
              <w:rPr>
                <w:sz w:val="22"/>
                <w:szCs w:val="22"/>
              </w:rPr>
              <w:t>Titel opdracht</w:t>
            </w:r>
          </w:p>
        </w:tc>
        <w:tc>
          <w:tcPr>
            <w:tcW w:w="6004" w:type="dxa"/>
          </w:tcPr>
          <w:p w14:paraId="7EA35D57" w14:textId="77777777" w:rsidR="008541D3" w:rsidRPr="008E42A2" w:rsidRDefault="008541D3" w:rsidP="0079510E">
            <w:pPr>
              <w:rPr>
                <w:sz w:val="22"/>
                <w:szCs w:val="22"/>
              </w:rPr>
            </w:pPr>
          </w:p>
        </w:tc>
      </w:tr>
      <w:tr w:rsidR="008541D3" w14:paraId="14BBBAB0" w14:textId="77777777" w:rsidTr="0079510E">
        <w:tc>
          <w:tcPr>
            <w:tcW w:w="2830" w:type="dxa"/>
          </w:tcPr>
          <w:p w14:paraId="3C1275E6" w14:textId="77777777" w:rsidR="008541D3" w:rsidRPr="008E42A2" w:rsidRDefault="008541D3" w:rsidP="0079510E">
            <w:pPr>
              <w:rPr>
                <w:sz w:val="22"/>
                <w:szCs w:val="22"/>
              </w:rPr>
            </w:pPr>
            <w:r w:rsidRPr="008E42A2">
              <w:rPr>
                <w:sz w:val="22"/>
                <w:szCs w:val="22"/>
              </w:rPr>
              <w:t>Startdatum opdracht</w:t>
            </w:r>
          </w:p>
        </w:tc>
        <w:tc>
          <w:tcPr>
            <w:tcW w:w="6004" w:type="dxa"/>
          </w:tcPr>
          <w:p w14:paraId="2B41C1FC" w14:textId="77777777" w:rsidR="008541D3" w:rsidRPr="008E42A2" w:rsidRDefault="008541D3" w:rsidP="0079510E">
            <w:pPr>
              <w:rPr>
                <w:sz w:val="22"/>
                <w:szCs w:val="22"/>
              </w:rPr>
            </w:pPr>
          </w:p>
        </w:tc>
      </w:tr>
      <w:tr w:rsidR="008541D3" w14:paraId="383F7859" w14:textId="77777777" w:rsidTr="0079510E">
        <w:tc>
          <w:tcPr>
            <w:tcW w:w="2830" w:type="dxa"/>
          </w:tcPr>
          <w:p w14:paraId="00F5B920" w14:textId="77777777" w:rsidR="008541D3" w:rsidRPr="008E42A2" w:rsidRDefault="008541D3" w:rsidP="0079510E">
            <w:pPr>
              <w:rPr>
                <w:sz w:val="22"/>
                <w:szCs w:val="22"/>
              </w:rPr>
            </w:pPr>
            <w:r w:rsidRPr="008E42A2">
              <w:rPr>
                <w:sz w:val="22"/>
                <w:szCs w:val="22"/>
              </w:rPr>
              <w:t>Einddatum opdracht</w:t>
            </w:r>
          </w:p>
        </w:tc>
        <w:tc>
          <w:tcPr>
            <w:tcW w:w="6004" w:type="dxa"/>
          </w:tcPr>
          <w:p w14:paraId="6DCBA32A" w14:textId="77777777" w:rsidR="008541D3" w:rsidRPr="008E42A2" w:rsidRDefault="008541D3" w:rsidP="0079510E">
            <w:pPr>
              <w:rPr>
                <w:sz w:val="22"/>
                <w:szCs w:val="22"/>
              </w:rPr>
            </w:pPr>
          </w:p>
        </w:tc>
      </w:tr>
      <w:tr w:rsidR="008541D3" w14:paraId="35B65FB2" w14:textId="77777777" w:rsidTr="0079510E">
        <w:tc>
          <w:tcPr>
            <w:tcW w:w="2830" w:type="dxa"/>
          </w:tcPr>
          <w:p w14:paraId="75F8B789" w14:textId="77777777" w:rsidR="008541D3" w:rsidRPr="008E42A2" w:rsidRDefault="008541D3" w:rsidP="0079510E">
            <w:pPr>
              <w:rPr>
                <w:sz w:val="22"/>
                <w:szCs w:val="22"/>
              </w:rPr>
            </w:pPr>
            <w:r w:rsidRPr="008E42A2">
              <w:rPr>
                <w:sz w:val="22"/>
                <w:szCs w:val="22"/>
              </w:rPr>
              <w:t>Gerealiseerde opdrachtwaarde</w:t>
            </w:r>
          </w:p>
        </w:tc>
        <w:tc>
          <w:tcPr>
            <w:tcW w:w="6004" w:type="dxa"/>
          </w:tcPr>
          <w:p w14:paraId="61A5EE5D" w14:textId="77777777" w:rsidR="008541D3" w:rsidRPr="008E42A2" w:rsidRDefault="008541D3" w:rsidP="0079510E">
            <w:pPr>
              <w:rPr>
                <w:sz w:val="22"/>
                <w:szCs w:val="22"/>
              </w:rPr>
            </w:pPr>
          </w:p>
        </w:tc>
      </w:tr>
      <w:tr w:rsidR="008541D3" w14:paraId="04FEAAB5" w14:textId="77777777" w:rsidTr="0079510E">
        <w:tc>
          <w:tcPr>
            <w:tcW w:w="8834" w:type="dxa"/>
            <w:gridSpan w:val="2"/>
          </w:tcPr>
          <w:p w14:paraId="3081F772" w14:textId="77777777" w:rsidR="008541D3" w:rsidRPr="00FD3336" w:rsidRDefault="008541D3" w:rsidP="0079510E">
            <w:pPr>
              <w:pStyle w:val="Streamer"/>
              <w:rPr>
                <w:sz w:val="24"/>
                <w:szCs w:val="20"/>
              </w:rPr>
            </w:pPr>
            <w:proofErr w:type="spellStart"/>
            <w:r>
              <w:rPr>
                <w:sz w:val="24"/>
                <w:szCs w:val="20"/>
              </w:rPr>
              <w:t>Onderaanneming</w:t>
            </w:r>
            <w:proofErr w:type="spellEnd"/>
          </w:p>
        </w:tc>
      </w:tr>
      <w:tr w:rsidR="008541D3" w14:paraId="57863816" w14:textId="77777777" w:rsidTr="0079510E">
        <w:tc>
          <w:tcPr>
            <w:tcW w:w="2830" w:type="dxa"/>
          </w:tcPr>
          <w:p w14:paraId="38E79083" w14:textId="77777777" w:rsidR="008541D3" w:rsidRPr="008E42A2" w:rsidRDefault="008541D3" w:rsidP="0079510E">
            <w:pPr>
              <w:rPr>
                <w:sz w:val="22"/>
                <w:szCs w:val="22"/>
              </w:rPr>
            </w:pPr>
            <w:r w:rsidRPr="008E42A2">
              <w:rPr>
                <w:sz w:val="22"/>
                <w:szCs w:val="22"/>
              </w:rPr>
              <w:t xml:space="preserve">Is er gebruikgemaakt van </w:t>
            </w:r>
            <w:proofErr w:type="spellStart"/>
            <w:r w:rsidRPr="008E42A2">
              <w:rPr>
                <w:sz w:val="22"/>
                <w:szCs w:val="22"/>
              </w:rPr>
              <w:t>onderaanneming</w:t>
            </w:r>
            <w:proofErr w:type="spellEnd"/>
            <w:r w:rsidRPr="008E42A2">
              <w:rPr>
                <w:sz w:val="22"/>
                <w:szCs w:val="22"/>
              </w:rPr>
              <w:t>?</w:t>
            </w:r>
          </w:p>
        </w:tc>
        <w:tc>
          <w:tcPr>
            <w:tcW w:w="6004" w:type="dxa"/>
          </w:tcPr>
          <w:p w14:paraId="269FB241" w14:textId="77777777" w:rsidR="008541D3" w:rsidRPr="008E42A2" w:rsidRDefault="008541D3" w:rsidP="0079510E">
            <w:pPr>
              <w:rPr>
                <w:sz w:val="22"/>
                <w:szCs w:val="22"/>
              </w:rPr>
            </w:pPr>
          </w:p>
        </w:tc>
      </w:tr>
      <w:tr w:rsidR="008541D3" w14:paraId="3547F985" w14:textId="77777777" w:rsidTr="0079510E">
        <w:tc>
          <w:tcPr>
            <w:tcW w:w="2830" w:type="dxa"/>
          </w:tcPr>
          <w:p w14:paraId="532280FA" w14:textId="77777777" w:rsidR="008541D3" w:rsidRPr="008E42A2" w:rsidRDefault="008541D3" w:rsidP="0079510E">
            <w:pPr>
              <w:rPr>
                <w:sz w:val="22"/>
                <w:szCs w:val="22"/>
              </w:rPr>
            </w:pPr>
            <w:r w:rsidRPr="008E42A2">
              <w:rPr>
                <w:sz w:val="22"/>
                <w:szCs w:val="22"/>
              </w:rPr>
              <w:t>Naam, adres onderaannemer(s)</w:t>
            </w:r>
          </w:p>
        </w:tc>
        <w:tc>
          <w:tcPr>
            <w:tcW w:w="6004" w:type="dxa"/>
          </w:tcPr>
          <w:p w14:paraId="6DBAE09E" w14:textId="77777777" w:rsidR="008541D3" w:rsidRPr="008E42A2" w:rsidRDefault="008541D3" w:rsidP="0079510E">
            <w:pPr>
              <w:rPr>
                <w:sz w:val="22"/>
                <w:szCs w:val="22"/>
              </w:rPr>
            </w:pPr>
          </w:p>
        </w:tc>
      </w:tr>
      <w:tr w:rsidR="008541D3" w14:paraId="13864329" w14:textId="77777777" w:rsidTr="0079510E">
        <w:tc>
          <w:tcPr>
            <w:tcW w:w="2830" w:type="dxa"/>
          </w:tcPr>
          <w:p w14:paraId="253C415A" w14:textId="77777777" w:rsidR="008541D3" w:rsidRPr="008E42A2" w:rsidRDefault="008541D3" w:rsidP="0079510E">
            <w:pPr>
              <w:rPr>
                <w:sz w:val="22"/>
                <w:szCs w:val="22"/>
              </w:rPr>
            </w:pPr>
            <w:r w:rsidRPr="008E42A2">
              <w:rPr>
                <w:sz w:val="22"/>
                <w:szCs w:val="22"/>
              </w:rPr>
              <w:t xml:space="preserve">Opdrachtwaarde van het gedeelte dat in </w:t>
            </w:r>
            <w:proofErr w:type="spellStart"/>
            <w:r w:rsidRPr="008E42A2">
              <w:rPr>
                <w:sz w:val="22"/>
                <w:szCs w:val="22"/>
              </w:rPr>
              <w:t>onderaanneming</w:t>
            </w:r>
            <w:proofErr w:type="spellEnd"/>
            <w:r w:rsidRPr="008E42A2">
              <w:rPr>
                <w:sz w:val="22"/>
                <w:szCs w:val="22"/>
              </w:rPr>
              <w:t xml:space="preserve"> is uitgevoerd</w:t>
            </w:r>
          </w:p>
        </w:tc>
        <w:tc>
          <w:tcPr>
            <w:tcW w:w="6004" w:type="dxa"/>
          </w:tcPr>
          <w:p w14:paraId="13A3F1F7" w14:textId="77777777" w:rsidR="008541D3" w:rsidRPr="008E42A2" w:rsidRDefault="008541D3" w:rsidP="0079510E">
            <w:pPr>
              <w:rPr>
                <w:sz w:val="22"/>
                <w:szCs w:val="22"/>
              </w:rPr>
            </w:pPr>
          </w:p>
        </w:tc>
      </w:tr>
      <w:tr w:rsidR="008541D3" w14:paraId="2F4C7105" w14:textId="77777777" w:rsidTr="0079510E">
        <w:tc>
          <w:tcPr>
            <w:tcW w:w="8834" w:type="dxa"/>
            <w:gridSpan w:val="2"/>
          </w:tcPr>
          <w:p w14:paraId="20CB38BD" w14:textId="77777777" w:rsidR="008541D3" w:rsidRPr="00C51035" w:rsidRDefault="008541D3" w:rsidP="0079510E">
            <w:pPr>
              <w:pStyle w:val="Streamer"/>
              <w:rPr>
                <w:sz w:val="24"/>
                <w:szCs w:val="20"/>
              </w:rPr>
            </w:pPr>
            <w:r>
              <w:rPr>
                <w:sz w:val="24"/>
                <w:szCs w:val="20"/>
              </w:rPr>
              <w:t>Beschrijving</w:t>
            </w:r>
            <w:r w:rsidRPr="00C51035">
              <w:rPr>
                <w:sz w:val="24"/>
                <w:szCs w:val="20"/>
              </w:rPr>
              <w:t xml:space="preserve"> van de opdracht</w:t>
            </w:r>
          </w:p>
        </w:tc>
      </w:tr>
      <w:tr w:rsidR="008541D3" w14:paraId="662E5D61" w14:textId="77777777" w:rsidTr="0079510E">
        <w:tc>
          <w:tcPr>
            <w:tcW w:w="2830" w:type="dxa"/>
          </w:tcPr>
          <w:p w14:paraId="229895CC" w14:textId="77777777" w:rsidR="008541D3" w:rsidRPr="008E42A2" w:rsidRDefault="008541D3" w:rsidP="0079510E">
            <w:pPr>
              <w:rPr>
                <w:sz w:val="22"/>
                <w:szCs w:val="22"/>
              </w:rPr>
            </w:pPr>
            <w:r w:rsidRPr="008E42A2">
              <w:rPr>
                <w:sz w:val="22"/>
                <w:szCs w:val="22"/>
              </w:rPr>
              <w:t>Geef een korte beschrijving van de werkzaamheden waaruit de kerncompetenties overtuigend naar voren komen</w:t>
            </w:r>
          </w:p>
        </w:tc>
        <w:tc>
          <w:tcPr>
            <w:tcW w:w="6004" w:type="dxa"/>
          </w:tcPr>
          <w:p w14:paraId="52B789CD" w14:textId="77777777" w:rsidR="008541D3" w:rsidRPr="008E42A2" w:rsidRDefault="008541D3" w:rsidP="0079510E">
            <w:pPr>
              <w:rPr>
                <w:sz w:val="22"/>
                <w:szCs w:val="22"/>
              </w:rPr>
            </w:pPr>
          </w:p>
        </w:tc>
      </w:tr>
      <w:tr w:rsidR="008541D3" w14:paraId="4B60D096" w14:textId="77777777" w:rsidTr="0079510E">
        <w:tc>
          <w:tcPr>
            <w:tcW w:w="2830" w:type="dxa"/>
          </w:tcPr>
          <w:p w14:paraId="1BC13F43" w14:textId="77777777" w:rsidR="008541D3" w:rsidRPr="008E42A2" w:rsidRDefault="008541D3" w:rsidP="0079510E">
            <w:pPr>
              <w:rPr>
                <w:sz w:val="22"/>
                <w:szCs w:val="22"/>
              </w:rPr>
            </w:pPr>
            <w:r w:rsidRPr="008E42A2">
              <w:rPr>
                <w:sz w:val="22"/>
                <w:szCs w:val="22"/>
              </w:rPr>
              <w:t xml:space="preserve">Geef een korte beschrijving van de werkzaamheden die in </w:t>
            </w:r>
            <w:proofErr w:type="spellStart"/>
            <w:r w:rsidRPr="008E42A2">
              <w:rPr>
                <w:sz w:val="22"/>
                <w:szCs w:val="22"/>
              </w:rPr>
              <w:t>onderaanneming</w:t>
            </w:r>
            <w:proofErr w:type="spellEnd"/>
            <w:r w:rsidRPr="008E42A2">
              <w:rPr>
                <w:sz w:val="22"/>
                <w:szCs w:val="22"/>
              </w:rPr>
              <w:t xml:space="preserve"> zijn uitgevoerd</w:t>
            </w:r>
          </w:p>
        </w:tc>
        <w:tc>
          <w:tcPr>
            <w:tcW w:w="6004" w:type="dxa"/>
          </w:tcPr>
          <w:p w14:paraId="5FA4ABD4" w14:textId="77777777" w:rsidR="008541D3" w:rsidRPr="008E42A2" w:rsidRDefault="008541D3" w:rsidP="0079510E">
            <w:pPr>
              <w:rPr>
                <w:sz w:val="22"/>
                <w:szCs w:val="22"/>
              </w:rPr>
            </w:pPr>
          </w:p>
        </w:tc>
      </w:tr>
    </w:tbl>
    <w:p w14:paraId="6D5301DD" w14:textId="77777777" w:rsidR="00C9334F" w:rsidRDefault="00C9334F"/>
    <w:p w14:paraId="303D3C29" w14:textId="77777777" w:rsidR="00C9334F" w:rsidRDefault="00C9334F">
      <w:r>
        <w:rPr>
          <w:i/>
          <w:iCs/>
        </w:rPr>
        <w:br w:type="page"/>
      </w:r>
    </w:p>
    <w:tbl>
      <w:tblPr>
        <w:tblStyle w:val="Tabelraster"/>
        <w:tblW w:w="0" w:type="auto"/>
        <w:tblLook w:val="04A0" w:firstRow="1" w:lastRow="0" w:firstColumn="1" w:lastColumn="0" w:noHBand="0" w:noVBand="1"/>
      </w:tblPr>
      <w:tblGrid>
        <w:gridCol w:w="2830"/>
        <w:gridCol w:w="6004"/>
      </w:tblGrid>
      <w:tr w:rsidR="00BB7036" w14:paraId="2C5B17A3" w14:textId="77777777" w:rsidTr="00270FCC">
        <w:trPr>
          <w:trHeight w:val="558"/>
        </w:trPr>
        <w:tc>
          <w:tcPr>
            <w:tcW w:w="8834" w:type="dxa"/>
            <w:gridSpan w:val="2"/>
          </w:tcPr>
          <w:p w14:paraId="13F4AB44" w14:textId="247B7B7D" w:rsidR="00BB7036" w:rsidRPr="00E353F2" w:rsidRDefault="00BB7036" w:rsidP="0079510E">
            <w:pPr>
              <w:pStyle w:val="Streamer"/>
              <w:rPr>
                <w:b/>
                <w:bCs/>
                <w:sz w:val="24"/>
                <w:szCs w:val="20"/>
              </w:rPr>
            </w:pPr>
            <w:r w:rsidRPr="00E353F2">
              <w:rPr>
                <w:b/>
                <w:bCs/>
                <w:sz w:val="24"/>
                <w:szCs w:val="20"/>
              </w:rPr>
              <w:lastRenderedPageBreak/>
              <w:t>Re</w:t>
            </w:r>
            <w:r>
              <w:rPr>
                <w:b/>
                <w:bCs/>
                <w:sz w:val="24"/>
                <w:szCs w:val="20"/>
              </w:rPr>
              <w:t>fe</w:t>
            </w:r>
            <w:r w:rsidRPr="00E353F2">
              <w:rPr>
                <w:b/>
                <w:bCs/>
                <w:sz w:val="24"/>
                <w:szCs w:val="20"/>
              </w:rPr>
              <w:t>rentieopdracht</w:t>
            </w:r>
          </w:p>
        </w:tc>
      </w:tr>
      <w:tr w:rsidR="00BB7036" w14:paraId="23BE8BC2" w14:textId="77777777" w:rsidTr="0079510E">
        <w:tc>
          <w:tcPr>
            <w:tcW w:w="2830" w:type="dxa"/>
          </w:tcPr>
          <w:p w14:paraId="3DA68A14" w14:textId="77777777" w:rsidR="00BB7036" w:rsidRDefault="00BB7036" w:rsidP="0079510E">
            <w:pPr>
              <w:rPr>
                <w:sz w:val="22"/>
                <w:szCs w:val="22"/>
              </w:rPr>
            </w:pPr>
            <w:r w:rsidRPr="00106615">
              <w:rPr>
                <w:sz w:val="22"/>
                <w:szCs w:val="22"/>
              </w:rPr>
              <w:t>Referentieopdracht gaat in op de volgende eis(en)</w:t>
            </w:r>
          </w:p>
          <w:p w14:paraId="5045080C" w14:textId="77777777" w:rsidR="00BB7036" w:rsidRPr="00106615" w:rsidRDefault="00BB7036" w:rsidP="00D12A52">
            <w:pPr>
              <w:rPr>
                <w:sz w:val="22"/>
                <w:szCs w:val="22"/>
              </w:rPr>
            </w:pPr>
          </w:p>
        </w:tc>
        <w:tc>
          <w:tcPr>
            <w:tcW w:w="6004" w:type="dxa"/>
          </w:tcPr>
          <w:p w14:paraId="6E1481A5" w14:textId="38DE9A75" w:rsidR="00BB7036" w:rsidRPr="00106615" w:rsidRDefault="00BB7036" w:rsidP="0079510E">
            <w:pPr>
              <w:rPr>
                <w:sz w:val="22"/>
                <w:szCs w:val="22"/>
              </w:rPr>
            </w:pPr>
          </w:p>
        </w:tc>
      </w:tr>
      <w:tr w:rsidR="00BB7036" w14:paraId="1FDE8A6B" w14:textId="77777777" w:rsidTr="0079510E">
        <w:tc>
          <w:tcPr>
            <w:tcW w:w="8834" w:type="dxa"/>
            <w:gridSpan w:val="2"/>
          </w:tcPr>
          <w:p w14:paraId="60044BD8" w14:textId="77777777" w:rsidR="00BB7036" w:rsidRPr="00E353F2" w:rsidRDefault="00BB7036" w:rsidP="0079510E">
            <w:pPr>
              <w:pStyle w:val="Streamer"/>
              <w:rPr>
                <w:sz w:val="24"/>
                <w:szCs w:val="20"/>
              </w:rPr>
            </w:pPr>
            <w:r w:rsidRPr="00E353F2">
              <w:rPr>
                <w:sz w:val="24"/>
                <w:szCs w:val="20"/>
              </w:rPr>
              <w:t>Adresgegevens</w:t>
            </w:r>
          </w:p>
        </w:tc>
      </w:tr>
      <w:tr w:rsidR="00BB7036" w14:paraId="15DC2BDA" w14:textId="77777777" w:rsidTr="0079510E">
        <w:tc>
          <w:tcPr>
            <w:tcW w:w="2830" w:type="dxa"/>
          </w:tcPr>
          <w:p w14:paraId="3770E265" w14:textId="77777777" w:rsidR="00BB7036" w:rsidRPr="008E42A2" w:rsidRDefault="00BB7036" w:rsidP="0079510E">
            <w:pPr>
              <w:rPr>
                <w:sz w:val="22"/>
                <w:szCs w:val="22"/>
              </w:rPr>
            </w:pPr>
            <w:r w:rsidRPr="008E42A2">
              <w:rPr>
                <w:sz w:val="22"/>
                <w:szCs w:val="22"/>
              </w:rPr>
              <w:t>Opdrachtgever</w:t>
            </w:r>
          </w:p>
        </w:tc>
        <w:tc>
          <w:tcPr>
            <w:tcW w:w="6004" w:type="dxa"/>
          </w:tcPr>
          <w:p w14:paraId="00AA0706" w14:textId="77777777" w:rsidR="00BB7036" w:rsidRPr="008E42A2" w:rsidRDefault="00BB7036" w:rsidP="0079510E">
            <w:pPr>
              <w:rPr>
                <w:sz w:val="22"/>
                <w:szCs w:val="22"/>
              </w:rPr>
            </w:pPr>
          </w:p>
        </w:tc>
      </w:tr>
      <w:tr w:rsidR="00BB7036" w14:paraId="14EC8289" w14:textId="77777777" w:rsidTr="0079510E">
        <w:tc>
          <w:tcPr>
            <w:tcW w:w="2830" w:type="dxa"/>
          </w:tcPr>
          <w:p w14:paraId="3A8B064A" w14:textId="77777777" w:rsidR="00BB7036" w:rsidRPr="008E42A2" w:rsidRDefault="00BB7036" w:rsidP="0079510E">
            <w:pPr>
              <w:rPr>
                <w:sz w:val="22"/>
                <w:szCs w:val="22"/>
              </w:rPr>
            </w:pPr>
            <w:r w:rsidRPr="008E42A2">
              <w:rPr>
                <w:sz w:val="22"/>
                <w:szCs w:val="22"/>
              </w:rPr>
              <w:t>Contactpersoon</w:t>
            </w:r>
          </w:p>
        </w:tc>
        <w:tc>
          <w:tcPr>
            <w:tcW w:w="6004" w:type="dxa"/>
          </w:tcPr>
          <w:p w14:paraId="027D1DCA" w14:textId="77777777" w:rsidR="00BB7036" w:rsidRPr="008E42A2" w:rsidRDefault="00BB7036" w:rsidP="0079510E">
            <w:pPr>
              <w:rPr>
                <w:sz w:val="22"/>
                <w:szCs w:val="22"/>
              </w:rPr>
            </w:pPr>
          </w:p>
        </w:tc>
      </w:tr>
      <w:tr w:rsidR="00BB7036" w14:paraId="7DB4EF04" w14:textId="77777777" w:rsidTr="0079510E">
        <w:tc>
          <w:tcPr>
            <w:tcW w:w="2830" w:type="dxa"/>
          </w:tcPr>
          <w:p w14:paraId="5058856E" w14:textId="77777777" w:rsidR="00BB7036" w:rsidRPr="008E42A2" w:rsidRDefault="00BB7036" w:rsidP="0079510E">
            <w:pPr>
              <w:rPr>
                <w:sz w:val="22"/>
                <w:szCs w:val="22"/>
              </w:rPr>
            </w:pPr>
            <w:r w:rsidRPr="008E42A2">
              <w:rPr>
                <w:sz w:val="22"/>
                <w:szCs w:val="22"/>
              </w:rPr>
              <w:t>Telefoonnummer</w:t>
            </w:r>
          </w:p>
        </w:tc>
        <w:tc>
          <w:tcPr>
            <w:tcW w:w="6004" w:type="dxa"/>
          </w:tcPr>
          <w:p w14:paraId="6F03BEA0" w14:textId="77777777" w:rsidR="00BB7036" w:rsidRPr="008E42A2" w:rsidRDefault="00BB7036" w:rsidP="0079510E">
            <w:pPr>
              <w:rPr>
                <w:sz w:val="22"/>
                <w:szCs w:val="22"/>
              </w:rPr>
            </w:pPr>
          </w:p>
        </w:tc>
      </w:tr>
      <w:tr w:rsidR="00BB7036" w14:paraId="6E5A5E45" w14:textId="77777777" w:rsidTr="0079510E">
        <w:tc>
          <w:tcPr>
            <w:tcW w:w="2830" w:type="dxa"/>
          </w:tcPr>
          <w:p w14:paraId="21426610" w14:textId="77777777" w:rsidR="00BB7036" w:rsidRPr="008E42A2" w:rsidRDefault="00BB7036" w:rsidP="0079510E">
            <w:pPr>
              <w:rPr>
                <w:sz w:val="22"/>
                <w:szCs w:val="22"/>
              </w:rPr>
            </w:pPr>
            <w:r w:rsidRPr="008E42A2">
              <w:rPr>
                <w:sz w:val="22"/>
                <w:szCs w:val="22"/>
              </w:rPr>
              <w:t>E-mailadres</w:t>
            </w:r>
          </w:p>
        </w:tc>
        <w:tc>
          <w:tcPr>
            <w:tcW w:w="6004" w:type="dxa"/>
          </w:tcPr>
          <w:p w14:paraId="0B52462A" w14:textId="77777777" w:rsidR="00BB7036" w:rsidRPr="008E42A2" w:rsidRDefault="00BB7036" w:rsidP="0079510E">
            <w:pPr>
              <w:rPr>
                <w:sz w:val="22"/>
                <w:szCs w:val="22"/>
              </w:rPr>
            </w:pPr>
          </w:p>
        </w:tc>
      </w:tr>
      <w:tr w:rsidR="00BB7036" w14:paraId="6648E3A8" w14:textId="77777777" w:rsidTr="0079510E">
        <w:tc>
          <w:tcPr>
            <w:tcW w:w="8834" w:type="dxa"/>
            <w:gridSpan w:val="2"/>
          </w:tcPr>
          <w:p w14:paraId="1BDF72EE" w14:textId="77777777" w:rsidR="00BB7036" w:rsidRPr="00E353F2" w:rsidRDefault="00BB7036" w:rsidP="0079510E">
            <w:pPr>
              <w:pStyle w:val="Streamer"/>
              <w:rPr>
                <w:sz w:val="24"/>
                <w:szCs w:val="20"/>
              </w:rPr>
            </w:pPr>
            <w:r w:rsidRPr="00E353F2">
              <w:rPr>
                <w:sz w:val="24"/>
                <w:szCs w:val="20"/>
              </w:rPr>
              <w:t>Algemene informatie referentieopdracht</w:t>
            </w:r>
          </w:p>
        </w:tc>
      </w:tr>
      <w:tr w:rsidR="00BB7036" w14:paraId="00E88E51" w14:textId="77777777" w:rsidTr="0079510E">
        <w:tc>
          <w:tcPr>
            <w:tcW w:w="2830" w:type="dxa"/>
          </w:tcPr>
          <w:p w14:paraId="1552A403" w14:textId="77777777" w:rsidR="00BB7036" w:rsidRPr="008E42A2" w:rsidRDefault="00BB7036" w:rsidP="0079510E">
            <w:pPr>
              <w:rPr>
                <w:sz w:val="22"/>
                <w:szCs w:val="22"/>
              </w:rPr>
            </w:pPr>
            <w:r w:rsidRPr="008E42A2">
              <w:rPr>
                <w:sz w:val="22"/>
                <w:szCs w:val="22"/>
              </w:rPr>
              <w:t>Titel opdracht</w:t>
            </w:r>
          </w:p>
        </w:tc>
        <w:tc>
          <w:tcPr>
            <w:tcW w:w="6004" w:type="dxa"/>
          </w:tcPr>
          <w:p w14:paraId="1E6AC3DC" w14:textId="77777777" w:rsidR="00BB7036" w:rsidRPr="008E42A2" w:rsidRDefault="00BB7036" w:rsidP="0079510E">
            <w:pPr>
              <w:rPr>
                <w:sz w:val="22"/>
                <w:szCs w:val="22"/>
              </w:rPr>
            </w:pPr>
          </w:p>
        </w:tc>
      </w:tr>
      <w:tr w:rsidR="00BB7036" w14:paraId="4F0F535F" w14:textId="77777777" w:rsidTr="0079510E">
        <w:tc>
          <w:tcPr>
            <w:tcW w:w="2830" w:type="dxa"/>
          </w:tcPr>
          <w:p w14:paraId="74A86029" w14:textId="77777777" w:rsidR="00BB7036" w:rsidRPr="008E42A2" w:rsidRDefault="00BB7036" w:rsidP="0079510E">
            <w:pPr>
              <w:rPr>
                <w:sz w:val="22"/>
                <w:szCs w:val="22"/>
              </w:rPr>
            </w:pPr>
            <w:r w:rsidRPr="008E42A2">
              <w:rPr>
                <w:sz w:val="22"/>
                <w:szCs w:val="22"/>
              </w:rPr>
              <w:t>Startdatum opdracht</w:t>
            </w:r>
          </w:p>
        </w:tc>
        <w:tc>
          <w:tcPr>
            <w:tcW w:w="6004" w:type="dxa"/>
          </w:tcPr>
          <w:p w14:paraId="7A7E0193" w14:textId="77777777" w:rsidR="00BB7036" w:rsidRPr="008E42A2" w:rsidRDefault="00BB7036" w:rsidP="0079510E">
            <w:pPr>
              <w:rPr>
                <w:sz w:val="22"/>
                <w:szCs w:val="22"/>
              </w:rPr>
            </w:pPr>
          </w:p>
        </w:tc>
      </w:tr>
      <w:tr w:rsidR="00BB7036" w14:paraId="0F8AA5E3" w14:textId="77777777" w:rsidTr="0079510E">
        <w:tc>
          <w:tcPr>
            <w:tcW w:w="2830" w:type="dxa"/>
          </w:tcPr>
          <w:p w14:paraId="19FE3DCE" w14:textId="77777777" w:rsidR="00BB7036" w:rsidRPr="008E42A2" w:rsidRDefault="00BB7036" w:rsidP="0079510E">
            <w:pPr>
              <w:rPr>
                <w:sz w:val="22"/>
                <w:szCs w:val="22"/>
              </w:rPr>
            </w:pPr>
            <w:r w:rsidRPr="008E42A2">
              <w:rPr>
                <w:sz w:val="22"/>
                <w:szCs w:val="22"/>
              </w:rPr>
              <w:t>Einddatum opdracht</w:t>
            </w:r>
          </w:p>
        </w:tc>
        <w:tc>
          <w:tcPr>
            <w:tcW w:w="6004" w:type="dxa"/>
          </w:tcPr>
          <w:p w14:paraId="4995B697" w14:textId="77777777" w:rsidR="00BB7036" w:rsidRPr="008E42A2" w:rsidRDefault="00BB7036" w:rsidP="0079510E">
            <w:pPr>
              <w:rPr>
                <w:sz w:val="22"/>
                <w:szCs w:val="22"/>
              </w:rPr>
            </w:pPr>
          </w:p>
        </w:tc>
      </w:tr>
      <w:tr w:rsidR="00BB7036" w14:paraId="625A6AC3" w14:textId="77777777" w:rsidTr="0079510E">
        <w:tc>
          <w:tcPr>
            <w:tcW w:w="2830" w:type="dxa"/>
          </w:tcPr>
          <w:p w14:paraId="550A9F93" w14:textId="77777777" w:rsidR="00BB7036" w:rsidRPr="008E42A2" w:rsidRDefault="00BB7036" w:rsidP="0079510E">
            <w:pPr>
              <w:rPr>
                <w:sz w:val="22"/>
                <w:szCs w:val="22"/>
              </w:rPr>
            </w:pPr>
            <w:r w:rsidRPr="008E42A2">
              <w:rPr>
                <w:sz w:val="22"/>
                <w:szCs w:val="22"/>
              </w:rPr>
              <w:t>Gerealiseerde opdrachtwaarde</w:t>
            </w:r>
          </w:p>
        </w:tc>
        <w:tc>
          <w:tcPr>
            <w:tcW w:w="6004" w:type="dxa"/>
          </w:tcPr>
          <w:p w14:paraId="1398A764" w14:textId="77777777" w:rsidR="00BB7036" w:rsidRPr="008E42A2" w:rsidRDefault="00BB7036" w:rsidP="0079510E">
            <w:pPr>
              <w:rPr>
                <w:sz w:val="22"/>
                <w:szCs w:val="22"/>
              </w:rPr>
            </w:pPr>
          </w:p>
        </w:tc>
      </w:tr>
      <w:tr w:rsidR="00BB7036" w14:paraId="4A180954" w14:textId="77777777" w:rsidTr="0079510E">
        <w:tc>
          <w:tcPr>
            <w:tcW w:w="8834" w:type="dxa"/>
            <w:gridSpan w:val="2"/>
          </w:tcPr>
          <w:p w14:paraId="41BEA6F6" w14:textId="77777777" w:rsidR="00BB7036" w:rsidRPr="00FD3336" w:rsidRDefault="00BB7036" w:rsidP="0079510E">
            <w:pPr>
              <w:pStyle w:val="Streamer"/>
              <w:rPr>
                <w:sz w:val="24"/>
                <w:szCs w:val="20"/>
              </w:rPr>
            </w:pPr>
            <w:proofErr w:type="spellStart"/>
            <w:r>
              <w:rPr>
                <w:sz w:val="24"/>
                <w:szCs w:val="20"/>
              </w:rPr>
              <w:t>Onderaanneming</w:t>
            </w:r>
            <w:proofErr w:type="spellEnd"/>
          </w:p>
        </w:tc>
      </w:tr>
      <w:tr w:rsidR="00BB7036" w14:paraId="08CAF8CB" w14:textId="77777777" w:rsidTr="0079510E">
        <w:tc>
          <w:tcPr>
            <w:tcW w:w="2830" w:type="dxa"/>
          </w:tcPr>
          <w:p w14:paraId="172AACD1" w14:textId="77777777" w:rsidR="00BB7036" w:rsidRPr="008E42A2" w:rsidRDefault="00BB7036" w:rsidP="0079510E">
            <w:pPr>
              <w:rPr>
                <w:sz w:val="22"/>
                <w:szCs w:val="22"/>
              </w:rPr>
            </w:pPr>
            <w:r w:rsidRPr="008E42A2">
              <w:rPr>
                <w:sz w:val="22"/>
                <w:szCs w:val="22"/>
              </w:rPr>
              <w:t xml:space="preserve">Is er gebruikgemaakt van </w:t>
            </w:r>
            <w:proofErr w:type="spellStart"/>
            <w:r w:rsidRPr="008E42A2">
              <w:rPr>
                <w:sz w:val="22"/>
                <w:szCs w:val="22"/>
              </w:rPr>
              <w:t>onderaanneming</w:t>
            </w:r>
            <w:proofErr w:type="spellEnd"/>
            <w:r w:rsidRPr="008E42A2">
              <w:rPr>
                <w:sz w:val="22"/>
                <w:szCs w:val="22"/>
              </w:rPr>
              <w:t>?</w:t>
            </w:r>
          </w:p>
        </w:tc>
        <w:tc>
          <w:tcPr>
            <w:tcW w:w="6004" w:type="dxa"/>
          </w:tcPr>
          <w:p w14:paraId="5B348479" w14:textId="77777777" w:rsidR="00BB7036" w:rsidRPr="008E42A2" w:rsidRDefault="00BB7036" w:rsidP="0079510E">
            <w:pPr>
              <w:rPr>
                <w:sz w:val="22"/>
                <w:szCs w:val="22"/>
              </w:rPr>
            </w:pPr>
          </w:p>
        </w:tc>
      </w:tr>
      <w:tr w:rsidR="00BB7036" w14:paraId="4E64E2FE" w14:textId="77777777" w:rsidTr="0079510E">
        <w:tc>
          <w:tcPr>
            <w:tcW w:w="2830" w:type="dxa"/>
          </w:tcPr>
          <w:p w14:paraId="6DB72742" w14:textId="77777777" w:rsidR="00BB7036" w:rsidRPr="008E42A2" w:rsidRDefault="00BB7036" w:rsidP="0079510E">
            <w:pPr>
              <w:rPr>
                <w:sz w:val="22"/>
                <w:szCs w:val="22"/>
              </w:rPr>
            </w:pPr>
            <w:r w:rsidRPr="008E42A2">
              <w:rPr>
                <w:sz w:val="22"/>
                <w:szCs w:val="22"/>
              </w:rPr>
              <w:t>Naam, adres onderaannemer(s)</w:t>
            </w:r>
          </w:p>
        </w:tc>
        <w:tc>
          <w:tcPr>
            <w:tcW w:w="6004" w:type="dxa"/>
          </w:tcPr>
          <w:p w14:paraId="266A12ED" w14:textId="77777777" w:rsidR="00BB7036" w:rsidRPr="008E42A2" w:rsidRDefault="00BB7036" w:rsidP="0079510E">
            <w:pPr>
              <w:rPr>
                <w:sz w:val="22"/>
                <w:szCs w:val="22"/>
              </w:rPr>
            </w:pPr>
          </w:p>
        </w:tc>
      </w:tr>
      <w:tr w:rsidR="00BB7036" w14:paraId="447C95E8" w14:textId="77777777" w:rsidTr="0079510E">
        <w:tc>
          <w:tcPr>
            <w:tcW w:w="2830" w:type="dxa"/>
          </w:tcPr>
          <w:p w14:paraId="0F64FC66" w14:textId="77777777" w:rsidR="00BB7036" w:rsidRPr="008E42A2" w:rsidRDefault="00BB7036" w:rsidP="0079510E">
            <w:pPr>
              <w:rPr>
                <w:sz w:val="22"/>
                <w:szCs w:val="22"/>
              </w:rPr>
            </w:pPr>
            <w:r w:rsidRPr="008E42A2">
              <w:rPr>
                <w:sz w:val="22"/>
                <w:szCs w:val="22"/>
              </w:rPr>
              <w:t xml:space="preserve">Opdrachtwaarde van het gedeelte dat in </w:t>
            </w:r>
            <w:proofErr w:type="spellStart"/>
            <w:r w:rsidRPr="008E42A2">
              <w:rPr>
                <w:sz w:val="22"/>
                <w:szCs w:val="22"/>
              </w:rPr>
              <w:t>onderaanneming</w:t>
            </w:r>
            <w:proofErr w:type="spellEnd"/>
            <w:r w:rsidRPr="008E42A2">
              <w:rPr>
                <w:sz w:val="22"/>
                <w:szCs w:val="22"/>
              </w:rPr>
              <w:t xml:space="preserve"> is uitgevoerd</w:t>
            </w:r>
          </w:p>
        </w:tc>
        <w:tc>
          <w:tcPr>
            <w:tcW w:w="6004" w:type="dxa"/>
          </w:tcPr>
          <w:p w14:paraId="30338B87" w14:textId="77777777" w:rsidR="00BB7036" w:rsidRPr="008E42A2" w:rsidRDefault="00BB7036" w:rsidP="0079510E">
            <w:pPr>
              <w:rPr>
                <w:sz w:val="22"/>
                <w:szCs w:val="22"/>
              </w:rPr>
            </w:pPr>
          </w:p>
        </w:tc>
      </w:tr>
      <w:tr w:rsidR="00BB7036" w14:paraId="75DDAE5D" w14:textId="77777777" w:rsidTr="0079510E">
        <w:tc>
          <w:tcPr>
            <w:tcW w:w="8834" w:type="dxa"/>
            <w:gridSpan w:val="2"/>
          </w:tcPr>
          <w:p w14:paraId="7A8FB347" w14:textId="77777777" w:rsidR="00BB7036" w:rsidRPr="00C51035" w:rsidRDefault="00BB7036" w:rsidP="0079510E">
            <w:pPr>
              <w:pStyle w:val="Streamer"/>
              <w:rPr>
                <w:sz w:val="24"/>
                <w:szCs w:val="20"/>
              </w:rPr>
            </w:pPr>
            <w:r>
              <w:rPr>
                <w:sz w:val="24"/>
                <w:szCs w:val="20"/>
              </w:rPr>
              <w:t>Beschrijving</w:t>
            </w:r>
            <w:r w:rsidRPr="00C51035">
              <w:rPr>
                <w:sz w:val="24"/>
                <w:szCs w:val="20"/>
              </w:rPr>
              <w:t xml:space="preserve"> van de opdracht</w:t>
            </w:r>
          </w:p>
        </w:tc>
      </w:tr>
      <w:tr w:rsidR="00BB7036" w14:paraId="49B2C393" w14:textId="77777777" w:rsidTr="0079510E">
        <w:tc>
          <w:tcPr>
            <w:tcW w:w="2830" w:type="dxa"/>
          </w:tcPr>
          <w:p w14:paraId="5477247D" w14:textId="77777777" w:rsidR="00BB7036" w:rsidRPr="008E42A2" w:rsidRDefault="00BB7036" w:rsidP="0079510E">
            <w:pPr>
              <w:rPr>
                <w:sz w:val="22"/>
                <w:szCs w:val="22"/>
              </w:rPr>
            </w:pPr>
            <w:r w:rsidRPr="008E42A2">
              <w:rPr>
                <w:sz w:val="22"/>
                <w:szCs w:val="22"/>
              </w:rPr>
              <w:t>Geef een korte beschrijving van de werkzaamheden waaruit de kerncompetenties overtuigend naar voren komen</w:t>
            </w:r>
          </w:p>
        </w:tc>
        <w:tc>
          <w:tcPr>
            <w:tcW w:w="6004" w:type="dxa"/>
          </w:tcPr>
          <w:p w14:paraId="79BFAF3E" w14:textId="77777777" w:rsidR="00BB7036" w:rsidRPr="008E42A2" w:rsidRDefault="00BB7036" w:rsidP="0079510E">
            <w:pPr>
              <w:rPr>
                <w:sz w:val="22"/>
                <w:szCs w:val="22"/>
              </w:rPr>
            </w:pPr>
          </w:p>
        </w:tc>
      </w:tr>
      <w:tr w:rsidR="00BB7036" w14:paraId="59B65D3F" w14:textId="77777777" w:rsidTr="0079510E">
        <w:tc>
          <w:tcPr>
            <w:tcW w:w="2830" w:type="dxa"/>
          </w:tcPr>
          <w:p w14:paraId="6A05C786" w14:textId="77777777" w:rsidR="00BB7036" w:rsidRPr="008E42A2" w:rsidRDefault="00BB7036" w:rsidP="0079510E">
            <w:pPr>
              <w:rPr>
                <w:sz w:val="22"/>
                <w:szCs w:val="22"/>
              </w:rPr>
            </w:pPr>
            <w:r w:rsidRPr="008E42A2">
              <w:rPr>
                <w:sz w:val="22"/>
                <w:szCs w:val="22"/>
              </w:rPr>
              <w:t xml:space="preserve">Geef een korte beschrijving van de werkzaamheden die in </w:t>
            </w:r>
            <w:proofErr w:type="spellStart"/>
            <w:r w:rsidRPr="008E42A2">
              <w:rPr>
                <w:sz w:val="22"/>
                <w:szCs w:val="22"/>
              </w:rPr>
              <w:t>onderaanneming</w:t>
            </w:r>
            <w:proofErr w:type="spellEnd"/>
            <w:r w:rsidRPr="008E42A2">
              <w:rPr>
                <w:sz w:val="22"/>
                <w:szCs w:val="22"/>
              </w:rPr>
              <w:t xml:space="preserve"> zijn uitgevoerd</w:t>
            </w:r>
          </w:p>
        </w:tc>
        <w:tc>
          <w:tcPr>
            <w:tcW w:w="6004" w:type="dxa"/>
          </w:tcPr>
          <w:p w14:paraId="7AC459CF" w14:textId="77777777" w:rsidR="00BB7036" w:rsidRPr="008E42A2" w:rsidRDefault="00BB7036" w:rsidP="0079510E">
            <w:pPr>
              <w:rPr>
                <w:sz w:val="22"/>
                <w:szCs w:val="22"/>
              </w:rPr>
            </w:pPr>
          </w:p>
        </w:tc>
      </w:tr>
    </w:tbl>
    <w:p w14:paraId="3112C27C" w14:textId="5D33D99D" w:rsidR="004713CA" w:rsidRPr="004713CA" w:rsidRDefault="004713CA" w:rsidP="00270FCC"/>
    <w:sectPr w:rsidR="004713CA" w:rsidRPr="004713CA" w:rsidSect="00D80EA4">
      <w:headerReference w:type="default" r:id="rId12"/>
      <w:footerReference w:type="default" r:id="rId13"/>
      <w:pgSz w:w="11906" w:h="16838" w:code="9"/>
      <w:pgMar w:top="1985" w:right="1531" w:bottom="1135"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B6B6A" w14:textId="77777777" w:rsidR="007B5DBA" w:rsidRDefault="007B5DBA" w:rsidP="00BE5354">
      <w:r>
        <w:separator/>
      </w:r>
    </w:p>
  </w:endnote>
  <w:endnote w:type="continuationSeparator" w:id="0">
    <w:p w14:paraId="201872C1" w14:textId="77777777" w:rsidR="007B5DBA" w:rsidRDefault="007B5DBA" w:rsidP="00BE5354">
      <w:r>
        <w:continuationSeparator/>
      </w:r>
    </w:p>
  </w:endnote>
  <w:endnote w:type="continuationNotice" w:id="1">
    <w:p w14:paraId="77C40EA8" w14:textId="77777777" w:rsidR="007B5DBA" w:rsidRDefault="007B5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61EBD" w14:textId="77777777" w:rsidR="00BE5354" w:rsidRPr="00441D2A" w:rsidRDefault="00441D2A" w:rsidP="00441D2A">
    <w:pPr>
      <w:pStyle w:val="Voettekst"/>
      <w:jc w:val="right"/>
      <w:rPr>
        <w:i/>
      </w:rPr>
    </w:pPr>
    <w:r>
      <w:rPr>
        <w:i/>
      </w:rPr>
      <w:t xml:space="preserve">Pagina </w:t>
    </w:r>
    <w:r>
      <w:rPr>
        <w:i/>
      </w:rPr>
      <w:fldChar w:fldCharType="begin"/>
    </w:r>
    <w:r>
      <w:rPr>
        <w:i/>
      </w:rPr>
      <w:instrText xml:space="preserve"> PAGE  \* Arabic  \* MERGEFORMAT </w:instrText>
    </w:r>
    <w:r>
      <w:rPr>
        <w:i/>
      </w:rPr>
      <w:fldChar w:fldCharType="separate"/>
    </w:r>
    <w:r w:rsidR="003C7592">
      <w:rPr>
        <w:i/>
        <w:noProof/>
      </w:rPr>
      <w:t>1</w:t>
    </w:r>
    <w:r>
      <w:rPr>
        <w:i/>
      </w:rPr>
      <w:fldChar w:fldCharType="end"/>
    </w:r>
    <w:r>
      <w:rPr>
        <w:i/>
      </w:rPr>
      <w:t xml:space="preserve"> van </w:t>
    </w:r>
    <w:r>
      <w:rPr>
        <w:i/>
      </w:rPr>
      <w:fldChar w:fldCharType="begin"/>
    </w:r>
    <w:r>
      <w:rPr>
        <w:i/>
      </w:rPr>
      <w:instrText xml:space="preserve"> NUMPAGES  \* Arabic  \* MERGEFORMAT </w:instrText>
    </w:r>
    <w:r>
      <w:rPr>
        <w:i/>
      </w:rPr>
      <w:fldChar w:fldCharType="separate"/>
    </w:r>
    <w:r w:rsidR="003C7592">
      <w:rPr>
        <w:i/>
        <w:noProof/>
      </w:rPr>
      <w:t>1</w:t>
    </w:r>
    <w:r>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89E73" w14:textId="77777777" w:rsidR="007B5DBA" w:rsidRDefault="007B5DBA" w:rsidP="00BE5354">
      <w:r>
        <w:separator/>
      </w:r>
    </w:p>
  </w:footnote>
  <w:footnote w:type="continuationSeparator" w:id="0">
    <w:p w14:paraId="2C1B1A9A" w14:textId="77777777" w:rsidR="007B5DBA" w:rsidRDefault="007B5DBA" w:rsidP="00BE5354">
      <w:r>
        <w:continuationSeparator/>
      </w:r>
    </w:p>
  </w:footnote>
  <w:footnote w:type="continuationNotice" w:id="1">
    <w:p w14:paraId="5497C26F" w14:textId="77777777" w:rsidR="007B5DBA" w:rsidRDefault="007B5D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200A7" w14:textId="77777777" w:rsidR="0055232C" w:rsidRDefault="00DF4CEC" w:rsidP="00D37F8D">
    <w:pPr>
      <w:pStyle w:val="Koptekst"/>
      <w:jc w:val="right"/>
    </w:pPr>
    <w:r w:rsidRPr="003C7205">
      <w:rPr>
        <w:noProof/>
        <w:color w:val="054C38"/>
        <w:lang w:eastAsia="nl-NL"/>
      </w:rPr>
      <w:drawing>
        <wp:anchor distT="0" distB="0" distL="114300" distR="114300" simplePos="0" relativeHeight="251658240" behindDoc="0" locked="0" layoutInCell="1" allowOverlap="1" wp14:anchorId="3DAECFE0" wp14:editId="76699E96">
          <wp:simplePos x="0" y="0"/>
          <wp:positionH relativeFrom="margin">
            <wp:align>right</wp:align>
          </wp:positionH>
          <wp:positionV relativeFrom="paragraph">
            <wp:posOffset>-7315</wp:posOffset>
          </wp:positionV>
          <wp:extent cx="1494000" cy="543600"/>
          <wp:effectExtent l="0" t="0" r="0" b="8890"/>
          <wp:wrapNone/>
          <wp:docPr id="18" name="Afbeelding 18" descr="G:\Communicatie\D Corporate communicatie\Huisstijl en logo's\B Logo's Milieu Centraal\A NIEUW LOGO maart 2018\MilieuCentraal_Logo\RGB\MC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municatie\D Corporate communicatie\Huisstijl en logo's\B Logo's Milieu Centraal\A NIEUW LOGO maart 2018\MilieuCentraal_Logo\RGB\MC_Logo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40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7F8D">
      <w:tab/>
    </w:r>
    <w:r w:rsidR="00D904FE">
      <w:br/>
    </w:r>
  </w:p>
  <w:p w14:paraId="3A2002D3" w14:textId="77777777" w:rsidR="00473F67" w:rsidRDefault="00473F67" w:rsidP="00D37F8D">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36286E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2413B"/>
    <w:multiLevelType w:val="hybridMultilevel"/>
    <w:tmpl w:val="7BAC1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094697"/>
    <w:multiLevelType w:val="hybridMultilevel"/>
    <w:tmpl w:val="AC749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2513E8"/>
    <w:multiLevelType w:val="hybridMultilevel"/>
    <w:tmpl w:val="C74E9D1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07433F54"/>
    <w:multiLevelType w:val="hybridMultilevel"/>
    <w:tmpl w:val="6B7CF044"/>
    <w:lvl w:ilvl="0" w:tplc="FFFFFFFF">
      <w:numFmt w:val="decimal"/>
      <w:lvlText w:val=""/>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A65164"/>
    <w:multiLevelType w:val="hybridMultilevel"/>
    <w:tmpl w:val="601442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D494D95"/>
    <w:multiLevelType w:val="hybridMultilevel"/>
    <w:tmpl w:val="1916B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EB11FF"/>
    <w:multiLevelType w:val="hybridMultilevel"/>
    <w:tmpl w:val="ACFA878E"/>
    <w:lvl w:ilvl="0" w:tplc="7C5C77C8">
      <w:start w:val="1"/>
      <w:numFmt w:val="decimal"/>
      <w:lvlText w:val="%1."/>
      <w:lvlJc w:val="left"/>
      <w:pPr>
        <w:ind w:left="1040" w:hanging="360"/>
      </w:pPr>
      <w:rPr>
        <w:rFonts w:hint="default"/>
      </w:r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8" w15:restartNumberingAfterBreak="0">
    <w:nsid w:val="0E231816"/>
    <w:multiLevelType w:val="hybridMultilevel"/>
    <w:tmpl w:val="88243AAA"/>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9" w15:restartNumberingAfterBreak="0">
    <w:nsid w:val="1A9A4F1E"/>
    <w:multiLevelType w:val="hybridMultilevel"/>
    <w:tmpl w:val="E520ACFE"/>
    <w:lvl w:ilvl="0" w:tplc="D278FCE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AF07F9C"/>
    <w:multiLevelType w:val="hybridMultilevel"/>
    <w:tmpl w:val="AB184798"/>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2" w15:restartNumberingAfterBreak="0">
    <w:nsid w:val="2C520A75"/>
    <w:multiLevelType w:val="hybridMultilevel"/>
    <w:tmpl w:val="94E80288"/>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3" w15:restartNumberingAfterBreak="0">
    <w:nsid w:val="2EB9286B"/>
    <w:multiLevelType w:val="hybridMultilevel"/>
    <w:tmpl w:val="B5A61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DD0CA9"/>
    <w:multiLevelType w:val="hybridMultilevel"/>
    <w:tmpl w:val="CCA0C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5A1A48"/>
    <w:multiLevelType w:val="multilevel"/>
    <w:tmpl w:val="E9003882"/>
    <w:lvl w:ilvl="0">
      <w:start w:val="1"/>
      <w:numFmt w:val="decimal"/>
      <w:pStyle w:val="Kop1"/>
      <w:lvlText w:val="%1"/>
      <w:lvlJc w:val="left"/>
      <w:pPr>
        <w:ind w:left="432" w:hanging="432"/>
      </w:pPr>
      <w:rPr>
        <w:rFonts w:hint="default"/>
      </w:rPr>
    </w:lvl>
    <w:lvl w:ilvl="1">
      <w:start w:val="1"/>
      <w:numFmt w:val="decimal"/>
      <w:lvlText w:val="Eis %2."/>
      <w:lvlJc w:val="left"/>
      <w:pPr>
        <w:ind w:left="1247" w:hanging="680"/>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3C8A43B2"/>
    <w:multiLevelType w:val="hybridMultilevel"/>
    <w:tmpl w:val="72B2AB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066C28"/>
    <w:multiLevelType w:val="hybridMultilevel"/>
    <w:tmpl w:val="0DC0D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F00880"/>
    <w:multiLevelType w:val="hybridMultilevel"/>
    <w:tmpl w:val="B1D26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8A447A"/>
    <w:multiLevelType w:val="hybridMultilevel"/>
    <w:tmpl w:val="9F96A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3416B2"/>
    <w:multiLevelType w:val="hybridMultilevel"/>
    <w:tmpl w:val="076C0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035E54"/>
    <w:multiLevelType w:val="hybridMultilevel"/>
    <w:tmpl w:val="E7E619D0"/>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2" w15:restartNumberingAfterBreak="0">
    <w:nsid w:val="5A426899"/>
    <w:multiLevelType w:val="hybridMultilevel"/>
    <w:tmpl w:val="0390E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F00593"/>
    <w:multiLevelType w:val="hybridMultilevel"/>
    <w:tmpl w:val="2B8C11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1653FB"/>
    <w:multiLevelType w:val="hybridMultilevel"/>
    <w:tmpl w:val="28D8336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68F30369"/>
    <w:multiLevelType w:val="hybridMultilevel"/>
    <w:tmpl w:val="21146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B8F2A75"/>
    <w:multiLevelType w:val="hybridMultilevel"/>
    <w:tmpl w:val="E2E2B3EC"/>
    <w:lvl w:ilvl="0" w:tplc="08B443B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975F3E"/>
    <w:multiLevelType w:val="hybridMultilevel"/>
    <w:tmpl w:val="EC843B22"/>
    <w:lvl w:ilvl="0" w:tplc="89C26F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D87B1D"/>
    <w:multiLevelType w:val="hybridMultilevel"/>
    <w:tmpl w:val="9D320790"/>
    <w:lvl w:ilvl="0" w:tplc="D278FCE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593BF3"/>
    <w:multiLevelType w:val="hybridMultilevel"/>
    <w:tmpl w:val="3332937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76DB12D7"/>
    <w:multiLevelType w:val="hybridMultilevel"/>
    <w:tmpl w:val="D5B29FA8"/>
    <w:lvl w:ilvl="0" w:tplc="04130001">
      <w:start w:val="1"/>
      <w:numFmt w:val="bullet"/>
      <w:lvlText w:val=""/>
      <w:lvlJc w:val="left"/>
      <w:pPr>
        <w:ind w:left="1068" w:hanging="360"/>
      </w:pPr>
      <w:rPr>
        <w:rFonts w:ascii="Symbol" w:hAnsi="Symbol" w:hint="default"/>
      </w:rPr>
    </w:lvl>
    <w:lvl w:ilvl="1" w:tplc="C7D48A2E">
      <w:numFmt w:val="bullet"/>
      <w:lvlText w:val="•"/>
      <w:lvlJc w:val="left"/>
      <w:pPr>
        <w:ind w:left="1788" w:hanging="360"/>
      </w:pPr>
      <w:rPr>
        <w:rFonts w:ascii="Calibri" w:eastAsiaTheme="minorHAns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7BA96649"/>
    <w:multiLevelType w:val="hybridMultilevel"/>
    <w:tmpl w:val="A490A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8B1048"/>
    <w:multiLevelType w:val="hybridMultilevel"/>
    <w:tmpl w:val="8FE84516"/>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33" w15:restartNumberingAfterBreak="0">
    <w:nsid w:val="7E9F5E71"/>
    <w:multiLevelType w:val="hybridMultilevel"/>
    <w:tmpl w:val="B46662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DB4C12"/>
    <w:multiLevelType w:val="hybridMultilevel"/>
    <w:tmpl w:val="255C8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3158393">
    <w:abstractNumId w:val="31"/>
  </w:num>
  <w:num w:numId="2" w16cid:durableId="842666772">
    <w:abstractNumId w:val="9"/>
  </w:num>
  <w:num w:numId="3" w16cid:durableId="1073350908">
    <w:abstractNumId w:val="28"/>
  </w:num>
  <w:num w:numId="4" w16cid:durableId="1048260426">
    <w:abstractNumId w:val="2"/>
  </w:num>
  <w:num w:numId="5" w16cid:durableId="1634216112">
    <w:abstractNumId w:val="16"/>
  </w:num>
  <w:num w:numId="6" w16cid:durableId="178198194">
    <w:abstractNumId w:val="22"/>
  </w:num>
  <w:num w:numId="7" w16cid:durableId="1953975870">
    <w:abstractNumId w:val="13"/>
  </w:num>
  <w:num w:numId="8" w16cid:durableId="38864382">
    <w:abstractNumId w:val="18"/>
  </w:num>
  <w:num w:numId="9" w16cid:durableId="1565603368">
    <w:abstractNumId w:val="23"/>
  </w:num>
  <w:num w:numId="10" w16cid:durableId="1461416635">
    <w:abstractNumId w:val="15"/>
  </w:num>
  <w:num w:numId="11" w16cid:durableId="1408305949">
    <w:abstractNumId w:val="26"/>
  </w:num>
  <w:num w:numId="12" w16cid:durableId="251820497">
    <w:abstractNumId w:val="5"/>
  </w:num>
  <w:num w:numId="13" w16cid:durableId="1077166353">
    <w:abstractNumId w:val="33"/>
  </w:num>
  <w:num w:numId="14" w16cid:durableId="1156145557">
    <w:abstractNumId w:val="20"/>
  </w:num>
  <w:num w:numId="15" w16cid:durableId="1816096403">
    <w:abstractNumId w:val="10"/>
  </w:num>
  <w:num w:numId="16" w16cid:durableId="946304788">
    <w:abstractNumId w:val="4"/>
  </w:num>
  <w:num w:numId="17" w16cid:durableId="1753547563">
    <w:abstractNumId w:val="27"/>
  </w:num>
  <w:num w:numId="18" w16cid:durableId="619802275">
    <w:abstractNumId w:val="11"/>
  </w:num>
  <w:num w:numId="19" w16cid:durableId="1374500309">
    <w:abstractNumId w:val="30"/>
  </w:num>
  <w:num w:numId="20" w16cid:durableId="101650975">
    <w:abstractNumId w:val="29"/>
  </w:num>
  <w:num w:numId="21" w16cid:durableId="1205411374">
    <w:abstractNumId w:val="0"/>
  </w:num>
  <w:num w:numId="22" w16cid:durableId="688718547">
    <w:abstractNumId w:val="34"/>
  </w:num>
  <w:num w:numId="23" w16cid:durableId="489752739">
    <w:abstractNumId w:val="3"/>
  </w:num>
  <w:num w:numId="24" w16cid:durableId="1290934817">
    <w:abstractNumId w:val="12"/>
  </w:num>
  <w:num w:numId="25" w16cid:durableId="1018579343">
    <w:abstractNumId w:val="7"/>
  </w:num>
  <w:num w:numId="26" w16cid:durableId="1721516108">
    <w:abstractNumId w:val="21"/>
  </w:num>
  <w:num w:numId="27" w16cid:durableId="1194926121">
    <w:abstractNumId w:val="32"/>
  </w:num>
  <w:num w:numId="28" w16cid:durableId="1898085014">
    <w:abstractNumId w:val="8"/>
  </w:num>
  <w:num w:numId="29" w16cid:durableId="1763137583">
    <w:abstractNumId w:val="17"/>
  </w:num>
  <w:num w:numId="30" w16cid:durableId="288897005">
    <w:abstractNumId w:val="14"/>
  </w:num>
  <w:num w:numId="31" w16cid:durableId="1605575658">
    <w:abstractNumId w:val="6"/>
  </w:num>
  <w:num w:numId="32" w16cid:durableId="1597901222">
    <w:abstractNumId w:val="19"/>
  </w:num>
  <w:num w:numId="33" w16cid:durableId="1367680198">
    <w:abstractNumId w:val="25"/>
  </w:num>
  <w:num w:numId="34" w16cid:durableId="350423476">
    <w:abstractNumId w:val="1"/>
  </w:num>
  <w:num w:numId="35" w16cid:durableId="1913088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EA4"/>
    <w:rsid w:val="00012945"/>
    <w:rsid w:val="00013DED"/>
    <w:rsid w:val="00030AE8"/>
    <w:rsid w:val="00031955"/>
    <w:rsid w:val="00040F5F"/>
    <w:rsid w:val="00050E7B"/>
    <w:rsid w:val="00051346"/>
    <w:rsid w:val="00051665"/>
    <w:rsid w:val="0006066D"/>
    <w:rsid w:val="00062588"/>
    <w:rsid w:val="00064C51"/>
    <w:rsid w:val="00072103"/>
    <w:rsid w:val="00072A94"/>
    <w:rsid w:val="00080049"/>
    <w:rsid w:val="000812EA"/>
    <w:rsid w:val="00083F36"/>
    <w:rsid w:val="0008556B"/>
    <w:rsid w:val="0009366E"/>
    <w:rsid w:val="00095BDE"/>
    <w:rsid w:val="0009666E"/>
    <w:rsid w:val="000A7C22"/>
    <w:rsid w:val="000B143F"/>
    <w:rsid w:val="000B211A"/>
    <w:rsid w:val="000B3805"/>
    <w:rsid w:val="000B7A9D"/>
    <w:rsid w:val="000C0B77"/>
    <w:rsid w:val="000D334A"/>
    <w:rsid w:val="000D3977"/>
    <w:rsid w:val="000E47A7"/>
    <w:rsid w:val="000E4D6A"/>
    <w:rsid w:val="00103BFF"/>
    <w:rsid w:val="00106615"/>
    <w:rsid w:val="00110698"/>
    <w:rsid w:val="00112D84"/>
    <w:rsid w:val="00127771"/>
    <w:rsid w:val="00147372"/>
    <w:rsid w:val="0015424F"/>
    <w:rsid w:val="00157575"/>
    <w:rsid w:val="00160020"/>
    <w:rsid w:val="00163C0C"/>
    <w:rsid w:val="00163CA4"/>
    <w:rsid w:val="001645B1"/>
    <w:rsid w:val="00166F7E"/>
    <w:rsid w:val="00170C47"/>
    <w:rsid w:val="00172B7B"/>
    <w:rsid w:val="00176F8B"/>
    <w:rsid w:val="00180267"/>
    <w:rsid w:val="00183173"/>
    <w:rsid w:val="00185D72"/>
    <w:rsid w:val="001B3EAC"/>
    <w:rsid w:val="001B7715"/>
    <w:rsid w:val="001C0515"/>
    <w:rsid w:val="001C3B52"/>
    <w:rsid w:val="001D1F63"/>
    <w:rsid w:val="001D4858"/>
    <w:rsid w:val="001D59AB"/>
    <w:rsid w:val="001F367C"/>
    <w:rsid w:val="00204A30"/>
    <w:rsid w:val="002109CA"/>
    <w:rsid w:val="00215ADC"/>
    <w:rsid w:val="00217F1F"/>
    <w:rsid w:val="00226B1B"/>
    <w:rsid w:val="00227FBC"/>
    <w:rsid w:val="00234524"/>
    <w:rsid w:val="002347DD"/>
    <w:rsid w:val="00251591"/>
    <w:rsid w:val="002577A4"/>
    <w:rsid w:val="0026223F"/>
    <w:rsid w:val="00263F07"/>
    <w:rsid w:val="00270FCC"/>
    <w:rsid w:val="00277E98"/>
    <w:rsid w:val="002811B5"/>
    <w:rsid w:val="002828BA"/>
    <w:rsid w:val="0028511D"/>
    <w:rsid w:val="00292B66"/>
    <w:rsid w:val="002A3D14"/>
    <w:rsid w:val="002A5614"/>
    <w:rsid w:val="002B3F73"/>
    <w:rsid w:val="002B5903"/>
    <w:rsid w:val="002B7061"/>
    <w:rsid w:val="002B7B74"/>
    <w:rsid w:val="002C62E1"/>
    <w:rsid w:val="002D3968"/>
    <w:rsid w:val="002D4504"/>
    <w:rsid w:val="002D6E07"/>
    <w:rsid w:val="002E7182"/>
    <w:rsid w:val="003017FA"/>
    <w:rsid w:val="0030181D"/>
    <w:rsid w:val="00304D10"/>
    <w:rsid w:val="003111D8"/>
    <w:rsid w:val="00314BD8"/>
    <w:rsid w:val="0031618E"/>
    <w:rsid w:val="00316617"/>
    <w:rsid w:val="003247A1"/>
    <w:rsid w:val="0033642C"/>
    <w:rsid w:val="0034149F"/>
    <w:rsid w:val="00344631"/>
    <w:rsid w:val="00345AFB"/>
    <w:rsid w:val="003477BA"/>
    <w:rsid w:val="00350067"/>
    <w:rsid w:val="00354C7E"/>
    <w:rsid w:val="00354E92"/>
    <w:rsid w:val="0037399F"/>
    <w:rsid w:val="00392A19"/>
    <w:rsid w:val="00393CF8"/>
    <w:rsid w:val="00396A6C"/>
    <w:rsid w:val="003A1B54"/>
    <w:rsid w:val="003A21C0"/>
    <w:rsid w:val="003A6966"/>
    <w:rsid w:val="003B54E9"/>
    <w:rsid w:val="003C0C6D"/>
    <w:rsid w:val="003C4E90"/>
    <w:rsid w:val="003C55B7"/>
    <w:rsid w:val="003C68AB"/>
    <w:rsid w:val="003C7592"/>
    <w:rsid w:val="003D3985"/>
    <w:rsid w:val="003D3C3B"/>
    <w:rsid w:val="003E108A"/>
    <w:rsid w:val="003E6E66"/>
    <w:rsid w:val="003E7291"/>
    <w:rsid w:val="003F08CF"/>
    <w:rsid w:val="003F1E8C"/>
    <w:rsid w:val="003F2F05"/>
    <w:rsid w:val="003F5313"/>
    <w:rsid w:val="00411262"/>
    <w:rsid w:val="00412216"/>
    <w:rsid w:val="0042411A"/>
    <w:rsid w:val="00424F3F"/>
    <w:rsid w:val="00433B93"/>
    <w:rsid w:val="00441D2A"/>
    <w:rsid w:val="00444353"/>
    <w:rsid w:val="00450C50"/>
    <w:rsid w:val="004525FA"/>
    <w:rsid w:val="004713CA"/>
    <w:rsid w:val="00473F67"/>
    <w:rsid w:val="004742BC"/>
    <w:rsid w:val="0048179C"/>
    <w:rsid w:val="0048259A"/>
    <w:rsid w:val="004862B2"/>
    <w:rsid w:val="004972E9"/>
    <w:rsid w:val="004A2B00"/>
    <w:rsid w:val="004A3A3C"/>
    <w:rsid w:val="004A40B6"/>
    <w:rsid w:val="004B7B19"/>
    <w:rsid w:val="004D5679"/>
    <w:rsid w:val="004D57B5"/>
    <w:rsid w:val="004E273C"/>
    <w:rsid w:val="004E36C3"/>
    <w:rsid w:val="004E5B0E"/>
    <w:rsid w:val="004F70D5"/>
    <w:rsid w:val="00500019"/>
    <w:rsid w:val="00500D1C"/>
    <w:rsid w:val="005211AB"/>
    <w:rsid w:val="00531F05"/>
    <w:rsid w:val="005324E8"/>
    <w:rsid w:val="00532832"/>
    <w:rsid w:val="00537CD8"/>
    <w:rsid w:val="0054333D"/>
    <w:rsid w:val="005461E8"/>
    <w:rsid w:val="0055232C"/>
    <w:rsid w:val="00562EE3"/>
    <w:rsid w:val="005767E7"/>
    <w:rsid w:val="00586B38"/>
    <w:rsid w:val="005912F3"/>
    <w:rsid w:val="00591A2D"/>
    <w:rsid w:val="0059669F"/>
    <w:rsid w:val="005B19B1"/>
    <w:rsid w:val="005B76AA"/>
    <w:rsid w:val="005C2AE3"/>
    <w:rsid w:val="005C441E"/>
    <w:rsid w:val="005C4610"/>
    <w:rsid w:val="005D0AA0"/>
    <w:rsid w:val="005D52E1"/>
    <w:rsid w:val="005D6974"/>
    <w:rsid w:val="005D7576"/>
    <w:rsid w:val="005E6DCB"/>
    <w:rsid w:val="005F6022"/>
    <w:rsid w:val="00601F9F"/>
    <w:rsid w:val="00603F8F"/>
    <w:rsid w:val="0063129E"/>
    <w:rsid w:val="006337BF"/>
    <w:rsid w:val="0063556D"/>
    <w:rsid w:val="00640449"/>
    <w:rsid w:val="00651A91"/>
    <w:rsid w:val="00662872"/>
    <w:rsid w:val="00666A52"/>
    <w:rsid w:val="00671C37"/>
    <w:rsid w:val="00677490"/>
    <w:rsid w:val="00683FD1"/>
    <w:rsid w:val="0069090D"/>
    <w:rsid w:val="006937CB"/>
    <w:rsid w:val="006A0FEA"/>
    <w:rsid w:val="006B3C96"/>
    <w:rsid w:val="006B4178"/>
    <w:rsid w:val="006C2126"/>
    <w:rsid w:val="006C405F"/>
    <w:rsid w:val="006C55CB"/>
    <w:rsid w:val="006D62BE"/>
    <w:rsid w:val="006E5653"/>
    <w:rsid w:val="006E73D4"/>
    <w:rsid w:val="006F0CBC"/>
    <w:rsid w:val="006F132A"/>
    <w:rsid w:val="006F4A9B"/>
    <w:rsid w:val="006F5937"/>
    <w:rsid w:val="0070623F"/>
    <w:rsid w:val="00710E8D"/>
    <w:rsid w:val="00711B96"/>
    <w:rsid w:val="00720BA8"/>
    <w:rsid w:val="007309F8"/>
    <w:rsid w:val="00741787"/>
    <w:rsid w:val="00751DB1"/>
    <w:rsid w:val="00766ABA"/>
    <w:rsid w:val="007700F7"/>
    <w:rsid w:val="007751B0"/>
    <w:rsid w:val="00783D3F"/>
    <w:rsid w:val="00792056"/>
    <w:rsid w:val="00792836"/>
    <w:rsid w:val="007A0C9A"/>
    <w:rsid w:val="007B5DBA"/>
    <w:rsid w:val="007C29A0"/>
    <w:rsid w:val="007E6E6B"/>
    <w:rsid w:val="008135C2"/>
    <w:rsid w:val="00815913"/>
    <w:rsid w:val="00830693"/>
    <w:rsid w:val="00832FC4"/>
    <w:rsid w:val="00833DAA"/>
    <w:rsid w:val="00836EED"/>
    <w:rsid w:val="008408C1"/>
    <w:rsid w:val="00850025"/>
    <w:rsid w:val="00853454"/>
    <w:rsid w:val="008541D3"/>
    <w:rsid w:val="00855CE8"/>
    <w:rsid w:val="00863AD3"/>
    <w:rsid w:val="00884DD3"/>
    <w:rsid w:val="008865B0"/>
    <w:rsid w:val="00890812"/>
    <w:rsid w:val="008A0416"/>
    <w:rsid w:val="008A12CE"/>
    <w:rsid w:val="008A250F"/>
    <w:rsid w:val="008C40A4"/>
    <w:rsid w:val="008E42A2"/>
    <w:rsid w:val="008E5CB9"/>
    <w:rsid w:val="008F1966"/>
    <w:rsid w:val="008F3984"/>
    <w:rsid w:val="008F4121"/>
    <w:rsid w:val="009032D6"/>
    <w:rsid w:val="0090792B"/>
    <w:rsid w:val="00912706"/>
    <w:rsid w:val="00917CB2"/>
    <w:rsid w:val="00926CBD"/>
    <w:rsid w:val="009334A6"/>
    <w:rsid w:val="00934864"/>
    <w:rsid w:val="00941950"/>
    <w:rsid w:val="00944BBB"/>
    <w:rsid w:val="00944CA7"/>
    <w:rsid w:val="00952835"/>
    <w:rsid w:val="00955BEE"/>
    <w:rsid w:val="009817FA"/>
    <w:rsid w:val="009875D7"/>
    <w:rsid w:val="0099022A"/>
    <w:rsid w:val="009934DC"/>
    <w:rsid w:val="009A507B"/>
    <w:rsid w:val="009A55D9"/>
    <w:rsid w:val="009B7A69"/>
    <w:rsid w:val="009C096D"/>
    <w:rsid w:val="009C1BC8"/>
    <w:rsid w:val="009C5E13"/>
    <w:rsid w:val="009D1487"/>
    <w:rsid w:val="009D38D4"/>
    <w:rsid w:val="009D4C2B"/>
    <w:rsid w:val="009F1900"/>
    <w:rsid w:val="009F523F"/>
    <w:rsid w:val="009F65FB"/>
    <w:rsid w:val="00A10168"/>
    <w:rsid w:val="00A16C69"/>
    <w:rsid w:val="00A22C92"/>
    <w:rsid w:val="00A27FE4"/>
    <w:rsid w:val="00A30A2E"/>
    <w:rsid w:val="00A40848"/>
    <w:rsid w:val="00A44955"/>
    <w:rsid w:val="00A44E83"/>
    <w:rsid w:val="00A50CEA"/>
    <w:rsid w:val="00A510B9"/>
    <w:rsid w:val="00A60EFE"/>
    <w:rsid w:val="00A622C9"/>
    <w:rsid w:val="00A638FE"/>
    <w:rsid w:val="00A7294E"/>
    <w:rsid w:val="00A730E5"/>
    <w:rsid w:val="00A73747"/>
    <w:rsid w:val="00A8360B"/>
    <w:rsid w:val="00A86B6B"/>
    <w:rsid w:val="00A954E5"/>
    <w:rsid w:val="00A97DC6"/>
    <w:rsid w:val="00AA1C8E"/>
    <w:rsid w:val="00AB050A"/>
    <w:rsid w:val="00AB1683"/>
    <w:rsid w:val="00AB2B02"/>
    <w:rsid w:val="00AC211D"/>
    <w:rsid w:val="00AC4D7F"/>
    <w:rsid w:val="00AC58AA"/>
    <w:rsid w:val="00AD7A87"/>
    <w:rsid w:val="00AF608A"/>
    <w:rsid w:val="00B01CEC"/>
    <w:rsid w:val="00B311A0"/>
    <w:rsid w:val="00B37779"/>
    <w:rsid w:val="00B40BAA"/>
    <w:rsid w:val="00B4192A"/>
    <w:rsid w:val="00B46E04"/>
    <w:rsid w:val="00B6513B"/>
    <w:rsid w:val="00B65191"/>
    <w:rsid w:val="00B67BCC"/>
    <w:rsid w:val="00B87432"/>
    <w:rsid w:val="00B93146"/>
    <w:rsid w:val="00B939CD"/>
    <w:rsid w:val="00B96EB2"/>
    <w:rsid w:val="00BB1A96"/>
    <w:rsid w:val="00BB7036"/>
    <w:rsid w:val="00BC3547"/>
    <w:rsid w:val="00BC3C15"/>
    <w:rsid w:val="00BC5B4A"/>
    <w:rsid w:val="00BD5529"/>
    <w:rsid w:val="00BE51AF"/>
    <w:rsid w:val="00BE5354"/>
    <w:rsid w:val="00BF29A1"/>
    <w:rsid w:val="00BF356E"/>
    <w:rsid w:val="00BF3574"/>
    <w:rsid w:val="00C07185"/>
    <w:rsid w:val="00C07A2C"/>
    <w:rsid w:val="00C1083A"/>
    <w:rsid w:val="00C12A9A"/>
    <w:rsid w:val="00C30B68"/>
    <w:rsid w:val="00C40935"/>
    <w:rsid w:val="00C51035"/>
    <w:rsid w:val="00C56C1A"/>
    <w:rsid w:val="00C56D4D"/>
    <w:rsid w:val="00C62EB2"/>
    <w:rsid w:val="00C668BE"/>
    <w:rsid w:val="00C718D6"/>
    <w:rsid w:val="00C73C4B"/>
    <w:rsid w:val="00C86FE8"/>
    <w:rsid w:val="00C92612"/>
    <w:rsid w:val="00C9334F"/>
    <w:rsid w:val="00CC08A2"/>
    <w:rsid w:val="00CC0A28"/>
    <w:rsid w:val="00CC1D2D"/>
    <w:rsid w:val="00CD1E2D"/>
    <w:rsid w:val="00CD293D"/>
    <w:rsid w:val="00CD6D23"/>
    <w:rsid w:val="00CE01BB"/>
    <w:rsid w:val="00CE20B6"/>
    <w:rsid w:val="00CE70BD"/>
    <w:rsid w:val="00CF6319"/>
    <w:rsid w:val="00D0591E"/>
    <w:rsid w:val="00D12A52"/>
    <w:rsid w:val="00D16FD8"/>
    <w:rsid w:val="00D25CCE"/>
    <w:rsid w:val="00D27BFB"/>
    <w:rsid w:val="00D34621"/>
    <w:rsid w:val="00D347B5"/>
    <w:rsid w:val="00D37F8D"/>
    <w:rsid w:val="00D40CFE"/>
    <w:rsid w:val="00D40FF0"/>
    <w:rsid w:val="00D42E41"/>
    <w:rsid w:val="00D43539"/>
    <w:rsid w:val="00D4408A"/>
    <w:rsid w:val="00D54A2C"/>
    <w:rsid w:val="00D66B48"/>
    <w:rsid w:val="00D80EA4"/>
    <w:rsid w:val="00D85780"/>
    <w:rsid w:val="00D904FE"/>
    <w:rsid w:val="00D9112E"/>
    <w:rsid w:val="00D923D8"/>
    <w:rsid w:val="00D9288D"/>
    <w:rsid w:val="00DA04A7"/>
    <w:rsid w:val="00DC2A54"/>
    <w:rsid w:val="00DC377A"/>
    <w:rsid w:val="00DC7F5E"/>
    <w:rsid w:val="00DE2D15"/>
    <w:rsid w:val="00DE3205"/>
    <w:rsid w:val="00DF2B65"/>
    <w:rsid w:val="00DF4CEC"/>
    <w:rsid w:val="00DF7972"/>
    <w:rsid w:val="00E0326C"/>
    <w:rsid w:val="00E15A3B"/>
    <w:rsid w:val="00E31EA4"/>
    <w:rsid w:val="00E353F2"/>
    <w:rsid w:val="00E35DF9"/>
    <w:rsid w:val="00E41124"/>
    <w:rsid w:val="00E4782D"/>
    <w:rsid w:val="00E551B1"/>
    <w:rsid w:val="00E57E6D"/>
    <w:rsid w:val="00E657C9"/>
    <w:rsid w:val="00E8391B"/>
    <w:rsid w:val="00EA4E83"/>
    <w:rsid w:val="00EA5AB4"/>
    <w:rsid w:val="00EA7C44"/>
    <w:rsid w:val="00EB5C8C"/>
    <w:rsid w:val="00EB5D82"/>
    <w:rsid w:val="00EC1067"/>
    <w:rsid w:val="00EE3857"/>
    <w:rsid w:val="00F062F9"/>
    <w:rsid w:val="00F100F1"/>
    <w:rsid w:val="00F13175"/>
    <w:rsid w:val="00F13A57"/>
    <w:rsid w:val="00F268D4"/>
    <w:rsid w:val="00F27B08"/>
    <w:rsid w:val="00F41C08"/>
    <w:rsid w:val="00F42F90"/>
    <w:rsid w:val="00F47F71"/>
    <w:rsid w:val="00F604FB"/>
    <w:rsid w:val="00F60C65"/>
    <w:rsid w:val="00F61276"/>
    <w:rsid w:val="00F71A2C"/>
    <w:rsid w:val="00F841E8"/>
    <w:rsid w:val="00F84F55"/>
    <w:rsid w:val="00F86904"/>
    <w:rsid w:val="00FA5A9E"/>
    <w:rsid w:val="00FC0A69"/>
    <w:rsid w:val="00FD3336"/>
    <w:rsid w:val="00FD49AB"/>
    <w:rsid w:val="00FE5B8C"/>
    <w:rsid w:val="00FF5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97297"/>
  <w15:chartTrackingRefBased/>
  <w15:docId w15:val="{64B95BED-BB2C-4F82-936D-21AA0B13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0A2E"/>
    <w:pPr>
      <w:spacing w:after="0" w:line="240" w:lineRule="auto"/>
      <w:contextualSpacing/>
    </w:pPr>
  </w:style>
  <w:style w:type="paragraph" w:styleId="Kop1">
    <w:name w:val="heading 1"/>
    <w:basedOn w:val="Standaard"/>
    <w:next w:val="Standaard"/>
    <w:link w:val="Kop1Char"/>
    <w:autoRedefine/>
    <w:uiPriority w:val="9"/>
    <w:qFormat/>
    <w:rsid w:val="002811B5"/>
    <w:pPr>
      <w:keepNext/>
      <w:keepLines/>
      <w:numPr>
        <w:numId w:val="10"/>
      </w:numPr>
      <w:spacing w:before="240"/>
      <w:outlineLvl w:val="0"/>
    </w:pPr>
    <w:rPr>
      <w:rFonts w:eastAsiaTheme="majorEastAsia" w:cstheme="majorBidi"/>
      <w:b/>
      <w:color w:val="054C38"/>
      <w:sz w:val="36"/>
      <w:szCs w:val="32"/>
    </w:rPr>
  </w:style>
  <w:style w:type="paragraph" w:styleId="Kop2">
    <w:name w:val="heading 2"/>
    <w:basedOn w:val="Standaard"/>
    <w:next w:val="Standaard"/>
    <w:link w:val="Kop2Char"/>
    <w:autoRedefine/>
    <w:uiPriority w:val="9"/>
    <w:unhideWhenUsed/>
    <w:qFormat/>
    <w:rsid w:val="009D38D4"/>
    <w:pPr>
      <w:keepNext/>
      <w:keepLines/>
      <w:spacing w:before="40"/>
      <w:outlineLvl w:val="1"/>
    </w:pPr>
    <w:rPr>
      <w:rFonts w:eastAsiaTheme="majorEastAsia" w:cstheme="minorHAnsi"/>
      <w:bCs/>
    </w:rPr>
  </w:style>
  <w:style w:type="paragraph" w:styleId="Kop3">
    <w:name w:val="heading 3"/>
    <w:basedOn w:val="Standaard"/>
    <w:next w:val="Standaard"/>
    <w:link w:val="Kop3Char"/>
    <w:uiPriority w:val="9"/>
    <w:unhideWhenUsed/>
    <w:qFormat/>
    <w:rsid w:val="00A638FE"/>
    <w:pPr>
      <w:keepNext/>
      <w:keepLines/>
      <w:numPr>
        <w:ilvl w:val="2"/>
        <w:numId w:val="10"/>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A638FE"/>
    <w:pPr>
      <w:keepNext/>
      <w:keepLines/>
      <w:numPr>
        <w:ilvl w:val="3"/>
        <w:numId w:val="10"/>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A638FE"/>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A638FE"/>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A638FE"/>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A638FE"/>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638FE"/>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11B5"/>
    <w:rPr>
      <w:rFonts w:eastAsiaTheme="majorEastAsia" w:cstheme="majorBidi"/>
      <w:b/>
      <w:color w:val="054C38"/>
      <w:sz w:val="36"/>
      <w:szCs w:val="32"/>
    </w:rPr>
  </w:style>
  <w:style w:type="paragraph" w:styleId="Ondertitel">
    <w:name w:val="Subtitle"/>
    <w:basedOn w:val="Standaard"/>
    <w:next w:val="Standaard"/>
    <w:link w:val="OndertitelChar"/>
    <w:autoRedefine/>
    <w:uiPriority w:val="11"/>
    <w:qFormat/>
    <w:rsid w:val="00D904FE"/>
    <w:pPr>
      <w:numPr>
        <w:ilvl w:val="1"/>
      </w:numPr>
    </w:pPr>
    <w:rPr>
      <w:rFonts w:eastAsiaTheme="minorEastAsia"/>
      <w:color w:val="3FA1ED"/>
      <w:spacing w:val="15"/>
      <w:sz w:val="28"/>
    </w:rPr>
  </w:style>
  <w:style w:type="character" w:customStyle="1" w:styleId="OndertitelChar">
    <w:name w:val="Ondertitel Char"/>
    <w:basedOn w:val="Standaardalinea-lettertype"/>
    <w:link w:val="Ondertitel"/>
    <w:uiPriority w:val="11"/>
    <w:rsid w:val="00D904FE"/>
    <w:rPr>
      <w:rFonts w:eastAsiaTheme="minorEastAsia"/>
      <w:color w:val="3FA1ED"/>
      <w:spacing w:val="15"/>
      <w:sz w:val="28"/>
    </w:rPr>
  </w:style>
  <w:style w:type="character" w:customStyle="1" w:styleId="Kop2Char">
    <w:name w:val="Kop 2 Char"/>
    <w:basedOn w:val="Standaardalinea-lettertype"/>
    <w:link w:val="Kop2"/>
    <w:uiPriority w:val="9"/>
    <w:rsid w:val="009D38D4"/>
    <w:rPr>
      <w:rFonts w:eastAsiaTheme="majorEastAsia" w:cstheme="minorHAnsi"/>
      <w:bCs/>
    </w:rPr>
  </w:style>
  <w:style w:type="character" w:styleId="Subtielebenadrukking">
    <w:name w:val="Subtle Emphasis"/>
    <w:aliases w:val="Tussenkop"/>
    <w:basedOn w:val="Standaardalinea-lettertype"/>
    <w:uiPriority w:val="19"/>
    <w:rsid w:val="00411262"/>
    <w:rPr>
      <w:rFonts w:asciiTheme="minorHAnsi" w:hAnsiTheme="minorHAnsi"/>
      <w:b/>
      <w:i/>
      <w:iCs/>
      <w:color w:val="006983"/>
      <w:sz w:val="20"/>
    </w:rPr>
  </w:style>
  <w:style w:type="paragraph" w:styleId="Lijstalinea">
    <w:name w:val="List Paragraph"/>
    <w:basedOn w:val="Standaard"/>
    <w:uiPriority w:val="34"/>
    <w:qFormat/>
    <w:rsid w:val="00411262"/>
    <w:pPr>
      <w:ind w:left="720"/>
    </w:pPr>
  </w:style>
  <w:style w:type="paragraph" w:styleId="Koptekst">
    <w:name w:val="header"/>
    <w:basedOn w:val="Standaard"/>
    <w:link w:val="KoptekstChar"/>
    <w:uiPriority w:val="99"/>
    <w:unhideWhenUsed/>
    <w:rsid w:val="00BE5354"/>
    <w:pPr>
      <w:tabs>
        <w:tab w:val="center" w:pos="4536"/>
        <w:tab w:val="right" w:pos="9072"/>
      </w:tabs>
    </w:pPr>
  </w:style>
  <w:style w:type="character" w:customStyle="1" w:styleId="KoptekstChar">
    <w:name w:val="Koptekst Char"/>
    <w:basedOn w:val="Standaardalinea-lettertype"/>
    <w:link w:val="Koptekst"/>
    <w:uiPriority w:val="99"/>
    <w:rsid w:val="00BE5354"/>
  </w:style>
  <w:style w:type="paragraph" w:styleId="Voettekst">
    <w:name w:val="footer"/>
    <w:basedOn w:val="Standaard"/>
    <w:link w:val="VoettekstChar"/>
    <w:uiPriority w:val="99"/>
    <w:unhideWhenUsed/>
    <w:rsid w:val="00BE5354"/>
    <w:pPr>
      <w:tabs>
        <w:tab w:val="center" w:pos="4536"/>
        <w:tab w:val="right" w:pos="9072"/>
      </w:tabs>
    </w:pPr>
  </w:style>
  <w:style w:type="character" w:customStyle="1" w:styleId="VoettekstChar">
    <w:name w:val="Voettekst Char"/>
    <w:basedOn w:val="Standaardalinea-lettertype"/>
    <w:link w:val="Voettekst"/>
    <w:uiPriority w:val="99"/>
    <w:rsid w:val="00BE5354"/>
  </w:style>
  <w:style w:type="paragraph" w:customStyle="1" w:styleId="Tussenkop1">
    <w:name w:val="Tussenkop1"/>
    <w:basedOn w:val="Standaard"/>
    <w:next w:val="Standaard"/>
    <w:autoRedefine/>
    <w:qFormat/>
    <w:rsid w:val="00D904FE"/>
    <w:rPr>
      <w:b/>
      <w:i/>
      <w:color w:val="3FA1ED"/>
    </w:rPr>
  </w:style>
  <w:style w:type="character" w:styleId="Hyperlink">
    <w:name w:val="Hyperlink"/>
    <w:basedOn w:val="Standaardalinea-lettertype"/>
    <w:uiPriority w:val="99"/>
    <w:unhideWhenUsed/>
    <w:rsid w:val="00F61276"/>
    <w:rPr>
      <w:color w:val="0563C1" w:themeColor="hyperlink"/>
      <w:u w:val="single"/>
    </w:rPr>
  </w:style>
  <w:style w:type="paragraph" w:customStyle="1" w:styleId="Titel1">
    <w:name w:val="Titel1"/>
    <w:basedOn w:val="Kop1"/>
    <w:link w:val="Titel1Char"/>
    <w:rsid w:val="00D904FE"/>
  </w:style>
  <w:style w:type="paragraph" w:styleId="Titel">
    <w:name w:val="Title"/>
    <w:basedOn w:val="Standaard"/>
    <w:next w:val="Standaard"/>
    <w:link w:val="TitelChar"/>
    <w:autoRedefine/>
    <w:uiPriority w:val="10"/>
    <w:qFormat/>
    <w:rsid w:val="00DF2B65"/>
    <w:rPr>
      <w:rFonts w:eastAsiaTheme="majorEastAsia" w:cstheme="majorBidi"/>
      <w:b/>
      <w:color w:val="054C38"/>
      <w:spacing w:val="-10"/>
      <w:kern w:val="28"/>
      <w:sz w:val="48"/>
      <w:szCs w:val="48"/>
    </w:rPr>
  </w:style>
  <w:style w:type="character" w:customStyle="1" w:styleId="Titel1Char">
    <w:name w:val="Titel1 Char"/>
    <w:basedOn w:val="Kop1Char"/>
    <w:link w:val="Titel1"/>
    <w:rsid w:val="00D904FE"/>
    <w:rPr>
      <w:rFonts w:eastAsiaTheme="majorEastAsia" w:cstheme="majorBidi"/>
      <w:b/>
      <w:color w:val="054C38"/>
      <w:sz w:val="36"/>
      <w:szCs w:val="32"/>
    </w:rPr>
  </w:style>
  <w:style w:type="character" w:customStyle="1" w:styleId="TitelChar">
    <w:name w:val="Titel Char"/>
    <w:basedOn w:val="Standaardalinea-lettertype"/>
    <w:link w:val="Titel"/>
    <w:uiPriority w:val="10"/>
    <w:rsid w:val="00DF2B65"/>
    <w:rPr>
      <w:rFonts w:eastAsiaTheme="majorEastAsia" w:cstheme="majorBidi"/>
      <w:b/>
      <w:color w:val="054C38"/>
      <w:spacing w:val="-10"/>
      <w:kern w:val="28"/>
      <w:sz w:val="48"/>
      <w:szCs w:val="48"/>
    </w:rPr>
  </w:style>
  <w:style w:type="character" w:customStyle="1" w:styleId="StreamerChar">
    <w:name w:val="Streamer Char"/>
    <w:basedOn w:val="Standaardalinea-lettertype"/>
    <w:link w:val="Streamer"/>
    <w:locked/>
    <w:rsid w:val="003C7592"/>
    <w:rPr>
      <w:rFonts w:ascii="Calibri" w:hAnsi="Calibri"/>
      <w:i/>
      <w:iCs/>
      <w:color w:val="F58205"/>
      <w:sz w:val="32"/>
    </w:rPr>
  </w:style>
  <w:style w:type="paragraph" w:customStyle="1" w:styleId="Streamer">
    <w:name w:val="Streamer"/>
    <w:basedOn w:val="Standaard"/>
    <w:next w:val="Standaard"/>
    <w:link w:val="StreamerChar"/>
    <w:qFormat/>
    <w:rsid w:val="003C7592"/>
    <w:pPr>
      <w:spacing w:before="240" w:after="240"/>
      <w:contextualSpacing w:val="0"/>
      <w:jc w:val="center"/>
    </w:pPr>
    <w:rPr>
      <w:rFonts w:ascii="Calibri" w:hAnsi="Calibri"/>
      <w:i/>
      <w:iCs/>
      <w:color w:val="F58205"/>
      <w:sz w:val="32"/>
    </w:rPr>
  </w:style>
  <w:style w:type="paragraph" w:styleId="Kopvaninhoudsopgave">
    <w:name w:val="TOC Heading"/>
    <w:basedOn w:val="Kop1"/>
    <w:next w:val="Standaard"/>
    <w:uiPriority w:val="39"/>
    <w:unhideWhenUsed/>
    <w:qFormat/>
    <w:rsid w:val="00A638FE"/>
    <w:pPr>
      <w:spacing w:line="259" w:lineRule="auto"/>
      <w:contextualSpacing w:val="0"/>
      <w:outlineLvl w:val="9"/>
    </w:pPr>
    <w:rPr>
      <w:rFonts w:asciiTheme="majorHAnsi" w:hAnsiTheme="majorHAnsi"/>
      <w:b w:val="0"/>
      <w:color w:val="2E74B5" w:themeColor="accent1" w:themeShade="BF"/>
      <w:sz w:val="32"/>
      <w:lang w:eastAsia="nl-NL"/>
    </w:rPr>
  </w:style>
  <w:style w:type="character" w:customStyle="1" w:styleId="Kop3Char">
    <w:name w:val="Kop 3 Char"/>
    <w:basedOn w:val="Standaardalinea-lettertype"/>
    <w:link w:val="Kop3"/>
    <w:uiPriority w:val="9"/>
    <w:semiHidden/>
    <w:rsid w:val="00A638FE"/>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A638FE"/>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A638FE"/>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A638FE"/>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A638FE"/>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A638F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638FE"/>
    <w:rPr>
      <w:rFonts w:asciiTheme="majorHAnsi" w:eastAsiaTheme="majorEastAsia" w:hAnsiTheme="majorHAnsi" w:cstheme="majorBidi"/>
      <w:i/>
      <w:iCs/>
      <w:color w:val="272727" w:themeColor="text1" w:themeTint="D8"/>
      <w:sz w:val="21"/>
      <w:szCs w:val="21"/>
    </w:rPr>
  </w:style>
  <w:style w:type="character" w:styleId="Onopgelostemelding">
    <w:name w:val="Unresolved Mention"/>
    <w:basedOn w:val="Standaardalinea-lettertype"/>
    <w:uiPriority w:val="99"/>
    <w:semiHidden/>
    <w:unhideWhenUsed/>
    <w:rsid w:val="00A638FE"/>
    <w:rPr>
      <w:color w:val="605E5C"/>
      <w:shd w:val="clear" w:color="auto" w:fill="E1DFDD"/>
    </w:rPr>
  </w:style>
  <w:style w:type="table" w:styleId="Tabelraster">
    <w:name w:val="Table Grid"/>
    <w:basedOn w:val="Standaardtabel"/>
    <w:uiPriority w:val="39"/>
    <w:rsid w:val="001D485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63556D"/>
    <w:pPr>
      <w:spacing w:after="100"/>
    </w:pPr>
  </w:style>
  <w:style w:type="paragraph" w:styleId="Inhopg2">
    <w:name w:val="toc 2"/>
    <w:basedOn w:val="Standaard"/>
    <w:next w:val="Standaard"/>
    <w:autoRedefine/>
    <w:uiPriority w:val="39"/>
    <w:unhideWhenUsed/>
    <w:rsid w:val="0063556D"/>
    <w:pPr>
      <w:spacing w:after="100"/>
      <w:ind w:left="220"/>
    </w:pPr>
  </w:style>
  <w:style w:type="character" w:styleId="Verwijzingopmerking">
    <w:name w:val="annotation reference"/>
    <w:basedOn w:val="Standaardalinea-lettertype"/>
    <w:uiPriority w:val="99"/>
    <w:semiHidden/>
    <w:unhideWhenUsed/>
    <w:rsid w:val="00F062F9"/>
    <w:rPr>
      <w:sz w:val="16"/>
      <w:szCs w:val="16"/>
    </w:rPr>
  </w:style>
  <w:style w:type="paragraph" w:styleId="Tekstopmerking">
    <w:name w:val="annotation text"/>
    <w:basedOn w:val="Standaard"/>
    <w:link w:val="TekstopmerkingChar"/>
    <w:uiPriority w:val="99"/>
    <w:unhideWhenUsed/>
    <w:rsid w:val="00F062F9"/>
    <w:rPr>
      <w:sz w:val="20"/>
      <w:szCs w:val="20"/>
    </w:rPr>
  </w:style>
  <w:style w:type="character" w:customStyle="1" w:styleId="TekstopmerkingChar">
    <w:name w:val="Tekst opmerking Char"/>
    <w:basedOn w:val="Standaardalinea-lettertype"/>
    <w:link w:val="Tekstopmerking"/>
    <w:uiPriority w:val="99"/>
    <w:rsid w:val="00F062F9"/>
    <w:rPr>
      <w:sz w:val="20"/>
      <w:szCs w:val="20"/>
    </w:rPr>
  </w:style>
  <w:style w:type="paragraph" w:styleId="Onderwerpvanopmerking">
    <w:name w:val="annotation subject"/>
    <w:basedOn w:val="Tekstopmerking"/>
    <w:next w:val="Tekstopmerking"/>
    <w:link w:val="OnderwerpvanopmerkingChar"/>
    <w:uiPriority w:val="99"/>
    <w:semiHidden/>
    <w:unhideWhenUsed/>
    <w:rsid w:val="00F062F9"/>
    <w:rPr>
      <w:b/>
      <w:bCs/>
    </w:rPr>
  </w:style>
  <w:style w:type="character" w:customStyle="1" w:styleId="OnderwerpvanopmerkingChar">
    <w:name w:val="Onderwerp van opmerking Char"/>
    <w:basedOn w:val="TekstopmerkingChar"/>
    <w:link w:val="Onderwerpvanopmerking"/>
    <w:uiPriority w:val="99"/>
    <w:semiHidden/>
    <w:rsid w:val="00F062F9"/>
    <w:rPr>
      <w:b/>
      <w:bCs/>
      <w:sz w:val="20"/>
      <w:szCs w:val="20"/>
    </w:rPr>
  </w:style>
  <w:style w:type="paragraph" w:customStyle="1" w:styleId="Default">
    <w:name w:val="Default"/>
    <w:rsid w:val="003C68AB"/>
    <w:pPr>
      <w:autoSpaceDE w:val="0"/>
      <w:autoSpaceDN w:val="0"/>
      <w:adjustRightInd w:val="0"/>
      <w:spacing w:after="0" w:line="240" w:lineRule="auto"/>
    </w:pPr>
    <w:rPr>
      <w:rFonts w:ascii="Calibri" w:hAnsi="Calibri" w:cs="Calibri"/>
      <w:color w:val="000000"/>
      <w:sz w:val="24"/>
      <w:szCs w:val="24"/>
    </w:rPr>
  </w:style>
  <w:style w:type="paragraph" w:styleId="Normaalweb">
    <w:name w:val="Normal (Web)"/>
    <w:basedOn w:val="Standaard"/>
    <w:uiPriority w:val="99"/>
    <w:semiHidden/>
    <w:unhideWhenUsed/>
    <w:rsid w:val="000B7A9D"/>
    <w:pPr>
      <w:spacing w:before="100" w:beforeAutospacing="1" w:after="100" w:afterAutospacing="1"/>
      <w:contextualSpacing w:val="0"/>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914088">
      <w:bodyDiv w:val="1"/>
      <w:marLeft w:val="0"/>
      <w:marRight w:val="0"/>
      <w:marTop w:val="0"/>
      <w:marBottom w:val="0"/>
      <w:divBdr>
        <w:top w:val="none" w:sz="0" w:space="0" w:color="auto"/>
        <w:left w:val="none" w:sz="0" w:space="0" w:color="auto"/>
        <w:bottom w:val="none" w:sz="0" w:space="0" w:color="auto"/>
        <w:right w:val="none" w:sz="0" w:space="0" w:color="auto"/>
      </w:divBdr>
    </w:div>
    <w:div w:id="631833674">
      <w:bodyDiv w:val="1"/>
      <w:marLeft w:val="0"/>
      <w:marRight w:val="0"/>
      <w:marTop w:val="0"/>
      <w:marBottom w:val="0"/>
      <w:divBdr>
        <w:top w:val="none" w:sz="0" w:space="0" w:color="auto"/>
        <w:left w:val="none" w:sz="0" w:space="0" w:color="auto"/>
        <w:bottom w:val="none" w:sz="0" w:space="0" w:color="auto"/>
        <w:right w:val="none" w:sz="0" w:space="0" w:color="auto"/>
      </w:divBdr>
    </w:div>
    <w:div w:id="886722598">
      <w:bodyDiv w:val="1"/>
      <w:marLeft w:val="0"/>
      <w:marRight w:val="0"/>
      <w:marTop w:val="0"/>
      <w:marBottom w:val="0"/>
      <w:divBdr>
        <w:top w:val="none" w:sz="0" w:space="0" w:color="auto"/>
        <w:left w:val="none" w:sz="0" w:space="0" w:color="auto"/>
        <w:bottom w:val="none" w:sz="0" w:space="0" w:color="auto"/>
        <w:right w:val="none" w:sz="0" w:space="0" w:color="auto"/>
      </w:divBdr>
    </w:div>
    <w:div w:id="893125783">
      <w:bodyDiv w:val="1"/>
      <w:marLeft w:val="0"/>
      <w:marRight w:val="0"/>
      <w:marTop w:val="0"/>
      <w:marBottom w:val="0"/>
      <w:divBdr>
        <w:top w:val="none" w:sz="0" w:space="0" w:color="auto"/>
        <w:left w:val="none" w:sz="0" w:space="0" w:color="auto"/>
        <w:bottom w:val="none" w:sz="0" w:space="0" w:color="auto"/>
        <w:right w:val="none" w:sz="0" w:space="0" w:color="auto"/>
      </w:divBdr>
    </w:div>
    <w:div w:id="898128013">
      <w:bodyDiv w:val="1"/>
      <w:marLeft w:val="0"/>
      <w:marRight w:val="0"/>
      <w:marTop w:val="0"/>
      <w:marBottom w:val="0"/>
      <w:divBdr>
        <w:top w:val="none" w:sz="0" w:space="0" w:color="auto"/>
        <w:left w:val="none" w:sz="0" w:space="0" w:color="auto"/>
        <w:bottom w:val="none" w:sz="0" w:space="0" w:color="auto"/>
        <w:right w:val="none" w:sz="0" w:space="0" w:color="auto"/>
      </w:divBdr>
    </w:div>
    <w:div w:id="1581479182">
      <w:bodyDiv w:val="1"/>
      <w:marLeft w:val="0"/>
      <w:marRight w:val="0"/>
      <w:marTop w:val="0"/>
      <w:marBottom w:val="0"/>
      <w:divBdr>
        <w:top w:val="none" w:sz="0" w:space="0" w:color="auto"/>
        <w:left w:val="none" w:sz="0" w:space="0" w:color="auto"/>
        <w:bottom w:val="none" w:sz="0" w:space="0" w:color="auto"/>
        <w:right w:val="none" w:sz="0" w:space="0" w:color="auto"/>
      </w:divBdr>
    </w:div>
    <w:div w:id="1928734308">
      <w:bodyDiv w:val="1"/>
      <w:marLeft w:val="0"/>
      <w:marRight w:val="0"/>
      <w:marTop w:val="0"/>
      <w:marBottom w:val="0"/>
      <w:divBdr>
        <w:top w:val="none" w:sz="0" w:space="0" w:color="auto"/>
        <w:left w:val="none" w:sz="0" w:space="0" w:color="auto"/>
        <w:bottom w:val="none" w:sz="0" w:space="0" w:color="auto"/>
        <w:right w:val="none" w:sz="0" w:space="0" w:color="auto"/>
      </w:divBdr>
    </w:div>
    <w:div w:id="209053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MC\OfficeTemplates\MC%20Notitie_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658429-E114-47B9-98F2-43C97957C263}">
  <we:reference id="wa200005502" version="1.0.0.11" store="nl-NL" storeType="OMEX"/>
  <we:alternateReferences>
    <we:reference id="wa200005502" version="1.0.0.11" store="wa200005502" storeType="OMEX"/>
  </we:alternateReferences>
  <we:properties>
    <we:property name="docId" value="&quot;quWmx31dKUZ6-rGtwgjEz&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1EE41A1353EF458F2838A0A5D806DF" ma:contentTypeVersion="4" ma:contentTypeDescription="Een nieuw document maken." ma:contentTypeScope="" ma:versionID="58743c612bd21c2eac1c2e3fb09565dd">
  <xsd:schema xmlns:xsd="http://www.w3.org/2001/XMLSchema" xmlns:xs="http://www.w3.org/2001/XMLSchema" xmlns:p="http://schemas.microsoft.com/office/2006/metadata/properties" xmlns:ns2="788ced13-f756-4b1a-863e-2f9f76e563b0" targetNamespace="http://schemas.microsoft.com/office/2006/metadata/properties" ma:root="true" ma:fieldsID="727e8de5a4f15636f9915937e88b1321" ns2:_="">
    <xsd:import namespace="788ced13-f756-4b1a-863e-2f9f76e563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ced13-f756-4b1a-863e-2f9f76e56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BA9B3-F0A3-4090-8D6A-0F7A19620DAF}">
  <ds:schemaRefs>
    <ds:schemaRef ds:uri="http://schemas.openxmlformats.org/officeDocument/2006/bibliography"/>
  </ds:schemaRefs>
</ds:datastoreItem>
</file>

<file path=customXml/itemProps2.xml><?xml version="1.0" encoding="utf-8"?>
<ds:datastoreItem xmlns:ds="http://schemas.openxmlformats.org/officeDocument/2006/customXml" ds:itemID="{778D75EB-F0D0-4A32-A675-59A7435C9AA9}">
  <ds:schemaRefs>
    <ds:schemaRef ds:uri="http://schemas.microsoft.com/sharepoint/v3/contenttype/forms"/>
  </ds:schemaRefs>
</ds:datastoreItem>
</file>

<file path=customXml/itemProps3.xml><?xml version="1.0" encoding="utf-8"?>
<ds:datastoreItem xmlns:ds="http://schemas.openxmlformats.org/officeDocument/2006/customXml" ds:itemID="{DAD78116-16C6-4631-8D1C-1F4AEBE75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ced13-f756-4b1a-863e-2f9f76e563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35422-957B-4FC1-8769-0C44ECA946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MC Notitie_met logo</Template>
  <TotalTime>296</TotalTime>
  <Pages>4</Pages>
  <Words>521</Words>
  <Characters>2870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Xaris ICT b.v.</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Paulien van der Geest</dc:creator>
  <cp:keywords/>
  <dc:description/>
  <cp:lastModifiedBy>Anouk  Haver</cp:lastModifiedBy>
  <cp:revision>128</cp:revision>
  <dcterms:created xsi:type="dcterms:W3CDTF">2024-05-15T21:13:00Z</dcterms:created>
  <dcterms:modified xsi:type="dcterms:W3CDTF">2024-06-10T10:54:00Z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0x010100251EE41A1353EF458F2838A0A5D806DF</vt:lpwstr>
  </property>
</Properties>
</file>