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23B8B" w14:textId="5AA3BADB" w:rsidR="00147372" w:rsidRDefault="00A638FE" w:rsidP="00A12DBC">
      <w:pPr>
        <w:pStyle w:val="Kop1"/>
        <w:numPr>
          <w:ilvl w:val="0"/>
          <w:numId w:val="0"/>
        </w:numPr>
        <w:ind w:left="432" w:hanging="432"/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380CAF11" wp14:editId="2E53D68B">
            <wp:simplePos x="0" y="0"/>
            <wp:positionH relativeFrom="column">
              <wp:posOffset>10222865</wp:posOffset>
            </wp:positionH>
            <wp:positionV relativeFrom="paragraph">
              <wp:posOffset>9113520</wp:posOffset>
            </wp:positionV>
            <wp:extent cx="1163353" cy="664144"/>
            <wp:effectExtent l="0" t="0" r="0" b="0"/>
            <wp:wrapNone/>
            <wp:docPr id="2082516209" name="Afbeelding 2082516209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31975" name="Afbeelding 1721831975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28"/>
                    <a:stretch/>
                  </pic:blipFill>
                  <pic:spPr bwMode="auto">
                    <a:xfrm>
                      <a:off x="0" y="0"/>
                      <a:ext cx="1163353" cy="66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983">
        <w:rPr>
          <w:noProof/>
        </w:rPr>
        <w:t xml:space="preserve">Document 1 </w:t>
      </w:r>
      <w:r w:rsidR="00C93C18">
        <w:rPr>
          <w:noProof/>
        </w:rPr>
        <w:t>Uitvoeringsverklaring onderaannemer</w:t>
      </w:r>
    </w:p>
    <w:p w14:paraId="2AB546AD" w14:textId="77777777" w:rsidR="00A12DBC" w:rsidRDefault="00A12DBC" w:rsidP="00A12DBC"/>
    <w:p w14:paraId="70D879CF" w14:textId="77777777" w:rsidR="00DD5E52" w:rsidRDefault="00DD5E52" w:rsidP="00A12DBC"/>
    <w:p w14:paraId="500E09D3" w14:textId="7C50DC56" w:rsidR="00EE3C2A" w:rsidRDefault="00B54837" w:rsidP="00A12DBC">
      <w:r>
        <w:t>Met het invullen van de uitvoeringsverklaring onderaannemer geeft u aan dat u een deel van de uitvoering van de opdracht</w:t>
      </w:r>
      <w:r w:rsidR="00EE3C2A">
        <w:t>, zoals staat beschreven in de aanbestedingsstukken laat uitvoeren door een onderaannemer.</w:t>
      </w:r>
    </w:p>
    <w:p w14:paraId="0630F4E0" w14:textId="77777777" w:rsidR="00EE3C2A" w:rsidRDefault="00EE3C2A" w:rsidP="00A12DBC"/>
    <w:p w14:paraId="6DE93566" w14:textId="6C0CD263" w:rsidR="00A93171" w:rsidRDefault="00A93171" w:rsidP="00A93171">
      <w:r w:rsidRPr="00A93171">
        <w:rPr>
          <w:rStyle w:val="StreamerChar"/>
          <w:sz w:val="22"/>
          <w:szCs w:val="16"/>
        </w:rPr>
        <w:t>&lt;Naam bedrijf inschrijver&gt;</w:t>
      </w:r>
      <w:r w:rsidRPr="00A93171">
        <w:t xml:space="preserve">, gevestigd in </w:t>
      </w:r>
      <w:r w:rsidRPr="00A93171">
        <w:rPr>
          <w:rStyle w:val="StreamerChar"/>
          <w:sz w:val="22"/>
          <w:szCs w:val="16"/>
        </w:rPr>
        <w:t>&lt;Plaats&gt;</w:t>
      </w:r>
      <w:r w:rsidRPr="00A93171">
        <w:t>, ingeschreven bij de K</w:t>
      </w:r>
      <w:r w:rsidR="00B24456">
        <w:t>amer van Koophandel</w:t>
      </w:r>
      <w:r w:rsidRPr="00A93171">
        <w:t xml:space="preserve"> onder nummer &lt;</w:t>
      </w:r>
      <w:r w:rsidRPr="00A93171">
        <w:rPr>
          <w:rStyle w:val="StreamerChar"/>
          <w:sz w:val="22"/>
          <w:szCs w:val="16"/>
        </w:rPr>
        <w:t>KvK-nummer&gt;</w:t>
      </w:r>
      <w:r w:rsidRPr="00A93171">
        <w:t xml:space="preserve">, vertegenwoordigd door </w:t>
      </w:r>
      <w:r w:rsidRPr="00A93171">
        <w:rPr>
          <w:rStyle w:val="StreamerChar"/>
          <w:sz w:val="22"/>
          <w:szCs w:val="16"/>
        </w:rPr>
        <w:t>&lt;Naam vertegenwoordiger inschrijver&gt;</w:t>
      </w:r>
      <w:r w:rsidRPr="00A93171">
        <w:t>;</w:t>
      </w:r>
    </w:p>
    <w:p w14:paraId="1EAD8BEF" w14:textId="77777777" w:rsidR="00A93171" w:rsidRPr="00A93171" w:rsidRDefault="00A93171" w:rsidP="00A93171"/>
    <w:p w14:paraId="26B28ED4" w14:textId="6A1E3D8F" w:rsidR="00A93171" w:rsidRDefault="00A93171" w:rsidP="00A93171">
      <w:r w:rsidRPr="00A93171">
        <w:t>En</w:t>
      </w:r>
    </w:p>
    <w:p w14:paraId="7E1825B7" w14:textId="77777777" w:rsidR="00A93171" w:rsidRPr="00A93171" w:rsidRDefault="00A93171" w:rsidP="00A93171"/>
    <w:p w14:paraId="2B1E2FC3" w14:textId="340D4FA9" w:rsidR="00A93171" w:rsidRPr="00A93171" w:rsidRDefault="00A93171" w:rsidP="00A93171">
      <w:r w:rsidRPr="00A93171">
        <w:rPr>
          <w:rStyle w:val="StreamerChar"/>
          <w:sz w:val="22"/>
          <w:szCs w:val="16"/>
        </w:rPr>
        <w:t>&lt;Naam bedrijf onderaannemer&gt;</w:t>
      </w:r>
      <w:r w:rsidRPr="00A93171">
        <w:t xml:space="preserve">, gevestigd in </w:t>
      </w:r>
      <w:r w:rsidRPr="00A93171">
        <w:rPr>
          <w:rStyle w:val="StreamerChar"/>
          <w:sz w:val="22"/>
          <w:szCs w:val="16"/>
        </w:rPr>
        <w:t>&lt;Plaats&gt;</w:t>
      </w:r>
      <w:r w:rsidRPr="00A93171">
        <w:t xml:space="preserve">, ingeschreven bij de </w:t>
      </w:r>
      <w:r w:rsidR="00B24456" w:rsidRPr="00A93171">
        <w:t>K</w:t>
      </w:r>
      <w:r w:rsidR="00B24456">
        <w:t>amer van Koophandel</w:t>
      </w:r>
      <w:r w:rsidR="00B24456" w:rsidRPr="00A93171">
        <w:t xml:space="preserve"> </w:t>
      </w:r>
      <w:r w:rsidRPr="00A93171">
        <w:t xml:space="preserve">onder nummer </w:t>
      </w:r>
      <w:r w:rsidRPr="00A93171">
        <w:rPr>
          <w:rStyle w:val="StreamerChar"/>
          <w:sz w:val="22"/>
          <w:szCs w:val="16"/>
        </w:rPr>
        <w:t>&lt;KvK-nummer&gt;</w:t>
      </w:r>
      <w:r w:rsidRPr="00A93171">
        <w:t xml:space="preserve">, vertegenwoordigd door </w:t>
      </w:r>
      <w:r w:rsidRPr="00A93171">
        <w:rPr>
          <w:rStyle w:val="StreamerChar"/>
          <w:sz w:val="22"/>
          <w:szCs w:val="16"/>
        </w:rPr>
        <w:t>&lt;Naam vertegenwoordiger onderaannemer&gt;</w:t>
      </w:r>
      <w:r w:rsidRPr="00A93171">
        <w:t>;</w:t>
      </w:r>
    </w:p>
    <w:p w14:paraId="789DB1BF" w14:textId="77777777" w:rsidR="00042073" w:rsidRDefault="00042073" w:rsidP="00A12DBC"/>
    <w:p w14:paraId="7B585E1E" w14:textId="42C972A7" w:rsidR="004713CA" w:rsidRDefault="00F40DD1" w:rsidP="004713CA">
      <w:r w:rsidRPr="00F40DD1">
        <w:t>verklaren hierbij:</w:t>
      </w:r>
    </w:p>
    <w:p w14:paraId="304AEFE9" w14:textId="77777777" w:rsidR="00F40DD1" w:rsidRDefault="00F40DD1" w:rsidP="004713CA"/>
    <w:p w14:paraId="218C79B4" w14:textId="6ED278D5" w:rsidR="00F40DD1" w:rsidRDefault="00E41BB1" w:rsidP="00F40DD1">
      <w:pPr>
        <w:pStyle w:val="Lijstalinea"/>
        <w:numPr>
          <w:ilvl w:val="0"/>
          <w:numId w:val="37"/>
        </w:numPr>
      </w:pPr>
      <w:r>
        <w:t xml:space="preserve">elkaar te nodig hebben om aan </w:t>
      </w:r>
      <w:r w:rsidR="00183FF6">
        <w:t>é</w:t>
      </w:r>
      <w:r w:rsidR="00B24456">
        <w:t>é</w:t>
      </w:r>
      <w:r w:rsidR="00183FF6">
        <w:t>n of meerdere</w:t>
      </w:r>
      <w:r>
        <w:t xml:space="preserve"> </w:t>
      </w:r>
      <w:r w:rsidR="00CC7533">
        <w:t>geschiktheids</w:t>
      </w:r>
      <w:r>
        <w:t>eisen</w:t>
      </w:r>
      <w:r w:rsidR="00CC7533">
        <w:t xml:space="preserve"> of selectiecriteria</w:t>
      </w:r>
      <w:r>
        <w:t xml:space="preserve"> te voldoen;</w:t>
      </w:r>
    </w:p>
    <w:p w14:paraId="6FEADAF0" w14:textId="77777777" w:rsidR="00E41BB1" w:rsidRDefault="00E41BB1" w:rsidP="00E41BB1">
      <w:pPr>
        <w:pStyle w:val="Lijstalinea"/>
      </w:pPr>
    </w:p>
    <w:p w14:paraId="0C3AA0DF" w14:textId="7806E960" w:rsidR="00E41BB1" w:rsidRDefault="00183FF6" w:rsidP="00F40DD1">
      <w:pPr>
        <w:pStyle w:val="Lijstalinea"/>
        <w:numPr>
          <w:ilvl w:val="0"/>
          <w:numId w:val="37"/>
        </w:numPr>
      </w:pPr>
      <w:r>
        <w:t xml:space="preserve">als de opdracht gegund wordt, inschrijver onderaannemer </w:t>
      </w:r>
      <w:r w:rsidR="009456DE">
        <w:t>inzet</w:t>
      </w:r>
      <w:r>
        <w:t xml:space="preserve"> </w:t>
      </w:r>
      <w:r w:rsidR="006C3EAB">
        <w:t>voor het deel van de opdracht waarop een beroep wordt gedaan op onderaannemer</w:t>
      </w:r>
      <w:r w:rsidR="009456DE">
        <w:t>;</w:t>
      </w:r>
    </w:p>
    <w:p w14:paraId="416B23CA" w14:textId="77777777" w:rsidR="00D558C0" w:rsidRDefault="00D558C0" w:rsidP="00D558C0">
      <w:pPr>
        <w:pStyle w:val="Lijstalinea"/>
      </w:pPr>
    </w:p>
    <w:p w14:paraId="46A4F581" w14:textId="161984E8" w:rsidR="00D558C0" w:rsidRDefault="00D558C0" w:rsidP="00F40DD1">
      <w:pPr>
        <w:pStyle w:val="Lijstalinea"/>
        <w:numPr>
          <w:ilvl w:val="0"/>
          <w:numId w:val="37"/>
        </w:numPr>
      </w:pPr>
      <w:r>
        <w:t xml:space="preserve">dat onderaannemer </w:t>
      </w:r>
      <w:r w:rsidR="001D2DC8">
        <w:t xml:space="preserve">volledig beschikt over de voor de uitvoering </w:t>
      </w:r>
      <w:r w:rsidR="00A55ED7">
        <w:t>benodigde middelen;</w:t>
      </w:r>
    </w:p>
    <w:p w14:paraId="443A5A6B" w14:textId="77777777" w:rsidR="00917224" w:rsidRDefault="00917224" w:rsidP="004713CA"/>
    <w:p w14:paraId="39E6323A" w14:textId="77777777" w:rsidR="005E7983" w:rsidRDefault="005E7983" w:rsidP="004713CA"/>
    <w:p w14:paraId="66A29485" w14:textId="77777777" w:rsidR="00917224" w:rsidRDefault="00917224" w:rsidP="004713CA"/>
    <w:p w14:paraId="6525EABB" w14:textId="1D5420D3" w:rsidR="00CE788E" w:rsidRDefault="00A7250D" w:rsidP="004713CA">
      <w:r>
        <w:t>Plaats en d</w:t>
      </w:r>
      <w:r w:rsidR="00CE788E">
        <w:t>atum:</w:t>
      </w:r>
      <w:r w:rsidR="00CE788E">
        <w:tab/>
      </w:r>
      <w:r w:rsidR="00CE788E">
        <w:tab/>
      </w:r>
    </w:p>
    <w:p w14:paraId="215D51E0" w14:textId="77777777" w:rsidR="004C2183" w:rsidRDefault="004C2183" w:rsidP="004713CA"/>
    <w:p w14:paraId="2E298447" w14:textId="77777777" w:rsidR="00A7250D" w:rsidRDefault="00A7250D" w:rsidP="004713CA">
      <w:pPr>
        <w:sectPr w:rsidR="00A7250D" w:rsidSect="00D80EA4">
          <w:headerReference w:type="default" r:id="rId12"/>
          <w:footerReference w:type="default" r:id="rId13"/>
          <w:pgSz w:w="11906" w:h="16838" w:code="9"/>
          <w:pgMar w:top="1985" w:right="1531" w:bottom="1135" w:left="1531" w:header="709" w:footer="709" w:gutter="0"/>
          <w:cols w:space="708"/>
          <w:docGrid w:linePitch="360"/>
        </w:sectPr>
      </w:pPr>
    </w:p>
    <w:p w14:paraId="14E4610C" w14:textId="77777777" w:rsidR="00A7250D" w:rsidRDefault="00A7250D" w:rsidP="004713CA"/>
    <w:p w14:paraId="1DC1D4C4" w14:textId="3FAD5FAD" w:rsidR="00CE788E" w:rsidRDefault="00CE788E" w:rsidP="004713CA">
      <w:r>
        <w:t xml:space="preserve">Naam </w:t>
      </w:r>
      <w:r w:rsidR="004C2183">
        <w:t>vertegenwoordiger inschrijver</w:t>
      </w:r>
      <w:r>
        <w:t>:</w:t>
      </w:r>
    </w:p>
    <w:p w14:paraId="583E83C6" w14:textId="77777777" w:rsidR="00CE788E" w:rsidRDefault="00CE788E" w:rsidP="004713CA"/>
    <w:p w14:paraId="2B3094EC" w14:textId="77777777" w:rsidR="00D476FE" w:rsidRDefault="00D476FE" w:rsidP="004713CA"/>
    <w:p w14:paraId="60D8B014" w14:textId="77777777" w:rsidR="005E7983" w:rsidRDefault="005E7983" w:rsidP="004713CA"/>
    <w:p w14:paraId="20374A2B" w14:textId="77777777" w:rsidR="005E7983" w:rsidRDefault="005E7983" w:rsidP="004713CA"/>
    <w:p w14:paraId="51034415" w14:textId="30026A64" w:rsidR="00D476FE" w:rsidRDefault="00D476FE" w:rsidP="004713CA">
      <w:r>
        <w:t>Handtekening:</w:t>
      </w:r>
    </w:p>
    <w:p w14:paraId="50734395" w14:textId="77777777" w:rsidR="00A7250D" w:rsidRDefault="00A7250D" w:rsidP="004713CA"/>
    <w:p w14:paraId="71C8B6CE" w14:textId="77777777" w:rsidR="00A7250D" w:rsidRDefault="00A7250D" w:rsidP="004713CA"/>
    <w:p w14:paraId="47C8EB86" w14:textId="77777777" w:rsidR="00A7250D" w:rsidRDefault="00A7250D" w:rsidP="004713CA"/>
    <w:p w14:paraId="609C59A2" w14:textId="77777777" w:rsidR="00A7250D" w:rsidRDefault="00A7250D" w:rsidP="004713CA"/>
    <w:p w14:paraId="2CE02D30" w14:textId="77777777" w:rsidR="00A7250D" w:rsidRDefault="00A7250D" w:rsidP="004713CA"/>
    <w:p w14:paraId="3A691309" w14:textId="77777777" w:rsidR="00A7250D" w:rsidRDefault="00A7250D" w:rsidP="004713CA"/>
    <w:p w14:paraId="26F679FC" w14:textId="77777777" w:rsidR="00A7250D" w:rsidRDefault="00A7250D" w:rsidP="004713CA"/>
    <w:p w14:paraId="525F5766" w14:textId="77777777" w:rsidR="00A7250D" w:rsidRDefault="00A7250D" w:rsidP="004713CA"/>
    <w:p w14:paraId="1C94F454" w14:textId="77777777" w:rsidR="00A7250D" w:rsidRDefault="00A7250D" w:rsidP="004713CA"/>
    <w:p w14:paraId="2BD3DDFA" w14:textId="77777777" w:rsidR="00A7250D" w:rsidRDefault="00A7250D" w:rsidP="004713CA"/>
    <w:p w14:paraId="2A617EFB" w14:textId="77777777" w:rsidR="00A7250D" w:rsidRDefault="00A7250D" w:rsidP="004713CA"/>
    <w:p w14:paraId="3D065C32" w14:textId="77777777" w:rsidR="00A7250D" w:rsidRDefault="00A7250D" w:rsidP="004713CA"/>
    <w:p w14:paraId="1A823499" w14:textId="77777777" w:rsidR="00A7250D" w:rsidRDefault="00A7250D" w:rsidP="004713CA"/>
    <w:p w14:paraId="326CF6D0" w14:textId="793C42B7" w:rsidR="00A7250D" w:rsidRDefault="00A7250D" w:rsidP="004713CA">
      <w:r>
        <w:t>Naam vertegenwoordiger onderaannemer</w:t>
      </w:r>
      <w:r w:rsidR="00B24456">
        <w:t>:</w:t>
      </w:r>
    </w:p>
    <w:p w14:paraId="73D284F9" w14:textId="77777777" w:rsidR="005E7983" w:rsidRDefault="005E7983" w:rsidP="004713CA"/>
    <w:p w14:paraId="4CA61228" w14:textId="77777777" w:rsidR="005E7983" w:rsidRDefault="005E7983" w:rsidP="004713CA"/>
    <w:p w14:paraId="76D3CF9C" w14:textId="77777777" w:rsidR="005E7983" w:rsidRDefault="005E7983" w:rsidP="004713CA"/>
    <w:p w14:paraId="7858E60E" w14:textId="77777777" w:rsidR="005E7983" w:rsidRDefault="005E7983" w:rsidP="004713CA"/>
    <w:p w14:paraId="23B880D1" w14:textId="77777777" w:rsidR="005E7983" w:rsidRDefault="005E7983" w:rsidP="005E7983">
      <w:r>
        <w:t>Handtekening:</w:t>
      </w:r>
    </w:p>
    <w:p w14:paraId="6349DD37" w14:textId="77777777" w:rsidR="005E7983" w:rsidRPr="004713CA" w:rsidRDefault="005E7983" w:rsidP="004713CA"/>
    <w:sectPr w:rsidR="005E7983" w:rsidRPr="004713CA" w:rsidSect="00A7250D">
      <w:type w:val="continuous"/>
      <w:pgSz w:w="11906" w:h="16838" w:code="9"/>
      <w:pgMar w:top="1985" w:right="1531" w:bottom="1135" w:left="153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C9662" w14:textId="77777777" w:rsidR="003E1E69" w:rsidRDefault="003E1E69" w:rsidP="00BE5354">
      <w:r>
        <w:separator/>
      </w:r>
    </w:p>
  </w:endnote>
  <w:endnote w:type="continuationSeparator" w:id="0">
    <w:p w14:paraId="0B379D93" w14:textId="77777777" w:rsidR="003E1E69" w:rsidRDefault="003E1E69" w:rsidP="00BE5354">
      <w:r>
        <w:continuationSeparator/>
      </w:r>
    </w:p>
  </w:endnote>
  <w:endnote w:type="continuationNotice" w:id="1">
    <w:p w14:paraId="1DE76CD4" w14:textId="77777777" w:rsidR="003E1E69" w:rsidRDefault="003E1E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61EBD" w14:textId="5A314982" w:rsidR="00BE5354" w:rsidRPr="00441D2A" w:rsidRDefault="00BC219A" w:rsidP="00D00D07">
    <w:pPr>
      <w:pStyle w:val="Voettekst"/>
      <w:rPr>
        <w:i/>
      </w:rPr>
    </w:pPr>
    <w:r>
      <w:rPr>
        <w:i/>
      </w:rPr>
      <w:t xml:space="preserve">Europese openbare aanbesteding Media-inkoop, </w:t>
    </w:r>
    <w:r w:rsidR="00D67838">
      <w:rPr>
        <w:i/>
      </w:rPr>
      <w:t>10</w:t>
    </w:r>
    <w:r>
      <w:rPr>
        <w:i/>
      </w:rPr>
      <w:t xml:space="preserve"> juni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FB1CD" w14:textId="77777777" w:rsidR="003E1E69" w:rsidRDefault="003E1E69" w:rsidP="00BE5354">
      <w:r>
        <w:separator/>
      </w:r>
    </w:p>
  </w:footnote>
  <w:footnote w:type="continuationSeparator" w:id="0">
    <w:p w14:paraId="29C8E573" w14:textId="77777777" w:rsidR="003E1E69" w:rsidRDefault="003E1E69" w:rsidP="00BE5354">
      <w:r>
        <w:continuationSeparator/>
      </w:r>
    </w:p>
  </w:footnote>
  <w:footnote w:type="continuationNotice" w:id="1">
    <w:p w14:paraId="65C0BB4B" w14:textId="77777777" w:rsidR="003E1E69" w:rsidRDefault="003E1E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200A7" w14:textId="77777777" w:rsidR="0055232C" w:rsidRDefault="00DF4CEC" w:rsidP="00D37F8D">
    <w:pPr>
      <w:pStyle w:val="Koptekst"/>
      <w:jc w:val="right"/>
    </w:pPr>
    <w:r w:rsidRPr="003C7205">
      <w:rPr>
        <w:noProof/>
        <w:color w:val="054C38"/>
        <w:lang w:eastAsia="nl-NL"/>
      </w:rPr>
      <w:drawing>
        <wp:anchor distT="0" distB="0" distL="114300" distR="114300" simplePos="0" relativeHeight="251658240" behindDoc="0" locked="0" layoutInCell="1" allowOverlap="1" wp14:anchorId="3DAECFE0" wp14:editId="76699E96">
          <wp:simplePos x="0" y="0"/>
          <wp:positionH relativeFrom="margin">
            <wp:align>right</wp:align>
          </wp:positionH>
          <wp:positionV relativeFrom="paragraph">
            <wp:posOffset>-7315</wp:posOffset>
          </wp:positionV>
          <wp:extent cx="1494000" cy="543600"/>
          <wp:effectExtent l="0" t="0" r="0" b="8890"/>
          <wp:wrapNone/>
          <wp:docPr id="18" name="Afbeelding 18" descr="G:\Communicatie\D Corporate communicatie\Huisstijl en logo's\B Logo's Milieu Centraal\A NIEUW LOGO maart 2018\MilieuCentraal_Logo\RGB\MC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municatie\D Corporate communicatie\Huisstijl en logo's\B Logo's Milieu Centraal\A NIEUW LOGO maart 2018\MilieuCentraal_Logo\RGB\MC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F8D">
      <w:tab/>
    </w:r>
    <w:r w:rsidR="00D904FE">
      <w:br/>
    </w:r>
  </w:p>
  <w:p w14:paraId="3A2002D3" w14:textId="77777777" w:rsidR="00473F67" w:rsidRDefault="00473F67" w:rsidP="00D37F8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36286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2413B"/>
    <w:multiLevelType w:val="hybridMultilevel"/>
    <w:tmpl w:val="7BAC1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4697"/>
    <w:multiLevelType w:val="hybridMultilevel"/>
    <w:tmpl w:val="AC749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513E8"/>
    <w:multiLevelType w:val="hybridMultilevel"/>
    <w:tmpl w:val="C74E9D1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433F54"/>
    <w:multiLevelType w:val="hybridMultilevel"/>
    <w:tmpl w:val="6B7CF044"/>
    <w:lvl w:ilvl="0" w:tplc="FFFFFFFF">
      <w:numFmt w:val="decimal"/>
      <w:lvlText w:val="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65164"/>
    <w:multiLevelType w:val="hybridMultilevel"/>
    <w:tmpl w:val="601442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494D95"/>
    <w:multiLevelType w:val="hybridMultilevel"/>
    <w:tmpl w:val="1916B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B11FF"/>
    <w:multiLevelType w:val="hybridMultilevel"/>
    <w:tmpl w:val="ACFA878E"/>
    <w:lvl w:ilvl="0" w:tplc="7C5C77C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60" w:hanging="360"/>
      </w:pPr>
    </w:lvl>
    <w:lvl w:ilvl="2" w:tplc="0413001B" w:tentative="1">
      <w:start w:val="1"/>
      <w:numFmt w:val="lowerRoman"/>
      <w:lvlText w:val="%3."/>
      <w:lvlJc w:val="right"/>
      <w:pPr>
        <w:ind w:left="2480" w:hanging="180"/>
      </w:pPr>
    </w:lvl>
    <w:lvl w:ilvl="3" w:tplc="0413000F" w:tentative="1">
      <w:start w:val="1"/>
      <w:numFmt w:val="decimal"/>
      <w:lvlText w:val="%4."/>
      <w:lvlJc w:val="left"/>
      <w:pPr>
        <w:ind w:left="3200" w:hanging="360"/>
      </w:pPr>
    </w:lvl>
    <w:lvl w:ilvl="4" w:tplc="04130019" w:tentative="1">
      <w:start w:val="1"/>
      <w:numFmt w:val="lowerLetter"/>
      <w:lvlText w:val="%5."/>
      <w:lvlJc w:val="left"/>
      <w:pPr>
        <w:ind w:left="3920" w:hanging="360"/>
      </w:pPr>
    </w:lvl>
    <w:lvl w:ilvl="5" w:tplc="0413001B" w:tentative="1">
      <w:start w:val="1"/>
      <w:numFmt w:val="lowerRoman"/>
      <w:lvlText w:val="%6."/>
      <w:lvlJc w:val="right"/>
      <w:pPr>
        <w:ind w:left="4640" w:hanging="180"/>
      </w:pPr>
    </w:lvl>
    <w:lvl w:ilvl="6" w:tplc="0413000F" w:tentative="1">
      <w:start w:val="1"/>
      <w:numFmt w:val="decimal"/>
      <w:lvlText w:val="%7."/>
      <w:lvlJc w:val="left"/>
      <w:pPr>
        <w:ind w:left="5360" w:hanging="360"/>
      </w:pPr>
    </w:lvl>
    <w:lvl w:ilvl="7" w:tplc="04130019" w:tentative="1">
      <w:start w:val="1"/>
      <w:numFmt w:val="lowerLetter"/>
      <w:lvlText w:val="%8."/>
      <w:lvlJc w:val="left"/>
      <w:pPr>
        <w:ind w:left="6080" w:hanging="360"/>
      </w:pPr>
    </w:lvl>
    <w:lvl w:ilvl="8" w:tplc="0413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0E231816"/>
    <w:multiLevelType w:val="hybridMultilevel"/>
    <w:tmpl w:val="88243AAA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1A9A4F1E"/>
    <w:multiLevelType w:val="hybridMultilevel"/>
    <w:tmpl w:val="E520ACFE"/>
    <w:lvl w:ilvl="0" w:tplc="D278F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F07F9C"/>
    <w:multiLevelType w:val="hybridMultilevel"/>
    <w:tmpl w:val="AB184798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2C520A75"/>
    <w:multiLevelType w:val="hybridMultilevel"/>
    <w:tmpl w:val="94E80288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 w15:restartNumberingAfterBreak="0">
    <w:nsid w:val="2EB9286B"/>
    <w:multiLevelType w:val="hybridMultilevel"/>
    <w:tmpl w:val="B5A618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D0CA9"/>
    <w:multiLevelType w:val="hybridMultilevel"/>
    <w:tmpl w:val="CCA0C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A1A48"/>
    <w:multiLevelType w:val="multilevel"/>
    <w:tmpl w:val="E900388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Eis 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C8A43B2"/>
    <w:multiLevelType w:val="hybridMultilevel"/>
    <w:tmpl w:val="72B2AB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66C28"/>
    <w:multiLevelType w:val="hybridMultilevel"/>
    <w:tmpl w:val="0DC0D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00880"/>
    <w:multiLevelType w:val="hybridMultilevel"/>
    <w:tmpl w:val="B1D26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A447A"/>
    <w:multiLevelType w:val="hybridMultilevel"/>
    <w:tmpl w:val="9F96A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416B2"/>
    <w:multiLevelType w:val="hybridMultilevel"/>
    <w:tmpl w:val="076C0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4492D"/>
    <w:multiLevelType w:val="hybridMultilevel"/>
    <w:tmpl w:val="166216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660C6"/>
    <w:multiLevelType w:val="hybridMultilevel"/>
    <w:tmpl w:val="81842AC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35E54"/>
    <w:multiLevelType w:val="hybridMultilevel"/>
    <w:tmpl w:val="E7E619D0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5A426899"/>
    <w:multiLevelType w:val="hybridMultilevel"/>
    <w:tmpl w:val="0390E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00593"/>
    <w:multiLevelType w:val="hybridMultilevel"/>
    <w:tmpl w:val="2B8C111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653FB"/>
    <w:multiLevelType w:val="hybridMultilevel"/>
    <w:tmpl w:val="28D8336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8F30369"/>
    <w:multiLevelType w:val="hybridMultilevel"/>
    <w:tmpl w:val="21146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F2A75"/>
    <w:multiLevelType w:val="hybridMultilevel"/>
    <w:tmpl w:val="E2E2B3EC"/>
    <w:lvl w:ilvl="0" w:tplc="08B443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975F3E"/>
    <w:multiLevelType w:val="hybridMultilevel"/>
    <w:tmpl w:val="EC843B22"/>
    <w:lvl w:ilvl="0" w:tplc="89C26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87B1D"/>
    <w:multiLevelType w:val="hybridMultilevel"/>
    <w:tmpl w:val="9D320790"/>
    <w:lvl w:ilvl="0" w:tplc="D278F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593BF3"/>
    <w:multiLevelType w:val="hybridMultilevel"/>
    <w:tmpl w:val="3332937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6DB12D7"/>
    <w:multiLevelType w:val="hybridMultilevel"/>
    <w:tmpl w:val="D5B29FA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7D48A2E">
      <w:numFmt w:val="bullet"/>
      <w:lvlText w:val="•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BA96649"/>
    <w:multiLevelType w:val="hybridMultilevel"/>
    <w:tmpl w:val="A490AF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8B1048"/>
    <w:multiLevelType w:val="hybridMultilevel"/>
    <w:tmpl w:val="8FE84516"/>
    <w:lvl w:ilvl="0" w:tplc="0413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 w15:restartNumberingAfterBreak="0">
    <w:nsid w:val="7E9F5E71"/>
    <w:multiLevelType w:val="hybridMultilevel"/>
    <w:tmpl w:val="B46662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B4C12"/>
    <w:multiLevelType w:val="hybridMultilevel"/>
    <w:tmpl w:val="255C8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58393">
    <w:abstractNumId w:val="33"/>
  </w:num>
  <w:num w:numId="2" w16cid:durableId="842666772">
    <w:abstractNumId w:val="9"/>
  </w:num>
  <w:num w:numId="3" w16cid:durableId="1073350908">
    <w:abstractNumId w:val="30"/>
  </w:num>
  <w:num w:numId="4" w16cid:durableId="1048260426">
    <w:abstractNumId w:val="2"/>
  </w:num>
  <w:num w:numId="5" w16cid:durableId="1634216112">
    <w:abstractNumId w:val="16"/>
  </w:num>
  <w:num w:numId="6" w16cid:durableId="178198194">
    <w:abstractNumId w:val="24"/>
  </w:num>
  <w:num w:numId="7" w16cid:durableId="1953975870">
    <w:abstractNumId w:val="13"/>
  </w:num>
  <w:num w:numId="8" w16cid:durableId="38864382">
    <w:abstractNumId w:val="18"/>
  </w:num>
  <w:num w:numId="9" w16cid:durableId="1565603368">
    <w:abstractNumId w:val="25"/>
  </w:num>
  <w:num w:numId="10" w16cid:durableId="1461416635">
    <w:abstractNumId w:val="15"/>
  </w:num>
  <w:num w:numId="11" w16cid:durableId="1408305949">
    <w:abstractNumId w:val="28"/>
  </w:num>
  <w:num w:numId="12" w16cid:durableId="251820497">
    <w:abstractNumId w:val="5"/>
  </w:num>
  <w:num w:numId="13" w16cid:durableId="1077166353">
    <w:abstractNumId w:val="35"/>
  </w:num>
  <w:num w:numId="14" w16cid:durableId="1156145557">
    <w:abstractNumId w:val="20"/>
  </w:num>
  <w:num w:numId="15" w16cid:durableId="1816096403">
    <w:abstractNumId w:val="10"/>
  </w:num>
  <w:num w:numId="16" w16cid:durableId="946304788">
    <w:abstractNumId w:val="4"/>
  </w:num>
  <w:num w:numId="17" w16cid:durableId="1753547563">
    <w:abstractNumId w:val="29"/>
  </w:num>
  <w:num w:numId="18" w16cid:durableId="619802275">
    <w:abstractNumId w:val="11"/>
  </w:num>
  <w:num w:numId="19" w16cid:durableId="1374500309">
    <w:abstractNumId w:val="32"/>
  </w:num>
  <w:num w:numId="20" w16cid:durableId="101650975">
    <w:abstractNumId w:val="31"/>
  </w:num>
  <w:num w:numId="21" w16cid:durableId="1205411374">
    <w:abstractNumId w:val="0"/>
  </w:num>
  <w:num w:numId="22" w16cid:durableId="688718547">
    <w:abstractNumId w:val="36"/>
  </w:num>
  <w:num w:numId="23" w16cid:durableId="489752739">
    <w:abstractNumId w:val="3"/>
  </w:num>
  <w:num w:numId="24" w16cid:durableId="1290934817">
    <w:abstractNumId w:val="12"/>
  </w:num>
  <w:num w:numId="25" w16cid:durableId="1018579343">
    <w:abstractNumId w:val="7"/>
  </w:num>
  <w:num w:numId="26" w16cid:durableId="1721516108">
    <w:abstractNumId w:val="23"/>
  </w:num>
  <w:num w:numId="27" w16cid:durableId="1194926121">
    <w:abstractNumId w:val="34"/>
  </w:num>
  <w:num w:numId="28" w16cid:durableId="1898085014">
    <w:abstractNumId w:val="8"/>
  </w:num>
  <w:num w:numId="29" w16cid:durableId="1763137583">
    <w:abstractNumId w:val="17"/>
  </w:num>
  <w:num w:numId="30" w16cid:durableId="288897005">
    <w:abstractNumId w:val="14"/>
  </w:num>
  <w:num w:numId="31" w16cid:durableId="1605575658">
    <w:abstractNumId w:val="6"/>
  </w:num>
  <w:num w:numId="32" w16cid:durableId="1597901222">
    <w:abstractNumId w:val="19"/>
  </w:num>
  <w:num w:numId="33" w16cid:durableId="1367680198">
    <w:abstractNumId w:val="27"/>
  </w:num>
  <w:num w:numId="34" w16cid:durableId="350423476">
    <w:abstractNumId w:val="1"/>
  </w:num>
  <w:num w:numId="35" w16cid:durableId="191308861">
    <w:abstractNumId w:val="26"/>
  </w:num>
  <w:num w:numId="36" w16cid:durableId="1961063826">
    <w:abstractNumId w:val="22"/>
  </w:num>
  <w:num w:numId="37" w16cid:durableId="16319364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A4"/>
    <w:rsid w:val="00012945"/>
    <w:rsid w:val="00013DED"/>
    <w:rsid w:val="00030AE8"/>
    <w:rsid w:val="00031955"/>
    <w:rsid w:val="00040F5F"/>
    <w:rsid w:val="00042073"/>
    <w:rsid w:val="00050E7B"/>
    <w:rsid w:val="00051346"/>
    <w:rsid w:val="0006066D"/>
    <w:rsid w:val="00062588"/>
    <w:rsid w:val="00064C51"/>
    <w:rsid w:val="00072103"/>
    <w:rsid w:val="00072A94"/>
    <w:rsid w:val="00080049"/>
    <w:rsid w:val="00083F36"/>
    <w:rsid w:val="0008556B"/>
    <w:rsid w:val="0009366E"/>
    <w:rsid w:val="00095BDE"/>
    <w:rsid w:val="0009666E"/>
    <w:rsid w:val="000A7C22"/>
    <w:rsid w:val="000B143F"/>
    <w:rsid w:val="000B3805"/>
    <w:rsid w:val="000B7A9D"/>
    <w:rsid w:val="000C0B77"/>
    <w:rsid w:val="000D334A"/>
    <w:rsid w:val="000D3977"/>
    <w:rsid w:val="000E4D6A"/>
    <w:rsid w:val="00103BFF"/>
    <w:rsid w:val="0010695C"/>
    <w:rsid w:val="00110698"/>
    <w:rsid w:val="00112D84"/>
    <w:rsid w:val="00121A0D"/>
    <w:rsid w:val="00127771"/>
    <w:rsid w:val="00147372"/>
    <w:rsid w:val="0015424F"/>
    <w:rsid w:val="00157575"/>
    <w:rsid w:val="00160020"/>
    <w:rsid w:val="00163C0C"/>
    <w:rsid w:val="00163CA4"/>
    <w:rsid w:val="001645B1"/>
    <w:rsid w:val="00166F7E"/>
    <w:rsid w:val="00170C47"/>
    <w:rsid w:val="00176F8B"/>
    <w:rsid w:val="00180267"/>
    <w:rsid w:val="00183173"/>
    <w:rsid w:val="00183FF6"/>
    <w:rsid w:val="00185D72"/>
    <w:rsid w:val="001B3EAC"/>
    <w:rsid w:val="001B7715"/>
    <w:rsid w:val="001C0515"/>
    <w:rsid w:val="001C3B52"/>
    <w:rsid w:val="001D1F63"/>
    <w:rsid w:val="001D2DC8"/>
    <w:rsid w:val="001D4858"/>
    <w:rsid w:val="001D59AB"/>
    <w:rsid w:val="001F367C"/>
    <w:rsid w:val="00204A30"/>
    <w:rsid w:val="002109CA"/>
    <w:rsid w:val="00217F1F"/>
    <w:rsid w:val="00226B1B"/>
    <w:rsid w:val="00227FBC"/>
    <w:rsid w:val="00234524"/>
    <w:rsid w:val="002347DD"/>
    <w:rsid w:val="0024123D"/>
    <w:rsid w:val="00241F20"/>
    <w:rsid w:val="00251591"/>
    <w:rsid w:val="002577A4"/>
    <w:rsid w:val="0026223F"/>
    <w:rsid w:val="00262D57"/>
    <w:rsid w:val="00277E98"/>
    <w:rsid w:val="002811B5"/>
    <w:rsid w:val="002828BA"/>
    <w:rsid w:val="0028511D"/>
    <w:rsid w:val="00292B66"/>
    <w:rsid w:val="002A3D14"/>
    <w:rsid w:val="002A5614"/>
    <w:rsid w:val="002B5903"/>
    <w:rsid w:val="002B7061"/>
    <w:rsid w:val="002B7B74"/>
    <w:rsid w:val="002C62E1"/>
    <w:rsid w:val="002D3968"/>
    <w:rsid w:val="002D4504"/>
    <w:rsid w:val="002D6E07"/>
    <w:rsid w:val="002E7182"/>
    <w:rsid w:val="003017FA"/>
    <w:rsid w:val="0030181D"/>
    <w:rsid w:val="003111D8"/>
    <w:rsid w:val="00314BD8"/>
    <w:rsid w:val="0031618E"/>
    <w:rsid w:val="00316617"/>
    <w:rsid w:val="003247A1"/>
    <w:rsid w:val="0033642C"/>
    <w:rsid w:val="0034149F"/>
    <w:rsid w:val="00344631"/>
    <w:rsid w:val="00345AFB"/>
    <w:rsid w:val="003477BA"/>
    <w:rsid w:val="00350067"/>
    <w:rsid w:val="00354C7E"/>
    <w:rsid w:val="0037399F"/>
    <w:rsid w:val="00392A19"/>
    <w:rsid w:val="00393CF8"/>
    <w:rsid w:val="00396A6C"/>
    <w:rsid w:val="003A1B54"/>
    <w:rsid w:val="003A21C0"/>
    <w:rsid w:val="003A6966"/>
    <w:rsid w:val="003B08A9"/>
    <w:rsid w:val="003B54E9"/>
    <w:rsid w:val="003C0C6D"/>
    <w:rsid w:val="003C4E90"/>
    <w:rsid w:val="003C55B7"/>
    <w:rsid w:val="003C68AB"/>
    <w:rsid w:val="003C7592"/>
    <w:rsid w:val="003D3985"/>
    <w:rsid w:val="003D3C3B"/>
    <w:rsid w:val="003E108A"/>
    <w:rsid w:val="003E1E69"/>
    <w:rsid w:val="003E6E66"/>
    <w:rsid w:val="003E7291"/>
    <w:rsid w:val="003F08CF"/>
    <w:rsid w:val="003F2F05"/>
    <w:rsid w:val="003F5313"/>
    <w:rsid w:val="00411262"/>
    <w:rsid w:val="00412216"/>
    <w:rsid w:val="0042411A"/>
    <w:rsid w:val="00424F3F"/>
    <w:rsid w:val="00433B93"/>
    <w:rsid w:val="00441D2A"/>
    <w:rsid w:val="00444353"/>
    <w:rsid w:val="00450C50"/>
    <w:rsid w:val="004525FA"/>
    <w:rsid w:val="004713CA"/>
    <w:rsid w:val="00473F67"/>
    <w:rsid w:val="004742BC"/>
    <w:rsid w:val="0048179C"/>
    <w:rsid w:val="0048259A"/>
    <w:rsid w:val="004862B2"/>
    <w:rsid w:val="004972E9"/>
    <w:rsid w:val="004A2B00"/>
    <w:rsid w:val="004A3A3C"/>
    <w:rsid w:val="004A40B6"/>
    <w:rsid w:val="004B7B19"/>
    <w:rsid w:val="004C2183"/>
    <w:rsid w:val="004D5679"/>
    <w:rsid w:val="004D57B5"/>
    <w:rsid w:val="004E273C"/>
    <w:rsid w:val="004E36C3"/>
    <w:rsid w:val="004E5B0E"/>
    <w:rsid w:val="004F70D5"/>
    <w:rsid w:val="00500019"/>
    <w:rsid w:val="00500D1C"/>
    <w:rsid w:val="005211AB"/>
    <w:rsid w:val="00531F05"/>
    <w:rsid w:val="005324E8"/>
    <w:rsid w:val="00532832"/>
    <w:rsid w:val="00537CD8"/>
    <w:rsid w:val="0054333D"/>
    <w:rsid w:val="005461E8"/>
    <w:rsid w:val="0055232C"/>
    <w:rsid w:val="00562EE3"/>
    <w:rsid w:val="005767E7"/>
    <w:rsid w:val="00586B38"/>
    <w:rsid w:val="005912F3"/>
    <w:rsid w:val="00591A2D"/>
    <w:rsid w:val="0059669F"/>
    <w:rsid w:val="005B19B1"/>
    <w:rsid w:val="005B76AA"/>
    <w:rsid w:val="005C2AE3"/>
    <w:rsid w:val="005D0AA0"/>
    <w:rsid w:val="005D52E1"/>
    <w:rsid w:val="005D7576"/>
    <w:rsid w:val="005E6DCB"/>
    <w:rsid w:val="005E7983"/>
    <w:rsid w:val="005F1552"/>
    <w:rsid w:val="005F4529"/>
    <w:rsid w:val="005F6022"/>
    <w:rsid w:val="00601F9F"/>
    <w:rsid w:val="00603F8F"/>
    <w:rsid w:val="0063129E"/>
    <w:rsid w:val="00631A49"/>
    <w:rsid w:val="006337BF"/>
    <w:rsid w:val="0063556D"/>
    <w:rsid w:val="00640449"/>
    <w:rsid w:val="00651A91"/>
    <w:rsid w:val="00662872"/>
    <w:rsid w:val="00666A52"/>
    <w:rsid w:val="00671C37"/>
    <w:rsid w:val="00677490"/>
    <w:rsid w:val="00683FD1"/>
    <w:rsid w:val="0069090D"/>
    <w:rsid w:val="006937CB"/>
    <w:rsid w:val="006A0FEA"/>
    <w:rsid w:val="006B4178"/>
    <w:rsid w:val="006C2126"/>
    <w:rsid w:val="006C3EAB"/>
    <w:rsid w:val="006C405F"/>
    <w:rsid w:val="006C55CB"/>
    <w:rsid w:val="006D62BE"/>
    <w:rsid w:val="006E5653"/>
    <w:rsid w:val="006E73D4"/>
    <w:rsid w:val="006F0CBC"/>
    <w:rsid w:val="006F132A"/>
    <w:rsid w:val="006F4A9B"/>
    <w:rsid w:val="006F5937"/>
    <w:rsid w:val="0070623F"/>
    <w:rsid w:val="00710E8D"/>
    <w:rsid w:val="00711B96"/>
    <w:rsid w:val="00720BA8"/>
    <w:rsid w:val="007309F8"/>
    <w:rsid w:val="00741787"/>
    <w:rsid w:val="00751DB1"/>
    <w:rsid w:val="00766ABA"/>
    <w:rsid w:val="007700F7"/>
    <w:rsid w:val="00783D3F"/>
    <w:rsid w:val="00792056"/>
    <w:rsid w:val="00792836"/>
    <w:rsid w:val="007B5DBA"/>
    <w:rsid w:val="007E6E6B"/>
    <w:rsid w:val="008135C2"/>
    <w:rsid w:val="00815913"/>
    <w:rsid w:val="00830693"/>
    <w:rsid w:val="00832FC4"/>
    <w:rsid w:val="00833DAA"/>
    <w:rsid w:val="008408C1"/>
    <w:rsid w:val="00850025"/>
    <w:rsid w:val="00853454"/>
    <w:rsid w:val="00863AD3"/>
    <w:rsid w:val="00884DD3"/>
    <w:rsid w:val="008865B0"/>
    <w:rsid w:val="00890812"/>
    <w:rsid w:val="008A0416"/>
    <w:rsid w:val="008A12CE"/>
    <w:rsid w:val="008A250F"/>
    <w:rsid w:val="008C40A4"/>
    <w:rsid w:val="008E5CB9"/>
    <w:rsid w:val="008F1966"/>
    <w:rsid w:val="008F3984"/>
    <w:rsid w:val="008F6FFB"/>
    <w:rsid w:val="009032D6"/>
    <w:rsid w:val="0090792B"/>
    <w:rsid w:val="00917224"/>
    <w:rsid w:val="00917CB2"/>
    <w:rsid w:val="00926CBD"/>
    <w:rsid w:val="009334A6"/>
    <w:rsid w:val="00934864"/>
    <w:rsid w:val="00941950"/>
    <w:rsid w:val="00944BBB"/>
    <w:rsid w:val="00944CA7"/>
    <w:rsid w:val="009456DE"/>
    <w:rsid w:val="00952835"/>
    <w:rsid w:val="009817FA"/>
    <w:rsid w:val="009875D7"/>
    <w:rsid w:val="0099022A"/>
    <w:rsid w:val="009A507B"/>
    <w:rsid w:val="009A55D9"/>
    <w:rsid w:val="009B7A69"/>
    <w:rsid w:val="009C096D"/>
    <w:rsid w:val="009C1BC8"/>
    <w:rsid w:val="009C5E13"/>
    <w:rsid w:val="009D1487"/>
    <w:rsid w:val="009D38D4"/>
    <w:rsid w:val="009D4C2B"/>
    <w:rsid w:val="009F1900"/>
    <w:rsid w:val="009F523F"/>
    <w:rsid w:val="009F65FB"/>
    <w:rsid w:val="00A10168"/>
    <w:rsid w:val="00A12DBC"/>
    <w:rsid w:val="00A16C69"/>
    <w:rsid w:val="00A22C92"/>
    <w:rsid w:val="00A27FE4"/>
    <w:rsid w:val="00A30A2E"/>
    <w:rsid w:val="00A35A56"/>
    <w:rsid w:val="00A40848"/>
    <w:rsid w:val="00A42DCA"/>
    <w:rsid w:val="00A44955"/>
    <w:rsid w:val="00A44E83"/>
    <w:rsid w:val="00A55ED7"/>
    <w:rsid w:val="00A60EFE"/>
    <w:rsid w:val="00A616A7"/>
    <w:rsid w:val="00A622C9"/>
    <w:rsid w:val="00A638FE"/>
    <w:rsid w:val="00A7250D"/>
    <w:rsid w:val="00A7294E"/>
    <w:rsid w:val="00A730E5"/>
    <w:rsid w:val="00A73747"/>
    <w:rsid w:val="00A8360B"/>
    <w:rsid w:val="00A93171"/>
    <w:rsid w:val="00A954E5"/>
    <w:rsid w:val="00A97DC6"/>
    <w:rsid w:val="00AA1C8E"/>
    <w:rsid w:val="00AB050A"/>
    <w:rsid w:val="00AB1683"/>
    <w:rsid w:val="00AB4BEA"/>
    <w:rsid w:val="00AC211D"/>
    <w:rsid w:val="00AC4D7F"/>
    <w:rsid w:val="00AC58AA"/>
    <w:rsid w:val="00AD7A87"/>
    <w:rsid w:val="00AF608A"/>
    <w:rsid w:val="00B01CEC"/>
    <w:rsid w:val="00B24456"/>
    <w:rsid w:val="00B311A0"/>
    <w:rsid w:val="00B37779"/>
    <w:rsid w:val="00B40BAA"/>
    <w:rsid w:val="00B4192A"/>
    <w:rsid w:val="00B46E04"/>
    <w:rsid w:val="00B54837"/>
    <w:rsid w:val="00B6513B"/>
    <w:rsid w:val="00B67BCC"/>
    <w:rsid w:val="00B87432"/>
    <w:rsid w:val="00B93146"/>
    <w:rsid w:val="00B96EB2"/>
    <w:rsid w:val="00BB1A96"/>
    <w:rsid w:val="00BC219A"/>
    <w:rsid w:val="00BC3547"/>
    <w:rsid w:val="00BC3C15"/>
    <w:rsid w:val="00BC5B4A"/>
    <w:rsid w:val="00BD5529"/>
    <w:rsid w:val="00BE51AF"/>
    <w:rsid w:val="00BE5354"/>
    <w:rsid w:val="00BF2871"/>
    <w:rsid w:val="00BF29A1"/>
    <w:rsid w:val="00BF3574"/>
    <w:rsid w:val="00C07185"/>
    <w:rsid w:val="00C07A2C"/>
    <w:rsid w:val="00C1083A"/>
    <w:rsid w:val="00C12A9A"/>
    <w:rsid w:val="00C30B68"/>
    <w:rsid w:val="00C40935"/>
    <w:rsid w:val="00C52F8F"/>
    <w:rsid w:val="00C56C1A"/>
    <w:rsid w:val="00C56D4D"/>
    <w:rsid w:val="00C62EB2"/>
    <w:rsid w:val="00C668BE"/>
    <w:rsid w:val="00C718D6"/>
    <w:rsid w:val="00C73C4B"/>
    <w:rsid w:val="00C86FE8"/>
    <w:rsid w:val="00C93C18"/>
    <w:rsid w:val="00CB2468"/>
    <w:rsid w:val="00CC0A28"/>
    <w:rsid w:val="00CC1D2D"/>
    <w:rsid w:val="00CC7533"/>
    <w:rsid w:val="00CD1E2D"/>
    <w:rsid w:val="00CD293D"/>
    <w:rsid w:val="00CD6D23"/>
    <w:rsid w:val="00CE01BB"/>
    <w:rsid w:val="00CE20B6"/>
    <w:rsid w:val="00CE70BD"/>
    <w:rsid w:val="00CE788E"/>
    <w:rsid w:val="00CF6319"/>
    <w:rsid w:val="00D00D07"/>
    <w:rsid w:val="00D0591E"/>
    <w:rsid w:val="00D16FD8"/>
    <w:rsid w:val="00D25CCE"/>
    <w:rsid w:val="00D27BFB"/>
    <w:rsid w:val="00D37F8D"/>
    <w:rsid w:val="00D40CFE"/>
    <w:rsid w:val="00D40FF0"/>
    <w:rsid w:val="00D42E41"/>
    <w:rsid w:val="00D43539"/>
    <w:rsid w:val="00D4408A"/>
    <w:rsid w:val="00D476FE"/>
    <w:rsid w:val="00D54A2C"/>
    <w:rsid w:val="00D558C0"/>
    <w:rsid w:val="00D67838"/>
    <w:rsid w:val="00D80EA4"/>
    <w:rsid w:val="00D85780"/>
    <w:rsid w:val="00D86268"/>
    <w:rsid w:val="00D904FE"/>
    <w:rsid w:val="00D9112E"/>
    <w:rsid w:val="00D9288D"/>
    <w:rsid w:val="00DA04A7"/>
    <w:rsid w:val="00DC25E3"/>
    <w:rsid w:val="00DC2A54"/>
    <w:rsid w:val="00DC377A"/>
    <w:rsid w:val="00DC7F5E"/>
    <w:rsid w:val="00DD5E52"/>
    <w:rsid w:val="00DE2D15"/>
    <w:rsid w:val="00DE3205"/>
    <w:rsid w:val="00DF2B65"/>
    <w:rsid w:val="00DF4CEC"/>
    <w:rsid w:val="00DF7972"/>
    <w:rsid w:val="00E0326C"/>
    <w:rsid w:val="00E15904"/>
    <w:rsid w:val="00E15A3B"/>
    <w:rsid w:val="00E31EA4"/>
    <w:rsid w:val="00E35DF9"/>
    <w:rsid w:val="00E41124"/>
    <w:rsid w:val="00E41BB1"/>
    <w:rsid w:val="00E551B1"/>
    <w:rsid w:val="00E57E6D"/>
    <w:rsid w:val="00E63069"/>
    <w:rsid w:val="00E657C9"/>
    <w:rsid w:val="00E8391B"/>
    <w:rsid w:val="00EA4E83"/>
    <w:rsid w:val="00EA5AB4"/>
    <w:rsid w:val="00EA7C44"/>
    <w:rsid w:val="00EB5C8C"/>
    <w:rsid w:val="00EB5D82"/>
    <w:rsid w:val="00EC1067"/>
    <w:rsid w:val="00EE3857"/>
    <w:rsid w:val="00EE3C2A"/>
    <w:rsid w:val="00F0496F"/>
    <w:rsid w:val="00F062F9"/>
    <w:rsid w:val="00F100F1"/>
    <w:rsid w:val="00F13175"/>
    <w:rsid w:val="00F13A57"/>
    <w:rsid w:val="00F268D4"/>
    <w:rsid w:val="00F26E1A"/>
    <w:rsid w:val="00F27B08"/>
    <w:rsid w:val="00F40DD1"/>
    <w:rsid w:val="00F41C08"/>
    <w:rsid w:val="00F42F90"/>
    <w:rsid w:val="00F47F71"/>
    <w:rsid w:val="00F604FB"/>
    <w:rsid w:val="00F60C65"/>
    <w:rsid w:val="00F61276"/>
    <w:rsid w:val="00F6334B"/>
    <w:rsid w:val="00F71A2C"/>
    <w:rsid w:val="00F841E8"/>
    <w:rsid w:val="00F84F55"/>
    <w:rsid w:val="00FA5A9E"/>
    <w:rsid w:val="00FC0A69"/>
    <w:rsid w:val="00FD49AB"/>
    <w:rsid w:val="00FE5B8C"/>
    <w:rsid w:val="00F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97297"/>
  <w15:chartTrackingRefBased/>
  <w15:docId w15:val="{64B95BED-BB2C-4F82-936D-21AA0B13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0A2E"/>
    <w:pPr>
      <w:spacing w:after="0" w:line="240" w:lineRule="auto"/>
      <w:contextualSpacing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11B5"/>
    <w:pPr>
      <w:keepNext/>
      <w:keepLines/>
      <w:numPr>
        <w:numId w:val="10"/>
      </w:numPr>
      <w:spacing w:before="240"/>
      <w:outlineLvl w:val="0"/>
    </w:pPr>
    <w:rPr>
      <w:rFonts w:eastAsiaTheme="majorEastAsia" w:cstheme="majorBidi"/>
      <w:b/>
      <w:color w:val="054C38"/>
      <w:sz w:val="36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D38D4"/>
    <w:pPr>
      <w:keepNext/>
      <w:keepLines/>
      <w:spacing w:before="40"/>
      <w:outlineLvl w:val="1"/>
    </w:pPr>
    <w:rPr>
      <w:rFonts w:eastAsiaTheme="majorEastAsia" w:cstheme="minorHAnsi"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A638FE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38F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38F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38F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38F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38F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38F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11B5"/>
    <w:rPr>
      <w:rFonts w:eastAsiaTheme="majorEastAsia" w:cstheme="majorBidi"/>
      <w:b/>
      <w:color w:val="054C38"/>
      <w:sz w:val="36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904FE"/>
    <w:pPr>
      <w:numPr>
        <w:ilvl w:val="1"/>
      </w:numPr>
    </w:pPr>
    <w:rPr>
      <w:rFonts w:eastAsiaTheme="minorEastAsia"/>
      <w:color w:val="3FA1ED"/>
      <w:spacing w:val="15"/>
      <w:sz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4FE"/>
    <w:rPr>
      <w:rFonts w:eastAsiaTheme="minorEastAsia"/>
      <w:color w:val="3FA1ED"/>
      <w:spacing w:val="15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9D38D4"/>
    <w:rPr>
      <w:rFonts w:eastAsiaTheme="majorEastAsia" w:cstheme="minorHAnsi"/>
      <w:bCs/>
    </w:rPr>
  </w:style>
  <w:style w:type="character" w:styleId="Subtielebenadrukking">
    <w:name w:val="Subtle Emphasis"/>
    <w:aliases w:val="Tussenkop"/>
    <w:basedOn w:val="Standaardalinea-lettertype"/>
    <w:uiPriority w:val="19"/>
    <w:rsid w:val="00411262"/>
    <w:rPr>
      <w:rFonts w:asciiTheme="minorHAnsi" w:hAnsiTheme="minorHAnsi"/>
      <w:b/>
      <w:i/>
      <w:iCs/>
      <w:color w:val="006983"/>
      <w:sz w:val="20"/>
    </w:rPr>
  </w:style>
  <w:style w:type="paragraph" w:styleId="Lijstalinea">
    <w:name w:val="List Paragraph"/>
    <w:basedOn w:val="Standaard"/>
    <w:uiPriority w:val="34"/>
    <w:qFormat/>
    <w:rsid w:val="00411262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BE535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5354"/>
  </w:style>
  <w:style w:type="paragraph" w:styleId="Voettekst">
    <w:name w:val="footer"/>
    <w:basedOn w:val="Standaard"/>
    <w:link w:val="VoettekstChar"/>
    <w:uiPriority w:val="99"/>
    <w:unhideWhenUsed/>
    <w:rsid w:val="00BE535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5354"/>
  </w:style>
  <w:style w:type="paragraph" w:customStyle="1" w:styleId="Tussenkop1">
    <w:name w:val="Tussenkop1"/>
    <w:basedOn w:val="Standaard"/>
    <w:next w:val="Standaard"/>
    <w:autoRedefine/>
    <w:qFormat/>
    <w:rsid w:val="00D904FE"/>
    <w:rPr>
      <w:b/>
      <w:i/>
      <w:color w:val="3FA1ED"/>
    </w:rPr>
  </w:style>
  <w:style w:type="character" w:styleId="Hyperlink">
    <w:name w:val="Hyperlink"/>
    <w:basedOn w:val="Standaardalinea-lettertype"/>
    <w:uiPriority w:val="99"/>
    <w:unhideWhenUsed/>
    <w:rsid w:val="00F61276"/>
    <w:rPr>
      <w:color w:val="0563C1" w:themeColor="hyperlink"/>
      <w:u w:val="single"/>
    </w:rPr>
  </w:style>
  <w:style w:type="paragraph" w:customStyle="1" w:styleId="Titel1">
    <w:name w:val="Titel1"/>
    <w:basedOn w:val="Kop1"/>
    <w:link w:val="Titel1Char"/>
    <w:rsid w:val="00D904FE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F2B65"/>
    <w:rPr>
      <w:rFonts w:eastAsiaTheme="majorEastAsia" w:cstheme="majorBidi"/>
      <w:b/>
      <w:color w:val="054C38"/>
      <w:spacing w:val="-10"/>
      <w:kern w:val="28"/>
      <w:sz w:val="48"/>
      <w:szCs w:val="48"/>
    </w:rPr>
  </w:style>
  <w:style w:type="character" w:customStyle="1" w:styleId="Titel1Char">
    <w:name w:val="Titel1 Char"/>
    <w:basedOn w:val="Kop1Char"/>
    <w:link w:val="Titel1"/>
    <w:rsid w:val="00D904FE"/>
    <w:rPr>
      <w:rFonts w:eastAsiaTheme="majorEastAsia" w:cstheme="majorBidi"/>
      <w:b/>
      <w:color w:val="054C38"/>
      <w:sz w:val="36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DF2B65"/>
    <w:rPr>
      <w:rFonts w:eastAsiaTheme="majorEastAsia" w:cstheme="majorBidi"/>
      <w:b/>
      <w:color w:val="054C38"/>
      <w:spacing w:val="-10"/>
      <w:kern w:val="28"/>
      <w:sz w:val="48"/>
      <w:szCs w:val="48"/>
    </w:rPr>
  </w:style>
  <w:style w:type="character" w:customStyle="1" w:styleId="StreamerChar">
    <w:name w:val="Streamer Char"/>
    <w:basedOn w:val="Standaardalinea-lettertype"/>
    <w:link w:val="Streamer"/>
    <w:locked/>
    <w:rsid w:val="003C7592"/>
    <w:rPr>
      <w:rFonts w:ascii="Calibri" w:hAnsi="Calibri"/>
      <w:i/>
      <w:iCs/>
      <w:color w:val="F58205"/>
      <w:sz w:val="32"/>
    </w:rPr>
  </w:style>
  <w:style w:type="paragraph" w:customStyle="1" w:styleId="Streamer">
    <w:name w:val="Streamer"/>
    <w:basedOn w:val="Standaard"/>
    <w:next w:val="Standaard"/>
    <w:link w:val="StreamerChar"/>
    <w:qFormat/>
    <w:rsid w:val="003C7592"/>
    <w:pPr>
      <w:spacing w:before="240" w:after="240"/>
      <w:contextualSpacing w:val="0"/>
      <w:jc w:val="center"/>
    </w:pPr>
    <w:rPr>
      <w:rFonts w:ascii="Calibri" w:hAnsi="Calibri"/>
      <w:i/>
      <w:iCs/>
      <w:color w:val="F58205"/>
      <w:sz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638FE"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z w:val="32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38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38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38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38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38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38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38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38FE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1D48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63556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3556D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062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62F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62F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62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62F9"/>
    <w:rPr>
      <w:b/>
      <w:bCs/>
      <w:sz w:val="20"/>
      <w:szCs w:val="20"/>
    </w:rPr>
  </w:style>
  <w:style w:type="paragraph" w:customStyle="1" w:styleId="Default">
    <w:name w:val="Default"/>
    <w:rsid w:val="003C68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0B7A9D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MC\OfficeTemplates\MC%20Notitie_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EE41A1353EF458F2838A0A5D806DF" ma:contentTypeVersion="4" ma:contentTypeDescription="Een nieuw document maken." ma:contentTypeScope="" ma:versionID="58743c612bd21c2eac1c2e3fb09565dd">
  <xsd:schema xmlns:xsd="http://www.w3.org/2001/XMLSchema" xmlns:xs="http://www.w3.org/2001/XMLSchema" xmlns:p="http://schemas.microsoft.com/office/2006/metadata/properties" xmlns:ns2="788ced13-f756-4b1a-863e-2f9f76e563b0" targetNamespace="http://schemas.microsoft.com/office/2006/metadata/properties" ma:root="true" ma:fieldsID="727e8de5a4f15636f9915937e88b1321" ns2:_="">
    <xsd:import namespace="788ced13-f756-4b1a-863e-2f9f76e56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ced13-f756-4b1a-863e-2f9f76e56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D78116-16C6-4631-8D1C-1F4AEBE75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ced13-f756-4b1a-863e-2f9f76e56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D75EB-F0D0-4A32-A675-59A7435C9A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BA9B3-F0A3-4090-8D6A-0F7A19620D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D35422-957B-4FC1-8769-0C44ECA946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 Notitie_met logo</Template>
  <TotalTime>28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Xaris ICT b.v.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van der Geest</dc:creator>
  <cp:keywords/>
  <dc:description/>
  <cp:lastModifiedBy>Anouk Haver | Roger</cp:lastModifiedBy>
  <cp:revision>37</cp:revision>
  <dcterms:created xsi:type="dcterms:W3CDTF">2024-06-04T12:52:00Z</dcterms:created>
  <dcterms:modified xsi:type="dcterms:W3CDTF">2024-06-10T12:15:00Z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0x010100251EE41A1353EF458F2838A0A5D806DF</vt:lpwstr>
  </property>
</Properties>
</file>