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851C5" w14:textId="77777777" w:rsidR="008F192A" w:rsidRPr="00555C9B" w:rsidRDefault="008F192A" w:rsidP="008F192A">
      <w:pPr>
        <w:pStyle w:val="KopBijlage"/>
        <w:suppressAutoHyphens/>
      </w:pPr>
      <w:bookmarkStart w:id="0" w:name="_Toc480365698"/>
      <w:bookmarkStart w:id="1" w:name="_Toc71037064"/>
      <w:bookmarkStart w:id="2" w:name="_Toc76547863"/>
      <w:r w:rsidRPr="00555C9B">
        <w:t xml:space="preserve">Bijlage </w:t>
      </w:r>
      <w:r>
        <w:t>1</w:t>
      </w:r>
      <w:r w:rsidR="00AF0159">
        <w:t>5</w:t>
      </w:r>
      <w:r w:rsidR="00AD7DDA">
        <w:t xml:space="preserve"> </w:t>
      </w:r>
      <w:r w:rsidRPr="00555C9B">
        <w:t>Verklaring Samenwerkingsverband</w:t>
      </w:r>
      <w:bookmarkEnd w:id="0"/>
      <w:bookmarkEnd w:id="1"/>
      <w:bookmarkEnd w:id="2"/>
    </w:p>
    <w:p w14:paraId="6AB5C908" w14:textId="77777777" w:rsidR="008F192A" w:rsidRPr="00555C9B" w:rsidRDefault="008F192A" w:rsidP="008F192A"/>
    <w:p w14:paraId="5AEE2945" w14:textId="7777777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de leden van het </w:t>
      </w:r>
      <w:r w:rsidRPr="00555C9B">
        <w:rPr>
          <w:rFonts w:cs="Arial"/>
        </w:rPr>
        <w:t xml:space="preserve">Samenwerkingsverband </w:t>
      </w:r>
      <w:r w:rsidRPr="00555C9B">
        <w:rPr>
          <w:rFonts w:eastAsia="Calibri" w:cs="Arial"/>
        </w:rPr>
        <w:t xml:space="preserve">gezamenlijk en hoofdelijk aansprakelijk zijn voor de volledige en juiste uitvoering van de Overeenkomst in al zijn onderdelen, en verklaren dat ……………………………………………………………………………. zal optreden als vertegenwoordiger (penvoerder)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en bevoegd is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in alle opzichten te vertegenwoordigen en te binden en als enig aanspreekpunt voor de Aanbestedende Dienst dient.</w:t>
      </w:r>
    </w:p>
    <w:p w14:paraId="7DB23572" w14:textId="77777777" w:rsidR="008F192A" w:rsidRPr="00555C9B" w:rsidRDefault="008F192A" w:rsidP="00AF0159">
      <w:pPr>
        <w:suppressAutoHyphens/>
        <w:rPr>
          <w:rFonts w:eastAsia="Calibri" w:cs="Arial"/>
        </w:rPr>
      </w:pPr>
    </w:p>
    <w:p w14:paraId="38B96082" w14:textId="7777777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 xml:space="preserve">De reden dat in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wordt ingeschreven is de volgende:</w:t>
      </w:r>
    </w:p>
    <w:p w14:paraId="467FAE5E" w14:textId="61F8E4B1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D7DDA">
        <w:rPr>
          <w:rFonts w:eastAsia="Calibri" w:cs="Arial"/>
        </w:rPr>
        <w:t>……………………</w:t>
      </w:r>
    </w:p>
    <w:p w14:paraId="2B512158" w14:textId="7777777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 xml:space="preserve">De Aanbestedende Dienst wenst te vernemen welke onderdelen van de Opdracht door welk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worden vervuld:</w:t>
      </w:r>
    </w:p>
    <w:p w14:paraId="554C844C" w14:textId="1348913F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D7DDA">
        <w:rPr>
          <w:rFonts w:eastAsia="Calibri" w:cs="Arial"/>
        </w:rPr>
        <w:t>……………………</w:t>
      </w:r>
    </w:p>
    <w:p w14:paraId="737C34F8" w14:textId="7777777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zij deze verklaring naar waarheid hebben ondertekend en tevens dat zij daartoe, namens het betreffende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>, rechtens bevoegd zijn.</w:t>
      </w:r>
    </w:p>
    <w:p w14:paraId="7F08F45E" w14:textId="77777777" w:rsidR="008F192A" w:rsidRPr="00555C9B" w:rsidRDefault="008F192A" w:rsidP="00AF0159">
      <w:pPr>
        <w:suppressAutoHyphens/>
        <w:rPr>
          <w:rFonts w:eastAsia="Calibri" w:cs="Arial"/>
        </w:rPr>
      </w:pPr>
    </w:p>
    <w:tbl>
      <w:tblPr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8F192A" w:rsidRPr="00555C9B" w14:paraId="364EC6B1" w14:textId="77777777" w:rsidTr="00AD7DDA">
        <w:tc>
          <w:tcPr>
            <w:tcW w:w="2835" w:type="dxa"/>
            <w:shd w:val="clear" w:color="auto" w:fill="CBE3F2"/>
          </w:tcPr>
          <w:p w14:paraId="1593B81B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</w:tcPr>
          <w:p w14:paraId="5F0AA452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61CA9280" w14:textId="77777777" w:rsidTr="00AD7DDA">
        <w:tc>
          <w:tcPr>
            <w:tcW w:w="2835" w:type="dxa"/>
            <w:shd w:val="clear" w:color="auto" w:fill="CBE3F2"/>
          </w:tcPr>
          <w:p w14:paraId="0729332B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</w:tcPr>
          <w:p w14:paraId="529CBB4E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44A5A604" w14:textId="77777777" w:rsidTr="00AD7DDA">
        <w:tc>
          <w:tcPr>
            <w:tcW w:w="2835" w:type="dxa"/>
            <w:shd w:val="clear" w:color="auto" w:fill="CBE3F2"/>
          </w:tcPr>
          <w:p w14:paraId="3363194F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</w:tcPr>
          <w:p w14:paraId="7BCEB93F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47BBF196" w14:textId="77777777" w:rsidTr="00AD7DDA">
        <w:trPr>
          <w:trHeight w:val="935"/>
        </w:trPr>
        <w:tc>
          <w:tcPr>
            <w:tcW w:w="2835" w:type="dxa"/>
            <w:shd w:val="clear" w:color="auto" w:fill="CBE3F2"/>
          </w:tcPr>
          <w:p w14:paraId="21DEB24F" w14:textId="77777777" w:rsidR="008F192A" w:rsidRPr="00555C9B" w:rsidRDefault="008F192A" w:rsidP="00AD7DDA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776B45C8" w14:textId="77777777" w:rsidR="008F192A" w:rsidRPr="00555C9B" w:rsidRDefault="008F192A" w:rsidP="00FE5A9D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</w:tcPr>
          <w:p w14:paraId="6960F5A0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02AE09E3" w14:textId="77777777" w:rsidTr="00AD7DDA">
        <w:tc>
          <w:tcPr>
            <w:tcW w:w="2835" w:type="dxa"/>
            <w:shd w:val="clear" w:color="auto" w:fill="CBE3F2"/>
          </w:tcPr>
          <w:p w14:paraId="102FE801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</w:tcPr>
          <w:p w14:paraId="18E4200B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69BDEC4E" w14:textId="77777777" w:rsidR="008F192A" w:rsidRPr="00555C9B" w:rsidRDefault="008F192A" w:rsidP="008F192A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8F192A" w:rsidRPr="00555C9B" w14:paraId="42675F97" w14:textId="77777777" w:rsidTr="00AD7DDA">
        <w:tc>
          <w:tcPr>
            <w:tcW w:w="2835" w:type="dxa"/>
            <w:shd w:val="clear" w:color="auto" w:fill="CBE3F2"/>
          </w:tcPr>
          <w:p w14:paraId="361F57F0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</w:tcPr>
          <w:p w14:paraId="6B7D565F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774399A9" w14:textId="77777777" w:rsidTr="00AD7DDA">
        <w:tc>
          <w:tcPr>
            <w:tcW w:w="2835" w:type="dxa"/>
            <w:shd w:val="clear" w:color="auto" w:fill="CBE3F2"/>
          </w:tcPr>
          <w:p w14:paraId="12CAFF0C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</w:tcPr>
          <w:p w14:paraId="10A72503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0DC9FEEE" w14:textId="77777777" w:rsidTr="00AD7DDA">
        <w:tc>
          <w:tcPr>
            <w:tcW w:w="2835" w:type="dxa"/>
            <w:shd w:val="clear" w:color="auto" w:fill="CBE3F2"/>
          </w:tcPr>
          <w:p w14:paraId="776AE3B9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</w:tcPr>
          <w:p w14:paraId="5AAF2FCF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4CE5A254" w14:textId="77777777" w:rsidTr="00AD7DDA">
        <w:tc>
          <w:tcPr>
            <w:tcW w:w="2835" w:type="dxa"/>
            <w:shd w:val="clear" w:color="auto" w:fill="CBE3F2"/>
          </w:tcPr>
          <w:p w14:paraId="1945A510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1FDA1DEC" w14:textId="77777777" w:rsidR="008F192A" w:rsidRPr="00555C9B" w:rsidRDefault="008F192A" w:rsidP="00FE5A9D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</w:tcPr>
          <w:p w14:paraId="0DBAA8AD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5ABA4D00" w14:textId="77777777" w:rsidTr="00AD7DDA">
        <w:tc>
          <w:tcPr>
            <w:tcW w:w="2835" w:type="dxa"/>
            <w:shd w:val="clear" w:color="auto" w:fill="CBE3F2"/>
          </w:tcPr>
          <w:p w14:paraId="2091542C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</w:tcPr>
          <w:p w14:paraId="0256E5CB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110AEC56" w14:textId="77777777" w:rsidR="00510527" w:rsidRDefault="00510527"/>
    <w:sectPr w:rsidR="00510527" w:rsidSect="00B164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19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09EB9" w14:textId="77777777" w:rsidR="00CC556C" w:rsidRDefault="00CC556C" w:rsidP="00AD7DDA">
      <w:pPr>
        <w:spacing w:line="240" w:lineRule="auto"/>
      </w:pPr>
      <w:r>
        <w:separator/>
      </w:r>
    </w:p>
  </w:endnote>
  <w:endnote w:type="continuationSeparator" w:id="0">
    <w:p w14:paraId="670E8D57" w14:textId="77777777" w:rsidR="00CC556C" w:rsidRDefault="00CC556C" w:rsidP="00AD7D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20CAE" w14:textId="77777777" w:rsidR="00884B7F" w:rsidRDefault="00884B7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05E41" w14:textId="77777777" w:rsidR="006A43EF" w:rsidRDefault="006A43EF" w:rsidP="006A43EF">
    <w:pPr>
      <w:pStyle w:val="Voettekst"/>
      <w:tabs>
        <w:tab w:val="clear" w:pos="4536"/>
        <w:tab w:val="clear" w:pos="9072"/>
        <w:tab w:val="left" w:pos="8175"/>
      </w:tabs>
    </w:pPr>
    <w:r>
      <w:rPr>
        <w:noProof/>
      </w:rPr>
      <w:drawing>
        <wp:inline distT="0" distB="0" distL="0" distR="0" wp14:anchorId="18F08966" wp14:editId="5ED3C892">
          <wp:extent cx="1287163" cy="411686"/>
          <wp:effectExtent l="0" t="0" r="0" b="0"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21" t="14809" r="5099" b="13181"/>
                  <a:stretch/>
                </pic:blipFill>
                <pic:spPr bwMode="auto">
                  <a:xfrm>
                    <a:off x="0" y="0"/>
                    <a:ext cx="1290126" cy="4126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</w:p>
  <w:tbl>
    <w:tblPr>
      <w:tblW w:w="821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217"/>
    </w:tblGrid>
    <w:tr w:rsidR="006A43EF" w14:paraId="269CDCD0" w14:textId="77777777" w:rsidTr="00842E0F">
      <w:tc>
        <w:tcPr>
          <w:tcW w:w="704" w:type="dxa"/>
          <w:shd w:val="clear" w:color="auto" w:fill="auto"/>
          <w:vAlign w:val="bottom"/>
        </w:tcPr>
        <w:p w14:paraId="611CBD73" w14:textId="77777777" w:rsidR="006A43EF" w:rsidRPr="002F411A" w:rsidRDefault="006A43EF" w:rsidP="006A43EF">
          <w:pPr>
            <w:pStyle w:val="Huisstijl-Pagina"/>
            <w:rPr>
              <w:color w:val="004563"/>
            </w:rPr>
          </w:pP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PAGE   \* MERGEFORMAT </w:instrText>
          </w:r>
          <w:r w:rsidRPr="002F411A">
            <w:rPr>
              <w:color w:val="004563"/>
            </w:rPr>
            <w:fldChar w:fldCharType="separate"/>
          </w:r>
          <w:r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  <w:r w:rsidRPr="002F411A">
            <w:rPr>
              <w:color w:val="004563"/>
            </w:rPr>
            <w:t>/</w:t>
          </w: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NUMPAGES   \* MERGEFORMAT </w:instrText>
          </w:r>
          <w:r w:rsidRPr="002F411A">
            <w:rPr>
              <w:color w:val="004563"/>
            </w:rPr>
            <w:fldChar w:fldCharType="separate"/>
          </w:r>
          <w:r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</w:p>
      </w:tc>
    </w:tr>
  </w:tbl>
  <w:p w14:paraId="6ACFF0F3" w14:textId="77777777" w:rsidR="006A43EF" w:rsidRDefault="006A43EF" w:rsidP="006A43E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E77D2" w14:textId="77777777" w:rsidR="00884B7F" w:rsidRDefault="00884B7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2B14D" w14:textId="77777777" w:rsidR="00CC556C" w:rsidRDefault="00CC556C" w:rsidP="00AD7DDA">
      <w:pPr>
        <w:spacing w:line="240" w:lineRule="auto"/>
      </w:pPr>
      <w:r>
        <w:separator/>
      </w:r>
    </w:p>
  </w:footnote>
  <w:footnote w:type="continuationSeparator" w:id="0">
    <w:p w14:paraId="7321E503" w14:textId="77777777" w:rsidR="00CC556C" w:rsidRDefault="00CC556C" w:rsidP="00AD7D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15E9C" w14:textId="77777777" w:rsidR="00884B7F" w:rsidRDefault="00884B7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64921" w14:textId="6B837ED5" w:rsidR="00B1645B" w:rsidRDefault="00B1645B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EA5B2C8" wp14:editId="502FDAD7">
          <wp:simplePos x="0" y="0"/>
          <wp:positionH relativeFrom="page">
            <wp:posOffset>251778</wp:posOffset>
          </wp:positionH>
          <wp:positionV relativeFrom="paragraph">
            <wp:posOffset>-1257935</wp:posOffset>
          </wp:positionV>
          <wp:extent cx="2933700" cy="1137285"/>
          <wp:effectExtent l="0" t="0" r="0" b="5715"/>
          <wp:wrapNone/>
          <wp:docPr id="2" name="Afbeelding 2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3700" cy="1137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65C22" w14:textId="77777777" w:rsidR="00884B7F" w:rsidRDefault="00884B7F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45B"/>
    <w:rsid w:val="002656B3"/>
    <w:rsid w:val="004C1A09"/>
    <w:rsid w:val="00510527"/>
    <w:rsid w:val="005D1435"/>
    <w:rsid w:val="006A43EF"/>
    <w:rsid w:val="00884B7F"/>
    <w:rsid w:val="008F192A"/>
    <w:rsid w:val="00AD7DDA"/>
    <w:rsid w:val="00AF0159"/>
    <w:rsid w:val="00B1645B"/>
    <w:rsid w:val="00CC556C"/>
    <w:rsid w:val="00E2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BCA61"/>
  <w15:chartTrackingRefBased/>
  <w15:docId w15:val="{E45AE3BB-9646-4111-AE7B-35739C440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F192A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8F192A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AD7D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7DDA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D7D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7DDA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Huisstijl-Pagina">
    <w:name w:val="Huisstijl-Pagina"/>
    <w:basedOn w:val="Standaard"/>
    <w:semiHidden/>
    <w:qFormat/>
    <w:rsid w:val="006A43EF"/>
    <w:pPr>
      <w:spacing w:line="240" w:lineRule="auto"/>
      <w:jc w:val="right"/>
    </w:pPr>
    <w:rPr>
      <w:rFonts w:eastAsia="MS Mincho"/>
      <w:b/>
      <w:noProof/>
      <w:color w:val="4472C4" w:themeColor="accent1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g.Phan\NIPV\EA%20Werkplekinrichting%20-%20Documenten\02%20Aanbesteding\02%20Beschrijvend%20document\Bijlage%2015.%20Verklaring%20Samenwerkingsverband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DFAE6E442D2642BE8D7FEEA994D9FD" ma:contentTypeVersion="11" ma:contentTypeDescription="Een nieuw document maken." ma:contentTypeScope="" ma:versionID="a7178789c30f1526f68a3e266eb535bf">
  <xsd:schema xmlns:xsd="http://www.w3.org/2001/XMLSchema" xmlns:xs="http://www.w3.org/2001/XMLSchema" xmlns:p="http://schemas.microsoft.com/office/2006/metadata/properties" xmlns:ns2="551ab8a0-a75f-4364-9b85-a7b8b5e636c3" xmlns:ns3="f2545092-7e78-42c8-afca-46d06a4f7338" targetNamespace="http://schemas.microsoft.com/office/2006/metadata/properties" ma:root="true" ma:fieldsID="85174028137851012b5f860157fec668" ns2:_="" ns3:_="">
    <xsd:import namespace="551ab8a0-a75f-4364-9b85-a7b8b5e636c3"/>
    <xsd:import namespace="f2545092-7e78-42c8-afca-46d06a4f73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ab8a0-a75f-4364-9b85-a7b8b5e636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7884ad5-bed1-433d-9856-bca1f78b63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545092-7e78-42c8-afca-46d06a4f73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30dce11-6375-4c8b-9280-11b8d682267d}" ma:internalName="TaxCatchAll" ma:showField="CatchAllData" ma:web="f2545092-7e78-42c8-afca-46d06a4f73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1ab8a0-a75f-4364-9b85-a7b8b5e636c3">
      <Terms xmlns="http://schemas.microsoft.com/office/infopath/2007/PartnerControls"/>
    </lcf76f155ced4ddcb4097134ff3c332f>
    <TaxCatchAll xmlns="f2545092-7e78-42c8-afca-46d06a4f733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2C614C-5036-4312-A95A-7916CE6AAD17}"/>
</file>

<file path=customXml/itemProps2.xml><?xml version="1.0" encoding="utf-8"?>
<ds:datastoreItem xmlns:ds="http://schemas.openxmlformats.org/officeDocument/2006/customXml" ds:itemID="{950349F4-CF33-4DA8-B3DD-208B9F3281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7C6397-4B34-4F83-9144-9821B08EB1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15. Verklaring Samenwerkingsverband.dotx</Template>
  <TotalTime>1</TotalTime>
  <Pages>1</Pages>
  <Words>209</Words>
  <Characters>1150</Characters>
  <Application>Microsoft Office Word</Application>
  <DocSecurity>0</DocSecurity>
  <Lines>9</Lines>
  <Paragraphs>2</Paragraphs>
  <ScaleCrop>false</ScaleCrop>
  <Company>Nederlands Instituut Publieke Veiligheid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Giang Phan [NIPV]</dc:creator>
  <cp:keywords/>
  <dc:description/>
  <cp:lastModifiedBy>Giang Phan [NIPV]</cp:lastModifiedBy>
  <cp:revision>2</cp:revision>
  <dcterms:created xsi:type="dcterms:W3CDTF">2023-02-21T14:40:00Z</dcterms:created>
  <dcterms:modified xsi:type="dcterms:W3CDTF">2023-02-21T14:43:00Z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0x0101003CDFAE6E442D2642BE8D7FEEA994D9FD</vt:lpwstr>
  </property>
</Properties>
</file>