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57F0A" w14:textId="77777777" w:rsidR="00503D69" w:rsidRPr="00555C9B" w:rsidRDefault="00503D69" w:rsidP="00503D69">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t>6</w:t>
      </w:r>
      <w:r w:rsidRPr="00555C9B">
        <w:t xml:space="preserve"> </w:t>
      </w:r>
      <w:r w:rsidRPr="00555C9B">
        <w:br/>
        <w:t>Formulier referentieopdracht</w:t>
      </w:r>
      <w:bookmarkEnd w:id="0"/>
      <w:bookmarkEnd w:id="1"/>
      <w:bookmarkEnd w:id="2"/>
      <w:bookmarkEnd w:id="3"/>
      <w:bookmarkEnd w:id="4"/>
    </w:p>
    <w:p w14:paraId="7D679066" w14:textId="77777777" w:rsidR="00503D69" w:rsidRPr="00555C9B" w:rsidRDefault="00503D69" w:rsidP="00503D69">
      <w:pPr>
        <w:suppressAutoHyphens/>
        <w:ind w:left="567"/>
        <w:rPr>
          <w:rFonts w:cs="Arial"/>
          <w:lang w:eastAsia="ar-SA"/>
        </w:rPr>
      </w:pPr>
    </w:p>
    <w:p w14:paraId="091B9D3B" w14:textId="77777777" w:rsidR="00503D69" w:rsidRPr="00555C9B" w:rsidRDefault="00503D69" w:rsidP="00503D69">
      <w:pPr>
        <w:suppressAutoHyphens/>
        <w:rPr>
          <w:rFonts w:cs="Arial"/>
        </w:rPr>
      </w:pPr>
      <w:r w:rsidRPr="00555C9B">
        <w:rPr>
          <w:rFonts w:cs="Arial"/>
        </w:rPr>
        <w:t xml:space="preserve">De Inschrijver dient per referentieopdracht een afzonderlijk formulier referentieopdracht te hanteren. </w:t>
      </w:r>
    </w:p>
    <w:p w14:paraId="036BA3CC" w14:textId="77777777" w:rsidR="00503D69" w:rsidRPr="00555C9B" w:rsidRDefault="00503D69" w:rsidP="00503D69">
      <w:pPr>
        <w:suppressAutoHyphens/>
        <w:ind w:left="567"/>
        <w:rPr>
          <w:rFonts w:cs="Arial"/>
        </w:rPr>
      </w:pPr>
    </w:p>
    <w:p w14:paraId="537787E6" w14:textId="77777777" w:rsidR="00503D69" w:rsidRDefault="00503D69" w:rsidP="00503D69">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2BA564A3" w14:textId="77777777" w:rsidR="00503D69" w:rsidRPr="00555C9B" w:rsidRDefault="00503D69" w:rsidP="0062434C">
      <w:pPr>
        <w:suppressAutoHyphens/>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503D69" w:rsidRPr="00555C9B" w14:paraId="7A7D2925" w14:textId="77777777" w:rsidTr="000314A5">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03129224" w14:textId="77777777" w:rsidR="00503D69" w:rsidRPr="00555C9B" w:rsidRDefault="00503D69" w:rsidP="000314A5">
            <w:pPr>
              <w:suppressAutoHyphens/>
              <w:spacing w:before="90" w:after="54" w:line="288" w:lineRule="auto"/>
              <w:ind w:left="57" w:right="57"/>
              <w:rPr>
                <w:rFonts w:cs="Arial"/>
                <w:b/>
                <w:bCs/>
                <w:lang w:eastAsia="ar-SA"/>
              </w:rPr>
            </w:pPr>
            <w:r w:rsidRPr="00555C9B">
              <w:rPr>
                <w:rFonts w:cs="Arial"/>
                <w:b/>
              </w:rPr>
              <w:t>Gegevens opdrachtgever</w:t>
            </w:r>
            <w:r>
              <w:rPr>
                <w:rFonts w:cs="Arial"/>
                <w:b/>
              </w:rPr>
              <w:t>:</w:t>
            </w:r>
          </w:p>
        </w:tc>
      </w:tr>
      <w:tr w:rsidR="00B74935" w:rsidRPr="00555C9B" w14:paraId="2F2574B2" w14:textId="77777777" w:rsidTr="000314A5">
        <w:trPr>
          <w:cantSplit/>
        </w:trPr>
        <w:tc>
          <w:tcPr>
            <w:tcW w:w="567" w:type="dxa"/>
            <w:tcBorders>
              <w:top w:val="single" w:sz="4" w:space="0" w:color="auto"/>
              <w:left w:val="single" w:sz="4" w:space="0" w:color="auto"/>
              <w:bottom w:val="single" w:sz="4" w:space="0" w:color="auto"/>
              <w:right w:val="single" w:sz="4" w:space="0" w:color="auto"/>
            </w:tcBorders>
          </w:tcPr>
          <w:p w14:paraId="6A55D2A8" w14:textId="0E1580E9" w:rsidR="00B74935" w:rsidRPr="00555C9B" w:rsidRDefault="00B74935" w:rsidP="000314A5">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97F6B18" w14:textId="61DAC847" w:rsidR="00B74935" w:rsidRPr="00555C9B" w:rsidRDefault="00381464" w:rsidP="000314A5">
            <w:pPr>
              <w:suppressAutoHyphens/>
              <w:spacing w:before="90" w:after="54" w:line="288" w:lineRule="auto"/>
              <w:ind w:left="57" w:right="57"/>
              <w:rPr>
                <w:rFonts w:cs="Arial"/>
              </w:rPr>
            </w:pPr>
            <w:r w:rsidRPr="008E22D2">
              <w:rPr>
                <w:rFonts w:cs="Arial"/>
                <w:b/>
                <w:bCs/>
              </w:rPr>
              <w:t>KERNCOMPETENTIE NR:</w:t>
            </w:r>
          </w:p>
        </w:tc>
        <w:tc>
          <w:tcPr>
            <w:tcW w:w="4253" w:type="dxa"/>
            <w:tcBorders>
              <w:top w:val="single" w:sz="4" w:space="0" w:color="auto"/>
              <w:left w:val="single" w:sz="4" w:space="0" w:color="auto"/>
              <w:bottom w:val="single" w:sz="4" w:space="0" w:color="auto"/>
              <w:right w:val="single" w:sz="4" w:space="0" w:color="auto"/>
            </w:tcBorders>
          </w:tcPr>
          <w:p w14:paraId="283C5F6C" w14:textId="5AA49A39" w:rsidR="00B74935" w:rsidRPr="00555C9B" w:rsidRDefault="0062434C" w:rsidP="000314A5">
            <w:pPr>
              <w:suppressAutoHyphens/>
              <w:spacing w:before="90" w:after="54" w:line="288" w:lineRule="auto"/>
              <w:ind w:left="57" w:right="57"/>
              <w:rPr>
                <w:rFonts w:cs="Arial"/>
                <w:lang w:eastAsia="ar-SA"/>
              </w:rPr>
            </w:pPr>
            <w:r>
              <w:rPr>
                <w:rFonts w:cs="Arial"/>
                <w:lang w:eastAsia="ar-SA"/>
              </w:rPr>
              <w:t xml:space="preserve">1 / 2 </w:t>
            </w:r>
            <w:r w:rsidR="00455078">
              <w:rPr>
                <w:rFonts w:cs="Arial"/>
                <w:lang w:eastAsia="ar-SA"/>
              </w:rPr>
              <w:t>/ 3</w:t>
            </w:r>
          </w:p>
        </w:tc>
      </w:tr>
      <w:tr w:rsidR="00503D69" w:rsidRPr="00555C9B" w14:paraId="5626156C"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2EA067E1"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ABE01D2"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Naam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658C262"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36297D83"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10B8B0"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289F35B"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Adres</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149C57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6A8CC5E9"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C0DA3C"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1813339"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Postcode en plaatsnaam</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496DC43"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25B984B4"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3591781A"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2</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8B94BF9"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Naam contactpersoon opdrachtgever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7A450B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28878721" w14:textId="77777777" w:rsidTr="000314A5">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24A968" w14:textId="77777777" w:rsidR="00503D69" w:rsidRPr="00555C9B" w:rsidRDefault="00503D69" w:rsidP="000314A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E83E793"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Functie</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557E8B7"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68349A17"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57BDE0" w14:textId="77777777" w:rsidR="00503D69" w:rsidRPr="00555C9B" w:rsidRDefault="00503D69" w:rsidP="000314A5">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B1C1FC1"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Telefoonnummer</w:t>
            </w:r>
            <w:r>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0FAFFCF" w14:textId="77777777" w:rsidR="00503D69" w:rsidRPr="00555C9B" w:rsidRDefault="00503D69" w:rsidP="000314A5">
            <w:pPr>
              <w:suppressAutoHyphens/>
              <w:spacing w:before="90" w:after="54" w:line="288" w:lineRule="auto"/>
              <w:ind w:left="57" w:right="57"/>
              <w:rPr>
                <w:rFonts w:cs="Arial"/>
                <w:lang w:eastAsia="ar-SA"/>
              </w:rPr>
            </w:pPr>
          </w:p>
        </w:tc>
      </w:tr>
    </w:tbl>
    <w:p w14:paraId="450841CB" w14:textId="77777777" w:rsidR="00503D69" w:rsidRPr="00555C9B" w:rsidRDefault="00503D69" w:rsidP="00503D69">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503D69" w:rsidRPr="00555C9B" w14:paraId="2DBA26E3" w14:textId="77777777" w:rsidTr="000314A5">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68D0CFA0" w14:textId="77777777" w:rsidR="00503D69" w:rsidRPr="00555C9B" w:rsidRDefault="00503D69" w:rsidP="000314A5">
            <w:pPr>
              <w:suppressAutoHyphens/>
              <w:spacing w:before="90" w:after="54" w:line="288" w:lineRule="auto"/>
              <w:ind w:left="57" w:right="57"/>
              <w:rPr>
                <w:rFonts w:cs="Arial"/>
                <w:b/>
                <w:bCs/>
                <w:lang w:eastAsia="ar-SA"/>
              </w:rPr>
            </w:pPr>
            <w:r w:rsidRPr="00555C9B">
              <w:rPr>
                <w:rFonts w:cs="Arial"/>
                <w:b/>
              </w:rPr>
              <w:t>Referentieopdracht</w:t>
            </w:r>
          </w:p>
        </w:tc>
      </w:tr>
      <w:tr w:rsidR="00503D69" w:rsidRPr="00555C9B" w14:paraId="5807C28B" w14:textId="77777777" w:rsidTr="000314A5">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59728C4F" w14:textId="77777777" w:rsidR="00503D69" w:rsidRPr="00555C9B" w:rsidRDefault="00503D69" w:rsidP="000314A5">
            <w:pPr>
              <w:suppressAutoHyphens/>
              <w:spacing w:before="90" w:after="54" w:line="288" w:lineRule="auto"/>
              <w:ind w:left="57" w:right="57"/>
              <w:jc w:val="center"/>
              <w:rPr>
                <w:rFonts w:cs="Arial"/>
                <w:lang w:eastAsia="ar-SA"/>
              </w:rPr>
            </w:pPr>
            <w:r w:rsidRPr="00555C9B">
              <w:rPr>
                <w:rFonts w:cs="Arial"/>
              </w:rPr>
              <w:t>3</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A7D953C"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Datum start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ED2CCCD"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055EF3A5"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BF21D1"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B81282B"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Datum eind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4EEB9E8"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4509925A" w14:textId="77777777" w:rsidTr="000314A5">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6B5A5E2" w14:textId="77777777" w:rsidR="00503D69" w:rsidRPr="00555C9B" w:rsidRDefault="00503D69" w:rsidP="000314A5">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1A997A2" w14:textId="77777777" w:rsidR="00503D69" w:rsidRPr="00555C9B" w:rsidRDefault="00503D69" w:rsidP="000314A5">
            <w:pPr>
              <w:suppressAutoHyphens/>
              <w:spacing w:before="90" w:after="54" w:line="288" w:lineRule="auto"/>
              <w:ind w:left="57" w:right="57"/>
              <w:rPr>
                <w:rFonts w:cs="Arial"/>
                <w:lang w:eastAsia="ar-SA"/>
              </w:rPr>
            </w:pPr>
            <w:r w:rsidRPr="00555C9B">
              <w:rPr>
                <w:rFonts w:cs="Arial"/>
              </w:rPr>
              <w:t>Reden beëindiging referentieopdracht</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22AF51A"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4E94F089"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B407179" w14:textId="77777777" w:rsidR="00503D69" w:rsidRPr="00555C9B" w:rsidRDefault="00503D69" w:rsidP="000314A5">
            <w:pPr>
              <w:suppressAutoHyphens/>
              <w:spacing w:line="240" w:lineRule="auto"/>
              <w:jc w:val="center"/>
              <w:rPr>
                <w:rFonts w:cs="Arial"/>
                <w:lang w:eastAsia="ar-SA"/>
              </w:rPr>
            </w:pPr>
            <w:r w:rsidRPr="00555C9B">
              <w:rPr>
                <w:rFonts w:cs="Arial"/>
                <w:lang w:eastAsia="ar-SA"/>
              </w:rPr>
              <w:t>4</w:t>
            </w:r>
            <w:r>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124DF338" w14:textId="77777777" w:rsidR="00503D69" w:rsidRPr="00555C9B" w:rsidRDefault="00503D69" w:rsidP="000314A5">
            <w:pPr>
              <w:suppressAutoHyphens/>
              <w:spacing w:before="90" w:after="54" w:line="288" w:lineRule="auto"/>
              <w:ind w:left="57" w:right="57"/>
              <w:rPr>
                <w:rFonts w:cs="Arial"/>
              </w:rPr>
            </w:pPr>
            <w:r w:rsidRPr="00555C9B">
              <w:rPr>
                <w:rFonts w:cs="Arial"/>
              </w:rPr>
              <w:t>Gefactureerd bedrag (in euro’s exclusief btw)</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3787107" w14:textId="77777777" w:rsidR="00503D69" w:rsidRPr="00555C9B" w:rsidRDefault="00503D69" w:rsidP="000314A5">
            <w:pPr>
              <w:suppressAutoHyphens/>
              <w:spacing w:before="90" w:after="54" w:line="288" w:lineRule="auto"/>
              <w:ind w:left="57" w:right="57"/>
              <w:rPr>
                <w:rFonts w:cs="Arial"/>
                <w:lang w:eastAsia="ar-SA"/>
              </w:rPr>
            </w:pPr>
          </w:p>
        </w:tc>
      </w:tr>
      <w:tr w:rsidR="00503D69" w:rsidRPr="00555C9B" w14:paraId="073B77B0"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42DC8D30" w14:textId="77777777" w:rsidR="00503D69" w:rsidRPr="00555C9B" w:rsidRDefault="00503D69" w:rsidP="000314A5">
            <w:pPr>
              <w:suppressAutoHyphens/>
              <w:spacing w:before="90" w:after="54" w:line="288" w:lineRule="auto"/>
              <w:ind w:right="57"/>
              <w:jc w:val="center"/>
              <w:rPr>
                <w:rFonts w:cs="Arial"/>
                <w:lang w:eastAsia="ar-SA"/>
              </w:rPr>
            </w:pPr>
            <w:r>
              <w:rPr>
                <w:rFonts w:cs="Arial"/>
              </w:rPr>
              <w:t xml:space="preserve"> </w:t>
            </w:r>
            <w:r w:rsidRPr="00555C9B">
              <w:rPr>
                <w:rFonts w:cs="Arial"/>
              </w:rPr>
              <w:t>5</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22146FA" w14:textId="77777777" w:rsidR="00503D69" w:rsidRPr="00555C9B" w:rsidRDefault="00503D69" w:rsidP="000314A5">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1ACA4CE" w14:textId="77777777" w:rsidR="00503D69" w:rsidRPr="00555C9B" w:rsidRDefault="00503D69" w:rsidP="000314A5">
            <w:pPr>
              <w:suppressAutoHyphens/>
              <w:spacing w:before="90" w:after="54" w:line="288" w:lineRule="auto"/>
              <w:ind w:left="57" w:right="57"/>
              <w:rPr>
                <w:rFonts w:cs="Arial"/>
                <w:bCs/>
                <w:lang w:eastAsia="ar-SA"/>
              </w:rPr>
            </w:pPr>
          </w:p>
        </w:tc>
      </w:tr>
      <w:tr w:rsidR="00503D69" w:rsidRPr="00555C9B" w14:paraId="10209982" w14:textId="77777777" w:rsidTr="000314A5">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F6B505D" w14:textId="77777777" w:rsidR="00503D69" w:rsidRPr="00555C9B" w:rsidRDefault="00503D69" w:rsidP="000314A5">
            <w:pPr>
              <w:suppressAutoHyphens/>
              <w:spacing w:before="90" w:after="54" w:line="288" w:lineRule="auto"/>
              <w:ind w:left="57" w:right="57"/>
              <w:jc w:val="center"/>
              <w:rPr>
                <w:rFonts w:cs="Arial"/>
              </w:rPr>
            </w:pPr>
            <w:r>
              <w:rPr>
                <w:rFonts w:cs="Arial"/>
              </w:rPr>
              <w:lastRenderedPageBreak/>
              <w:t xml:space="preserve"> </w:t>
            </w:r>
            <w:r w:rsidRPr="00555C9B">
              <w:rPr>
                <w:rFonts w:cs="Arial"/>
              </w:rPr>
              <w:t>6</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2F6C6D2" w14:textId="77777777" w:rsidR="00503D69" w:rsidRPr="00555C9B" w:rsidRDefault="00503D69" w:rsidP="000314A5">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70362141" w14:textId="77777777" w:rsidR="00503D69" w:rsidRPr="00555C9B" w:rsidRDefault="00503D69" w:rsidP="000314A5">
            <w:pPr>
              <w:pStyle w:val="Kop4"/>
              <w:rPr>
                <w:lang w:eastAsia="ar-SA"/>
              </w:rPr>
            </w:pPr>
          </w:p>
          <w:p w14:paraId="67A6B8F1" w14:textId="77777777" w:rsidR="00503D69" w:rsidRPr="00555C9B" w:rsidRDefault="00503D69" w:rsidP="000314A5">
            <w:pPr>
              <w:rPr>
                <w:lang w:eastAsia="ar-SA"/>
              </w:rPr>
            </w:pPr>
          </w:p>
          <w:p w14:paraId="0211D8FC" w14:textId="77777777" w:rsidR="00503D69" w:rsidRPr="00555C9B" w:rsidRDefault="00503D69" w:rsidP="000314A5">
            <w:pPr>
              <w:pStyle w:val="Kop4"/>
              <w:rPr>
                <w:lang w:eastAsia="ar-SA"/>
              </w:rPr>
            </w:pPr>
          </w:p>
          <w:p w14:paraId="01BDF073" w14:textId="77777777" w:rsidR="00503D69" w:rsidRPr="00555C9B" w:rsidRDefault="00503D69" w:rsidP="000314A5">
            <w:pPr>
              <w:rPr>
                <w:lang w:eastAsia="ar-SA"/>
              </w:rPr>
            </w:pPr>
          </w:p>
          <w:p w14:paraId="6EBE2865" w14:textId="77777777" w:rsidR="00503D69" w:rsidRPr="00555C9B" w:rsidRDefault="00503D69" w:rsidP="000314A5">
            <w:pPr>
              <w:rPr>
                <w:lang w:eastAsia="ar-SA"/>
              </w:rPr>
            </w:pPr>
          </w:p>
        </w:tc>
      </w:tr>
    </w:tbl>
    <w:p w14:paraId="4DADD4EF" w14:textId="77777777" w:rsidR="00503D69" w:rsidRPr="00555C9B" w:rsidRDefault="00503D69" w:rsidP="00503D69">
      <w:pPr>
        <w:suppressAutoHyphens/>
        <w:rPr>
          <w:rFonts w:cs="Arial"/>
          <w:snapToGrid w:val="0"/>
          <w:lang w:eastAsia="ar-SA"/>
        </w:rPr>
      </w:pPr>
      <w:bookmarkStart w:id="5" w:name="_Toc86485888"/>
      <w:bookmarkStart w:id="6" w:name="_Toc86485886"/>
      <w:bookmarkStart w:id="7" w:name="_Toc68944752"/>
      <w:bookmarkStart w:id="8" w:name="_Toc86485889"/>
    </w:p>
    <w:p w14:paraId="20CEC452" w14:textId="77777777" w:rsidR="00503D69" w:rsidRPr="00555C9B" w:rsidRDefault="00503D69" w:rsidP="00503D69">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503D69" w:rsidRPr="00555C9B" w14:paraId="19EFFF86" w14:textId="77777777" w:rsidTr="000314A5">
        <w:tc>
          <w:tcPr>
            <w:tcW w:w="2835" w:type="dxa"/>
            <w:shd w:val="clear" w:color="auto" w:fill="CBE3F2"/>
          </w:tcPr>
          <w:p w14:paraId="374E3C0E"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Statutaire naam Inschrijver</w:t>
            </w:r>
            <w:r>
              <w:rPr>
                <w:rFonts w:eastAsia="Calibri" w:cs="Arial"/>
              </w:rPr>
              <w:t>:</w:t>
            </w:r>
            <w:r w:rsidRPr="00555C9B">
              <w:rPr>
                <w:rFonts w:eastAsia="Calibri" w:cs="Arial"/>
              </w:rPr>
              <w:t xml:space="preserve"> </w:t>
            </w:r>
          </w:p>
        </w:tc>
        <w:tc>
          <w:tcPr>
            <w:tcW w:w="5690" w:type="dxa"/>
          </w:tcPr>
          <w:p w14:paraId="4F62BCC0"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76AB237B" w14:textId="77777777" w:rsidTr="000314A5">
        <w:tc>
          <w:tcPr>
            <w:tcW w:w="2835" w:type="dxa"/>
            <w:shd w:val="clear" w:color="auto" w:fill="CBE3F2"/>
          </w:tcPr>
          <w:p w14:paraId="272A6F21"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Naam ondertekenaar</w:t>
            </w:r>
            <w:r>
              <w:rPr>
                <w:rFonts w:eastAsia="Calibri" w:cs="Arial"/>
              </w:rPr>
              <w:t>:</w:t>
            </w:r>
          </w:p>
        </w:tc>
        <w:tc>
          <w:tcPr>
            <w:tcW w:w="5690" w:type="dxa"/>
          </w:tcPr>
          <w:p w14:paraId="21F6085A"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40B142F3" w14:textId="77777777" w:rsidTr="000314A5">
        <w:tc>
          <w:tcPr>
            <w:tcW w:w="2835" w:type="dxa"/>
            <w:shd w:val="clear" w:color="auto" w:fill="CBE3F2"/>
          </w:tcPr>
          <w:p w14:paraId="1E7D2E21"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Functie ondertekenaar</w:t>
            </w:r>
            <w:r>
              <w:rPr>
                <w:rFonts w:eastAsia="Calibri" w:cs="Arial"/>
              </w:rPr>
              <w:t>:</w:t>
            </w:r>
          </w:p>
        </w:tc>
        <w:tc>
          <w:tcPr>
            <w:tcW w:w="5690" w:type="dxa"/>
          </w:tcPr>
          <w:p w14:paraId="435F78FC"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5DC33781" w14:textId="77777777" w:rsidTr="000314A5">
        <w:tc>
          <w:tcPr>
            <w:tcW w:w="2835" w:type="dxa"/>
            <w:shd w:val="clear" w:color="auto" w:fill="CBE3F2"/>
          </w:tcPr>
          <w:p w14:paraId="6B62313A"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Handtekening</w:t>
            </w:r>
            <w:r>
              <w:rPr>
                <w:rFonts w:eastAsia="Calibri" w:cs="Arial"/>
              </w:rPr>
              <w:t>:</w:t>
            </w:r>
          </w:p>
          <w:p w14:paraId="31076CD1" w14:textId="77777777" w:rsidR="00503D69" w:rsidRPr="00555C9B" w:rsidRDefault="00503D69" w:rsidP="000314A5">
            <w:pPr>
              <w:suppressAutoHyphens/>
              <w:spacing w:before="90" w:after="54" w:line="312" w:lineRule="auto"/>
              <w:ind w:right="57"/>
              <w:rPr>
                <w:rFonts w:eastAsia="Calibri" w:cs="Arial"/>
              </w:rPr>
            </w:pPr>
          </w:p>
          <w:p w14:paraId="04E65363" w14:textId="77777777" w:rsidR="00503D69" w:rsidRPr="00555C9B" w:rsidRDefault="00503D69" w:rsidP="000314A5">
            <w:pPr>
              <w:suppressAutoHyphens/>
              <w:spacing w:before="90" w:after="54" w:line="312" w:lineRule="auto"/>
              <w:ind w:right="57"/>
              <w:rPr>
                <w:rFonts w:eastAsia="Calibri" w:cs="Arial"/>
              </w:rPr>
            </w:pPr>
          </w:p>
        </w:tc>
        <w:tc>
          <w:tcPr>
            <w:tcW w:w="5690" w:type="dxa"/>
          </w:tcPr>
          <w:p w14:paraId="1319BF0E" w14:textId="77777777" w:rsidR="00503D69" w:rsidRPr="00555C9B" w:rsidRDefault="00503D69" w:rsidP="000314A5">
            <w:pPr>
              <w:suppressAutoHyphens/>
              <w:snapToGrid w:val="0"/>
              <w:spacing w:before="90" w:after="54" w:line="312" w:lineRule="auto"/>
              <w:ind w:right="57"/>
              <w:rPr>
                <w:rFonts w:eastAsia="Calibri" w:cs="Arial"/>
              </w:rPr>
            </w:pPr>
          </w:p>
        </w:tc>
      </w:tr>
      <w:tr w:rsidR="00503D69" w:rsidRPr="00555C9B" w14:paraId="796EDEE7" w14:textId="77777777" w:rsidTr="000314A5">
        <w:tc>
          <w:tcPr>
            <w:tcW w:w="2835" w:type="dxa"/>
            <w:shd w:val="clear" w:color="auto" w:fill="CBE3F2"/>
          </w:tcPr>
          <w:p w14:paraId="25352B47" w14:textId="77777777" w:rsidR="00503D69" w:rsidRPr="00555C9B" w:rsidRDefault="00503D69" w:rsidP="000314A5">
            <w:pPr>
              <w:suppressAutoHyphens/>
              <w:snapToGrid w:val="0"/>
              <w:spacing w:before="90" w:after="54" w:line="312" w:lineRule="auto"/>
              <w:ind w:right="57"/>
              <w:rPr>
                <w:rFonts w:eastAsia="Calibri" w:cs="Arial"/>
              </w:rPr>
            </w:pPr>
            <w:r w:rsidRPr="00555C9B">
              <w:rPr>
                <w:rFonts w:eastAsia="Calibri" w:cs="Arial"/>
              </w:rPr>
              <w:t>Plaats en datum</w:t>
            </w:r>
            <w:r>
              <w:rPr>
                <w:rFonts w:eastAsia="Calibri" w:cs="Arial"/>
              </w:rPr>
              <w:t>:</w:t>
            </w:r>
          </w:p>
        </w:tc>
        <w:tc>
          <w:tcPr>
            <w:tcW w:w="5690" w:type="dxa"/>
          </w:tcPr>
          <w:p w14:paraId="03CA0D5A" w14:textId="77777777" w:rsidR="00503D69" w:rsidRPr="00555C9B" w:rsidRDefault="00503D69" w:rsidP="000314A5">
            <w:pPr>
              <w:suppressAutoHyphens/>
              <w:snapToGrid w:val="0"/>
              <w:spacing w:before="90" w:after="54" w:line="312" w:lineRule="auto"/>
              <w:ind w:right="57"/>
              <w:rPr>
                <w:rFonts w:eastAsia="Calibri" w:cs="Arial"/>
              </w:rPr>
            </w:pPr>
          </w:p>
        </w:tc>
      </w:tr>
      <w:bookmarkEnd w:id="5"/>
      <w:bookmarkEnd w:id="6"/>
      <w:bookmarkEnd w:id="7"/>
      <w:bookmarkEnd w:id="8"/>
    </w:tbl>
    <w:p w14:paraId="5C83103C" w14:textId="77777777" w:rsidR="008363DF" w:rsidRPr="00555C9B" w:rsidRDefault="008363DF" w:rsidP="008363DF">
      <w:pPr>
        <w:suppressAutoHyphens/>
        <w:rPr>
          <w:rFonts w:cs="Arial"/>
          <w:color w:val="000000"/>
        </w:rPr>
      </w:pPr>
    </w:p>
    <w:p w14:paraId="2B12B68C" w14:textId="77777777" w:rsidR="008363DF" w:rsidRPr="00555C9B" w:rsidRDefault="008363DF" w:rsidP="008363DF">
      <w:pPr>
        <w:suppressAutoHyphens/>
        <w:rPr>
          <w:rFonts w:cs="Arial"/>
          <w:color w:val="000000"/>
        </w:rPr>
      </w:pPr>
      <w:r w:rsidRPr="00555C9B">
        <w:rPr>
          <w:rFonts w:cs="Arial"/>
          <w:color w:val="000000"/>
        </w:rPr>
        <w:t xml:space="preserve"> </w:t>
      </w:r>
    </w:p>
    <w:p w14:paraId="07F1F028" w14:textId="77777777" w:rsidR="00510527" w:rsidRDefault="00510527"/>
    <w:sectPr w:rsidR="00510527" w:rsidSect="00F81487">
      <w:headerReference w:type="default" r:id="rId10"/>
      <w:footerReference w:type="default" r:id="rId11"/>
      <w:pgSz w:w="11906" w:h="16838"/>
      <w:pgMar w:top="1417" w:right="1417" w:bottom="1417" w:left="1417" w:header="19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D9C99" w14:textId="77777777" w:rsidR="00F81487" w:rsidRDefault="00F81487" w:rsidP="00A67345">
      <w:pPr>
        <w:spacing w:line="240" w:lineRule="auto"/>
      </w:pPr>
      <w:r>
        <w:separator/>
      </w:r>
    </w:p>
  </w:endnote>
  <w:endnote w:type="continuationSeparator" w:id="0">
    <w:p w14:paraId="15EE4ECE" w14:textId="77777777" w:rsidR="00F81487" w:rsidRDefault="00F81487" w:rsidP="00A67345">
      <w:pPr>
        <w:spacing w:line="240" w:lineRule="auto"/>
      </w:pPr>
      <w:r>
        <w:continuationSeparator/>
      </w:r>
    </w:p>
  </w:endnote>
  <w:endnote w:type="continuationNotice" w:id="1">
    <w:p w14:paraId="4B279849" w14:textId="77777777" w:rsidR="00F81487" w:rsidRDefault="00F814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D6A7" w14:textId="77777777" w:rsidR="00666C94" w:rsidRDefault="00666C94" w:rsidP="00666C94">
    <w:pPr>
      <w:pStyle w:val="Voettekst"/>
      <w:tabs>
        <w:tab w:val="clear" w:pos="4536"/>
        <w:tab w:val="clear" w:pos="9072"/>
        <w:tab w:val="left" w:pos="8175"/>
      </w:tabs>
    </w:pPr>
    <w:r>
      <w:rPr>
        <w:noProof/>
      </w:rPr>
      <w:drawing>
        <wp:inline distT="0" distB="0" distL="0" distR="0" wp14:anchorId="12C30655" wp14:editId="5ED6B4C2">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5A233991" w14:textId="77777777" w:rsidTr="00842E0F">
      <w:tc>
        <w:tcPr>
          <w:tcW w:w="704" w:type="dxa"/>
          <w:shd w:val="clear" w:color="auto" w:fill="auto"/>
          <w:vAlign w:val="bottom"/>
        </w:tcPr>
        <w:p w14:paraId="2865881B"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4644DA4"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F8B2" w14:textId="77777777" w:rsidR="00F81487" w:rsidRDefault="00F81487" w:rsidP="00A67345">
      <w:pPr>
        <w:spacing w:line="240" w:lineRule="auto"/>
      </w:pPr>
      <w:r>
        <w:separator/>
      </w:r>
    </w:p>
  </w:footnote>
  <w:footnote w:type="continuationSeparator" w:id="0">
    <w:p w14:paraId="746676C0" w14:textId="77777777" w:rsidR="00F81487" w:rsidRDefault="00F81487" w:rsidP="00A67345">
      <w:pPr>
        <w:spacing w:line="240" w:lineRule="auto"/>
      </w:pPr>
      <w:r>
        <w:continuationSeparator/>
      </w:r>
    </w:p>
  </w:footnote>
  <w:footnote w:type="continuationNotice" w:id="1">
    <w:p w14:paraId="3D275C40" w14:textId="77777777" w:rsidR="00F81487" w:rsidRDefault="00F814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096D" w14:textId="5BF68D5F" w:rsidR="00F81487" w:rsidRDefault="00F81487">
    <w:pPr>
      <w:pStyle w:val="Koptekst"/>
    </w:pPr>
    <w:r>
      <w:rPr>
        <w:noProof/>
      </w:rPr>
      <w:drawing>
        <wp:anchor distT="0" distB="0" distL="114300" distR="114300" simplePos="0" relativeHeight="251658240" behindDoc="0" locked="0" layoutInCell="1" allowOverlap="1" wp14:anchorId="1C9A5B6B" wp14:editId="5D3C9E2D">
          <wp:simplePos x="0" y="0"/>
          <wp:positionH relativeFrom="page">
            <wp:posOffset>247332</wp:posOffset>
          </wp:positionH>
          <wp:positionV relativeFrom="paragraph">
            <wp:posOffset>-1262697</wp:posOffset>
          </wp:positionV>
          <wp:extent cx="2933700" cy="1137285"/>
          <wp:effectExtent l="0" t="0" r="0" b="571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76188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87"/>
    <w:rsid w:val="000D7810"/>
    <w:rsid w:val="002535AC"/>
    <w:rsid w:val="002F2FD6"/>
    <w:rsid w:val="00381464"/>
    <w:rsid w:val="00455078"/>
    <w:rsid w:val="00503D69"/>
    <w:rsid w:val="00510527"/>
    <w:rsid w:val="0062434C"/>
    <w:rsid w:val="00666C94"/>
    <w:rsid w:val="00685664"/>
    <w:rsid w:val="00792EF9"/>
    <w:rsid w:val="007E468F"/>
    <w:rsid w:val="00811353"/>
    <w:rsid w:val="008363DF"/>
    <w:rsid w:val="008565C9"/>
    <w:rsid w:val="0099000D"/>
    <w:rsid w:val="00996658"/>
    <w:rsid w:val="00A6077C"/>
    <w:rsid w:val="00A67345"/>
    <w:rsid w:val="00B62B7F"/>
    <w:rsid w:val="00B74935"/>
    <w:rsid w:val="00BB594B"/>
    <w:rsid w:val="00D15D49"/>
    <w:rsid w:val="00E0709A"/>
    <w:rsid w:val="00F70DA9"/>
    <w:rsid w:val="00F81487"/>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FAD0"/>
  <w15:chartTrackingRefBased/>
  <w15:docId w15:val="{F3D12A9E-6882-4BAC-BF41-2A0DF042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503D69"/>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503D69"/>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503D69"/>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 w:type="character" w:customStyle="1" w:styleId="Kop1Char">
    <w:name w:val="Kop 1 Char"/>
    <w:basedOn w:val="Standaardalinea-lettertype"/>
    <w:link w:val="Kop1"/>
    <w:uiPriority w:val="9"/>
    <w:rsid w:val="00503D69"/>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503D69"/>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503D69"/>
    <w:rPr>
      <w:rFonts w:ascii="Arial" w:eastAsia="MS Mincho" w:hAnsi="Arial" w:cs="Arial"/>
      <w:iCs/>
      <w:color w:val="BA4133"/>
      <w:sz w:val="30"/>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EA%20Werkplekinrichting%20-%20Documenten\02%20Aanbesteding\02%20Beschrijvend%20document\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1ab8a0-a75f-4364-9b85-a7b8b5e636c3">
      <Terms xmlns="http://schemas.microsoft.com/office/infopath/2007/PartnerControls"/>
    </lcf76f155ced4ddcb4097134ff3c332f>
    <TaxCatchAll xmlns="f2545092-7e78-42c8-afca-46d06a4f73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DFAE6E442D2642BE8D7FEEA994D9FD" ma:contentTypeVersion="11" ma:contentTypeDescription="Een nieuw document maken." ma:contentTypeScope="" ma:versionID="a7178789c30f1526f68a3e266eb535bf">
  <xsd:schema xmlns:xsd="http://www.w3.org/2001/XMLSchema" xmlns:xs="http://www.w3.org/2001/XMLSchema" xmlns:p="http://schemas.microsoft.com/office/2006/metadata/properties" xmlns:ns2="551ab8a0-a75f-4364-9b85-a7b8b5e636c3" xmlns:ns3="f2545092-7e78-42c8-afca-46d06a4f7338" targetNamespace="http://schemas.microsoft.com/office/2006/metadata/properties" ma:root="true" ma:fieldsID="85174028137851012b5f860157fec668" ns2:_="" ns3:_="">
    <xsd:import namespace="551ab8a0-a75f-4364-9b85-a7b8b5e636c3"/>
    <xsd:import namespace="f2545092-7e78-42c8-afca-46d06a4f73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b8a0-a75f-4364-9b85-a7b8b5e6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545092-7e78-42c8-afca-46d06a4f733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30dce11-6375-4c8b-9280-11b8d682267d}" ma:internalName="TaxCatchAll" ma:showField="CatchAllData" ma:web="f2545092-7e78-42c8-afca-46d06a4f7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551ab8a0-a75f-4364-9b85-a7b8b5e636c3"/>
    <ds:schemaRef ds:uri="f2545092-7e78-42c8-afca-46d06a4f7338"/>
  </ds:schemaRefs>
</ds:datastoreItem>
</file>

<file path=customXml/itemProps2.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3.xml><?xml version="1.0" encoding="utf-8"?>
<ds:datastoreItem xmlns:ds="http://schemas.openxmlformats.org/officeDocument/2006/customXml" ds:itemID="{F21334A2-F2C2-434F-A4DB-37C24C0F3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ab8a0-a75f-4364-9b85-a7b8b5e636c3"/>
    <ds:schemaRef ds:uri="f2545092-7e78-42c8-afca-46d06a4f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08. Conformiteitenverklaring.dotx</Template>
  <TotalTime>2</TotalTime>
  <Pages>2</Pages>
  <Words>198</Words>
  <Characters>1090</Characters>
  <Application>Microsoft Office Word</Application>
  <DocSecurity>0</DocSecurity>
  <Lines>9</Lines>
  <Paragraphs>2</Paragraphs>
  <ScaleCrop>false</ScaleCrop>
  <Company>Nederlands Instituut Publieke Veiligheid</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Giang Phan [NIPV]</cp:lastModifiedBy>
  <cp:revision>11</cp:revision>
  <dcterms:created xsi:type="dcterms:W3CDTF">2023-02-21T14:33:00Z</dcterms:created>
  <dcterms:modified xsi:type="dcterms:W3CDTF">2023-10-19T14:58:00Z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0x0101003CDFAE6E442D2642BE8D7FEEA994D9FD</vt:lpwstr>
  </property>
  <property fmtid="{D5CDD505-2E9C-101B-9397-08002B2CF9AE}" pid="3" name="MediaServiceImageTags">
    <vt:lpwstr/>
  </property>
</Properties>
</file>